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851" w:rsidRPr="002073D1" w:rsidRDefault="003D7851" w:rsidP="00EC0962">
      <w:pPr>
        <w:pStyle w:val="Title"/>
        <w:rPr>
          <w:lang w:val="fr-FR"/>
        </w:rPr>
      </w:pPr>
      <w:bookmarkStart w:id="0" w:name="_GoBack"/>
      <w:bookmarkEnd w:id="0"/>
    </w:p>
    <w:p w:rsidR="003D7851" w:rsidRPr="00FC72A0" w:rsidRDefault="00FC72A0" w:rsidP="004D7F25">
      <w:pPr>
        <w:pStyle w:val="Subtitle"/>
        <w:rPr>
          <w:lang w:val="de-DE"/>
        </w:rPr>
      </w:pPr>
      <w:r w:rsidRPr="00FC72A0">
        <w:rPr>
          <w:lang w:val="de-DE"/>
        </w:rPr>
        <w:t>UEFA-Dokumentation</w:t>
      </w:r>
    </w:p>
    <w:p w:rsidR="002073D1" w:rsidRPr="00FC72A0" w:rsidRDefault="00FC72A0" w:rsidP="004D7F25">
      <w:pPr>
        <w:pStyle w:val="Subtitle"/>
        <w:rPr>
          <w:sz w:val="40"/>
          <w:szCs w:val="40"/>
          <w:lang w:val="de-DE"/>
        </w:rPr>
      </w:pPr>
      <w:r w:rsidRPr="00FC72A0">
        <w:rPr>
          <w:sz w:val="40"/>
          <w:szCs w:val="40"/>
          <w:lang w:val="de-DE"/>
        </w:rPr>
        <w:t>Antragsformular für externe Forscher</w:t>
      </w:r>
      <w:r w:rsidR="002073D1" w:rsidRPr="00FC72A0">
        <w:rPr>
          <w:sz w:val="40"/>
          <w:szCs w:val="40"/>
          <w:lang w:val="de-DE"/>
        </w:rPr>
        <w:t xml:space="preserve"> </w:t>
      </w:r>
    </w:p>
    <w:p w:rsidR="006C349B" w:rsidRPr="00FC72A0" w:rsidRDefault="006C349B" w:rsidP="004D7F25">
      <w:pPr>
        <w:pStyle w:val="Subtitle"/>
        <w:rPr>
          <w:lang w:val="de-DE"/>
        </w:rPr>
        <w:sectPr w:rsidR="006C349B" w:rsidRPr="00FC72A0" w:rsidSect="00D02D16">
          <w:headerReference w:type="default" r:id="rId9"/>
          <w:footerReference w:type="default" r:id="rId10"/>
          <w:pgSz w:w="11907" w:h="16840" w:code="9"/>
          <w:pgMar w:top="12219" w:right="851" w:bottom="902" w:left="851" w:header="709" w:footer="374" w:gutter="0"/>
          <w:cols w:space="720"/>
        </w:sectPr>
      </w:pPr>
    </w:p>
    <w:p w:rsidR="00FF2117" w:rsidRDefault="00FF2117" w:rsidP="00A81A3E">
      <w:pPr>
        <w:pStyle w:val="Heading1"/>
        <w:spacing w:before="0" w:after="0"/>
        <w:rPr>
          <w:lang w:val="de-DE"/>
        </w:rPr>
      </w:pPr>
    </w:p>
    <w:p w:rsidR="00A81A3E" w:rsidRPr="00291BC1" w:rsidRDefault="00FC72A0" w:rsidP="00A81A3E">
      <w:pPr>
        <w:pStyle w:val="Heading1"/>
        <w:spacing w:before="0" w:after="0"/>
        <w:rPr>
          <w:lang w:val="de-DE"/>
        </w:rPr>
      </w:pPr>
      <w:r w:rsidRPr="00291BC1">
        <w:rPr>
          <w:lang w:val="de-DE"/>
        </w:rPr>
        <w:t>UEFA-Dokumentation</w:t>
      </w:r>
    </w:p>
    <w:p w:rsidR="00FF2117" w:rsidRDefault="00FF2117" w:rsidP="00CF73CD">
      <w:pPr>
        <w:pStyle w:val="Heading2"/>
        <w:rPr>
          <w:lang w:val="de-DE"/>
        </w:rPr>
      </w:pPr>
    </w:p>
    <w:p w:rsidR="00A81A3E" w:rsidRPr="00FC72A0" w:rsidRDefault="00FC72A0" w:rsidP="00CF73CD">
      <w:pPr>
        <w:pStyle w:val="Heading2"/>
        <w:rPr>
          <w:lang w:val="de-DE"/>
        </w:rPr>
      </w:pPr>
      <w:r w:rsidRPr="00FC72A0">
        <w:rPr>
          <w:lang w:val="de-DE"/>
        </w:rPr>
        <w:t>Antragsformular für externe Forscher</w:t>
      </w:r>
    </w:p>
    <w:p w:rsidR="00A81A3E" w:rsidRPr="00FC72A0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lang w:val="de-DE"/>
        </w:rPr>
      </w:pPr>
    </w:p>
    <w:p w:rsidR="00A81A3E" w:rsidRPr="00FC72A0" w:rsidRDefault="00FC72A0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lang w:val="de-DE"/>
        </w:rPr>
      </w:pPr>
      <w:r w:rsidRPr="00FC72A0">
        <w:rPr>
          <w:rFonts w:cs="Arial"/>
          <w:b/>
          <w:sz w:val="20"/>
          <w:lang w:val="de-DE"/>
        </w:rPr>
        <w:t>Persönliche Angaben</w:t>
      </w:r>
    </w:p>
    <w:p w:rsidR="00A81A3E" w:rsidRPr="00FC72A0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sz w:val="6"/>
          <w:szCs w:val="6"/>
          <w:lang w:val="de-DE"/>
        </w:rPr>
      </w:pPr>
    </w:p>
    <w:p w:rsidR="00A81A3E" w:rsidRPr="00C455EF" w:rsidRDefault="00FC72A0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color w:val="C0C0C0"/>
          <w:sz w:val="20"/>
          <w:u w:val="single"/>
          <w:shd w:val="clear" w:color="auto" w:fill="C0C0C0"/>
          <w:lang w:val="de-DE"/>
        </w:rPr>
      </w:pPr>
      <w:r w:rsidRPr="00C455EF">
        <w:rPr>
          <w:rFonts w:cs="Arial"/>
          <w:b/>
          <w:sz w:val="20"/>
          <w:lang w:val="de-DE"/>
        </w:rPr>
        <w:t>Na</w:t>
      </w:r>
      <w:r w:rsidR="00A81A3E" w:rsidRPr="00C455EF">
        <w:rPr>
          <w:rFonts w:cs="Arial"/>
          <w:b/>
          <w:sz w:val="20"/>
          <w:lang w:val="de-DE"/>
        </w:rPr>
        <w:t>m</w:t>
      </w:r>
      <w:r w:rsidRPr="00C455EF">
        <w:rPr>
          <w:rFonts w:cs="Arial"/>
          <w:b/>
          <w:sz w:val="20"/>
          <w:lang w:val="de-DE"/>
        </w:rPr>
        <w:t>e</w:t>
      </w:r>
      <w:r w:rsidR="00A81A3E" w:rsidRPr="00C455EF">
        <w:rPr>
          <w:rFonts w:cs="Arial"/>
          <w:b/>
          <w:sz w:val="20"/>
          <w:lang w:val="de-DE"/>
        </w:rPr>
        <w:t>:</w:t>
      </w:r>
      <w:r w:rsidR="005B76B5" w:rsidRPr="00C455EF">
        <w:rPr>
          <w:rFonts w:cs="Arial"/>
          <w:b/>
          <w:sz w:val="20"/>
          <w:lang w:val="de-DE"/>
        </w:rPr>
        <w:t xml:space="preserve"> </w:t>
      </w:r>
      <w:sdt>
        <w:sdtPr>
          <w:rPr>
            <w:rStyle w:val="Style1"/>
          </w:rPr>
          <w:id w:val="1450276639"/>
          <w:placeholder>
            <w:docPart w:val="E7D352AD77134B018966342105F2CC2F"/>
          </w:placeholder>
          <w:showingPlcHdr/>
          <w:text/>
        </w:sdtPr>
        <w:sdtEndPr>
          <w:rPr>
            <w:rStyle w:val="DefaultParagraphFont"/>
            <w:rFonts w:cs="Arial"/>
            <w:b w:val="0"/>
            <w:sz w:val="20"/>
            <w:lang w:val="fr-CH"/>
          </w:rPr>
        </w:sdtEndPr>
        <w:sdtContent>
          <w:r w:rsidRPr="00C455EF">
            <w:rPr>
              <w:rStyle w:val="PlaceholderText"/>
              <w:b/>
              <w:sz w:val="20"/>
              <w:szCs w:val="20"/>
              <w:lang w:val="de-DE"/>
            </w:rPr>
            <w:t>Name</w:t>
          </w:r>
        </w:sdtContent>
      </w:sdt>
      <w:r w:rsidR="00A81A3E" w:rsidRPr="00C455EF">
        <w:rPr>
          <w:rFonts w:cs="Arial"/>
          <w:b/>
          <w:sz w:val="20"/>
          <w:lang w:val="de-DE"/>
        </w:rPr>
        <w:tab/>
      </w:r>
      <w:r w:rsidR="00A81A3E" w:rsidRPr="00C455EF">
        <w:rPr>
          <w:rFonts w:cs="Arial"/>
          <w:b/>
          <w:sz w:val="20"/>
          <w:lang w:val="de-DE"/>
        </w:rPr>
        <w:tab/>
      </w:r>
      <w:r w:rsidRPr="00C455EF">
        <w:rPr>
          <w:rFonts w:cs="Arial"/>
          <w:b/>
          <w:sz w:val="20"/>
          <w:lang w:val="de-DE"/>
        </w:rPr>
        <w:t>Vorname</w:t>
      </w:r>
      <w:r w:rsidR="005B76B5" w:rsidRPr="00C455EF">
        <w:rPr>
          <w:rFonts w:cs="Arial"/>
          <w:b/>
          <w:sz w:val="20"/>
          <w:lang w:val="de-DE"/>
        </w:rPr>
        <w:t xml:space="preserve">: </w:t>
      </w:r>
      <w:sdt>
        <w:sdtPr>
          <w:rPr>
            <w:rStyle w:val="Style2"/>
          </w:rPr>
          <w:id w:val="1560292285"/>
          <w:placeholder>
            <w:docPart w:val="CF2F70721EB0469EB674CD2AB5403D94"/>
          </w:placeholder>
          <w:showingPlcHdr/>
          <w:text/>
        </w:sdtPr>
        <w:sdtEndPr>
          <w:rPr>
            <w:rStyle w:val="DefaultParagraphFont"/>
            <w:rFonts w:cs="Arial"/>
            <w:b w:val="0"/>
            <w:sz w:val="20"/>
            <w:lang w:val="fr-CH"/>
          </w:rPr>
        </w:sdtEndPr>
        <w:sdtContent>
          <w:r w:rsidRPr="00C455EF">
            <w:rPr>
              <w:rStyle w:val="PlaceholderText"/>
              <w:b/>
              <w:sz w:val="20"/>
              <w:szCs w:val="20"/>
              <w:lang w:val="de-DE"/>
            </w:rPr>
            <w:t>Vorname</w:t>
          </w:r>
        </w:sdtContent>
      </w:sdt>
    </w:p>
    <w:p w:rsidR="00A81A3E" w:rsidRPr="00291BC1" w:rsidRDefault="00A81A3E" w:rsidP="005B76B5">
      <w:pPr>
        <w:tabs>
          <w:tab w:val="left" w:pos="1448"/>
          <w:tab w:val="left" w:pos="4887"/>
          <w:tab w:val="left" w:pos="6335"/>
        </w:tabs>
        <w:ind w:firstLine="720"/>
        <w:rPr>
          <w:rFonts w:cs="Arial"/>
          <w:sz w:val="20"/>
          <w:lang w:val="de-DE"/>
        </w:rPr>
      </w:pPr>
    </w:p>
    <w:p w:rsidR="00A81A3E" w:rsidRPr="00291BC1" w:rsidRDefault="00FC72A0" w:rsidP="00A81A3E">
      <w:pPr>
        <w:tabs>
          <w:tab w:val="left" w:pos="1448"/>
          <w:tab w:val="left" w:pos="4887"/>
          <w:tab w:val="left" w:pos="6335"/>
        </w:tabs>
        <w:rPr>
          <w:rFonts w:cs="Arial"/>
          <w:color w:val="C0C0C0"/>
          <w:sz w:val="20"/>
          <w:u w:val="single"/>
          <w:shd w:val="clear" w:color="auto" w:fill="C0C0C0"/>
          <w:lang w:val="de-DE"/>
        </w:rPr>
      </w:pPr>
      <w:r w:rsidRPr="00291BC1">
        <w:rPr>
          <w:rFonts w:cs="Arial"/>
          <w:sz w:val="20"/>
          <w:lang w:val="de-DE"/>
        </w:rPr>
        <w:t>Geburtsdatum</w:t>
      </w:r>
      <w:r w:rsidR="00A81A3E" w:rsidRPr="00291BC1">
        <w:rPr>
          <w:rFonts w:cs="Arial"/>
          <w:sz w:val="20"/>
          <w:lang w:val="de-DE"/>
        </w:rPr>
        <w:t>:</w:t>
      </w:r>
      <w:r w:rsidR="005B76B5" w:rsidRPr="00291BC1">
        <w:rPr>
          <w:rFonts w:cs="Arial"/>
          <w:sz w:val="20"/>
          <w:lang w:val="de-DE"/>
        </w:rPr>
        <w:t xml:space="preserve"> </w:t>
      </w:r>
      <w:sdt>
        <w:sdtPr>
          <w:rPr>
            <w:rFonts w:cs="Arial"/>
            <w:sz w:val="20"/>
            <w:lang w:val="de-DE"/>
          </w:rPr>
          <w:id w:val="-1876605821"/>
          <w:placeholder>
            <w:docPart w:val="8FDBD2B874324FD5A7C935FE5A22FF89"/>
          </w:placeholder>
          <w:showingPlcHdr/>
          <w:date>
            <w:dateFormat w:val="d. MMMM yyyy"/>
            <w:lid w:val="de-DE"/>
            <w:storeMappedDataAs w:val="dateTime"/>
            <w:calendar w:val="gregorian"/>
          </w:date>
        </w:sdtPr>
        <w:sdtEndPr/>
        <w:sdtContent>
          <w:proofErr w:type="gramStart"/>
          <w:r w:rsidR="00291BC1" w:rsidRPr="00291BC1">
            <w:rPr>
              <w:rStyle w:val="PlaceholderText"/>
              <w:sz w:val="20"/>
              <w:szCs w:val="20"/>
              <w:lang w:val="de-DE"/>
            </w:rPr>
            <w:t>Hier klicken</w:t>
          </w:r>
          <w:proofErr w:type="gramEnd"/>
          <w:r w:rsidR="00291BC1" w:rsidRPr="00291BC1">
            <w:rPr>
              <w:rStyle w:val="PlaceholderText"/>
              <w:sz w:val="20"/>
              <w:szCs w:val="20"/>
              <w:lang w:val="de-DE"/>
            </w:rPr>
            <w:t>, um Datum auszuwählen</w:t>
          </w:r>
        </w:sdtContent>
      </w:sdt>
    </w:p>
    <w:p w:rsidR="00A81A3E" w:rsidRPr="00291BC1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color w:val="C0C0C0"/>
          <w:sz w:val="20"/>
          <w:u w:val="single"/>
          <w:shd w:val="clear" w:color="auto" w:fill="C0C0C0"/>
          <w:lang w:val="de-DE"/>
        </w:rPr>
      </w:pPr>
    </w:p>
    <w:p w:rsidR="00A81A3E" w:rsidRPr="00291BC1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color w:val="C0C0C0"/>
          <w:sz w:val="20"/>
          <w:u w:val="single"/>
          <w:shd w:val="clear" w:color="auto" w:fill="C0C0C0"/>
          <w:lang w:val="de-DE"/>
        </w:rPr>
      </w:pPr>
    </w:p>
    <w:p w:rsidR="00A81A3E" w:rsidRPr="0014786D" w:rsidRDefault="00FC72A0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lang w:val="de-DE"/>
        </w:rPr>
      </w:pPr>
      <w:r w:rsidRPr="0014786D">
        <w:rPr>
          <w:rFonts w:cs="Arial"/>
          <w:b/>
          <w:sz w:val="20"/>
          <w:lang w:val="de-DE"/>
        </w:rPr>
        <w:t>Universität</w:t>
      </w:r>
      <w:r w:rsidR="00A81A3E" w:rsidRPr="0014786D">
        <w:rPr>
          <w:rFonts w:cs="Arial"/>
          <w:b/>
          <w:sz w:val="20"/>
          <w:lang w:val="de-DE"/>
        </w:rPr>
        <w:t xml:space="preserve"> / Organisation</w:t>
      </w:r>
    </w:p>
    <w:p w:rsidR="00A81A3E" w:rsidRPr="0014786D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6"/>
          <w:szCs w:val="6"/>
          <w:lang w:val="de-DE"/>
        </w:rPr>
      </w:pPr>
    </w:p>
    <w:p w:rsidR="005B76B5" w:rsidRPr="00FF2117" w:rsidRDefault="00FC72A0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lang w:val="de-DE"/>
        </w:rPr>
      </w:pPr>
      <w:r w:rsidRPr="00FF2117">
        <w:rPr>
          <w:rFonts w:cs="Arial"/>
          <w:sz w:val="20"/>
          <w:lang w:val="de-DE"/>
        </w:rPr>
        <w:t>Name</w:t>
      </w:r>
      <w:r w:rsidR="00A81A3E" w:rsidRPr="00FF2117">
        <w:rPr>
          <w:rFonts w:cs="Arial"/>
          <w:sz w:val="20"/>
          <w:lang w:val="de-DE"/>
        </w:rPr>
        <w:t>:</w:t>
      </w:r>
      <w:r w:rsidR="005B76B5" w:rsidRPr="00FF2117">
        <w:rPr>
          <w:rFonts w:cs="Arial"/>
          <w:sz w:val="20"/>
          <w:lang w:val="de-DE"/>
        </w:rPr>
        <w:t xml:space="preserve"> </w:t>
      </w:r>
      <w:sdt>
        <w:sdtPr>
          <w:rPr>
            <w:rFonts w:cs="Arial"/>
            <w:sz w:val="20"/>
            <w:lang w:val="fr-CH"/>
          </w:rPr>
          <w:id w:val="-720908980"/>
          <w:placeholder>
            <w:docPart w:val="54A2C61244E24744909D0FF6C067ABBB"/>
          </w:placeholder>
          <w:showingPlcHdr/>
          <w:text/>
        </w:sdtPr>
        <w:sdtEndPr/>
        <w:sdtContent>
          <w:r w:rsidR="00FF2117">
            <w:rPr>
              <w:rStyle w:val="PlaceholderText"/>
              <w:sz w:val="20"/>
              <w:szCs w:val="20"/>
              <w:lang w:val="de-DE"/>
            </w:rPr>
            <w:t>Name der Universität / Organisation</w:t>
          </w:r>
        </w:sdtContent>
      </w:sdt>
    </w:p>
    <w:p w:rsidR="005B76B5" w:rsidRPr="00FF2117" w:rsidRDefault="005B76B5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lang w:val="de-DE"/>
        </w:rPr>
      </w:pPr>
    </w:p>
    <w:p w:rsidR="001268F7" w:rsidRPr="00FF2117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lang w:val="de-DE"/>
        </w:rPr>
      </w:pPr>
      <w:r w:rsidRPr="00FF2117">
        <w:rPr>
          <w:rFonts w:cs="Arial"/>
          <w:sz w:val="20"/>
          <w:lang w:val="de-DE"/>
        </w:rPr>
        <w:t>Fa</w:t>
      </w:r>
      <w:r w:rsidR="00FC72A0" w:rsidRPr="00FF2117">
        <w:rPr>
          <w:rFonts w:cs="Arial"/>
          <w:sz w:val="20"/>
          <w:lang w:val="de-DE"/>
        </w:rPr>
        <w:t>kultät</w:t>
      </w:r>
      <w:r w:rsidRPr="00FF2117">
        <w:rPr>
          <w:rFonts w:cs="Arial"/>
          <w:sz w:val="20"/>
          <w:lang w:val="de-DE"/>
        </w:rPr>
        <w:t xml:space="preserve">, </w:t>
      </w:r>
      <w:r w:rsidR="00FC72A0" w:rsidRPr="00FF2117">
        <w:rPr>
          <w:rFonts w:cs="Arial"/>
          <w:sz w:val="20"/>
          <w:lang w:val="de-DE"/>
        </w:rPr>
        <w:t>Fachbereich</w:t>
      </w:r>
      <w:r w:rsidRPr="00FF2117">
        <w:rPr>
          <w:rFonts w:cs="Arial"/>
          <w:sz w:val="20"/>
          <w:lang w:val="de-DE"/>
        </w:rPr>
        <w:t>:</w:t>
      </w:r>
      <w:r w:rsidR="005B76B5" w:rsidRPr="00FF2117">
        <w:rPr>
          <w:rFonts w:cs="Arial"/>
          <w:sz w:val="20"/>
          <w:lang w:val="de-DE"/>
        </w:rPr>
        <w:t xml:space="preserve"> </w:t>
      </w:r>
      <w:bookmarkStart w:id="1" w:name="OLE_LINK5"/>
      <w:bookmarkStart w:id="2" w:name="OLE_LINK6"/>
      <w:sdt>
        <w:sdtPr>
          <w:rPr>
            <w:rFonts w:cs="Arial"/>
            <w:sz w:val="20"/>
            <w:lang w:val="fr-CH"/>
          </w:rPr>
          <w:id w:val="-1016769906"/>
          <w:placeholder>
            <w:docPart w:val="1FF85960DD674F08A7DAABB41E8DBA8B"/>
          </w:placeholder>
          <w:showingPlcHdr/>
          <w:text/>
        </w:sdtPr>
        <w:sdtEndPr/>
        <w:sdtContent>
          <w:r w:rsidR="00FF2117">
            <w:rPr>
              <w:rStyle w:val="PlaceholderText"/>
              <w:sz w:val="20"/>
              <w:szCs w:val="20"/>
              <w:lang w:val="de-DE"/>
            </w:rPr>
            <w:t>Bei Universitäten bitte Fakultät / Institut angeben</w:t>
          </w:r>
        </w:sdtContent>
      </w:sdt>
    </w:p>
    <w:p w:rsidR="001268F7" w:rsidRPr="00FF2117" w:rsidRDefault="001268F7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lang w:val="de-DE"/>
        </w:rPr>
      </w:pPr>
    </w:p>
    <w:p w:rsidR="00A81A3E" w:rsidRPr="00291BC1" w:rsidRDefault="005433F9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lang w:val="de-DE"/>
        </w:rPr>
      </w:pPr>
      <w:r w:rsidRPr="00291BC1">
        <w:rPr>
          <w:rFonts w:cs="Arial"/>
          <w:sz w:val="20"/>
          <w:lang w:val="de-DE"/>
        </w:rPr>
        <w:t xml:space="preserve">Student:      </w:t>
      </w:r>
      <w:sdt>
        <w:sdtPr>
          <w:rPr>
            <w:rFonts w:cs="Arial"/>
            <w:sz w:val="20"/>
            <w:lang w:val="fr-CH"/>
          </w:rPr>
          <w:id w:val="-1620682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91BC1">
            <w:rPr>
              <w:rFonts w:ascii="MS Gothic" w:eastAsia="MS Gothic" w:hAnsi="MS Gothic" w:cs="Arial" w:hint="eastAsia"/>
              <w:sz w:val="20"/>
              <w:lang w:val="de-DE"/>
            </w:rPr>
            <w:t>☐</w:t>
          </w:r>
        </w:sdtContent>
      </w:sdt>
      <w:r w:rsidRPr="00291BC1">
        <w:rPr>
          <w:rFonts w:cs="Arial"/>
          <w:sz w:val="20"/>
          <w:lang w:val="de-DE"/>
        </w:rPr>
        <w:t xml:space="preserve"> Ja        </w:t>
      </w:r>
      <w:sdt>
        <w:sdtPr>
          <w:rPr>
            <w:rFonts w:cs="Arial"/>
            <w:sz w:val="20"/>
            <w:lang w:val="fr-CH"/>
          </w:rPr>
          <w:id w:val="795406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91BC1">
            <w:rPr>
              <w:rFonts w:ascii="MS Gothic" w:eastAsia="MS Gothic" w:hAnsi="MS Gothic" w:cs="Arial" w:hint="eastAsia"/>
              <w:sz w:val="20"/>
              <w:lang w:val="de-DE"/>
            </w:rPr>
            <w:t>☐</w:t>
          </w:r>
        </w:sdtContent>
      </w:sdt>
      <w:r w:rsidRPr="00291BC1">
        <w:rPr>
          <w:rFonts w:cs="Arial"/>
          <w:sz w:val="20"/>
          <w:lang w:val="de-DE"/>
        </w:rPr>
        <w:t xml:space="preserve"> Nein      </w:t>
      </w:r>
      <w:proofErr w:type="spellStart"/>
      <w:r w:rsidRPr="00291BC1">
        <w:rPr>
          <w:rFonts w:cs="Arial"/>
          <w:sz w:val="20"/>
          <w:lang w:val="de-DE"/>
        </w:rPr>
        <w:t>Falls</w:t>
      </w:r>
      <w:proofErr w:type="spellEnd"/>
      <w:r w:rsidRPr="00291BC1">
        <w:rPr>
          <w:rFonts w:cs="Arial"/>
          <w:sz w:val="20"/>
          <w:lang w:val="de-DE"/>
        </w:rPr>
        <w:t xml:space="preserve"> nein, Position: </w:t>
      </w:r>
      <w:bookmarkEnd w:id="1"/>
      <w:bookmarkEnd w:id="2"/>
      <w:sdt>
        <w:sdtPr>
          <w:rPr>
            <w:rFonts w:cs="Arial"/>
            <w:sz w:val="20"/>
            <w:lang w:val="fr-CH"/>
          </w:rPr>
          <w:id w:val="-141731207"/>
          <w:placeholder>
            <w:docPart w:val="B64CA8632173496F97383A8A24A8C103"/>
          </w:placeholder>
          <w:showingPlcHdr/>
          <w:text/>
        </w:sdtPr>
        <w:sdtEndPr/>
        <w:sdtContent>
          <w:r w:rsidR="00FF2117">
            <w:rPr>
              <w:rStyle w:val="PlaceholderText"/>
              <w:sz w:val="20"/>
              <w:szCs w:val="20"/>
              <w:lang w:val="de-DE"/>
            </w:rPr>
            <w:t>Professor, andere Position</w:t>
          </w:r>
        </w:sdtContent>
      </w:sdt>
    </w:p>
    <w:p w:rsidR="00A81A3E" w:rsidRPr="00291BC1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sz w:val="20"/>
          <w:lang w:val="de-DE"/>
        </w:rPr>
      </w:pPr>
    </w:p>
    <w:p w:rsidR="005433F9" w:rsidRPr="00291BC1" w:rsidRDefault="005433F9" w:rsidP="00A81A3E">
      <w:pPr>
        <w:tabs>
          <w:tab w:val="left" w:pos="1448"/>
          <w:tab w:val="left" w:pos="4887"/>
          <w:tab w:val="left" w:pos="6335"/>
        </w:tabs>
        <w:rPr>
          <w:rFonts w:cs="Arial"/>
          <w:sz w:val="20"/>
          <w:szCs w:val="20"/>
          <w:lang w:val="de-DE"/>
        </w:rPr>
      </w:pPr>
    </w:p>
    <w:p w:rsidR="00A81A3E" w:rsidRPr="005433F9" w:rsidRDefault="005433F9" w:rsidP="00A81A3E">
      <w:pPr>
        <w:tabs>
          <w:tab w:val="left" w:pos="1448"/>
          <w:tab w:val="left" w:pos="4887"/>
          <w:tab w:val="left" w:pos="6335"/>
        </w:tabs>
        <w:rPr>
          <w:b/>
          <w:sz w:val="20"/>
          <w:lang w:val="de-CH"/>
        </w:rPr>
      </w:pPr>
      <w:r w:rsidRPr="002148CE">
        <w:rPr>
          <w:b/>
          <w:sz w:val="20"/>
          <w:lang w:val="de-CH"/>
        </w:rPr>
        <w:t>Kontaktadresse</w:t>
      </w:r>
    </w:p>
    <w:p w:rsidR="00A81A3E" w:rsidRPr="00291BC1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szCs w:val="20"/>
          <w:lang w:val="de-DE"/>
        </w:rPr>
      </w:pPr>
    </w:p>
    <w:p w:rsidR="00370CDB" w:rsidRPr="00291BC1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sz w:val="20"/>
          <w:szCs w:val="20"/>
          <w:lang w:val="de-DE"/>
        </w:rPr>
      </w:pPr>
      <w:r w:rsidRPr="00291BC1">
        <w:rPr>
          <w:rFonts w:cs="Arial"/>
          <w:sz w:val="20"/>
          <w:szCs w:val="20"/>
          <w:lang w:val="de-DE"/>
        </w:rPr>
        <w:t>Adresse:</w:t>
      </w:r>
      <w:r w:rsidR="001268F7" w:rsidRPr="00291BC1">
        <w:rPr>
          <w:rFonts w:cs="Arial"/>
          <w:sz w:val="20"/>
          <w:szCs w:val="20"/>
          <w:lang w:val="de-DE"/>
        </w:rPr>
        <w:t xml:space="preserve"> </w:t>
      </w:r>
      <w:sdt>
        <w:sdtPr>
          <w:rPr>
            <w:rFonts w:cs="Arial"/>
            <w:sz w:val="20"/>
            <w:szCs w:val="20"/>
            <w:lang w:val="fr-CH"/>
          </w:rPr>
          <w:id w:val="-967976131"/>
          <w:placeholder>
            <w:docPart w:val="432CFD5FB2834361BA4F82CC74D3B51C"/>
          </w:placeholder>
          <w:showingPlcHdr/>
          <w:text/>
        </w:sdtPr>
        <w:sdtEndPr/>
        <w:sdtContent>
          <w:r w:rsidR="001268F7" w:rsidRPr="00291BC1">
            <w:rPr>
              <w:rStyle w:val="PlaceholderText"/>
              <w:sz w:val="20"/>
              <w:szCs w:val="20"/>
              <w:lang w:val="de-DE"/>
            </w:rPr>
            <w:t>Adresse</w:t>
          </w:r>
        </w:sdtContent>
      </w:sdt>
    </w:p>
    <w:p w:rsidR="00370CDB" w:rsidRPr="00291BC1" w:rsidRDefault="00370CDB" w:rsidP="00A81A3E">
      <w:pPr>
        <w:tabs>
          <w:tab w:val="left" w:pos="1448"/>
          <w:tab w:val="left" w:pos="4887"/>
          <w:tab w:val="left" w:pos="6335"/>
        </w:tabs>
        <w:rPr>
          <w:rFonts w:cs="Arial"/>
          <w:sz w:val="20"/>
          <w:szCs w:val="20"/>
          <w:lang w:val="de-DE"/>
        </w:rPr>
      </w:pPr>
    </w:p>
    <w:p w:rsidR="00A81A3E" w:rsidRPr="00291BC1" w:rsidRDefault="005433F9" w:rsidP="00A81A3E">
      <w:pPr>
        <w:tabs>
          <w:tab w:val="left" w:pos="1448"/>
          <w:tab w:val="left" w:pos="4887"/>
          <w:tab w:val="left" w:pos="6335"/>
        </w:tabs>
        <w:rPr>
          <w:rFonts w:cs="Arial"/>
          <w:sz w:val="20"/>
          <w:szCs w:val="20"/>
          <w:lang w:val="de-DE"/>
        </w:rPr>
      </w:pPr>
      <w:r w:rsidRPr="00291BC1">
        <w:rPr>
          <w:rFonts w:cs="Arial"/>
          <w:sz w:val="20"/>
          <w:szCs w:val="20"/>
          <w:lang w:val="de-DE"/>
        </w:rPr>
        <w:t>Land</w:t>
      </w:r>
      <w:r w:rsidR="00A81A3E" w:rsidRPr="00291BC1">
        <w:rPr>
          <w:rFonts w:cs="Arial"/>
          <w:sz w:val="20"/>
          <w:szCs w:val="20"/>
          <w:lang w:val="de-DE"/>
        </w:rPr>
        <w:t>:</w:t>
      </w:r>
      <w:r w:rsidR="001268F7" w:rsidRPr="00291BC1">
        <w:rPr>
          <w:rFonts w:cs="Arial"/>
          <w:sz w:val="20"/>
          <w:szCs w:val="20"/>
          <w:lang w:val="de-DE"/>
        </w:rPr>
        <w:t xml:space="preserve"> </w:t>
      </w:r>
      <w:sdt>
        <w:sdtPr>
          <w:rPr>
            <w:rFonts w:cs="Arial"/>
            <w:sz w:val="20"/>
            <w:szCs w:val="20"/>
            <w:lang w:val="fr-CH"/>
          </w:rPr>
          <w:id w:val="1862240482"/>
          <w:placeholder>
            <w:docPart w:val="F31A8CBC516B43A4AE5A9FD98CA198DF"/>
          </w:placeholder>
          <w:showingPlcHdr/>
          <w:text/>
        </w:sdtPr>
        <w:sdtEndPr/>
        <w:sdtContent>
          <w:r w:rsidRPr="00291BC1">
            <w:rPr>
              <w:rStyle w:val="PlaceholderText"/>
              <w:sz w:val="20"/>
              <w:szCs w:val="20"/>
              <w:lang w:val="de-DE"/>
            </w:rPr>
            <w:t>Land</w:t>
          </w:r>
        </w:sdtContent>
      </w:sdt>
    </w:p>
    <w:p w:rsidR="00A81A3E" w:rsidRPr="00291BC1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color w:val="C0C0C0"/>
          <w:sz w:val="20"/>
          <w:szCs w:val="20"/>
          <w:u w:val="single"/>
          <w:shd w:val="clear" w:color="auto" w:fill="C0C0C0"/>
          <w:lang w:val="de-DE"/>
        </w:rPr>
      </w:pPr>
    </w:p>
    <w:p w:rsidR="00370CDB" w:rsidRPr="00FF2117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color w:val="C0C0C0"/>
          <w:sz w:val="20"/>
          <w:szCs w:val="20"/>
          <w:u w:val="single"/>
          <w:shd w:val="clear" w:color="auto" w:fill="C0C0C0"/>
          <w:lang w:val="it-IT"/>
        </w:rPr>
      </w:pPr>
      <w:proofErr w:type="spellStart"/>
      <w:r w:rsidRPr="00FF2117">
        <w:rPr>
          <w:rFonts w:cs="Arial"/>
          <w:sz w:val="20"/>
          <w:szCs w:val="20"/>
          <w:lang w:val="it-IT"/>
        </w:rPr>
        <w:t>T</w:t>
      </w:r>
      <w:r w:rsidR="005433F9" w:rsidRPr="00FF2117">
        <w:rPr>
          <w:rFonts w:cs="Arial"/>
          <w:sz w:val="20"/>
          <w:szCs w:val="20"/>
          <w:lang w:val="it-IT"/>
        </w:rPr>
        <w:t>elefon</w:t>
      </w:r>
      <w:proofErr w:type="spellEnd"/>
      <w:r w:rsidRPr="00FF2117">
        <w:rPr>
          <w:rFonts w:cs="Arial"/>
          <w:sz w:val="20"/>
          <w:szCs w:val="20"/>
          <w:lang w:val="it-IT"/>
        </w:rPr>
        <w:t>:</w:t>
      </w:r>
      <w:r w:rsidR="001268F7" w:rsidRPr="00FF2117">
        <w:rPr>
          <w:rFonts w:cs="Arial"/>
          <w:sz w:val="20"/>
          <w:szCs w:val="20"/>
          <w:lang w:val="it-IT"/>
        </w:rPr>
        <w:t xml:space="preserve"> </w:t>
      </w:r>
      <w:sdt>
        <w:sdtPr>
          <w:rPr>
            <w:rFonts w:cs="Arial"/>
            <w:sz w:val="20"/>
            <w:szCs w:val="20"/>
            <w:lang w:val="fr-CH"/>
          </w:rPr>
          <w:id w:val="401030082"/>
          <w:placeholder>
            <w:docPart w:val="FF91D779D1B14FFCAEBEF3AAC630351C"/>
          </w:placeholder>
          <w:showingPlcHdr/>
          <w:text/>
        </w:sdtPr>
        <w:sdtEndPr/>
        <w:sdtContent>
          <w:r w:rsidR="005433F9" w:rsidRPr="00FF2117">
            <w:rPr>
              <w:rStyle w:val="PlaceholderText"/>
              <w:sz w:val="20"/>
              <w:szCs w:val="20"/>
              <w:lang w:val="it-IT"/>
            </w:rPr>
            <w:t>Telefon</w:t>
          </w:r>
        </w:sdtContent>
      </w:sdt>
    </w:p>
    <w:p w:rsidR="00370CDB" w:rsidRPr="00FF2117" w:rsidRDefault="00370CDB" w:rsidP="00A81A3E">
      <w:pPr>
        <w:tabs>
          <w:tab w:val="left" w:pos="1448"/>
          <w:tab w:val="left" w:pos="4887"/>
          <w:tab w:val="left" w:pos="6335"/>
        </w:tabs>
        <w:rPr>
          <w:rFonts w:cs="Arial"/>
          <w:color w:val="C0C0C0"/>
          <w:sz w:val="20"/>
          <w:szCs w:val="20"/>
          <w:u w:val="single"/>
          <w:shd w:val="clear" w:color="auto" w:fill="C0C0C0"/>
          <w:lang w:val="it-IT"/>
        </w:rPr>
      </w:pPr>
    </w:p>
    <w:p w:rsidR="00A81A3E" w:rsidRPr="00FF2117" w:rsidRDefault="00370CDB" w:rsidP="00A81A3E">
      <w:pPr>
        <w:tabs>
          <w:tab w:val="left" w:pos="1448"/>
          <w:tab w:val="left" w:pos="4887"/>
          <w:tab w:val="left" w:pos="6335"/>
        </w:tabs>
        <w:rPr>
          <w:rFonts w:cs="Arial"/>
          <w:sz w:val="20"/>
          <w:szCs w:val="20"/>
          <w:lang w:val="it-IT"/>
        </w:rPr>
      </w:pPr>
      <w:r w:rsidRPr="00FF2117">
        <w:rPr>
          <w:rFonts w:cs="Arial"/>
          <w:sz w:val="20"/>
          <w:szCs w:val="20"/>
          <w:lang w:val="it-IT"/>
        </w:rPr>
        <w:t>E-</w:t>
      </w:r>
      <w:r w:rsidR="00291BC1" w:rsidRPr="00FF2117">
        <w:rPr>
          <w:rFonts w:cs="Arial"/>
          <w:sz w:val="20"/>
          <w:szCs w:val="20"/>
          <w:lang w:val="it-IT"/>
        </w:rPr>
        <w:t>M</w:t>
      </w:r>
      <w:r w:rsidR="00A81A3E" w:rsidRPr="00FF2117">
        <w:rPr>
          <w:rFonts w:cs="Arial"/>
          <w:sz w:val="20"/>
          <w:szCs w:val="20"/>
          <w:lang w:val="it-IT"/>
        </w:rPr>
        <w:t>ail:</w:t>
      </w:r>
      <w:r w:rsidR="001268F7" w:rsidRPr="00FF2117">
        <w:rPr>
          <w:rFonts w:cs="Arial"/>
          <w:sz w:val="20"/>
          <w:szCs w:val="20"/>
          <w:lang w:val="it-IT"/>
        </w:rPr>
        <w:t xml:space="preserve"> </w:t>
      </w:r>
      <w:sdt>
        <w:sdtPr>
          <w:rPr>
            <w:rFonts w:cs="Arial"/>
            <w:sz w:val="20"/>
            <w:szCs w:val="20"/>
            <w:lang w:val="fr-CH"/>
          </w:rPr>
          <w:id w:val="64851376"/>
          <w:placeholder>
            <w:docPart w:val="900901D10F7745DDA2FFBD7B05A1DA1B"/>
          </w:placeholder>
          <w:showingPlcHdr/>
          <w:text/>
        </w:sdtPr>
        <w:sdtEndPr/>
        <w:sdtContent>
          <w:r w:rsidR="00291BC1" w:rsidRPr="005C05E5">
            <w:rPr>
              <w:rStyle w:val="PlaceholderText"/>
              <w:sz w:val="20"/>
              <w:szCs w:val="20"/>
              <w:lang w:val="it-IT"/>
            </w:rPr>
            <w:t>E-M</w:t>
          </w:r>
          <w:r w:rsidR="001268F7" w:rsidRPr="005C05E5">
            <w:rPr>
              <w:rStyle w:val="PlaceholderText"/>
              <w:sz w:val="20"/>
              <w:szCs w:val="20"/>
              <w:lang w:val="it-IT"/>
            </w:rPr>
            <w:t>ail</w:t>
          </w:r>
        </w:sdtContent>
      </w:sdt>
    </w:p>
    <w:p w:rsidR="00A81A3E" w:rsidRPr="00FF2117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sz w:val="20"/>
          <w:lang w:val="it-IT"/>
        </w:rPr>
      </w:pPr>
    </w:p>
    <w:p w:rsidR="00A81A3E" w:rsidRPr="00FF2117" w:rsidRDefault="00A81A3E" w:rsidP="00A81A3E">
      <w:pPr>
        <w:tabs>
          <w:tab w:val="left" w:pos="1448"/>
          <w:tab w:val="left" w:pos="3801"/>
          <w:tab w:val="left" w:pos="4163"/>
          <w:tab w:val="left" w:pos="6335"/>
        </w:tabs>
        <w:rPr>
          <w:rFonts w:cs="Arial"/>
          <w:sz w:val="20"/>
          <w:lang w:val="it-IT"/>
        </w:rPr>
      </w:pPr>
    </w:p>
    <w:p w:rsidR="00A81A3E" w:rsidRPr="005433F9" w:rsidRDefault="005433F9" w:rsidP="00A81A3E">
      <w:pPr>
        <w:tabs>
          <w:tab w:val="left" w:pos="1448"/>
          <w:tab w:val="left" w:pos="3801"/>
          <w:tab w:val="left" w:pos="4163"/>
          <w:tab w:val="left" w:pos="6335"/>
        </w:tabs>
        <w:rPr>
          <w:b/>
          <w:sz w:val="20"/>
          <w:lang w:val="de-CH"/>
        </w:rPr>
      </w:pPr>
      <w:r>
        <w:rPr>
          <w:b/>
          <w:sz w:val="20"/>
          <w:lang w:val="de-CH"/>
        </w:rPr>
        <w:t>Forschungsarbeit</w:t>
      </w:r>
    </w:p>
    <w:p w:rsidR="00A81A3E" w:rsidRPr="005433F9" w:rsidRDefault="00A81A3E" w:rsidP="00A81A3E">
      <w:pPr>
        <w:tabs>
          <w:tab w:val="left" w:pos="1448"/>
          <w:tab w:val="left" w:pos="3801"/>
          <w:tab w:val="left" w:pos="4163"/>
          <w:tab w:val="left" w:pos="6335"/>
        </w:tabs>
        <w:rPr>
          <w:rFonts w:cs="Arial"/>
          <w:sz w:val="20"/>
          <w:szCs w:val="20"/>
          <w:lang w:val="de-DE"/>
        </w:rPr>
      </w:pPr>
    </w:p>
    <w:p w:rsidR="00A81A3E" w:rsidRPr="005433F9" w:rsidRDefault="005433F9" w:rsidP="001268F7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zCs w:val="20"/>
          <w:shd w:val="clear" w:color="auto" w:fill="C0C0C0"/>
          <w:lang w:val="de-DE"/>
        </w:rPr>
      </w:pPr>
      <w:r>
        <w:rPr>
          <w:sz w:val="20"/>
          <w:lang w:val="de-CH"/>
        </w:rPr>
        <w:t>Titel der Forschungsarbeit</w:t>
      </w:r>
      <w:r w:rsidR="00A81A3E" w:rsidRPr="005433F9">
        <w:rPr>
          <w:rFonts w:cs="Arial"/>
          <w:sz w:val="20"/>
          <w:szCs w:val="20"/>
          <w:lang w:val="de-DE"/>
        </w:rPr>
        <w:t xml:space="preserve">: </w:t>
      </w:r>
      <w:sdt>
        <w:sdtPr>
          <w:rPr>
            <w:rFonts w:cs="Arial"/>
            <w:sz w:val="20"/>
            <w:szCs w:val="20"/>
            <w:lang w:val="fr-CH"/>
          </w:rPr>
          <w:id w:val="-1293056623"/>
          <w:showingPlcHdr/>
          <w:text/>
        </w:sdtPr>
        <w:sdtEndPr/>
        <w:sdtContent>
          <w:r>
            <w:rPr>
              <w:rStyle w:val="PlaceholderText"/>
              <w:sz w:val="20"/>
              <w:szCs w:val="20"/>
              <w:lang w:val="de-DE"/>
            </w:rPr>
            <w:t>Titel der Forschungsarbeit</w:t>
          </w:r>
        </w:sdtContent>
      </w:sdt>
    </w:p>
    <w:p w:rsidR="00A81A3E" w:rsidRPr="005433F9" w:rsidRDefault="00A81A3E" w:rsidP="001268F7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hd w:val="clear" w:color="auto" w:fill="C0C0C0"/>
          <w:lang w:val="de-DE"/>
        </w:rPr>
      </w:pPr>
    </w:p>
    <w:p w:rsidR="00A81A3E" w:rsidRPr="005433F9" w:rsidRDefault="00A81A3E" w:rsidP="001268F7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hd w:val="clear" w:color="auto" w:fill="C0C0C0"/>
          <w:lang w:val="de-DE"/>
        </w:rPr>
      </w:pPr>
      <w:r w:rsidRPr="005433F9">
        <w:rPr>
          <w:rFonts w:cs="Arial"/>
          <w:color w:val="C0C0C0"/>
          <w:sz w:val="20"/>
          <w:shd w:val="clear" w:color="auto" w:fill="C0C0C0"/>
          <w:lang w:val="de-DE"/>
        </w:rPr>
        <w:t xml:space="preserve">                                     </w:t>
      </w:r>
    </w:p>
    <w:p w:rsidR="001268F7" w:rsidRPr="00FF2117" w:rsidRDefault="005433F9" w:rsidP="001268F7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sz w:val="20"/>
          <w:lang w:val="de-DE"/>
        </w:rPr>
      </w:pPr>
      <w:r w:rsidRPr="00FF2117">
        <w:rPr>
          <w:sz w:val="20"/>
          <w:lang w:val="de-DE"/>
        </w:rPr>
        <w:t>Ziel der Forschungsarbeit:</w:t>
      </w:r>
      <w:r w:rsidR="00FF2117" w:rsidRPr="00FF2117">
        <w:rPr>
          <w:sz w:val="20"/>
          <w:lang w:val="de-DE"/>
        </w:rPr>
        <w:t xml:space="preserve"> </w:t>
      </w:r>
    </w:p>
    <w:p w:rsidR="00FF2117" w:rsidRPr="00FF2117" w:rsidRDefault="00F61913" w:rsidP="001268F7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  <w:lang w:val="de-DE"/>
        </w:rPr>
      </w:pPr>
      <w:sdt>
        <w:sdtPr>
          <w:rPr>
            <w:rFonts w:cs="Arial"/>
            <w:sz w:val="20"/>
            <w:szCs w:val="20"/>
            <w:lang w:val="fr-CH"/>
          </w:rPr>
          <w:id w:val="717320380"/>
          <w:showingPlcHdr/>
          <w:text/>
        </w:sdtPr>
        <w:sdtEndPr/>
        <w:sdtContent>
          <w:r w:rsidR="00FF2117">
            <w:rPr>
              <w:rStyle w:val="PlaceholderText"/>
              <w:sz w:val="20"/>
              <w:szCs w:val="20"/>
              <w:lang w:val="de-DE"/>
            </w:rPr>
            <w:t>Bitte beschreiben Sie kurz die Ziele der Forschungsarbeit</w:t>
          </w:r>
        </w:sdtContent>
      </w:sdt>
    </w:p>
    <w:p w:rsidR="00A81A3E" w:rsidRPr="00FF2117" w:rsidRDefault="00A81A3E" w:rsidP="001268F7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hd w:val="clear" w:color="auto" w:fill="C0C0C0"/>
          <w:lang w:val="de-DE"/>
        </w:rPr>
      </w:pPr>
      <w:r w:rsidRPr="00FF2117">
        <w:rPr>
          <w:rFonts w:cs="Arial"/>
          <w:color w:val="C0C0C0"/>
          <w:sz w:val="20"/>
          <w:shd w:val="clear" w:color="auto" w:fill="C0C0C0"/>
          <w:lang w:val="de-DE"/>
        </w:rPr>
        <w:t xml:space="preserve">                                          </w:t>
      </w:r>
      <w:r w:rsidR="00370CDB" w:rsidRPr="00FF2117">
        <w:rPr>
          <w:rFonts w:cs="Arial"/>
          <w:color w:val="C0C0C0"/>
          <w:sz w:val="20"/>
          <w:shd w:val="clear" w:color="auto" w:fill="C0C0C0"/>
          <w:lang w:val="de-DE"/>
        </w:rPr>
        <w:t xml:space="preserve">                           </w:t>
      </w:r>
    </w:p>
    <w:p w:rsidR="00A81A3E" w:rsidRPr="00FF2117" w:rsidRDefault="00A81A3E" w:rsidP="001268F7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de-DE"/>
        </w:rPr>
      </w:pPr>
    </w:p>
    <w:p w:rsidR="00A81A3E" w:rsidRPr="00FF2117" w:rsidRDefault="00A81A3E" w:rsidP="001268F7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de-DE"/>
        </w:rPr>
      </w:pPr>
    </w:p>
    <w:p w:rsidR="00CF73CD" w:rsidRPr="00FF2117" w:rsidRDefault="00CF73CD" w:rsidP="001268F7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de-DE"/>
        </w:rPr>
      </w:pPr>
    </w:p>
    <w:p w:rsidR="00A81A3E" w:rsidRPr="00FF2117" w:rsidRDefault="00A81A3E" w:rsidP="001268F7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de-DE"/>
        </w:rPr>
      </w:pPr>
    </w:p>
    <w:p w:rsidR="00A81A3E" w:rsidRPr="00FF2117" w:rsidRDefault="00A81A3E" w:rsidP="001268F7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de-DE"/>
        </w:rPr>
      </w:pPr>
    </w:p>
    <w:p w:rsidR="00A81A3E" w:rsidRPr="00FF2117" w:rsidRDefault="00A81A3E" w:rsidP="001268F7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de-DE"/>
        </w:rPr>
      </w:pPr>
    </w:p>
    <w:p w:rsidR="00A81A3E" w:rsidRPr="00FF2117" w:rsidRDefault="00A81A3E" w:rsidP="001268F7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de-DE"/>
        </w:rPr>
      </w:pPr>
    </w:p>
    <w:p w:rsidR="00A81A3E" w:rsidRPr="00FF2117" w:rsidRDefault="00A81A3E" w:rsidP="00A81A3E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de-DE"/>
        </w:rPr>
      </w:pPr>
    </w:p>
    <w:p w:rsidR="00AB4E24" w:rsidRPr="00F94C8A" w:rsidRDefault="001268F7" w:rsidP="00F94C8A">
      <w:pPr>
        <w:spacing w:after="200" w:line="276" w:lineRule="auto"/>
        <w:rPr>
          <w:rFonts w:cs="Arial"/>
          <w:sz w:val="20"/>
          <w:lang w:val="de-DE"/>
        </w:rPr>
      </w:pPr>
      <w:r w:rsidRPr="00FF2117">
        <w:rPr>
          <w:rFonts w:cs="Arial"/>
          <w:sz w:val="20"/>
          <w:lang w:val="de-DE"/>
        </w:rPr>
        <w:br w:type="page"/>
      </w:r>
    </w:p>
    <w:p w:rsidR="00A81A3E" w:rsidRPr="00FF2117" w:rsidRDefault="005433F9" w:rsidP="00FF2117">
      <w:pPr>
        <w:tabs>
          <w:tab w:val="left" w:pos="1701"/>
          <w:tab w:val="left" w:pos="4253"/>
          <w:tab w:val="left" w:pos="7371"/>
        </w:tabs>
        <w:spacing w:line="360" w:lineRule="auto"/>
        <w:rPr>
          <w:rFonts w:asciiTheme="minorHAnsi" w:hAnsiTheme="minorHAnsi" w:cstheme="minorHAnsi"/>
          <w:sz w:val="20"/>
          <w:lang w:val="de-DE"/>
        </w:rPr>
      </w:pPr>
      <w:r w:rsidRPr="0014786D">
        <w:rPr>
          <w:rFonts w:asciiTheme="minorHAnsi" w:hAnsiTheme="minorHAnsi" w:cstheme="minorHAnsi"/>
          <w:sz w:val="20"/>
          <w:lang w:val="de-DE"/>
        </w:rPr>
        <w:lastRenderedPageBreak/>
        <w:t>Thema/en</w:t>
      </w:r>
      <w:r w:rsidR="00A81A3E" w:rsidRPr="0014786D">
        <w:rPr>
          <w:rFonts w:asciiTheme="minorHAnsi" w:hAnsiTheme="minorHAnsi" w:cstheme="minorHAnsi"/>
          <w:sz w:val="20"/>
          <w:lang w:val="de-DE"/>
        </w:rPr>
        <w:t>:</w:t>
      </w:r>
      <w:r w:rsidR="00A81A3E" w:rsidRPr="00FF2117">
        <w:rPr>
          <w:rFonts w:asciiTheme="minorHAnsi" w:hAnsiTheme="minorHAnsi" w:cstheme="minorHAnsi"/>
          <w:sz w:val="20"/>
          <w:lang w:val="de-DE"/>
        </w:rPr>
        <w:tab/>
      </w:r>
      <w:sdt>
        <w:sdtPr>
          <w:rPr>
            <w:rFonts w:asciiTheme="minorHAnsi" w:hAnsiTheme="minorHAnsi" w:cstheme="minorHAnsi"/>
            <w:sz w:val="20"/>
            <w:lang w:val="de-DE"/>
          </w:rPr>
          <w:id w:val="-1491323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08CF" w:rsidRPr="00FF2117">
            <w:rPr>
              <w:rFonts w:ascii="MS Gothic" w:eastAsia="MS Gothic" w:hAnsi="MS Gothic" w:cs="MS Gothic" w:hint="eastAsia"/>
              <w:sz w:val="20"/>
              <w:lang w:val="de-DE"/>
            </w:rPr>
            <w:t>☐</w:t>
          </w:r>
        </w:sdtContent>
      </w:sdt>
      <w:r w:rsidR="00A81A3E" w:rsidRPr="00FF2117">
        <w:rPr>
          <w:rFonts w:asciiTheme="minorHAnsi" w:hAnsiTheme="minorHAnsi" w:cstheme="minorHAnsi"/>
          <w:sz w:val="20"/>
          <w:szCs w:val="20"/>
          <w:lang w:val="de-DE"/>
        </w:rPr>
        <w:t xml:space="preserve"> </w:t>
      </w:r>
      <w:r w:rsidRPr="00FF2117">
        <w:rPr>
          <w:rFonts w:asciiTheme="minorHAnsi" w:hAnsiTheme="minorHAnsi" w:cstheme="minorHAnsi"/>
          <w:sz w:val="20"/>
          <w:lang w:val="de-DE"/>
        </w:rPr>
        <w:t>Wirtschaft</w:t>
      </w:r>
      <w:r w:rsidR="00A81A3E" w:rsidRPr="00FF2117">
        <w:rPr>
          <w:rFonts w:asciiTheme="minorHAnsi" w:hAnsiTheme="minorHAnsi" w:cstheme="minorHAnsi"/>
          <w:sz w:val="20"/>
          <w:lang w:val="de-DE"/>
        </w:rPr>
        <w:tab/>
      </w:r>
      <w:sdt>
        <w:sdtPr>
          <w:rPr>
            <w:rFonts w:asciiTheme="minorHAnsi" w:hAnsiTheme="minorHAnsi" w:cstheme="minorHAnsi"/>
            <w:sz w:val="20"/>
            <w:lang w:val="de-DE"/>
          </w:rPr>
          <w:id w:val="21303568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08CF" w:rsidRPr="00FF2117">
            <w:rPr>
              <w:rFonts w:ascii="MS Gothic" w:eastAsia="MS Gothic" w:hAnsi="MS Gothic" w:cs="MS Gothic" w:hint="eastAsia"/>
              <w:sz w:val="20"/>
              <w:lang w:val="de-DE"/>
            </w:rPr>
            <w:t>☐</w:t>
          </w:r>
        </w:sdtContent>
      </w:sdt>
      <w:r w:rsidR="00A81A3E" w:rsidRPr="00FF2117">
        <w:rPr>
          <w:rFonts w:asciiTheme="minorHAnsi" w:hAnsiTheme="minorHAnsi" w:cstheme="minorHAnsi"/>
          <w:sz w:val="20"/>
          <w:lang w:val="de-DE"/>
        </w:rPr>
        <w:t xml:space="preserve"> </w:t>
      </w:r>
      <w:r w:rsidRPr="00FF2117">
        <w:rPr>
          <w:rFonts w:asciiTheme="minorHAnsi" w:hAnsiTheme="minorHAnsi" w:cstheme="minorHAnsi"/>
          <w:sz w:val="20"/>
          <w:lang w:val="de-DE"/>
        </w:rPr>
        <w:t>Geschichte</w:t>
      </w:r>
      <w:r w:rsidR="00A81A3E" w:rsidRPr="00FF2117">
        <w:rPr>
          <w:rFonts w:asciiTheme="minorHAnsi" w:hAnsiTheme="minorHAnsi" w:cstheme="minorHAnsi"/>
          <w:sz w:val="20"/>
          <w:lang w:val="de-DE"/>
        </w:rPr>
        <w:tab/>
      </w:r>
      <w:sdt>
        <w:sdtPr>
          <w:rPr>
            <w:rFonts w:asciiTheme="minorHAnsi" w:hAnsiTheme="minorHAnsi" w:cstheme="minorHAnsi"/>
            <w:sz w:val="20"/>
            <w:lang w:val="de-DE"/>
          </w:rPr>
          <w:id w:val="2119557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08CF" w:rsidRPr="00FF2117">
            <w:rPr>
              <w:rFonts w:ascii="MS Gothic" w:eastAsia="MS Gothic" w:hAnsi="MS Gothic" w:cs="MS Gothic" w:hint="eastAsia"/>
              <w:sz w:val="20"/>
              <w:lang w:val="de-DE"/>
            </w:rPr>
            <w:t>☐</w:t>
          </w:r>
        </w:sdtContent>
      </w:sdt>
      <w:r w:rsidR="00A81A3E" w:rsidRPr="00FF2117">
        <w:rPr>
          <w:rFonts w:asciiTheme="minorHAnsi" w:hAnsiTheme="minorHAnsi" w:cstheme="minorHAnsi"/>
          <w:sz w:val="20"/>
          <w:szCs w:val="20"/>
          <w:lang w:val="de-DE"/>
        </w:rPr>
        <w:t xml:space="preserve"> </w:t>
      </w:r>
      <w:r w:rsidRPr="00FF2117">
        <w:rPr>
          <w:rFonts w:asciiTheme="minorHAnsi" w:hAnsiTheme="minorHAnsi" w:cstheme="minorHAnsi"/>
          <w:sz w:val="20"/>
          <w:lang w:val="de-DE"/>
        </w:rPr>
        <w:t>Recht</w:t>
      </w:r>
    </w:p>
    <w:p w:rsidR="00A81A3E" w:rsidRPr="00FF2117" w:rsidRDefault="00A508CF" w:rsidP="00FF2117">
      <w:pPr>
        <w:tabs>
          <w:tab w:val="left" w:pos="1701"/>
          <w:tab w:val="left" w:pos="4253"/>
          <w:tab w:val="left" w:pos="7371"/>
        </w:tabs>
        <w:spacing w:line="360" w:lineRule="auto"/>
        <w:rPr>
          <w:rFonts w:asciiTheme="minorHAnsi" w:hAnsiTheme="minorHAnsi" w:cstheme="minorHAnsi"/>
          <w:sz w:val="20"/>
          <w:lang w:val="de-DE"/>
        </w:rPr>
      </w:pPr>
      <w:r w:rsidRPr="00FF2117">
        <w:rPr>
          <w:rFonts w:asciiTheme="minorHAnsi" w:hAnsiTheme="minorHAnsi" w:cstheme="minorHAnsi"/>
          <w:sz w:val="20"/>
          <w:lang w:val="de-DE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-94328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91BC1">
            <w:rPr>
              <w:rFonts w:ascii="MS Gothic" w:eastAsia="MS Gothic" w:hAnsi="MS Gothic" w:cs="MS Gothic" w:hint="eastAsia"/>
              <w:sz w:val="20"/>
              <w:lang w:val="de-DE"/>
            </w:rPr>
            <w:t>☐</w:t>
          </w:r>
        </w:sdtContent>
      </w:sdt>
      <w:r w:rsidR="00A81A3E" w:rsidRPr="00291BC1">
        <w:rPr>
          <w:rFonts w:asciiTheme="minorHAnsi" w:hAnsiTheme="minorHAnsi" w:cstheme="minorHAnsi"/>
          <w:sz w:val="20"/>
          <w:szCs w:val="20"/>
          <w:lang w:val="de-DE"/>
        </w:rPr>
        <w:t xml:space="preserve"> </w:t>
      </w:r>
      <w:r w:rsidR="00A81A3E" w:rsidRPr="00291BC1">
        <w:rPr>
          <w:rFonts w:asciiTheme="minorHAnsi" w:hAnsiTheme="minorHAnsi" w:cstheme="minorHAnsi"/>
          <w:sz w:val="20"/>
          <w:lang w:val="de-DE"/>
        </w:rPr>
        <w:t>Management</w:t>
      </w:r>
      <w:r w:rsidR="00A81A3E" w:rsidRPr="00291BC1">
        <w:rPr>
          <w:rFonts w:asciiTheme="minorHAnsi" w:hAnsiTheme="minorHAnsi" w:cstheme="minorHAnsi"/>
          <w:sz w:val="20"/>
          <w:lang w:val="de-DE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1715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91BC1">
            <w:rPr>
              <w:rFonts w:ascii="MS Gothic" w:eastAsia="MS Gothic" w:hAnsi="MS Gothic" w:cs="MS Gothic" w:hint="eastAsia"/>
              <w:sz w:val="20"/>
              <w:lang w:val="de-DE"/>
            </w:rPr>
            <w:t>☐</w:t>
          </w:r>
        </w:sdtContent>
      </w:sdt>
      <w:r w:rsidR="00A81A3E" w:rsidRPr="00291BC1">
        <w:rPr>
          <w:rFonts w:asciiTheme="minorHAnsi" w:hAnsiTheme="minorHAnsi" w:cstheme="minorHAnsi"/>
          <w:sz w:val="20"/>
          <w:lang w:val="de-DE"/>
        </w:rPr>
        <w:t xml:space="preserve"> Marketing</w:t>
      </w:r>
      <w:r w:rsidR="00A81A3E" w:rsidRPr="00291BC1">
        <w:rPr>
          <w:rFonts w:asciiTheme="minorHAnsi" w:hAnsiTheme="minorHAnsi" w:cstheme="minorHAnsi"/>
          <w:sz w:val="20"/>
          <w:lang w:val="de-DE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70866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91BC1">
            <w:rPr>
              <w:rFonts w:ascii="MS Gothic" w:eastAsia="MS Gothic" w:hAnsi="MS Gothic" w:cs="MS Gothic" w:hint="eastAsia"/>
              <w:sz w:val="20"/>
              <w:lang w:val="de-DE"/>
            </w:rPr>
            <w:t>☐</w:t>
          </w:r>
        </w:sdtContent>
      </w:sdt>
      <w:r w:rsidR="00A81A3E" w:rsidRPr="00291BC1">
        <w:rPr>
          <w:rFonts w:asciiTheme="minorHAnsi" w:hAnsiTheme="minorHAnsi" w:cstheme="minorHAnsi"/>
          <w:sz w:val="20"/>
          <w:szCs w:val="20"/>
          <w:lang w:val="de-DE"/>
        </w:rPr>
        <w:t xml:space="preserve"> </w:t>
      </w:r>
      <w:r w:rsidR="005433F9" w:rsidRPr="00291BC1">
        <w:rPr>
          <w:rFonts w:asciiTheme="minorHAnsi" w:hAnsiTheme="minorHAnsi" w:cstheme="minorHAnsi"/>
          <w:sz w:val="20"/>
          <w:lang w:val="de-DE"/>
        </w:rPr>
        <w:t>Politikwissenschaften</w:t>
      </w:r>
      <w:r w:rsidR="00FF2117">
        <w:rPr>
          <w:rFonts w:asciiTheme="minorHAnsi" w:hAnsiTheme="minorHAnsi" w:cstheme="minorHAnsi"/>
          <w:sz w:val="20"/>
          <w:lang w:val="de-DE"/>
        </w:rPr>
        <w:tab/>
      </w:r>
      <w:r w:rsidR="00F7338E" w:rsidRPr="00291BC1">
        <w:rPr>
          <w:rFonts w:asciiTheme="minorHAnsi" w:hAnsiTheme="minorHAnsi" w:cstheme="minorHAnsi"/>
          <w:sz w:val="20"/>
          <w:lang w:val="de-DE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-147089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91BC1">
            <w:rPr>
              <w:rFonts w:ascii="MS Gothic" w:eastAsia="MS Gothic" w:hAnsi="MS Gothic" w:cs="MS Gothic" w:hint="eastAsia"/>
              <w:sz w:val="20"/>
              <w:lang w:val="de-DE"/>
            </w:rPr>
            <w:t>☐</w:t>
          </w:r>
        </w:sdtContent>
      </w:sdt>
      <w:r w:rsidR="00A81A3E" w:rsidRPr="00291BC1">
        <w:rPr>
          <w:rFonts w:asciiTheme="minorHAnsi" w:hAnsiTheme="minorHAnsi" w:cstheme="minorHAnsi"/>
          <w:sz w:val="20"/>
          <w:szCs w:val="20"/>
          <w:lang w:val="de-DE"/>
        </w:rPr>
        <w:t xml:space="preserve"> </w:t>
      </w:r>
      <w:r w:rsidR="00A81A3E" w:rsidRPr="00291BC1">
        <w:rPr>
          <w:rFonts w:asciiTheme="minorHAnsi" w:hAnsiTheme="minorHAnsi" w:cstheme="minorHAnsi"/>
          <w:sz w:val="20"/>
          <w:lang w:val="de-DE"/>
        </w:rPr>
        <w:t>So</w:t>
      </w:r>
      <w:r w:rsidR="005433F9" w:rsidRPr="00291BC1">
        <w:rPr>
          <w:rFonts w:asciiTheme="minorHAnsi" w:hAnsiTheme="minorHAnsi" w:cstheme="minorHAnsi"/>
          <w:sz w:val="20"/>
          <w:lang w:val="de-DE"/>
        </w:rPr>
        <w:t>z</w:t>
      </w:r>
      <w:r w:rsidR="00A81A3E" w:rsidRPr="00291BC1">
        <w:rPr>
          <w:rFonts w:asciiTheme="minorHAnsi" w:hAnsiTheme="minorHAnsi" w:cstheme="minorHAnsi"/>
          <w:sz w:val="20"/>
          <w:lang w:val="de-DE"/>
        </w:rPr>
        <w:t>iologie</w:t>
      </w:r>
      <w:r w:rsidR="00A81A3E" w:rsidRPr="00291BC1">
        <w:rPr>
          <w:rFonts w:asciiTheme="minorHAnsi" w:hAnsiTheme="minorHAnsi" w:cstheme="minorHAnsi"/>
          <w:sz w:val="20"/>
          <w:lang w:val="de-DE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12427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91BC1">
            <w:rPr>
              <w:rFonts w:ascii="MS Gothic" w:eastAsia="MS Gothic" w:hAnsi="MS Gothic" w:cs="MS Gothic" w:hint="eastAsia"/>
              <w:sz w:val="20"/>
              <w:lang w:val="de-DE"/>
            </w:rPr>
            <w:t>☐</w:t>
          </w:r>
        </w:sdtContent>
      </w:sdt>
      <w:r w:rsidR="00A81A3E" w:rsidRPr="00291BC1">
        <w:rPr>
          <w:rFonts w:asciiTheme="minorHAnsi" w:hAnsiTheme="minorHAnsi" w:cstheme="minorHAnsi"/>
          <w:sz w:val="20"/>
          <w:lang w:val="de-DE"/>
        </w:rPr>
        <w:t xml:space="preserve"> M</w:t>
      </w:r>
      <w:r w:rsidR="005433F9" w:rsidRPr="00291BC1">
        <w:rPr>
          <w:rFonts w:asciiTheme="minorHAnsi" w:hAnsiTheme="minorHAnsi" w:cstheme="minorHAnsi"/>
          <w:sz w:val="20"/>
          <w:lang w:val="de-DE"/>
        </w:rPr>
        <w:t>edien und Kommunik</w:t>
      </w:r>
      <w:r w:rsidR="00A81A3E" w:rsidRPr="00291BC1">
        <w:rPr>
          <w:rFonts w:asciiTheme="minorHAnsi" w:hAnsiTheme="minorHAnsi" w:cstheme="minorHAnsi"/>
          <w:sz w:val="20"/>
          <w:lang w:val="de-DE"/>
        </w:rPr>
        <w:t>ation</w:t>
      </w:r>
      <w:r w:rsidR="00A81A3E" w:rsidRPr="00291BC1">
        <w:rPr>
          <w:rFonts w:asciiTheme="minorHAnsi" w:hAnsiTheme="minorHAnsi" w:cstheme="minorHAnsi"/>
          <w:sz w:val="20"/>
          <w:lang w:val="de-DE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1081713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338E" w:rsidRPr="00291BC1">
            <w:rPr>
              <w:rFonts w:ascii="MS Gothic" w:eastAsia="MS Gothic" w:hAnsi="MS Gothic" w:cs="MS Gothic" w:hint="eastAsia"/>
              <w:sz w:val="20"/>
              <w:lang w:val="de-DE"/>
            </w:rPr>
            <w:t>☐</w:t>
          </w:r>
        </w:sdtContent>
      </w:sdt>
      <w:r w:rsidR="00A81A3E" w:rsidRPr="00291BC1">
        <w:rPr>
          <w:rFonts w:asciiTheme="minorHAnsi" w:hAnsiTheme="minorHAnsi" w:cstheme="minorHAnsi"/>
          <w:sz w:val="20"/>
          <w:szCs w:val="20"/>
          <w:lang w:val="de-DE"/>
        </w:rPr>
        <w:t xml:space="preserve"> </w:t>
      </w:r>
      <w:r w:rsidR="005433F9" w:rsidRPr="00291BC1">
        <w:rPr>
          <w:rFonts w:asciiTheme="minorHAnsi" w:hAnsiTheme="minorHAnsi" w:cstheme="minorHAnsi"/>
          <w:sz w:val="20"/>
          <w:lang w:val="de-DE"/>
        </w:rPr>
        <w:t>andere</w:t>
      </w:r>
      <w:r w:rsidR="00A81A3E" w:rsidRPr="00291BC1">
        <w:rPr>
          <w:rFonts w:asciiTheme="minorHAnsi" w:hAnsiTheme="minorHAnsi" w:cstheme="minorHAnsi"/>
          <w:sz w:val="20"/>
          <w:lang w:val="de-DE"/>
        </w:rPr>
        <w:t>:</w:t>
      </w:r>
      <w:r w:rsidR="00F7338E" w:rsidRPr="00291BC1">
        <w:rPr>
          <w:rFonts w:asciiTheme="minorHAnsi" w:hAnsiTheme="minorHAnsi" w:cstheme="minorHAnsi"/>
          <w:sz w:val="20"/>
          <w:lang w:val="de-DE"/>
        </w:rPr>
        <w:t xml:space="preserve"> </w:t>
      </w:r>
      <w:sdt>
        <w:sdtPr>
          <w:rPr>
            <w:rFonts w:asciiTheme="minorHAnsi" w:hAnsiTheme="minorHAnsi" w:cstheme="minorHAnsi"/>
            <w:sz w:val="20"/>
            <w:lang w:val="fr-CH"/>
          </w:rPr>
          <w:id w:val="202830282"/>
          <w:showingPlcHdr/>
          <w:text/>
        </w:sdtPr>
        <w:sdtEndPr/>
        <w:sdtContent>
          <w:r w:rsidR="00291BC1" w:rsidRPr="00291BC1">
            <w:rPr>
              <w:rStyle w:val="PlaceholderText"/>
              <w:sz w:val="20"/>
              <w:szCs w:val="20"/>
              <w:lang w:val="de-DE"/>
            </w:rPr>
            <w:t>Bitte angeben</w:t>
          </w:r>
        </w:sdtContent>
      </w:sdt>
    </w:p>
    <w:p w:rsidR="00AB4E24" w:rsidRDefault="00AB4E24" w:rsidP="00A81A3E">
      <w:pPr>
        <w:tabs>
          <w:tab w:val="left" w:pos="1448"/>
          <w:tab w:val="left" w:pos="2172"/>
          <w:tab w:val="left" w:pos="3801"/>
          <w:tab w:val="left" w:pos="6335"/>
          <w:tab w:val="left" w:pos="6516"/>
        </w:tabs>
        <w:rPr>
          <w:rFonts w:asciiTheme="minorHAnsi" w:hAnsiTheme="minorHAnsi" w:cstheme="minorHAnsi"/>
          <w:sz w:val="20"/>
          <w:lang w:val="de-DE"/>
        </w:rPr>
      </w:pPr>
    </w:p>
    <w:p w:rsidR="00F94C8A" w:rsidRPr="00291BC1" w:rsidRDefault="00F94C8A" w:rsidP="00A81A3E">
      <w:pPr>
        <w:tabs>
          <w:tab w:val="left" w:pos="1448"/>
          <w:tab w:val="left" w:pos="2172"/>
          <w:tab w:val="left" w:pos="3801"/>
          <w:tab w:val="left" w:pos="6335"/>
          <w:tab w:val="left" w:pos="6516"/>
        </w:tabs>
        <w:rPr>
          <w:rFonts w:asciiTheme="minorHAnsi" w:hAnsiTheme="minorHAnsi" w:cstheme="minorHAnsi"/>
          <w:sz w:val="20"/>
          <w:lang w:val="de-DE"/>
        </w:rPr>
      </w:pPr>
    </w:p>
    <w:p w:rsidR="00A81A3E" w:rsidRPr="0014786D" w:rsidRDefault="005433F9" w:rsidP="00A81A3E">
      <w:pPr>
        <w:tabs>
          <w:tab w:val="left" w:pos="1448"/>
          <w:tab w:val="left" w:pos="2172"/>
          <w:tab w:val="left" w:pos="3801"/>
          <w:tab w:val="left" w:pos="6335"/>
          <w:tab w:val="left" w:pos="6516"/>
        </w:tabs>
        <w:rPr>
          <w:rFonts w:asciiTheme="minorHAnsi" w:hAnsiTheme="minorHAnsi" w:cstheme="minorHAnsi"/>
          <w:sz w:val="20"/>
          <w:lang w:val="de-DE"/>
        </w:rPr>
      </w:pPr>
      <w:r w:rsidRPr="0014786D">
        <w:rPr>
          <w:rFonts w:asciiTheme="minorHAnsi" w:hAnsiTheme="minorHAnsi" w:cstheme="minorHAnsi"/>
          <w:sz w:val="20"/>
          <w:lang w:val="de-DE"/>
        </w:rPr>
        <w:t>Art der Forschungsarbeit</w:t>
      </w:r>
      <w:r w:rsidR="00A81A3E" w:rsidRPr="0014786D">
        <w:rPr>
          <w:rFonts w:asciiTheme="minorHAnsi" w:hAnsiTheme="minorHAnsi" w:cstheme="minorHAnsi"/>
          <w:sz w:val="20"/>
          <w:lang w:val="de-DE"/>
        </w:rPr>
        <w:t>:</w:t>
      </w:r>
    </w:p>
    <w:p w:rsidR="005433F9" w:rsidRDefault="00A81A3E" w:rsidP="005F2311">
      <w:pPr>
        <w:tabs>
          <w:tab w:val="left" w:pos="1701"/>
          <w:tab w:val="left" w:pos="2172"/>
          <w:tab w:val="left" w:pos="4253"/>
          <w:tab w:val="left" w:pos="7371"/>
        </w:tabs>
        <w:spacing w:line="360" w:lineRule="auto"/>
        <w:rPr>
          <w:rFonts w:asciiTheme="minorHAnsi" w:hAnsiTheme="minorHAnsi" w:cstheme="minorHAnsi"/>
          <w:sz w:val="20"/>
          <w:lang w:val="de-DE"/>
        </w:rPr>
      </w:pPr>
      <w:r w:rsidRPr="005433F9">
        <w:rPr>
          <w:rFonts w:asciiTheme="minorHAnsi" w:hAnsiTheme="minorHAnsi" w:cstheme="minorHAnsi"/>
          <w:sz w:val="20"/>
          <w:lang w:val="de-DE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42978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0CDB" w:rsidRPr="005433F9">
            <w:rPr>
              <w:rFonts w:ascii="MS Gothic" w:eastAsia="MS Gothic" w:hAnsi="MS Gothic" w:cstheme="minorHAnsi" w:hint="eastAsia"/>
              <w:sz w:val="20"/>
              <w:lang w:val="de-DE"/>
            </w:rPr>
            <w:t>☐</w:t>
          </w:r>
        </w:sdtContent>
      </w:sdt>
      <w:r w:rsidR="00370CDB" w:rsidRPr="005433F9">
        <w:rPr>
          <w:rFonts w:asciiTheme="minorHAnsi" w:hAnsiTheme="minorHAnsi" w:cstheme="minorHAnsi"/>
          <w:sz w:val="20"/>
          <w:lang w:val="de-DE"/>
        </w:rPr>
        <w:t xml:space="preserve"> </w:t>
      </w:r>
      <w:r w:rsidR="005433F9" w:rsidRPr="005433F9">
        <w:rPr>
          <w:rFonts w:asciiTheme="minorHAnsi" w:hAnsiTheme="minorHAnsi" w:cstheme="minorHAnsi"/>
          <w:sz w:val="20"/>
          <w:lang w:val="de-DE"/>
        </w:rPr>
        <w:t>Masters, MBA</w:t>
      </w:r>
      <w:r w:rsidR="00370CDB" w:rsidRPr="005433F9">
        <w:rPr>
          <w:rFonts w:asciiTheme="minorHAnsi" w:hAnsiTheme="minorHAnsi" w:cstheme="minorHAnsi"/>
          <w:sz w:val="20"/>
          <w:lang w:val="de-DE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-1352788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08CF" w:rsidRPr="005433F9">
            <w:rPr>
              <w:rFonts w:ascii="MS Gothic" w:eastAsia="MS Gothic" w:hAnsi="MS Gothic" w:cs="MS Gothic" w:hint="eastAsia"/>
              <w:sz w:val="20"/>
              <w:lang w:val="de-DE"/>
            </w:rPr>
            <w:t>☐</w:t>
          </w:r>
        </w:sdtContent>
      </w:sdt>
      <w:r w:rsidR="00370CDB" w:rsidRPr="005433F9">
        <w:rPr>
          <w:rFonts w:asciiTheme="minorHAnsi" w:hAnsiTheme="minorHAnsi" w:cstheme="minorHAnsi"/>
          <w:sz w:val="20"/>
          <w:lang w:val="de-DE"/>
        </w:rPr>
        <w:t xml:space="preserve"> </w:t>
      </w:r>
      <w:r w:rsidR="005433F9" w:rsidRPr="005433F9">
        <w:rPr>
          <w:rFonts w:asciiTheme="minorHAnsi" w:hAnsiTheme="minorHAnsi" w:cstheme="minorHAnsi"/>
          <w:sz w:val="20"/>
          <w:lang w:val="de-DE"/>
        </w:rPr>
        <w:t>Doktorat</w:t>
      </w:r>
      <w:r w:rsidR="00370CDB" w:rsidRPr="005433F9">
        <w:rPr>
          <w:rFonts w:asciiTheme="minorHAnsi" w:hAnsiTheme="minorHAnsi" w:cstheme="minorHAnsi"/>
          <w:sz w:val="20"/>
          <w:lang w:val="de-DE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806206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0CDB" w:rsidRPr="005433F9">
            <w:rPr>
              <w:rFonts w:ascii="MS Gothic" w:eastAsia="MS Gothic" w:hAnsi="MS Gothic" w:cstheme="minorHAnsi" w:hint="eastAsia"/>
              <w:sz w:val="20"/>
              <w:lang w:val="de-DE"/>
            </w:rPr>
            <w:t>☐</w:t>
          </w:r>
        </w:sdtContent>
      </w:sdt>
      <w:r w:rsidRPr="005433F9">
        <w:rPr>
          <w:rFonts w:asciiTheme="minorHAnsi" w:hAnsiTheme="minorHAnsi" w:cstheme="minorHAnsi"/>
          <w:sz w:val="20"/>
          <w:lang w:val="de-DE"/>
        </w:rPr>
        <w:t xml:space="preserve"> </w:t>
      </w:r>
      <w:r w:rsidR="005433F9" w:rsidRPr="005433F9">
        <w:rPr>
          <w:rFonts w:asciiTheme="minorHAnsi" w:hAnsiTheme="minorHAnsi" w:cstheme="minorHAnsi"/>
          <w:sz w:val="20"/>
          <w:lang w:val="de-DE"/>
        </w:rPr>
        <w:t>Postdoktorat</w:t>
      </w:r>
      <w:r w:rsidRPr="005433F9">
        <w:rPr>
          <w:rFonts w:asciiTheme="minorHAnsi" w:hAnsiTheme="minorHAnsi" w:cstheme="minorHAnsi"/>
          <w:sz w:val="20"/>
          <w:lang w:val="de-DE"/>
        </w:rPr>
        <w:tab/>
      </w:r>
      <w:r w:rsidR="00FF2117">
        <w:rPr>
          <w:rFonts w:asciiTheme="minorHAnsi" w:hAnsiTheme="minorHAnsi" w:cstheme="minorHAnsi"/>
          <w:sz w:val="20"/>
          <w:lang w:val="de-DE"/>
        </w:rPr>
        <w:tab/>
      </w:r>
      <w:r w:rsidR="00FF2117">
        <w:rPr>
          <w:rFonts w:asciiTheme="minorHAnsi" w:hAnsiTheme="minorHAnsi" w:cstheme="minorHAnsi"/>
          <w:sz w:val="20"/>
          <w:lang w:val="de-DE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317697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08CF" w:rsidRPr="005433F9">
            <w:rPr>
              <w:rFonts w:ascii="MS Gothic" w:eastAsia="MS Gothic" w:hAnsi="MS Gothic" w:cs="MS Gothic" w:hint="eastAsia"/>
              <w:sz w:val="20"/>
              <w:lang w:val="de-DE"/>
            </w:rPr>
            <w:t>☐</w:t>
          </w:r>
        </w:sdtContent>
      </w:sdt>
      <w:r w:rsidRPr="005433F9">
        <w:rPr>
          <w:rFonts w:asciiTheme="minorHAnsi" w:hAnsiTheme="minorHAnsi" w:cstheme="minorHAnsi"/>
          <w:sz w:val="20"/>
          <w:szCs w:val="20"/>
          <w:lang w:val="de-DE"/>
        </w:rPr>
        <w:t xml:space="preserve"> </w:t>
      </w:r>
      <w:r w:rsidR="005433F9">
        <w:rPr>
          <w:rFonts w:asciiTheme="minorHAnsi" w:hAnsiTheme="minorHAnsi" w:cstheme="minorHAnsi"/>
          <w:sz w:val="20"/>
          <w:lang w:val="de-DE"/>
        </w:rPr>
        <w:t>Beratungsprojekt</w:t>
      </w:r>
      <w:r w:rsidR="00370CDB" w:rsidRPr="005433F9">
        <w:rPr>
          <w:rFonts w:asciiTheme="minorHAnsi" w:hAnsiTheme="minorHAnsi" w:cstheme="minorHAnsi"/>
          <w:sz w:val="20"/>
          <w:lang w:val="de-DE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1829943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0CDB" w:rsidRPr="005433F9">
            <w:rPr>
              <w:rFonts w:ascii="MS Gothic" w:eastAsia="MS Gothic" w:hAnsi="MS Gothic" w:cstheme="minorHAnsi" w:hint="eastAsia"/>
              <w:sz w:val="20"/>
              <w:lang w:val="de-DE"/>
            </w:rPr>
            <w:t>☐</w:t>
          </w:r>
        </w:sdtContent>
      </w:sdt>
      <w:r w:rsidR="005433F9">
        <w:rPr>
          <w:rFonts w:asciiTheme="minorHAnsi" w:hAnsiTheme="minorHAnsi" w:cstheme="minorHAnsi"/>
          <w:sz w:val="20"/>
          <w:lang w:val="de-DE"/>
        </w:rPr>
        <w:t xml:space="preserve"> Persönliche Forschung</w:t>
      </w:r>
      <w:r w:rsidR="00370CDB" w:rsidRPr="005433F9">
        <w:rPr>
          <w:rFonts w:asciiTheme="minorHAnsi" w:hAnsiTheme="minorHAnsi" w:cstheme="minorHAnsi"/>
          <w:sz w:val="20"/>
          <w:lang w:val="de-DE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-12537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0CDB" w:rsidRPr="005433F9">
            <w:rPr>
              <w:rFonts w:ascii="MS Gothic" w:eastAsia="MS Gothic" w:hAnsi="MS Gothic" w:cstheme="minorHAnsi" w:hint="eastAsia"/>
              <w:sz w:val="20"/>
              <w:lang w:val="de-DE"/>
            </w:rPr>
            <w:t>☐</w:t>
          </w:r>
        </w:sdtContent>
      </w:sdt>
      <w:r w:rsidR="00370CDB" w:rsidRPr="005433F9">
        <w:rPr>
          <w:rFonts w:asciiTheme="minorHAnsi" w:hAnsiTheme="minorHAnsi" w:cstheme="minorHAnsi"/>
          <w:sz w:val="20"/>
          <w:lang w:val="de-DE"/>
        </w:rPr>
        <w:t xml:space="preserve"> </w:t>
      </w:r>
      <w:r w:rsidR="005433F9">
        <w:rPr>
          <w:rFonts w:asciiTheme="minorHAnsi" w:hAnsiTheme="minorHAnsi" w:cstheme="minorHAnsi"/>
          <w:sz w:val="20"/>
          <w:lang w:val="de-DE"/>
        </w:rPr>
        <w:t xml:space="preserve">andere: </w:t>
      </w:r>
      <w:sdt>
        <w:sdtPr>
          <w:rPr>
            <w:rFonts w:asciiTheme="minorHAnsi" w:hAnsiTheme="minorHAnsi" w:cstheme="minorHAnsi"/>
            <w:sz w:val="20"/>
            <w:lang w:val="de-DE"/>
          </w:rPr>
          <w:id w:val="-1115135899"/>
          <w:showingPlcHdr/>
          <w:text/>
        </w:sdtPr>
        <w:sdtEndPr/>
        <w:sdtContent>
          <w:r w:rsidR="00291BC1" w:rsidRPr="00291BC1">
            <w:rPr>
              <w:rStyle w:val="PlaceholderText"/>
              <w:sz w:val="20"/>
              <w:szCs w:val="20"/>
              <w:lang w:val="de-DE"/>
            </w:rPr>
            <w:t>Bitte angeben</w:t>
          </w:r>
        </w:sdtContent>
      </w:sdt>
    </w:p>
    <w:p w:rsidR="005433F9" w:rsidRDefault="005433F9" w:rsidP="002C12F2">
      <w:pPr>
        <w:tabs>
          <w:tab w:val="left" w:pos="1448"/>
          <w:tab w:val="left" w:pos="2172"/>
          <w:tab w:val="left" w:pos="3801"/>
          <w:tab w:val="left" w:pos="6335"/>
          <w:tab w:val="left" w:pos="6516"/>
        </w:tabs>
        <w:rPr>
          <w:rFonts w:asciiTheme="minorHAnsi" w:hAnsiTheme="minorHAnsi" w:cstheme="minorHAnsi"/>
          <w:sz w:val="20"/>
          <w:lang w:val="de-DE"/>
        </w:rPr>
      </w:pPr>
    </w:p>
    <w:p w:rsidR="00FF2117" w:rsidRDefault="00FF2117" w:rsidP="002C12F2">
      <w:pPr>
        <w:tabs>
          <w:tab w:val="left" w:pos="1448"/>
          <w:tab w:val="left" w:pos="2172"/>
          <w:tab w:val="left" w:pos="3801"/>
          <w:tab w:val="left" w:pos="6335"/>
          <w:tab w:val="left" w:pos="6516"/>
        </w:tabs>
        <w:rPr>
          <w:rFonts w:asciiTheme="minorHAnsi" w:hAnsiTheme="minorHAnsi" w:cstheme="minorHAnsi"/>
          <w:sz w:val="20"/>
          <w:lang w:val="de-DE"/>
        </w:rPr>
      </w:pPr>
    </w:p>
    <w:p w:rsidR="005433F9" w:rsidRPr="0078403B" w:rsidRDefault="005433F9" w:rsidP="002C12F2">
      <w:pPr>
        <w:tabs>
          <w:tab w:val="left" w:pos="1448"/>
          <w:tab w:val="left" w:pos="2172"/>
          <w:tab w:val="left" w:pos="3801"/>
          <w:tab w:val="left" w:pos="6335"/>
          <w:tab w:val="left" w:pos="6516"/>
        </w:tabs>
        <w:rPr>
          <w:rFonts w:asciiTheme="minorHAnsi" w:hAnsiTheme="minorHAnsi" w:cstheme="minorHAnsi"/>
          <w:sz w:val="20"/>
          <w:lang w:val="de-DE"/>
        </w:rPr>
      </w:pPr>
      <w:r w:rsidRPr="0078403B">
        <w:rPr>
          <w:rFonts w:asciiTheme="minorHAnsi" w:hAnsiTheme="minorHAnsi" w:cstheme="minorHAnsi"/>
          <w:sz w:val="20"/>
          <w:lang w:val="de-DE"/>
        </w:rPr>
        <w:t>Beabsichtigte Ergebnisse (mehrere Antworten möglich):</w:t>
      </w:r>
    </w:p>
    <w:p w:rsidR="00A81A3E" w:rsidRPr="005433F9" w:rsidRDefault="00370CDB" w:rsidP="005F2311">
      <w:pPr>
        <w:tabs>
          <w:tab w:val="left" w:pos="1701"/>
          <w:tab w:val="left" w:pos="4253"/>
          <w:tab w:val="left" w:pos="7371"/>
        </w:tabs>
        <w:spacing w:line="360" w:lineRule="auto"/>
        <w:rPr>
          <w:rFonts w:asciiTheme="minorHAnsi" w:hAnsiTheme="minorHAnsi" w:cstheme="minorHAnsi"/>
          <w:sz w:val="20"/>
          <w:lang w:val="de-DE"/>
        </w:rPr>
      </w:pPr>
      <w:r w:rsidRPr="005433F9">
        <w:rPr>
          <w:rFonts w:asciiTheme="minorHAnsi" w:hAnsiTheme="minorHAnsi" w:cstheme="minorHAnsi"/>
          <w:sz w:val="20"/>
          <w:lang w:val="de-DE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-205025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338E" w:rsidRPr="005433F9">
            <w:rPr>
              <w:rFonts w:ascii="MS Gothic" w:eastAsia="MS Gothic" w:hAnsi="MS Gothic" w:cs="MS Gothic" w:hint="eastAsia"/>
              <w:sz w:val="20"/>
              <w:lang w:val="de-DE"/>
            </w:rPr>
            <w:t>☐</w:t>
          </w:r>
        </w:sdtContent>
      </w:sdt>
      <w:r w:rsidR="00F7338E" w:rsidRPr="005433F9">
        <w:rPr>
          <w:rFonts w:asciiTheme="minorHAnsi" w:hAnsiTheme="minorHAnsi" w:cstheme="minorHAnsi"/>
          <w:sz w:val="20"/>
          <w:lang w:val="de-DE"/>
        </w:rPr>
        <w:t xml:space="preserve"> </w:t>
      </w:r>
      <w:r w:rsidR="005433F9" w:rsidRPr="005433F9">
        <w:rPr>
          <w:rFonts w:asciiTheme="minorHAnsi" w:hAnsiTheme="minorHAnsi" w:cstheme="minorHAnsi"/>
          <w:sz w:val="20"/>
          <w:lang w:val="de-DE"/>
        </w:rPr>
        <w:t>Studienarbeit</w:t>
      </w:r>
      <w:r w:rsidR="00A508CF" w:rsidRPr="005433F9">
        <w:rPr>
          <w:rFonts w:asciiTheme="minorHAnsi" w:hAnsiTheme="minorHAnsi" w:cstheme="minorHAnsi"/>
          <w:sz w:val="20"/>
          <w:lang w:val="de-DE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1886218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338E" w:rsidRPr="005433F9">
            <w:rPr>
              <w:rFonts w:ascii="MS Gothic" w:eastAsia="MS Gothic" w:hAnsi="MS Gothic" w:cs="MS Gothic" w:hint="eastAsia"/>
              <w:sz w:val="20"/>
              <w:lang w:val="de-DE"/>
            </w:rPr>
            <w:t>☐</w:t>
          </w:r>
        </w:sdtContent>
      </w:sdt>
      <w:r w:rsidR="00F7338E" w:rsidRPr="005433F9">
        <w:rPr>
          <w:rFonts w:asciiTheme="minorHAnsi" w:hAnsiTheme="minorHAnsi" w:cstheme="minorHAnsi"/>
          <w:sz w:val="20"/>
          <w:lang w:val="de-DE"/>
        </w:rPr>
        <w:t xml:space="preserve"> </w:t>
      </w:r>
      <w:r w:rsidR="005433F9" w:rsidRPr="005433F9">
        <w:rPr>
          <w:rFonts w:asciiTheme="minorHAnsi" w:hAnsiTheme="minorHAnsi" w:cstheme="minorHAnsi"/>
          <w:sz w:val="20"/>
          <w:lang w:val="de-DE"/>
        </w:rPr>
        <w:t>Artikel</w:t>
      </w:r>
      <w:r w:rsidR="00A508CF" w:rsidRPr="005433F9">
        <w:rPr>
          <w:rFonts w:asciiTheme="minorHAnsi" w:hAnsiTheme="minorHAnsi" w:cstheme="minorHAnsi"/>
          <w:sz w:val="20"/>
          <w:lang w:val="de-DE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1766033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08CF" w:rsidRPr="005433F9">
            <w:rPr>
              <w:rFonts w:ascii="MS Gothic" w:eastAsia="MS Gothic" w:hAnsi="MS Gothic" w:cs="MS Gothic" w:hint="eastAsia"/>
              <w:sz w:val="20"/>
              <w:lang w:val="de-DE"/>
            </w:rPr>
            <w:t>☐</w:t>
          </w:r>
        </w:sdtContent>
      </w:sdt>
      <w:r w:rsidR="00A81A3E" w:rsidRPr="005433F9">
        <w:rPr>
          <w:rFonts w:asciiTheme="minorHAnsi" w:hAnsiTheme="minorHAnsi" w:cstheme="minorHAnsi"/>
          <w:sz w:val="20"/>
          <w:szCs w:val="20"/>
          <w:lang w:val="de-DE"/>
        </w:rPr>
        <w:t xml:space="preserve"> </w:t>
      </w:r>
      <w:r w:rsidR="005433F9" w:rsidRPr="005433F9">
        <w:rPr>
          <w:rFonts w:asciiTheme="minorHAnsi" w:hAnsiTheme="minorHAnsi" w:cstheme="minorHAnsi"/>
          <w:sz w:val="20"/>
          <w:lang w:val="de-DE"/>
        </w:rPr>
        <w:t>Buch</w:t>
      </w:r>
      <w:r w:rsidR="00A81A3E" w:rsidRPr="005433F9">
        <w:rPr>
          <w:rFonts w:asciiTheme="minorHAnsi" w:hAnsiTheme="minorHAnsi" w:cstheme="minorHAnsi"/>
          <w:sz w:val="20"/>
          <w:lang w:val="de-DE"/>
        </w:rPr>
        <w:tab/>
      </w:r>
      <w:r w:rsidR="00FF2117">
        <w:rPr>
          <w:rFonts w:asciiTheme="minorHAnsi" w:hAnsiTheme="minorHAnsi" w:cstheme="minorHAnsi"/>
          <w:sz w:val="20"/>
          <w:lang w:val="de-DE"/>
        </w:rPr>
        <w:tab/>
      </w:r>
      <w:r w:rsidR="00FF2117">
        <w:rPr>
          <w:rFonts w:asciiTheme="minorHAnsi" w:hAnsiTheme="minorHAnsi" w:cstheme="minorHAnsi"/>
          <w:sz w:val="20"/>
          <w:lang w:val="de-DE"/>
        </w:rPr>
        <w:tab/>
      </w:r>
      <w:r w:rsidR="00F7338E" w:rsidRPr="005433F9">
        <w:rPr>
          <w:rFonts w:asciiTheme="minorHAnsi" w:hAnsiTheme="minorHAnsi" w:cstheme="minorHAnsi"/>
          <w:sz w:val="20"/>
          <w:lang w:val="de-DE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-1917772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338E" w:rsidRPr="005433F9">
            <w:rPr>
              <w:rFonts w:ascii="MS Gothic" w:eastAsia="MS Gothic" w:hAnsi="MS Gothic" w:cs="MS Gothic" w:hint="eastAsia"/>
              <w:sz w:val="20"/>
              <w:lang w:val="de-DE"/>
            </w:rPr>
            <w:t>☐</w:t>
          </w:r>
        </w:sdtContent>
      </w:sdt>
      <w:r w:rsidR="00A81A3E" w:rsidRPr="005433F9">
        <w:rPr>
          <w:rFonts w:asciiTheme="minorHAnsi" w:hAnsiTheme="minorHAnsi" w:cstheme="minorHAnsi"/>
          <w:sz w:val="20"/>
          <w:lang w:val="de-DE"/>
        </w:rPr>
        <w:t xml:space="preserve"> </w:t>
      </w:r>
      <w:r w:rsidR="005433F9">
        <w:rPr>
          <w:rFonts w:asciiTheme="minorHAnsi" w:hAnsiTheme="minorHAnsi" w:cstheme="minorHAnsi"/>
          <w:sz w:val="20"/>
          <w:lang w:val="de-DE"/>
        </w:rPr>
        <w:t>Konferenz</w:t>
      </w:r>
      <w:r w:rsidR="00A81A3E" w:rsidRPr="005433F9">
        <w:rPr>
          <w:rFonts w:asciiTheme="minorHAnsi" w:hAnsiTheme="minorHAnsi" w:cstheme="minorHAnsi"/>
          <w:sz w:val="20"/>
          <w:lang w:val="de-DE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411283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338E" w:rsidRPr="005433F9">
            <w:rPr>
              <w:rFonts w:ascii="MS Gothic" w:eastAsia="MS Gothic" w:hAnsi="MS Gothic" w:cs="MS Gothic" w:hint="eastAsia"/>
              <w:sz w:val="20"/>
              <w:lang w:val="de-DE"/>
            </w:rPr>
            <w:t>☐</w:t>
          </w:r>
        </w:sdtContent>
      </w:sdt>
      <w:r w:rsidR="00A81A3E" w:rsidRPr="005433F9">
        <w:rPr>
          <w:rFonts w:asciiTheme="minorHAnsi" w:hAnsiTheme="minorHAnsi" w:cstheme="minorHAnsi"/>
          <w:sz w:val="20"/>
          <w:szCs w:val="20"/>
          <w:lang w:val="de-DE"/>
        </w:rPr>
        <w:t xml:space="preserve"> </w:t>
      </w:r>
      <w:r w:rsidR="00291BC1">
        <w:rPr>
          <w:rFonts w:asciiTheme="minorHAnsi" w:hAnsiTheme="minorHAnsi" w:cstheme="minorHAnsi"/>
          <w:sz w:val="20"/>
          <w:szCs w:val="20"/>
          <w:lang w:val="de-DE"/>
        </w:rPr>
        <w:t>a</w:t>
      </w:r>
      <w:r w:rsidR="005433F9">
        <w:rPr>
          <w:rFonts w:asciiTheme="minorHAnsi" w:hAnsiTheme="minorHAnsi" w:cstheme="minorHAnsi"/>
          <w:sz w:val="20"/>
          <w:szCs w:val="20"/>
          <w:lang w:val="de-DE"/>
        </w:rPr>
        <w:t>ndere:</w:t>
      </w:r>
      <w:r w:rsidR="00291BC1">
        <w:rPr>
          <w:rFonts w:asciiTheme="minorHAnsi" w:hAnsiTheme="minorHAnsi" w:cstheme="minorHAnsi"/>
          <w:sz w:val="20"/>
          <w:szCs w:val="20"/>
          <w:lang w:val="de-DE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  <w:lang w:val="de-DE"/>
          </w:rPr>
          <w:id w:val="1652323474"/>
          <w:showingPlcHdr/>
          <w:text/>
        </w:sdtPr>
        <w:sdtEndPr/>
        <w:sdtContent>
          <w:r w:rsidR="00291BC1" w:rsidRPr="00291BC1">
            <w:rPr>
              <w:rStyle w:val="PlaceholderText"/>
              <w:sz w:val="20"/>
              <w:szCs w:val="20"/>
              <w:lang w:val="de-DE"/>
            </w:rPr>
            <w:t>Bitte angeben</w:t>
          </w:r>
        </w:sdtContent>
      </w:sdt>
      <w:r w:rsidR="00A81A3E" w:rsidRPr="005433F9">
        <w:rPr>
          <w:rFonts w:cs="Arial"/>
          <w:color w:val="C0C0C0"/>
          <w:sz w:val="20"/>
          <w:shd w:val="clear" w:color="auto" w:fill="C0C0C0"/>
          <w:lang w:val="de-DE"/>
        </w:rPr>
        <w:t xml:space="preserve">                                                                       </w:t>
      </w:r>
    </w:p>
    <w:p w:rsidR="000C5EDA" w:rsidRPr="005433F9" w:rsidRDefault="000C5EDA" w:rsidP="000C5EDA">
      <w:pPr>
        <w:tabs>
          <w:tab w:val="left" w:pos="1448"/>
          <w:tab w:val="left" w:pos="3801"/>
          <w:tab w:val="left" w:pos="6516"/>
        </w:tabs>
        <w:rPr>
          <w:rFonts w:cs="Arial"/>
          <w:color w:val="C0C0C0"/>
          <w:sz w:val="20"/>
          <w:shd w:val="clear" w:color="auto" w:fill="C0C0C0"/>
          <w:lang w:val="de-DE"/>
        </w:rPr>
      </w:pPr>
    </w:p>
    <w:p w:rsidR="002C12F2" w:rsidRPr="005433F9" w:rsidRDefault="002C12F2" w:rsidP="002C12F2">
      <w:pPr>
        <w:tabs>
          <w:tab w:val="left" w:pos="1448"/>
          <w:tab w:val="left" w:pos="3801"/>
          <w:tab w:val="left" w:pos="6516"/>
          <w:tab w:val="left" w:pos="7665"/>
        </w:tabs>
        <w:rPr>
          <w:rFonts w:cs="Arial"/>
          <w:sz w:val="20"/>
          <w:lang w:val="de-DE"/>
        </w:rPr>
      </w:pPr>
    </w:p>
    <w:p w:rsidR="00A81A3E" w:rsidRPr="00291BC1" w:rsidRDefault="005433F9" w:rsidP="002C12F2">
      <w:pPr>
        <w:tabs>
          <w:tab w:val="left" w:pos="1448"/>
          <w:tab w:val="left" w:pos="3801"/>
          <w:tab w:val="left" w:pos="6516"/>
          <w:tab w:val="left" w:pos="7665"/>
        </w:tabs>
        <w:rPr>
          <w:rFonts w:cs="Arial"/>
          <w:sz w:val="20"/>
          <w:szCs w:val="20"/>
          <w:lang w:val="de-DE"/>
        </w:rPr>
      </w:pPr>
      <w:r w:rsidRPr="00291BC1">
        <w:rPr>
          <w:sz w:val="20"/>
          <w:lang w:val="de-DE"/>
        </w:rPr>
        <w:t>Voraussichtliches Datum der Fertigstellung:</w:t>
      </w:r>
      <w:r w:rsidR="00610E49">
        <w:rPr>
          <w:sz w:val="20"/>
          <w:lang w:val="de-DE"/>
        </w:rPr>
        <w:t xml:space="preserve"> </w:t>
      </w:r>
      <w:sdt>
        <w:sdtPr>
          <w:rPr>
            <w:sz w:val="20"/>
            <w:szCs w:val="20"/>
            <w:lang w:val="fr-FR"/>
          </w:rPr>
          <w:id w:val="-1921088716"/>
          <w:showingPlcHdr/>
          <w:date>
            <w:dateFormat w:val="d. MMMM yyyy"/>
            <w:lid w:val="de-DE"/>
            <w:storeMappedDataAs w:val="dateTime"/>
            <w:calendar w:val="gregorian"/>
          </w:date>
        </w:sdtPr>
        <w:sdtEndPr>
          <w:rPr>
            <w:szCs w:val="22"/>
          </w:rPr>
        </w:sdtEndPr>
        <w:sdtContent>
          <w:r w:rsidR="00291BC1" w:rsidRPr="00291BC1">
            <w:rPr>
              <w:rStyle w:val="PlaceholderText"/>
              <w:sz w:val="20"/>
              <w:szCs w:val="20"/>
              <w:lang w:val="de-DE"/>
            </w:rPr>
            <w:t>Hier klicken, um Datum auszuwählen</w:t>
          </w:r>
        </w:sdtContent>
      </w:sdt>
      <w:r w:rsidR="00A81A3E" w:rsidRPr="00291BC1">
        <w:rPr>
          <w:rFonts w:cs="Arial"/>
          <w:sz w:val="20"/>
          <w:szCs w:val="20"/>
          <w:lang w:val="de-DE"/>
        </w:rPr>
        <w:tab/>
      </w:r>
      <w:r w:rsidR="002C12F2" w:rsidRPr="00291BC1">
        <w:rPr>
          <w:rFonts w:cs="Arial"/>
          <w:sz w:val="20"/>
          <w:szCs w:val="20"/>
          <w:lang w:val="de-DE"/>
        </w:rPr>
        <w:tab/>
      </w:r>
    </w:p>
    <w:p w:rsidR="00A81A3E" w:rsidRPr="00291BC1" w:rsidRDefault="00A81A3E" w:rsidP="00A81A3E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szCs w:val="20"/>
          <w:lang w:val="de-DE"/>
        </w:rPr>
      </w:pPr>
    </w:p>
    <w:p w:rsidR="00A81A3E" w:rsidRPr="00F94C8A" w:rsidRDefault="005433F9" w:rsidP="00A81A3E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szCs w:val="20"/>
          <w:lang w:val="de-DE"/>
        </w:rPr>
      </w:pPr>
      <w:r w:rsidRPr="00F94C8A">
        <w:rPr>
          <w:sz w:val="20"/>
          <w:lang w:val="de-DE"/>
        </w:rPr>
        <w:t>Sprache(n) des Dokuments</w:t>
      </w:r>
      <w:r w:rsidR="00A81A3E" w:rsidRPr="00F94C8A">
        <w:rPr>
          <w:rFonts w:cs="Arial"/>
          <w:sz w:val="20"/>
          <w:szCs w:val="20"/>
          <w:lang w:val="de-DE"/>
        </w:rPr>
        <w:t>:</w:t>
      </w:r>
      <w:r w:rsidR="00F94C8A" w:rsidRPr="00F94C8A">
        <w:rPr>
          <w:rFonts w:asciiTheme="minorHAnsi" w:hAnsiTheme="minorHAnsi" w:cstheme="minorHAnsi"/>
          <w:sz w:val="20"/>
          <w:lang w:val="de-DE"/>
        </w:rPr>
        <w:t xml:space="preserve"> </w:t>
      </w:r>
      <w:sdt>
        <w:sdtPr>
          <w:rPr>
            <w:rFonts w:asciiTheme="minorHAnsi" w:hAnsiTheme="minorHAnsi" w:cstheme="minorHAnsi"/>
            <w:sz w:val="20"/>
            <w:lang w:val="de-DE"/>
          </w:rPr>
          <w:id w:val="-581448783"/>
          <w:showingPlcHdr/>
          <w:text/>
        </w:sdtPr>
        <w:sdtEndPr/>
        <w:sdtContent>
          <w:r w:rsidR="00F94C8A">
            <w:rPr>
              <w:rStyle w:val="PlaceholderText"/>
              <w:sz w:val="20"/>
              <w:szCs w:val="20"/>
              <w:lang w:val="de-DE"/>
            </w:rPr>
            <w:t>Sprache, in der Forschungsarbeit verfasst wird</w:t>
          </w:r>
        </w:sdtContent>
      </w:sdt>
      <w:r w:rsidR="00A81A3E" w:rsidRPr="00F94C8A">
        <w:rPr>
          <w:rFonts w:cs="Arial"/>
          <w:sz w:val="20"/>
          <w:szCs w:val="20"/>
          <w:lang w:val="de-DE"/>
        </w:rPr>
        <w:tab/>
      </w:r>
    </w:p>
    <w:p w:rsidR="00A81A3E" w:rsidRPr="00F94C8A" w:rsidRDefault="00A81A3E" w:rsidP="00A81A3E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color w:val="C0C0C0"/>
          <w:sz w:val="20"/>
          <w:szCs w:val="20"/>
          <w:shd w:val="clear" w:color="auto" w:fill="C0C0C0"/>
          <w:lang w:val="de-DE"/>
        </w:rPr>
      </w:pPr>
    </w:p>
    <w:p w:rsidR="00A81A3E" w:rsidRPr="00F94C8A" w:rsidRDefault="005433F9" w:rsidP="00A81A3E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color w:val="C0C0C0"/>
          <w:sz w:val="20"/>
          <w:szCs w:val="20"/>
          <w:u w:val="single"/>
          <w:shd w:val="clear" w:color="auto" w:fill="C0C0C0"/>
          <w:lang w:val="de-DE"/>
        </w:rPr>
      </w:pPr>
      <w:r w:rsidRPr="00F94C8A">
        <w:rPr>
          <w:sz w:val="20"/>
          <w:lang w:val="de-DE"/>
        </w:rPr>
        <w:t>Name des Forschungsleiters (falls vorhanden)</w:t>
      </w:r>
      <w:r w:rsidR="002C12F2" w:rsidRPr="00F94C8A">
        <w:rPr>
          <w:rFonts w:cs="Arial"/>
          <w:sz w:val="20"/>
          <w:szCs w:val="20"/>
          <w:lang w:val="de-DE"/>
        </w:rPr>
        <w:t xml:space="preserve">: </w:t>
      </w:r>
      <w:sdt>
        <w:sdtPr>
          <w:rPr>
            <w:rFonts w:asciiTheme="minorHAnsi" w:hAnsiTheme="minorHAnsi" w:cstheme="minorHAnsi"/>
            <w:sz w:val="20"/>
            <w:lang w:val="de-DE"/>
          </w:rPr>
          <w:id w:val="-1037034435"/>
          <w:showingPlcHdr/>
          <w:text/>
        </w:sdtPr>
        <w:sdtEndPr/>
        <w:sdtContent>
          <w:r w:rsidR="00F94C8A">
            <w:rPr>
              <w:rStyle w:val="PlaceholderText"/>
              <w:sz w:val="20"/>
              <w:szCs w:val="20"/>
              <w:lang w:val="de-DE"/>
            </w:rPr>
            <w:t>Bitte geben Sie den Namen des Forschungsleiters an, sofern vorhanden</w:t>
          </w:r>
        </w:sdtContent>
      </w:sdt>
    </w:p>
    <w:p w:rsidR="00A81A3E" w:rsidRPr="00F94C8A" w:rsidRDefault="00A81A3E" w:rsidP="00A81A3E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color w:val="C0C0C0"/>
          <w:sz w:val="20"/>
          <w:szCs w:val="20"/>
          <w:u w:val="single"/>
          <w:shd w:val="clear" w:color="auto" w:fill="C0C0C0"/>
          <w:lang w:val="de-DE"/>
        </w:rPr>
      </w:pPr>
    </w:p>
    <w:p w:rsidR="002C12F2" w:rsidRPr="005433F9" w:rsidRDefault="005433F9" w:rsidP="00A81A3E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sz w:val="20"/>
          <w:szCs w:val="20"/>
          <w:lang w:val="de-DE"/>
        </w:rPr>
      </w:pPr>
      <w:r w:rsidRPr="002148CE">
        <w:rPr>
          <w:sz w:val="20"/>
          <w:lang w:val="de-CH"/>
        </w:rPr>
        <w:t>Name weiter</w:t>
      </w:r>
      <w:r>
        <w:rPr>
          <w:sz w:val="20"/>
          <w:lang w:val="de-CH"/>
        </w:rPr>
        <w:t xml:space="preserve">er Forscher (falls vorhanden): </w:t>
      </w:r>
    </w:p>
    <w:p w:rsidR="00A81A3E" w:rsidRPr="00F94C8A" w:rsidRDefault="00F61913" w:rsidP="00A81A3E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color w:val="C0C0C0"/>
          <w:sz w:val="20"/>
          <w:szCs w:val="20"/>
          <w:u w:val="single"/>
          <w:shd w:val="clear" w:color="auto" w:fill="C0C0C0"/>
          <w:lang w:val="de-DE"/>
        </w:rPr>
      </w:pPr>
      <w:sdt>
        <w:sdtPr>
          <w:rPr>
            <w:rFonts w:asciiTheme="minorHAnsi" w:hAnsiTheme="minorHAnsi" w:cstheme="minorHAnsi"/>
            <w:sz w:val="20"/>
            <w:lang w:val="de-DE"/>
          </w:rPr>
          <w:id w:val="714086894"/>
          <w:showingPlcHdr/>
          <w:text/>
        </w:sdtPr>
        <w:sdtEndPr/>
        <w:sdtContent>
          <w:r w:rsidR="00F94C8A">
            <w:rPr>
              <w:rStyle w:val="PlaceholderText"/>
              <w:sz w:val="20"/>
              <w:szCs w:val="20"/>
              <w:lang w:val="de-DE"/>
            </w:rPr>
            <w:t>Bei Forschungsgruppen geben Sie bitte Namen und Funktionen aller übrigen beteiligten Personen an</w:t>
          </w:r>
        </w:sdtContent>
      </w:sdt>
    </w:p>
    <w:p w:rsidR="00A81A3E" w:rsidRPr="00F94C8A" w:rsidRDefault="00A81A3E" w:rsidP="00A81A3E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color w:val="C0C0C0"/>
          <w:sz w:val="20"/>
          <w:u w:val="single"/>
          <w:shd w:val="clear" w:color="auto" w:fill="C0C0C0"/>
          <w:lang w:val="de-DE"/>
        </w:rPr>
      </w:pPr>
    </w:p>
    <w:p w:rsidR="000C5EDA" w:rsidRPr="00F94C8A" w:rsidRDefault="000C5EDA" w:rsidP="00A81A3E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sz w:val="20"/>
          <w:lang w:val="de-DE"/>
        </w:rPr>
      </w:pPr>
    </w:p>
    <w:p w:rsidR="00A81A3E" w:rsidRPr="00F94C8A" w:rsidRDefault="00A81A3E" w:rsidP="00A81A3E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de-DE"/>
        </w:rPr>
      </w:pPr>
    </w:p>
    <w:p w:rsidR="00A81A3E" w:rsidRPr="0014786D" w:rsidRDefault="005433F9" w:rsidP="00A81A3E">
      <w:pPr>
        <w:tabs>
          <w:tab w:val="left" w:pos="1448"/>
          <w:tab w:val="left" w:pos="3801"/>
          <w:tab w:val="left" w:pos="6516"/>
        </w:tabs>
        <w:rPr>
          <w:rFonts w:cs="Arial"/>
          <w:b/>
          <w:sz w:val="20"/>
          <w:lang w:val="de-DE"/>
        </w:rPr>
      </w:pPr>
      <w:r w:rsidRPr="005433F9">
        <w:rPr>
          <w:rFonts w:cs="Arial"/>
          <w:b/>
          <w:sz w:val="20"/>
          <w:lang w:val="de-DE"/>
        </w:rPr>
        <w:t>Antrag, Bedürfnisse:</w:t>
      </w:r>
    </w:p>
    <w:p w:rsidR="0014786D" w:rsidRDefault="0014786D" w:rsidP="00AB4E24">
      <w:pPr>
        <w:rPr>
          <w:rFonts w:cs="Arial"/>
          <w:sz w:val="20"/>
          <w:szCs w:val="20"/>
          <w:lang w:val="de-DE"/>
        </w:rPr>
      </w:pPr>
    </w:p>
    <w:p w:rsidR="00A81A3E" w:rsidRPr="005433F9" w:rsidRDefault="00610E49" w:rsidP="00AB4E24">
      <w:pPr>
        <w:rPr>
          <w:rFonts w:cs="Arial"/>
          <w:sz w:val="20"/>
          <w:szCs w:val="20"/>
          <w:lang w:val="de-DE"/>
        </w:rPr>
      </w:pPr>
      <w:r>
        <w:rPr>
          <w:rFonts w:cs="Arial"/>
          <w:sz w:val="20"/>
          <w:szCs w:val="20"/>
          <w:lang w:val="de-DE"/>
        </w:rPr>
        <w:t>Welche A</w:t>
      </w:r>
      <w:r w:rsidR="005433F9" w:rsidRPr="005433F9">
        <w:rPr>
          <w:rFonts w:cs="Arial"/>
          <w:sz w:val="20"/>
          <w:szCs w:val="20"/>
          <w:lang w:val="de-DE"/>
        </w:rPr>
        <w:t>rt von Informationen suchen Sie?</w:t>
      </w:r>
    </w:p>
    <w:p w:rsidR="00AB4E24" w:rsidRPr="00F94C8A" w:rsidRDefault="00F61913" w:rsidP="00AB4E24">
      <w:pPr>
        <w:rPr>
          <w:rFonts w:cs="Arial"/>
          <w:sz w:val="20"/>
          <w:szCs w:val="20"/>
          <w:lang w:val="de-DE"/>
        </w:rPr>
      </w:pPr>
      <w:sdt>
        <w:sdtPr>
          <w:rPr>
            <w:rFonts w:asciiTheme="minorHAnsi" w:hAnsiTheme="minorHAnsi" w:cstheme="minorHAnsi"/>
            <w:sz w:val="20"/>
            <w:lang w:val="de-DE"/>
          </w:rPr>
          <w:id w:val="-113915881"/>
          <w:showingPlcHdr/>
          <w:text/>
        </w:sdtPr>
        <w:sdtEndPr/>
        <w:sdtContent>
          <w:r w:rsidR="00F94C8A">
            <w:rPr>
              <w:rStyle w:val="PlaceholderText"/>
              <w:sz w:val="20"/>
              <w:szCs w:val="20"/>
              <w:lang w:val="de-DE"/>
            </w:rPr>
            <w:t>Bitte beschreiben Sie kurz die Art der benötigten Informationen</w:t>
          </w:r>
        </w:sdtContent>
      </w:sdt>
    </w:p>
    <w:p w:rsidR="00AB4E24" w:rsidRPr="00F94C8A" w:rsidRDefault="00AB4E24">
      <w:pPr>
        <w:spacing w:after="200" w:line="276" w:lineRule="auto"/>
        <w:rPr>
          <w:rFonts w:cs="Arial"/>
          <w:color w:val="C0C0C0"/>
          <w:sz w:val="20"/>
          <w:szCs w:val="20"/>
          <w:shd w:val="clear" w:color="auto" w:fill="C0C0C0"/>
          <w:lang w:val="de-DE"/>
        </w:rPr>
      </w:pPr>
      <w:r w:rsidRPr="00F94C8A">
        <w:rPr>
          <w:rFonts w:cs="Arial"/>
          <w:color w:val="C0C0C0"/>
          <w:sz w:val="20"/>
          <w:szCs w:val="20"/>
          <w:shd w:val="clear" w:color="auto" w:fill="C0C0C0"/>
          <w:lang w:val="de-DE"/>
        </w:rPr>
        <w:br w:type="page"/>
      </w:r>
    </w:p>
    <w:p w:rsidR="00A81A3E" w:rsidRPr="007D582E" w:rsidRDefault="005433F9" w:rsidP="00AB4E2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zCs w:val="20"/>
          <w:shd w:val="clear" w:color="auto" w:fill="C0C0C0"/>
          <w:lang w:val="de-DE"/>
        </w:rPr>
      </w:pPr>
      <w:r w:rsidRPr="007D582E">
        <w:rPr>
          <w:rFonts w:cs="Arial"/>
          <w:sz w:val="20"/>
          <w:lang w:val="de-DE"/>
        </w:rPr>
        <w:lastRenderedPageBreak/>
        <w:t>Welche Art von Unterstützung erwarten Sie von der UEFA?</w:t>
      </w:r>
    </w:p>
    <w:p w:rsidR="00AB4E24" w:rsidRPr="00F94C8A" w:rsidRDefault="00F61913" w:rsidP="00AB4E24">
      <w:pPr>
        <w:rPr>
          <w:rFonts w:cs="Arial"/>
          <w:sz w:val="20"/>
          <w:szCs w:val="20"/>
          <w:lang w:val="de-DE"/>
        </w:rPr>
      </w:pPr>
      <w:sdt>
        <w:sdtPr>
          <w:rPr>
            <w:rFonts w:asciiTheme="minorHAnsi" w:hAnsiTheme="minorHAnsi" w:cstheme="minorHAnsi"/>
            <w:sz w:val="20"/>
            <w:lang w:val="de-DE"/>
          </w:rPr>
          <w:id w:val="1901097040"/>
          <w:showingPlcHdr/>
          <w:text/>
        </w:sdtPr>
        <w:sdtEndPr/>
        <w:sdtContent>
          <w:r w:rsidR="00F94C8A" w:rsidRPr="00291BC1">
            <w:rPr>
              <w:rStyle w:val="PlaceholderText"/>
              <w:sz w:val="20"/>
              <w:szCs w:val="20"/>
              <w:lang w:val="de-DE"/>
            </w:rPr>
            <w:t xml:space="preserve">Bitte </w:t>
          </w:r>
          <w:r w:rsidR="00F94C8A">
            <w:rPr>
              <w:rStyle w:val="PlaceholderText"/>
              <w:sz w:val="20"/>
              <w:szCs w:val="20"/>
              <w:lang w:val="de-DE"/>
            </w:rPr>
            <w:t>beschreiben Sie kurz die Art der Unterstützung, die von der UEFA erwarten (Zugang zu Archiven, Interviews usw.</w:t>
          </w:r>
        </w:sdtContent>
      </w:sdt>
    </w:p>
    <w:p w:rsidR="00772817" w:rsidRPr="00F94C8A" w:rsidRDefault="00772817" w:rsidP="00A81A3E">
      <w:pPr>
        <w:pStyle w:val="Heading1"/>
        <w:spacing w:before="0" w:after="0"/>
        <w:rPr>
          <w:lang w:val="de-DE"/>
        </w:rPr>
      </w:pPr>
    </w:p>
    <w:p w:rsidR="00772817" w:rsidRPr="00F94C8A" w:rsidRDefault="00772817" w:rsidP="00A81A3E">
      <w:pPr>
        <w:pStyle w:val="Heading1"/>
        <w:spacing w:before="0" w:after="0"/>
        <w:rPr>
          <w:lang w:val="de-DE"/>
        </w:rPr>
      </w:pPr>
    </w:p>
    <w:p w:rsidR="00A81A3E" w:rsidRPr="007D582E" w:rsidRDefault="007D582E" w:rsidP="00A81A3E">
      <w:pPr>
        <w:pStyle w:val="Heading1"/>
        <w:spacing w:before="0" w:after="0"/>
        <w:rPr>
          <w:lang w:val="de-DE"/>
        </w:rPr>
      </w:pPr>
      <w:r w:rsidRPr="007D582E">
        <w:rPr>
          <w:lang w:val="de-DE"/>
        </w:rPr>
        <w:t>Kontaktadresse</w:t>
      </w:r>
    </w:p>
    <w:p w:rsidR="00A81A3E" w:rsidRPr="007D582E" w:rsidRDefault="00A81A3E" w:rsidP="00A81A3E">
      <w:pPr>
        <w:rPr>
          <w:rFonts w:cs="Arial"/>
          <w:lang w:val="de-DE"/>
        </w:rPr>
      </w:pPr>
    </w:p>
    <w:p w:rsidR="007D582E" w:rsidRPr="002148CE" w:rsidRDefault="007D582E" w:rsidP="007D582E">
      <w:pPr>
        <w:jc w:val="both"/>
        <w:rPr>
          <w:lang w:val="de-CH"/>
        </w:rPr>
      </w:pPr>
      <w:bookmarkStart w:id="3" w:name="OLE_LINK1"/>
      <w:r w:rsidRPr="002148CE">
        <w:rPr>
          <w:lang w:val="de-CH"/>
        </w:rPr>
        <w:t>Anträge sowie andere Korrespondenz in Bezug auf UEFA-</w:t>
      </w:r>
      <w:r>
        <w:rPr>
          <w:lang w:val="de-CH"/>
        </w:rPr>
        <w:t>Dokumentation</w:t>
      </w:r>
      <w:r w:rsidRPr="002148CE">
        <w:rPr>
          <w:lang w:val="de-CH"/>
        </w:rPr>
        <w:t xml:space="preserve"> sind an die folgende Adresse zu richten:</w:t>
      </w:r>
    </w:p>
    <w:bookmarkEnd w:id="3"/>
    <w:p w:rsidR="00A81A3E" w:rsidRPr="007D582E" w:rsidRDefault="00A81A3E" w:rsidP="00A81A3E">
      <w:pPr>
        <w:rPr>
          <w:b/>
          <w:sz w:val="24"/>
          <w:lang w:val="de-CH"/>
        </w:rPr>
      </w:pPr>
    </w:p>
    <w:p w:rsidR="00A81A3E" w:rsidRPr="005F42BF" w:rsidRDefault="00A81A3E" w:rsidP="00A81A3E">
      <w:pPr>
        <w:pStyle w:val="UEFAIntroduction"/>
        <w:rPr>
          <w:lang w:val="fr-FR"/>
        </w:rPr>
      </w:pPr>
      <w:r w:rsidRPr="005F42BF">
        <w:rPr>
          <w:lang w:val="fr-FR"/>
        </w:rPr>
        <w:t xml:space="preserve">UEFA </w:t>
      </w:r>
      <w:proofErr w:type="spellStart"/>
      <w:r w:rsidRPr="005F42BF">
        <w:rPr>
          <w:lang w:val="fr-FR"/>
        </w:rPr>
        <w:t>Universities</w:t>
      </w:r>
      <w:proofErr w:type="spellEnd"/>
    </w:p>
    <w:p w:rsidR="007D582E" w:rsidRDefault="007D582E" w:rsidP="00A81A3E">
      <w:pPr>
        <w:pStyle w:val="UEFAIntroduction"/>
        <w:rPr>
          <w:lang w:val="fr-CH"/>
        </w:rPr>
      </w:pPr>
      <w:r>
        <w:rPr>
          <w:lang w:val="fr-CH"/>
        </w:rPr>
        <w:t>UEFA</w:t>
      </w:r>
    </w:p>
    <w:p w:rsidR="00A81A3E" w:rsidRDefault="00F94C8A" w:rsidP="00A81A3E">
      <w:pPr>
        <w:pStyle w:val="UEFAIntroduction"/>
        <w:rPr>
          <w:lang w:val="fr-CH"/>
        </w:rPr>
      </w:pPr>
      <w:r>
        <w:rPr>
          <w:lang w:val="fr-CH"/>
        </w:rPr>
        <w:t xml:space="preserve">Division </w:t>
      </w:r>
      <w:proofErr w:type="spellStart"/>
      <w:r>
        <w:rPr>
          <w:lang w:val="fr-CH"/>
        </w:rPr>
        <w:t>Nationalverbände</w:t>
      </w:r>
      <w:proofErr w:type="spellEnd"/>
    </w:p>
    <w:p w:rsidR="00A81A3E" w:rsidRPr="00A11556" w:rsidRDefault="00A81A3E" w:rsidP="00A81A3E">
      <w:pPr>
        <w:pStyle w:val="UEFAIntroduction"/>
        <w:rPr>
          <w:lang w:val="fr-CH"/>
        </w:rPr>
      </w:pPr>
      <w:r w:rsidRPr="00A11556">
        <w:rPr>
          <w:lang w:val="fr-CH"/>
        </w:rPr>
        <w:t>Route de Genève 46</w:t>
      </w:r>
    </w:p>
    <w:p w:rsidR="00A81A3E" w:rsidRPr="0014786D" w:rsidRDefault="00A81A3E" w:rsidP="00A81A3E">
      <w:pPr>
        <w:pStyle w:val="UEFAIntroduction"/>
        <w:rPr>
          <w:lang w:val="de-DE"/>
        </w:rPr>
      </w:pPr>
      <w:r w:rsidRPr="0014786D">
        <w:rPr>
          <w:lang w:val="de-DE"/>
        </w:rPr>
        <w:t>CH – 1260 Nyon</w:t>
      </w:r>
    </w:p>
    <w:p w:rsidR="00A81A3E" w:rsidRPr="0014786D" w:rsidRDefault="007D582E" w:rsidP="00A81A3E">
      <w:pPr>
        <w:pStyle w:val="UEFAIntroduction"/>
        <w:rPr>
          <w:lang w:val="de-DE"/>
        </w:rPr>
      </w:pPr>
      <w:r w:rsidRPr="0014786D">
        <w:rPr>
          <w:lang w:val="de-DE"/>
        </w:rPr>
        <w:t>Schweiz</w:t>
      </w:r>
    </w:p>
    <w:p w:rsidR="00A81A3E" w:rsidRPr="0014786D" w:rsidRDefault="00A81A3E" w:rsidP="00A81A3E">
      <w:pPr>
        <w:rPr>
          <w:b/>
          <w:sz w:val="24"/>
          <w:lang w:val="de-DE"/>
        </w:rPr>
      </w:pPr>
    </w:p>
    <w:p w:rsidR="00A81A3E" w:rsidRPr="0014786D" w:rsidRDefault="00F94C8A" w:rsidP="00A81A3E">
      <w:pPr>
        <w:rPr>
          <w:b/>
          <w:lang w:val="de-DE"/>
        </w:rPr>
      </w:pPr>
      <w:r w:rsidRPr="0014786D">
        <w:rPr>
          <w:b/>
          <w:lang w:val="de-DE"/>
        </w:rPr>
        <w:t>E-M</w:t>
      </w:r>
      <w:r w:rsidR="00A81A3E" w:rsidRPr="0014786D">
        <w:rPr>
          <w:b/>
          <w:lang w:val="de-DE"/>
        </w:rPr>
        <w:t xml:space="preserve">ail: </w:t>
      </w:r>
      <w:hyperlink r:id="rId11" w:history="1">
        <w:r w:rsidR="00A81A3E" w:rsidRPr="0014786D">
          <w:rPr>
            <w:rStyle w:val="Hyperlink"/>
            <w:b/>
            <w:color w:val="0000FF"/>
            <w:lang w:val="de-DE"/>
          </w:rPr>
          <w:t>universities@uefa.ch</w:t>
        </w:r>
      </w:hyperlink>
    </w:p>
    <w:p w:rsidR="002D48BA" w:rsidRPr="0014786D" w:rsidRDefault="002D48BA" w:rsidP="00A1416F">
      <w:pPr>
        <w:rPr>
          <w:lang w:val="de-DE"/>
        </w:rPr>
      </w:pPr>
    </w:p>
    <w:p w:rsidR="001F7C42" w:rsidRPr="0014786D" w:rsidRDefault="001F7C42" w:rsidP="00A1416F">
      <w:pPr>
        <w:rPr>
          <w:lang w:val="de-DE"/>
        </w:rPr>
      </w:pPr>
    </w:p>
    <w:p w:rsidR="001F7C42" w:rsidRPr="0014786D" w:rsidRDefault="001F7C42" w:rsidP="00A1416F">
      <w:pPr>
        <w:rPr>
          <w:lang w:val="de-DE"/>
        </w:rPr>
      </w:pPr>
    </w:p>
    <w:p w:rsidR="001F7C42" w:rsidRPr="0014786D" w:rsidRDefault="001F7C42" w:rsidP="00A1416F">
      <w:pPr>
        <w:rPr>
          <w:lang w:val="de-DE"/>
        </w:rPr>
      </w:pPr>
    </w:p>
    <w:p w:rsidR="001F7C42" w:rsidRPr="0014786D" w:rsidRDefault="001F7C42" w:rsidP="00A1416F">
      <w:pPr>
        <w:rPr>
          <w:lang w:val="de-DE"/>
        </w:rPr>
      </w:pPr>
    </w:p>
    <w:p w:rsidR="001F7C42" w:rsidRPr="0014786D" w:rsidRDefault="001F7C42" w:rsidP="00A1416F">
      <w:pPr>
        <w:rPr>
          <w:lang w:val="de-DE"/>
        </w:rPr>
      </w:pPr>
    </w:p>
    <w:p w:rsidR="002D48BA" w:rsidRPr="0014786D" w:rsidRDefault="002D48BA" w:rsidP="00A1416F">
      <w:pPr>
        <w:rPr>
          <w:lang w:val="de-DE"/>
        </w:rPr>
        <w:sectPr w:rsidR="002D48BA" w:rsidRPr="0014786D" w:rsidSect="00693836">
          <w:headerReference w:type="default" r:id="rId12"/>
          <w:footerReference w:type="default" r:id="rId13"/>
          <w:pgSz w:w="11907" w:h="16840" w:code="9"/>
          <w:pgMar w:top="1701" w:right="851" w:bottom="1440" w:left="851" w:header="1135" w:footer="823" w:gutter="0"/>
          <w:cols w:space="720"/>
        </w:sectPr>
      </w:pPr>
    </w:p>
    <w:p w:rsidR="00EC7F01" w:rsidRPr="0014786D" w:rsidRDefault="00EC7F01" w:rsidP="00A1416F">
      <w:pPr>
        <w:rPr>
          <w:lang w:val="de-DE"/>
        </w:rPr>
      </w:pPr>
    </w:p>
    <w:sectPr w:rsidR="00EC7F01" w:rsidRPr="0014786D" w:rsidSect="00D02D16">
      <w:headerReference w:type="default" r:id="rId14"/>
      <w:footerReference w:type="default" r:id="rId15"/>
      <w:pgSz w:w="11907" w:h="16840" w:code="9"/>
      <w:pgMar w:top="1107" w:right="851" w:bottom="144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3F9" w:rsidRDefault="005433F9" w:rsidP="00A1416F">
      <w:r>
        <w:separator/>
      </w:r>
    </w:p>
  </w:endnote>
  <w:endnote w:type="continuationSeparator" w:id="0">
    <w:p w:rsidR="005433F9" w:rsidRDefault="005433F9" w:rsidP="00A14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" w:fontKey="{3CCFF453-CDC6-466A-A731-20AEEF6D810F}"/>
    <w:embedBold r:id="rId2" w:fontKey="{635118A5-6C0F-4784-9BFB-A74884CA677E}"/>
  </w:font>
  <w:font w:name="UEFA Colosseum">
    <w:panose1 w:val="02000503050000020003"/>
    <w:charset w:val="00"/>
    <w:family w:val="auto"/>
    <w:pitch w:val="variable"/>
    <w:sig w:usb0="A00002EF" w:usb1="5000207A" w:usb2="00000000" w:usb3="00000000" w:csb0="0000009F" w:csb1="00000000"/>
    <w:embedRegular r:id="rId3" w:subsetted="1" w:fontKey="{82E7D3A9-A7B9-4CFC-A2D5-BFF8C11CB48D}"/>
    <w:embedBold r:id="rId4" w:subsetted="1" w:fontKey="{9B9B16CB-3C58-4C35-982F-6F43B2134C25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A438310A-E35E-4518-8541-D6EE6D2535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3F9" w:rsidRPr="00E33A6C" w:rsidRDefault="005433F9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3F9" w:rsidRPr="006B1281" w:rsidRDefault="00F61913" w:rsidP="00D02D16">
    <w:pPr>
      <w:pStyle w:val="Footer"/>
    </w:pPr>
    <w:sdt>
      <w:sdtPr>
        <w:id w:val="1649855082"/>
        <w:docPartObj>
          <w:docPartGallery w:val="Page Numbers (Bottom of Page)"/>
          <w:docPartUnique/>
        </w:docPartObj>
      </w:sdtPr>
      <w:sdtEndPr/>
      <w:sdtContent>
        <w:r w:rsidR="006343AB">
          <w:t>Novemb</w:t>
        </w:r>
        <w:r w:rsidR="005433F9" w:rsidRPr="00A81A3E">
          <w:t>e</w:t>
        </w:r>
        <w:r w:rsidR="006343AB">
          <w:t>r</w:t>
        </w:r>
        <w:r w:rsidR="005433F9" w:rsidRPr="00A81A3E">
          <w:t xml:space="preserve"> 2012</w:t>
        </w:r>
      </w:sdtContent>
    </w:sdt>
    <w:r w:rsidR="005433F9">
      <w:rPr>
        <w:noProof/>
        <w:lang w:val="en-US" w:eastAsia="en-US"/>
      </w:rPr>
      <w:t xml:space="preserve"> </w:t>
    </w:r>
    <w:r w:rsidR="005433F9"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34717A41" wp14:editId="006BDA05">
          <wp:simplePos x="533400" y="9772650"/>
          <wp:positionH relativeFrom="page">
            <wp:align>left</wp:align>
          </wp:positionH>
          <wp:positionV relativeFrom="page">
            <wp:align>bottom</wp:align>
          </wp:positionV>
          <wp:extent cx="7610400" cy="716400"/>
          <wp:effectExtent l="0" t="0" r="0" b="7620"/>
          <wp:wrapNone/>
          <wp:docPr id="6" name="Picture 6" descr="C:\Users\bub\Desktop\Templates corporate - 2012-08-04\2nd page botto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ub\Desktop\Templates corporate - 2012-08-04\2nd page botto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00" cy="71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33F9">
      <w:rPr>
        <w:lang w:val="fr-CH"/>
      </w:rPr>
      <w:tab/>
    </w:r>
    <w:sdt>
      <w:sdtPr>
        <w:id w:val="1716853007"/>
        <w:docPartObj>
          <w:docPartGallery w:val="Page Numbers (Bottom of Page)"/>
          <w:docPartUnique/>
        </w:docPartObj>
      </w:sdtPr>
      <w:sdtEndPr/>
      <w:sdtContent>
        <w:r w:rsidR="005433F9">
          <w:tab/>
        </w:r>
        <w:r w:rsidR="005433F9">
          <w:fldChar w:fldCharType="begin"/>
        </w:r>
        <w:r w:rsidR="005433F9">
          <w:instrText xml:space="preserve"> PAGE   \* MERGEFORMAT </w:instrText>
        </w:r>
        <w:r w:rsidR="005433F9">
          <w:fldChar w:fldCharType="separate"/>
        </w:r>
        <w:r>
          <w:rPr>
            <w:noProof/>
          </w:rPr>
          <w:t>2</w:t>
        </w:r>
        <w:r w:rsidR="005433F9"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3F9" w:rsidRPr="00E33A6C" w:rsidRDefault="005433F9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3F9" w:rsidRDefault="005433F9" w:rsidP="00A1416F">
      <w:r>
        <w:separator/>
      </w:r>
    </w:p>
  </w:footnote>
  <w:footnote w:type="continuationSeparator" w:id="0">
    <w:p w:rsidR="005433F9" w:rsidRDefault="005433F9" w:rsidP="00A141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3F9" w:rsidRPr="00E33A6C" w:rsidRDefault="005433F9" w:rsidP="00D02D16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6192" behindDoc="1" locked="0" layoutInCell="1" allowOverlap="1" wp14:anchorId="2784F8AA" wp14:editId="33446BAC">
          <wp:simplePos x="721895" y="457200"/>
          <wp:positionH relativeFrom="page">
            <wp:align>left</wp:align>
          </wp:positionH>
          <wp:positionV relativeFrom="page">
            <wp:align>top</wp:align>
          </wp:positionV>
          <wp:extent cx="7578000" cy="10713600"/>
          <wp:effectExtent l="0" t="0" r="444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simple cover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3F9" w:rsidRPr="00FC72A0" w:rsidRDefault="005433F9" w:rsidP="00D02D16">
    <w:pPr>
      <w:pStyle w:val="Header"/>
      <w:rPr>
        <w:lang w:val="de-DE"/>
      </w:rPr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7C5B9C9A" wp14:editId="6193CC96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610400" cy="716400"/>
          <wp:effectExtent l="0" t="0" r="0" b="7620"/>
          <wp:wrapNone/>
          <wp:docPr id="1" name="Picture 1" descr="C:\Users\bub\Desktop\Templates corporate - 2012-08-04\2nd page to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00" cy="71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72A0">
      <w:rPr>
        <w:lang w:val="de-DE"/>
      </w:rPr>
      <w:tab/>
    </w:r>
    <w:r w:rsidRPr="0044211D">
      <w:rPr>
        <w:lang w:val="de-DE"/>
      </w:rPr>
      <w:t>UEFA</w:t>
    </w:r>
    <w:r>
      <w:rPr>
        <w:lang w:val="de-DE"/>
      </w:rPr>
      <w:t>-</w:t>
    </w:r>
    <w:r w:rsidRPr="0044211D">
      <w:rPr>
        <w:lang w:val="de-DE"/>
      </w:rPr>
      <w:t>Dokumentation – A</w:t>
    </w:r>
    <w:r>
      <w:rPr>
        <w:lang w:val="de-DE"/>
      </w:rPr>
      <w:t>ntragsfor</w:t>
    </w:r>
    <w:r w:rsidRPr="0044211D">
      <w:rPr>
        <w:lang w:val="de-DE"/>
      </w:rPr>
      <w:t>mular für externe Forscher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3F9" w:rsidRDefault="005433F9" w:rsidP="00D02D16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 wp14:anchorId="4A913F2E" wp14:editId="41319CAE">
          <wp:simplePos x="721895" y="457200"/>
          <wp:positionH relativeFrom="page">
            <wp:align>left</wp:align>
          </wp:positionH>
          <wp:positionV relativeFrom="page">
            <wp:align>top</wp:align>
          </wp:positionV>
          <wp:extent cx="7578000" cy="10713600"/>
          <wp:effectExtent l="0" t="0" r="444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simple cover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4367130F"/>
    <w:multiLevelType w:val="multilevel"/>
    <w:tmpl w:val="9926BADE"/>
    <w:lvl w:ilvl="0">
      <w:start w:val="1"/>
      <w:numFmt w:val="bullet"/>
      <w:pStyle w:val="ListBullet"/>
      <w:lvlText w:val=""/>
      <w:lvlJc w:val="left"/>
      <w:pPr>
        <w:ind w:left="369" w:hanging="369"/>
      </w:pPr>
      <w:rPr>
        <w:rFonts w:ascii="Symbol" w:hAnsi="Symbol" w:hint="default"/>
        <w:color w:val="001B59" w:themeColor="text2"/>
      </w:rPr>
    </w:lvl>
    <w:lvl w:ilvl="1">
      <w:start w:val="1"/>
      <w:numFmt w:val="bullet"/>
      <w:lvlText w:val="-"/>
      <w:lvlJc w:val="left"/>
      <w:pPr>
        <w:ind w:left="738" w:hanging="369"/>
      </w:pPr>
      <w:rPr>
        <w:rFonts w:ascii="Courier New" w:hAnsi="Courier New" w:hint="default"/>
        <w:color w:val="001B59" w:themeColor="text2"/>
      </w:rPr>
    </w:lvl>
    <w:lvl w:ilvl="2">
      <w:start w:val="1"/>
      <w:numFmt w:val="bullet"/>
      <w:lvlText w:val=""/>
      <w:lvlJc w:val="left"/>
      <w:pPr>
        <w:ind w:left="1107" w:hanging="369"/>
      </w:pPr>
      <w:rPr>
        <w:rFonts w:ascii="Symbol" w:hAnsi="Symbol" w:hint="default"/>
        <w:color w:val="001B59" w:themeColor="text2"/>
      </w:rPr>
    </w:lvl>
    <w:lvl w:ilvl="3">
      <w:start w:val="1"/>
      <w:numFmt w:val="bullet"/>
      <w:lvlText w:val="-"/>
      <w:lvlJc w:val="left"/>
      <w:pPr>
        <w:ind w:left="1476" w:hanging="369"/>
      </w:pPr>
      <w:rPr>
        <w:rFonts w:ascii="Courier New" w:hAnsi="Courier New" w:hint="default"/>
        <w:color w:val="001B59" w:themeColor="text2"/>
      </w:rPr>
    </w:lvl>
    <w:lvl w:ilvl="4">
      <w:start w:val="1"/>
      <w:numFmt w:val="bullet"/>
      <w:lvlText w:val=""/>
      <w:lvlJc w:val="left"/>
      <w:pPr>
        <w:ind w:left="1845" w:hanging="369"/>
      </w:pPr>
      <w:rPr>
        <w:rFonts w:ascii="Symbol" w:hAnsi="Symbol" w:hint="default"/>
        <w:color w:val="001B59" w:themeColor="text2"/>
      </w:rPr>
    </w:lvl>
    <w:lvl w:ilvl="5">
      <w:start w:val="1"/>
      <w:numFmt w:val="bullet"/>
      <w:lvlText w:val="-"/>
      <w:lvlJc w:val="left"/>
      <w:pPr>
        <w:ind w:left="2214" w:hanging="369"/>
      </w:pPr>
      <w:rPr>
        <w:rFonts w:ascii="Courier New" w:hAnsi="Courier New" w:hint="default"/>
        <w:color w:val="001B59" w:themeColor="text2"/>
      </w:rPr>
    </w:lvl>
    <w:lvl w:ilvl="6">
      <w:start w:val="1"/>
      <w:numFmt w:val="bullet"/>
      <w:lvlText w:val=""/>
      <w:lvlJc w:val="left"/>
      <w:pPr>
        <w:ind w:left="2583" w:hanging="369"/>
      </w:pPr>
      <w:rPr>
        <w:rFonts w:ascii="Symbol" w:hAnsi="Symbol" w:hint="default"/>
        <w:color w:val="001B59" w:themeColor="text2"/>
      </w:rPr>
    </w:lvl>
    <w:lvl w:ilvl="7">
      <w:start w:val="1"/>
      <w:numFmt w:val="bullet"/>
      <w:lvlText w:val="-"/>
      <w:lvlJc w:val="left"/>
      <w:pPr>
        <w:ind w:left="2952" w:hanging="369"/>
      </w:pPr>
      <w:rPr>
        <w:rFonts w:ascii="Courier New" w:hAnsi="Courier New" w:hint="default"/>
        <w:color w:val="001B59" w:themeColor="text2"/>
      </w:rPr>
    </w:lvl>
    <w:lvl w:ilvl="8">
      <w:start w:val="1"/>
      <w:numFmt w:val="bullet"/>
      <w:lvlText w:val=""/>
      <w:lvlJc w:val="left"/>
      <w:pPr>
        <w:ind w:left="3321" w:hanging="369"/>
      </w:pPr>
      <w:rPr>
        <w:rFonts w:ascii="Symbol" w:hAnsi="Symbol" w:hint="default"/>
        <w:color w:val="001B59" w:themeColor="text2"/>
      </w:rPr>
    </w:lvl>
  </w:abstractNum>
  <w:abstractNum w:abstractNumId="7">
    <w:nsid w:val="5A507B8F"/>
    <w:multiLevelType w:val="multilevel"/>
    <w:tmpl w:val="42C8829E"/>
    <w:lvl w:ilvl="0">
      <w:start w:val="1"/>
      <w:numFmt w:val="decimal"/>
      <w:pStyle w:val="ListNumber"/>
      <w:lvlText w:val="%1."/>
      <w:lvlJc w:val="left"/>
      <w:pPr>
        <w:ind w:left="360" w:hanging="360"/>
      </w:pPr>
    </w:lvl>
    <w:lvl w:ilvl="1">
      <w:start w:val="1"/>
      <w:numFmt w:val="decimal"/>
      <w:pStyle w:val="ListNumber2"/>
      <w:lvlText w:val="%1.%2."/>
      <w:lvlJc w:val="left"/>
      <w:pPr>
        <w:ind w:left="792" w:hanging="432"/>
      </w:pPr>
    </w:lvl>
    <w:lvl w:ilvl="2">
      <w:start w:val="1"/>
      <w:numFmt w:val="decimal"/>
      <w:pStyle w:val="ListNumber3"/>
      <w:lvlText w:val="%1.%2.%3."/>
      <w:lvlJc w:val="left"/>
      <w:pPr>
        <w:ind w:left="1224" w:hanging="504"/>
      </w:pPr>
    </w:lvl>
    <w:lvl w:ilvl="3">
      <w:start w:val="1"/>
      <w:numFmt w:val="decimal"/>
      <w:pStyle w:val="ListNumber4"/>
      <w:lvlText w:val="%1.%2.%3.%4."/>
      <w:lvlJc w:val="left"/>
      <w:pPr>
        <w:ind w:left="1728" w:hanging="648"/>
      </w:pPr>
    </w:lvl>
    <w:lvl w:ilvl="4">
      <w:start w:val="1"/>
      <w:numFmt w:val="decimal"/>
      <w:pStyle w:val="ListNumber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5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embedSystemFonts/>
  <w:saveSubsetFonts/>
  <w:proofState w:spelling="clean" w:grammar="clean"/>
  <w:attachedTemplate r:id="rId1"/>
  <w:documentProtection w:edit="forms" w:formatting="1" w:enforcement="1" w:cryptProviderType="rsaFull" w:cryptAlgorithmClass="hash" w:cryptAlgorithmType="typeAny" w:cryptAlgorithmSid="4" w:cryptSpinCount="100000" w:hash="gamN/zQpC1at3mCDmSR+0feyz6Y=" w:salt="FgeUEENoLI9UKOQUnpUDbw=="/>
  <w:styleLockTheme/>
  <w:styleLockQFSet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1F4"/>
    <w:rsid w:val="000024DD"/>
    <w:rsid w:val="000032B0"/>
    <w:rsid w:val="00003935"/>
    <w:rsid w:val="0000401E"/>
    <w:rsid w:val="000046AB"/>
    <w:rsid w:val="00005082"/>
    <w:rsid w:val="0000595F"/>
    <w:rsid w:val="00005D58"/>
    <w:rsid w:val="000065F1"/>
    <w:rsid w:val="0000680C"/>
    <w:rsid w:val="000137F7"/>
    <w:rsid w:val="00013953"/>
    <w:rsid w:val="000148F8"/>
    <w:rsid w:val="000206A3"/>
    <w:rsid w:val="000230C7"/>
    <w:rsid w:val="00023FF4"/>
    <w:rsid w:val="00024DC3"/>
    <w:rsid w:val="00025284"/>
    <w:rsid w:val="000256EC"/>
    <w:rsid w:val="000257FF"/>
    <w:rsid w:val="000265A6"/>
    <w:rsid w:val="000274A6"/>
    <w:rsid w:val="000303AD"/>
    <w:rsid w:val="0003234F"/>
    <w:rsid w:val="00035D32"/>
    <w:rsid w:val="00041717"/>
    <w:rsid w:val="00042228"/>
    <w:rsid w:val="00044465"/>
    <w:rsid w:val="000461E9"/>
    <w:rsid w:val="000461F4"/>
    <w:rsid w:val="0005349F"/>
    <w:rsid w:val="0005357D"/>
    <w:rsid w:val="00054C8D"/>
    <w:rsid w:val="000623FB"/>
    <w:rsid w:val="0006283B"/>
    <w:rsid w:val="00064FEB"/>
    <w:rsid w:val="00065EAF"/>
    <w:rsid w:val="00071E5C"/>
    <w:rsid w:val="00072730"/>
    <w:rsid w:val="00072D34"/>
    <w:rsid w:val="00074FBA"/>
    <w:rsid w:val="00077457"/>
    <w:rsid w:val="00080FAD"/>
    <w:rsid w:val="000826AE"/>
    <w:rsid w:val="000840B6"/>
    <w:rsid w:val="00084B6B"/>
    <w:rsid w:val="00087BCF"/>
    <w:rsid w:val="00090C74"/>
    <w:rsid w:val="00094972"/>
    <w:rsid w:val="000951D9"/>
    <w:rsid w:val="00095260"/>
    <w:rsid w:val="0009714F"/>
    <w:rsid w:val="0009783C"/>
    <w:rsid w:val="000A3062"/>
    <w:rsid w:val="000A4009"/>
    <w:rsid w:val="000A4521"/>
    <w:rsid w:val="000A65EE"/>
    <w:rsid w:val="000B2F5A"/>
    <w:rsid w:val="000B4DA0"/>
    <w:rsid w:val="000B575B"/>
    <w:rsid w:val="000B5FF5"/>
    <w:rsid w:val="000B6915"/>
    <w:rsid w:val="000B6E63"/>
    <w:rsid w:val="000C0F36"/>
    <w:rsid w:val="000C5EDA"/>
    <w:rsid w:val="000C6D4C"/>
    <w:rsid w:val="000C7B91"/>
    <w:rsid w:val="000D04D3"/>
    <w:rsid w:val="000D04D7"/>
    <w:rsid w:val="000D0CCF"/>
    <w:rsid w:val="000D173B"/>
    <w:rsid w:val="000D6D13"/>
    <w:rsid w:val="000D7AB8"/>
    <w:rsid w:val="000E5B7C"/>
    <w:rsid w:val="000F49AD"/>
    <w:rsid w:val="000F6C3F"/>
    <w:rsid w:val="00101513"/>
    <w:rsid w:val="0010279E"/>
    <w:rsid w:val="00102C0E"/>
    <w:rsid w:val="001033B8"/>
    <w:rsid w:val="00104425"/>
    <w:rsid w:val="00107EF0"/>
    <w:rsid w:val="00111913"/>
    <w:rsid w:val="00112E0A"/>
    <w:rsid w:val="00112F37"/>
    <w:rsid w:val="00113243"/>
    <w:rsid w:val="0011518C"/>
    <w:rsid w:val="00123A0D"/>
    <w:rsid w:val="00124D6B"/>
    <w:rsid w:val="0012507B"/>
    <w:rsid w:val="001268F7"/>
    <w:rsid w:val="001269DD"/>
    <w:rsid w:val="00130ADC"/>
    <w:rsid w:val="00130F3F"/>
    <w:rsid w:val="001314B9"/>
    <w:rsid w:val="00134BEF"/>
    <w:rsid w:val="001350F9"/>
    <w:rsid w:val="001352E4"/>
    <w:rsid w:val="00143320"/>
    <w:rsid w:val="00145C83"/>
    <w:rsid w:val="0014786D"/>
    <w:rsid w:val="00151882"/>
    <w:rsid w:val="001552B8"/>
    <w:rsid w:val="00156588"/>
    <w:rsid w:val="001565A4"/>
    <w:rsid w:val="00160DA9"/>
    <w:rsid w:val="0016140D"/>
    <w:rsid w:val="00162B54"/>
    <w:rsid w:val="001633E9"/>
    <w:rsid w:val="00163655"/>
    <w:rsid w:val="00165AB9"/>
    <w:rsid w:val="00167115"/>
    <w:rsid w:val="001672BD"/>
    <w:rsid w:val="00171A41"/>
    <w:rsid w:val="00174C1D"/>
    <w:rsid w:val="00175E18"/>
    <w:rsid w:val="00184A06"/>
    <w:rsid w:val="0018517B"/>
    <w:rsid w:val="00187672"/>
    <w:rsid w:val="00191F9B"/>
    <w:rsid w:val="00192348"/>
    <w:rsid w:val="00197BB1"/>
    <w:rsid w:val="001A21D0"/>
    <w:rsid w:val="001A33F1"/>
    <w:rsid w:val="001A5627"/>
    <w:rsid w:val="001A6380"/>
    <w:rsid w:val="001B1D9C"/>
    <w:rsid w:val="001B2FDB"/>
    <w:rsid w:val="001B619C"/>
    <w:rsid w:val="001C0A9C"/>
    <w:rsid w:val="001C1C16"/>
    <w:rsid w:val="001C2F1F"/>
    <w:rsid w:val="001C474D"/>
    <w:rsid w:val="001C4BD5"/>
    <w:rsid w:val="001C5BCA"/>
    <w:rsid w:val="001C5D67"/>
    <w:rsid w:val="001C7173"/>
    <w:rsid w:val="001D1879"/>
    <w:rsid w:val="001D1B27"/>
    <w:rsid w:val="001D4568"/>
    <w:rsid w:val="001E02D4"/>
    <w:rsid w:val="001E1AD1"/>
    <w:rsid w:val="001E3889"/>
    <w:rsid w:val="001E7219"/>
    <w:rsid w:val="001E79C6"/>
    <w:rsid w:val="001F1774"/>
    <w:rsid w:val="001F7C42"/>
    <w:rsid w:val="00200ADF"/>
    <w:rsid w:val="0020113F"/>
    <w:rsid w:val="00201319"/>
    <w:rsid w:val="00201B7F"/>
    <w:rsid w:val="00204D41"/>
    <w:rsid w:val="002073D1"/>
    <w:rsid w:val="00207DA7"/>
    <w:rsid w:val="002107A9"/>
    <w:rsid w:val="002150F7"/>
    <w:rsid w:val="00215853"/>
    <w:rsid w:val="00217DDA"/>
    <w:rsid w:val="00223C7C"/>
    <w:rsid w:val="00225641"/>
    <w:rsid w:val="002278E2"/>
    <w:rsid w:val="00231439"/>
    <w:rsid w:val="00232046"/>
    <w:rsid w:val="00233B79"/>
    <w:rsid w:val="00234180"/>
    <w:rsid w:val="0023767A"/>
    <w:rsid w:val="00237A46"/>
    <w:rsid w:val="002405D1"/>
    <w:rsid w:val="00240672"/>
    <w:rsid w:val="00240966"/>
    <w:rsid w:val="00241F44"/>
    <w:rsid w:val="00247F76"/>
    <w:rsid w:val="00253CD7"/>
    <w:rsid w:val="00262A9A"/>
    <w:rsid w:val="0026791E"/>
    <w:rsid w:val="00273DC7"/>
    <w:rsid w:val="0027450A"/>
    <w:rsid w:val="00275A93"/>
    <w:rsid w:val="00275CFD"/>
    <w:rsid w:val="00277E3E"/>
    <w:rsid w:val="002847E4"/>
    <w:rsid w:val="002874E1"/>
    <w:rsid w:val="00291BC1"/>
    <w:rsid w:val="0029315D"/>
    <w:rsid w:val="00295F63"/>
    <w:rsid w:val="00296EC9"/>
    <w:rsid w:val="002A3AB9"/>
    <w:rsid w:val="002A7156"/>
    <w:rsid w:val="002B7AE2"/>
    <w:rsid w:val="002C104C"/>
    <w:rsid w:val="002C12F2"/>
    <w:rsid w:val="002D20DD"/>
    <w:rsid w:val="002D3C24"/>
    <w:rsid w:val="002D4683"/>
    <w:rsid w:val="002D48BA"/>
    <w:rsid w:val="002E318D"/>
    <w:rsid w:val="002E38AA"/>
    <w:rsid w:val="002E6F74"/>
    <w:rsid w:val="002E7F2C"/>
    <w:rsid w:val="002F3E5E"/>
    <w:rsid w:val="002F4D4A"/>
    <w:rsid w:val="002F666D"/>
    <w:rsid w:val="002F723D"/>
    <w:rsid w:val="00300457"/>
    <w:rsid w:val="003027B2"/>
    <w:rsid w:val="003033FC"/>
    <w:rsid w:val="00304F42"/>
    <w:rsid w:val="003060C1"/>
    <w:rsid w:val="00313091"/>
    <w:rsid w:val="003166F6"/>
    <w:rsid w:val="0031747A"/>
    <w:rsid w:val="003211D0"/>
    <w:rsid w:val="00323408"/>
    <w:rsid w:val="00323EE7"/>
    <w:rsid w:val="00324E6B"/>
    <w:rsid w:val="003258B8"/>
    <w:rsid w:val="00330A89"/>
    <w:rsid w:val="00330D1A"/>
    <w:rsid w:val="0033184D"/>
    <w:rsid w:val="00331D17"/>
    <w:rsid w:val="00331F39"/>
    <w:rsid w:val="0033360D"/>
    <w:rsid w:val="00333BBA"/>
    <w:rsid w:val="00334846"/>
    <w:rsid w:val="00337B26"/>
    <w:rsid w:val="003415D7"/>
    <w:rsid w:val="003425A6"/>
    <w:rsid w:val="00344AB1"/>
    <w:rsid w:val="00346022"/>
    <w:rsid w:val="003461B9"/>
    <w:rsid w:val="003546C8"/>
    <w:rsid w:val="003609D5"/>
    <w:rsid w:val="00363ABD"/>
    <w:rsid w:val="00364FB6"/>
    <w:rsid w:val="00365B0B"/>
    <w:rsid w:val="00370CDB"/>
    <w:rsid w:val="00371D00"/>
    <w:rsid w:val="00373326"/>
    <w:rsid w:val="00375033"/>
    <w:rsid w:val="00375243"/>
    <w:rsid w:val="003754CB"/>
    <w:rsid w:val="00376266"/>
    <w:rsid w:val="003811A9"/>
    <w:rsid w:val="0038198D"/>
    <w:rsid w:val="00382504"/>
    <w:rsid w:val="003874A7"/>
    <w:rsid w:val="003911ED"/>
    <w:rsid w:val="00391504"/>
    <w:rsid w:val="00391E85"/>
    <w:rsid w:val="00397F07"/>
    <w:rsid w:val="003A2485"/>
    <w:rsid w:val="003A2A9F"/>
    <w:rsid w:val="003A2B9B"/>
    <w:rsid w:val="003A4444"/>
    <w:rsid w:val="003A49A9"/>
    <w:rsid w:val="003B0D6A"/>
    <w:rsid w:val="003B251C"/>
    <w:rsid w:val="003B31E8"/>
    <w:rsid w:val="003B5EB2"/>
    <w:rsid w:val="003C0A1C"/>
    <w:rsid w:val="003C2A3C"/>
    <w:rsid w:val="003C4D15"/>
    <w:rsid w:val="003C5A18"/>
    <w:rsid w:val="003C5F5B"/>
    <w:rsid w:val="003C6FAD"/>
    <w:rsid w:val="003D28CB"/>
    <w:rsid w:val="003D290B"/>
    <w:rsid w:val="003D4AAD"/>
    <w:rsid w:val="003D72AA"/>
    <w:rsid w:val="003D7851"/>
    <w:rsid w:val="003D7893"/>
    <w:rsid w:val="003E1A14"/>
    <w:rsid w:val="003E2150"/>
    <w:rsid w:val="003E261C"/>
    <w:rsid w:val="003E272C"/>
    <w:rsid w:val="003E4144"/>
    <w:rsid w:val="003E65B8"/>
    <w:rsid w:val="003F26D7"/>
    <w:rsid w:val="003F36BE"/>
    <w:rsid w:val="00400EBF"/>
    <w:rsid w:val="00401899"/>
    <w:rsid w:val="00403CF5"/>
    <w:rsid w:val="00403E03"/>
    <w:rsid w:val="004046FC"/>
    <w:rsid w:val="004079E8"/>
    <w:rsid w:val="00407D50"/>
    <w:rsid w:val="00410FB8"/>
    <w:rsid w:val="004117C3"/>
    <w:rsid w:val="00412F9F"/>
    <w:rsid w:val="00413CAB"/>
    <w:rsid w:val="00413D5A"/>
    <w:rsid w:val="0041520E"/>
    <w:rsid w:val="00421248"/>
    <w:rsid w:val="00422B78"/>
    <w:rsid w:val="00427E7F"/>
    <w:rsid w:val="00430030"/>
    <w:rsid w:val="00433238"/>
    <w:rsid w:val="00435995"/>
    <w:rsid w:val="004415D9"/>
    <w:rsid w:val="0044754D"/>
    <w:rsid w:val="00453435"/>
    <w:rsid w:val="004545EA"/>
    <w:rsid w:val="00455869"/>
    <w:rsid w:val="00456A05"/>
    <w:rsid w:val="004646F1"/>
    <w:rsid w:val="00466341"/>
    <w:rsid w:val="00467D3C"/>
    <w:rsid w:val="004708B9"/>
    <w:rsid w:val="00470A56"/>
    <w:rsid w:val="00471C34"/>
    <w:rsid w:val="0047406D"/>
    <w:rsid w:val="00475DA5"/>
    <w:rsid w:val="00480139"/>
    <w:rsid w:val="00481048"/>
    <w:rsid w:val="00481944"/>
    <w:rsid w:val="00483F6E"/>
    <w:rsid w:val="0048610F"/>
    <w:rsid w:val="00492612"/>
    <w:rsid w:val="00494E79"/>
    <w:rsid w:val="004967B7"/>
    <w:rsid w:val="004A2462"/>
    <w:rsid w:val="004A24BC"/>
    <w:rsid w:val="004A318F"/>
    <w:rsid w:val="004A64EF"/>
    <w:rsid w:val="004A6BAD"/>
    <w:rsid w:val="004B04DE"/>
    <w:rsid w:val="004B0A71"/>
    <w:rsid w:val="004B1992"/>
    <w:rsid w:val="004B57AA"/>
    <w:rsid w:val="004B6479"/>
    <w:rsid w:val="004B785A"/>
    <w:rsid w:val="004C2EB4"/>
    <w:rsid w:val="004C3954"/>
    <w:rsid w:val="004C432D"/>
    <w:rsid w:val="004C4757"/>
    <w:rsid w:val="004C5030"/>
    <w:rsid w:val="004C5774"/>
    <w:rsid w:val="004C726A"/>
    <w:rsid w:val="004D0145"/>
    <w:rsid w:val="004D5B70"/>
    <w:rsid w:val="004D5C8D"/>
    <w:rsid w:val="004D61C8"/>
    <w:rsid w:val="004D63B9"/>
    <w:rsid w:val="004D7F25"/>
    <w:rsid w:val="004E147B"/>
    <w:rsid w:val="004E267B"/>
    <w:rsid w:val="004E7137"/>
    <w:rsid w:val="004E7A86"/>
    <w:rsid w:val="004F431D"/>
    <w:rsid w:val="00501DF9"/>
    <w:rsid w:val="00502259"/>
    <w:rsid w:val="00505439"/>
    <w:rsid w:val="005103BA"/>
    <w:rsid w:val="005143CF"/>
    <w:rsid w:val="00515E7B"/>
    <w:rsid w:val="00520392"/>
    <w:rsid w:val="00521D92"/>
    <w:rsid w:val="0052479C"/>
    <w:rsid w:val="00525672"/>
    <w:rsid w:val="00525B24"/>
    <w:rsid w:val="00526BC2"/>
    <w:rsid w:val="00527D81"/>
    <w:rsid w:val="00531C68"/>
    <w:rsid w:val="00534006"/>
    <w:rsid w:val="005370B9"/>
    <w:rsid w:val="005404E3"/>
    <w:rsid w:val="00542AD7"/>
    <w:rsid w:val="005433F9"/>
    <w:rsid w:val="00544011"/>
    <w:rsid w:val="005443F8"/>
    <w:rsid w:val="005472E5"/>
    <w:rsid w:val="005518F5"/>
    <w:rsid w:val="00551CF5"/>
    <w:rsid w:val="00552439"/>
    <w:rsid w:val="005524F4"/>
    <w:rsid w:val="005570E3"/>
    <w:rsid w:val="0055754A"/>
    <w:rsid w:val="005602E8"/>
    <w:rsid w:val="00563301"/>
    <w:rsid w:val="00563570"/>
    <w:rsid w:val="00567778"/>
    <w:rsid w:val="00570513"/>
    <w:rsid w:val="00572C46"/>
    <w:rsid w:val="00572FA3"/>
    <w:rsid w:val="00573922"/>
    <w:rsid w:val="00575418"/>
    <w:rsid w:val="00577DAE"/>
    <w:rsid w:val="00580062"/>
    <w:rsid w:val="00580E76"/>
    <w:rsid w:val="005815C0"/>
    <w:rsid w:val="00585FE8"/>
    <w:rsid w:val="00590473"/>
    <w:rsid w:val="00590A21"/>
    <w:rsid w:val="00590A48"/>
    <w:rsid w:val="0059114E"/>
    <w:rsid w:val="00591EC4"/>
    <w:rsid w:val="005930BE"/>
    <w:rsid w:val="005A0599"/>
    <w:rsid w:val="005A15A9"/>
    <w:rsid w:val="005A6795"/>
    <w:rsid w:val="005A719A"/>
    <w:rsid w:val="005B3D62"/>
    <w:rsid w:val="005B71C3"/>
    <w:rsid w:val="005B76B5"/>
    <w:rsid w:val="005C053E"/>
    <w:rsid w:val="005C05E5"/>
    <w:rsid w:val="005C1BCC"/>
    <w:rsid w:val="005C1BCD"/>
    <w:rsid w:val="005C3390"/>
    <w:rsid w:val="005C37BA"/>
    <w:rsid w:val="005C550B"/>
    <w:rsid w:val="005D0AE1"/>
    <w:rsid w:val="005D2EAA"/>
    <w:rsid w:val="005D40D5"/>
    <w:rsid w:val="005D6A52"/>
    <w:rsid w:val="005D7190"/>
    <w:rsid w:val="005E0C74"/>
    <w:rsid w:val="005E17A4"/>
    <w:rsid w:val="005E5CE2"/>
    <w:rsid w:val="005E77EC"/>
    <w:rsid w:val="005F1D52"/>
    <w:rsid w:val="005F2311"/>
    <w:rsid w:val="005F3AEF"/>
    <w:rsid w:val="005F42BF"/>
    <w:rsid w:val="005F5853"/>
    <w:rsid w:val="005F6C7A"/>
    <w:rsid w:val="00600FBA"/>
    <w:rsid w:val="00604E0A"/>
    <w:rsid w:val="00604FEF"/>
    <w:rsid w:val="006064E6"/>
    <w:rsid w:val="006077F7"/>
    <w:rsid w:val="00610E49"/>
    <w:rsid w:val="006111C3"/>
    <w:rsid w:val="006120DC"/>
    <w:rsid w:val="00612C48"/>
    <w:rsid w:val="0062032C"/>
    <w:rsid w:val="006215B8"/>
    <w:rsid w:val="00624DC2"/>
    <w:rsid w:val="00626227"/>
    <w:rsid w:val="006264D7"/>
    <w:rsid w:val="00626C15"/>
    <w:rsid w:val="00626C1C"/>
    <w:rsid w:val="006272B1"/>
    <w:rsid w:val="00627718"/>
    <w:rsid w:val="00627F4C"/>
    <w:rsid w:val="006305EF"/>
    <w:rsid w:val="00630A89"/>
    <w:rsid w:val="00633E82"/>
    <w:rsid w:val="006343AB"/>
    <w:rsid w:val="006434B8"/>
    <w:rsid w:val="006465C0"/>
    <w:rsid w:val="00650797"/>
    <w:rsid w:val="00650BB0"/>
    <w:rsid w:val="0065247E"/>
    <w:rsid w:val="006526F5"/>
    <w:rsid w:val="00652E01"/>
    <w:rsid w:val="00653AB2"/>
    <w:rsid w:val="00654045"/>
    <w:rsid w:val="006549E7"/>
    <w:rsid w:val="00661A4B"/>
    <w:rsid w:val="00663AF5"/>
    <w:rsid w:val="00665CB8"/>
    <w:rsid w:val="00665DA1"/>
    <w:rsid w:val="00666178"/>
    <w:rsid w:val="00666A21"/>
    <w:rsid w:val="006672D1"/>
    <w:rsid w:val="00667CD9"/>
    <w:rsid w:val="006703D5"/>
    <w:rsid w:val="00671BDE"/>
    <w:rsid w:val="00672226"/>
    <w:rsid w:val="00673389"/>
    <w:rsid w:val="00674005"/>
    <w:rsid w:val="006746F9"/>
    <w:rsid w:val="00676870"/>
    <w:rsid w:val="006805A8"/>
    <w:rsid w:val="006821AD"/>
    <w:rsid w:val="006831D5"/>
    <w:rsid w:val="00683347"/>
    <w:rsid w:val="00684228"/>
    <w:rsid w:val="00685D55"/>
    <w:rsid w:val="006860AC"/>
    <w:rsid w:val="00686697"/>
    <w:rsid w:val="00686E00"/>
    <w:rsid w:val="00687600"/>
    <w:rsid w:val="00692C3F"/>
    <w:rsid w:val="00693836"/>
    <w:rsid w:val="006950FF"/>
    <w:rsid w:val="006A0C91"/>
    <w:rsid w:val="006A17FC"/>
    <w:rsid w:val="006A1DDC"/>
    <w:rsid w:val="006A2CA9"/>
    <w:rsid w:val="006A68FF"/>
    <w:rsid w:val="006B1281"/>
    <w:rsid w:val="006B148D"/>
    <w:rsid w:val="006B2EAB"/>
    <w:rsid w:val="006B3261"/>
    <w:rsid w:val="006B3B56"/>
    <w:rsid w:val="006B457A"/>
    <w:rsid w:val="006B6502"/>
    <w:rsid w:val="006C147C"/>
    <w:rsid w:val="006C2BFD"/>
    <w:rsid w:val="006C349B"/>
    <w:rsid w:val="006C5095"/>
    <w:rsid w:val="006C5455"/>
    <w:rsid w:val="006C7B4D"/>
    <w:rsid w:val="006C7C22"/>
    <w:rsid w:val="006D4301"/>
    <w:rsid w:val="006E05E6"/>
    <w:rsid w:val="006E115A"/>
    <w:rsid w:val="006E47FC"/>
    <w:rsid w:val="006E76E2"/>
    <w:rsid w:val="006F2806"/>
    <w:rsid w:val="006F610D"/>
    <w:rsid w:val="006F76CD"/>
    <w:rsid w:val="006F7E3B"/>
    <w:rsid w:val="00700269"/>
    <w:rsid w:val="00700ED9"/>
    <w:rsid w:val="00702738"/>
    <w:rsid w:val="00704469"/>
    <w:rsid w:val="00706D0B"/>
    <w:rsid w:val="00712BD3"/>
    <w:rsid w:val="00713E01"/>
    <w:rsid w:val="007151C4"/>
    <w:rsid w:val="007160C8"/>
    <w:rsid w:val="007228E8"/>
    <w:rsid w:val="007303E1"/>
    <w:rsid w:val="00737131"/>
    <w:rsid w:val="0073789F"/>
    <w:rsid w:val="00737DC9"/>
    <w:rsid w:val="007412C5"/>
    <w:rsid w:val="0074149A"/>
    <w:rsid w:val="00741A4A"/>
    <w:rsid w:val="00752BE3"/>
    <w:rsid w:val="00753218"/>
    <w:rsid w:val="007562D9"/>
    <w:rsid w:val="007567DD"/>
    <w:rsid w:val="007601FB"/>
    <w:rsid w:val="00764033"/>
    <w:rsid w:val="00765159"/>
    <w:rsid w:val="00765991"/>
    <w:rsid w:val="007659C6"/>
    <w:rsid w:val="0077182D"/>
    <w:rsid w:val="00772817"/>
    <w:rsid w:val="00774F8B"/>
    <w:rsid w:val="00777C76"/>
    <w:rsid w:val="00783048"/>
    <w:rsid w:val="0078403B"/>
    <w:rsid w:val="00784077"/>
    <w:rsid w:val="00785EC2"/>
    <w:rsid w:val="007861D0"/>
    <w:rsid w:val="00786C58"/>
    <w:rsid w:val="00786D81"/>
    <w:rsid w:val="00787A21"/>
    <w:rsid w:val="00794059"/>
    <w:rsid w:val="00794226"/>
    <w:rsid w:val="0079739C"/>
    <w:rsid w:val="00797965"/>
    <w:rsid w:val="007A565A"/>
    <w:rsid w:val="007B081E"/>
    <w:rsid w:val="007B1CBE"/>
    <w:rsid w:val="007B1ED1"/>
    <w:rsid w:val="007B46EC"/>
    <w:rsid w:val="007B4887"/>
    <w:rsid w:val="007B539A"/>
    <w:rsid w:val="007B54C1"/>
    <w:rsid w:val="007C0B2E"/>
    <w:rsid w:val="007C2F1D"/>
    <w:rsid w:val="007D0137"/>
    <w:rsid w:val="007D1980"/>
    <w:rsid w:val="007D25D3"/>
    <w:rsid w:val="007D5168"/>
    <w:rsid w:val="007D57E1"/>
    <w:rsid w:val="007D582E"/>
    <w:rsid w:val="007E0A2A"/>
    <w:rsid w:val="007E0FBC"/>
    <w:rsid w:val="007E7C0A"/>
    <w:rsid w:val="007F0487"/>
    <w:rsid w:val="007F08A0"/>
    <w:rsid w:val="007F08CE"/>
    <w:rsid w:val="007F71E6"/>
    <w:rsid w:val="007F7752"/>
    <w:rsid w:val="008007CB"/>
    <w:rsid w:val="008033BC"/>
    <w:rsid w:val="00805788"/>
    <w:rsid w:val="00811A7F"/>
    <w:rsid w:val="0081493E"/>
    <w:rsid w:val="0081518F"/>
    <w:rsid w:val="00815EE4"/>
    <w:rsid w:val="00820732"/>
    <w:rsid w:val="00820CA2"/>
    <w:rsid w:val="00820FDB"/>
    <w:rsid w:val="00821E7C"/>
    <w:rsid w:val="00824919"/>
    <w:rsid w:val="00824FC3"/>
    <w:rsid w:val="008259B8"/>
    <w:rsid w:val="00830782"/>
    <w:rsid w:val="00832129"/>
    <w:rsid w:val="00832F73"/>
    <w:rsid w:val="008350D4"/>
    <w:rsid w:val="0083627E"/>
    <w:rsid w:val="00841C1F"/>
    <w:rsid w:val="0084334D"/>
    <w:rsid w:val="00843E36"/>
    <w:rsid w:val="008441CA"/>
    <w:rsid w:val="00844829"/>
    <w:rsid w:val="00844D06"/>
    <w:rsid w:val="00852D40"/>
    <w:rsid w:val="008545BA"/>
    <w:rsid w:val="00854C3E"/>
    <w:rsid w:val="00854D11"/>
    <w:rsid w:val="00855799"/>
    <w:rsid w:val="00856399"/>
    <w:rsid w:val="00856C85"/>
    <w:rsid w:val="00861DAB"/>
    <w:rsid w:val="00862CD4"/>
    <w:rsid w:val="008645CD"/>
    <w:rsid w:val="0086570B"/>
    <w:rsid w:val="0086617E"/>
    <w:rsid w:val="00866A93"/>
    <w:rsid w:val="008713AE"/>
    <w:rsid w:val="00876774"/>
    <w:rsid w:val="00877DDD"/>
    <w:rsid w:val="0088116B"/>
    <w:rsid w:val="00881D26"/>
    <w:rsid w:val="00881D5F"/>
    <w:rsid w:val="0088234F"/>
    <w:rsid w:val="00884610"/>
    <w:rsid w:val="00890BDF"/>
    <w:rsid w:val="00891891"/>
    <w:rsid w:val="008940AF"/>
    <w:rsid w:val="008A1CAE"/>
    <w:rsid w:val="008A2F57"/>
    <w:rsid w:val="008A392A"/>
    <w:rsid w:val="008A654B"/>
    <w:rsid w:val="008A69CA"/>
    <w:rsid w:val="008B1412"/>
    <w:rsid w:val="008B1482"/>
    <w:rsid w:val="008B1EBA"/>
    <w:rsid w:val="008B40F8"/>
    <w:rsid w:val="008B5824"/>
    <w:rsid w:val="008B6469"/>
    <w:rsid w:val="008C1179"/>
    <w:rsid w:val="008D70C9"/>
    <w:rsid w:val="008D71B5"/>
    <w:rsid w:val="008E48FD"/>
    <w:rsid w:val="008E4A31"/>
    <w:rsid w:val="008E4CDD"/>
    <w:rsid w:val="008E4CE9"/>
    <w:rsid w:val="008E5F61"/>
    <w:rsid w:val="008F006F"/>
    <w:rsid w:val="008F2BFC"/>
    <w:rsid w:val="008F3053"/>
    <w:rsid w:val="008F7995"/>
    <w:rsid w:val="00900E03"/>
    <w:rsid w:val="0090589F"/>
    <w:rsid w:val="009079ED"/>
    <w:rsid w:val="00911F68"/>
    <w:rsid w:val="00912AFB"/>
    <w:rsid w:val="009163F6"/>
    <w:rsid w:val="009169E5"/>
    <w:rsid w:val="00920245"/>
    <w:rsid w:val="00920BB0"/>
    <w:rsid w:val="009225E1"/>
    <w:rsid w:val="00930C41"/>
    <w:rsid w:val="0093558B"/>
    <w:rsid w:val="009357BF"/>
    <w:rsid w:val="00935C0D"/>
    <w:rsid w:val="00937BD0"/>
    <w:rsid w:val="009407AC"/>
    <w:rsid w:val="009431CB"/>
    <w:rsid w:val="00944D61"/>
    <w:rsid w:val="009459CC"/>
    <w:rsid w:val="00945EEA"/>
    <w:rsid w:val="00951996"/>
    <w:rsid w:val="00955068"/>
    <w:rsid w:val="00956A55"/>
    <w:rsid w:val="009670A7"/>
    <w:rsid w:val="00970642"/>
    <w:rsid w:val="00970E6F"/>
    <w:rsid w:val="00971785"/>
    <w:rsid w:val="00974933"/>
    <w:rsid w:val="009778D2"/>
    <w:rsid w:val="00977EC6"/>
    <w:rsid w:val="00980ED2"/>
    <w:rsid w:val="00982B17"/>
    <w:rsid w:val="00983155"/>
    <w:rsid w:val="009877C8"/>
    <w:rsid w:val="00987DEA"/>
    <w:rsid w:val="00991731"/>
    <w:rsid w:val="00997735"/>
    <w:rsid w:val="009A0E70"/>
    <w:rsid w:val="009A1A23"/>
    <w:rsid w:val="009A678E"/>
    <w:rsid w:val="009A6A17"/>
    <w:rsid w:val="009A7B3A"/>
    <w:rsid w:val="009B1C2A"/>
    <w:rsid w:val="009C05C2"/>
    <w:rsid w:val="009C11FD"/>
    <w:rsid w:val="009C2D9C"/>
    <w:rsid w:val="009C5D6F"/>
    <w:rsid w:val="009C7773"/>
    <w:rsid w:val="009D0A64"/>
    <w:rsid w:val="009D268F"/>
    <w:rsid w:val="009D6918"/>
    <w:rsid w:val="009D6F71"/>
    <w:rsid w:val="009D6FBC"/>
    <w:rsid w:val="009E0BC8"/>
    <w:rsid w:val="009E2941"/>
    <w:rsid w:val="009E3770"/>
    <w:rsid w:val="009E4A65"/>
    <w:rsid w:val="009E5239"/>
    <w:rsid w:val="009E6095"/>
    <w:rsid w:val="009E6DAC"/>
    <w:rsid w:val="009F0AFF"/>
    <w:rsid w:val="009F4839"/>
    <w:rsid w:val="009F4D83"/>
    <w:rsid w:val="009F674E"/>
    <w:rsid w:val="009F7D9B"/>
    <w:rsid w:val="00A0146B"/>
    <w:rsid w:val="00A0238E"/>
    <w:rsid w:val="00A02C92"/>
    <w:rsid w:val="00A0498E"/>
    <w:rsid w:val="00A1416F"/>
    <w:rsid w:val="00A156AB"/>
    <w:rsid w:val="00A2236D"/>
    <w:rsid w:val="00A240C3"/>
    <w:rsid w:val="00A25B6F"/>
    <w:rsid w:val="00A27B8E"/>
    <w:rsid w:val="00A30341"/>
    <w:rsid w:val="00A3048E"/>
    <w:rsid w:val="00A31836"/>
    <w:rsid w:val="00A31B5A"/>
    <w:rsid w:val="00A32810"/>
    <w:rsid w:val="00A345D1"/>
    <w:rsid w:val="00A42B24"/>
    <w:rsid w:val="00A4491C"/>
    <w:rsid w:val="00A45687"/>
    <w:rsid w:val="00A508CF"/>
    <w:rsid w:val="00A52ABB"/>
    <w:rsid w:val="00A53C76"/>
    <w:rsid w:val="00A53DC0"/>
    <w:rsid w:val="00A54D5F"/>
    <w:rsid w:val="00A55AD5"/>
    <w:rsid w:val="00A601F9"/>
    <w:rsid w:val="00A602A7"/>
    <w:rsid w:val="00A6044D"/>
    <w:rsid w:val="00A613EE"/>
    <w:rsid w:val="00A62615"/>
    <w:rsid w:val="00A7114D"/>
    <w:rsid w:val="00A7227C"/>
    <w:rsid w:val="00A7287B"/>
    <w:rsid w:val="00A73582"/>
    <w:rsid w:val="00A73663"/>
    <w:rsid w:val="00A7377E"/>
    <w:rsid w:val="00A743B8"/>
    <w:rsid w:val="00A74985"/>
    <w:rsid w:val="00A749BF"/>
    <w:rsid w:val="00A756F0"/>
    <w:rsid w:val="00A7717F"/>
    <w:rsid w:val="00A810D6"/>
    <w:rsid w:val="00A81A3E"/>
    <w:rsid w:val="00A87B59"/>
    <w:rsid w:val="00A934CC"/>
    <w:rsid w:val="00A9364E"/>
    <w:rsid w:val="00A94778"/>
    <w:rsid w:val="00A94BFD"/>
    <w:rsid w:val="00AA072B"/>
    <w:rsid w:val="00AA2EBA"/>
    <w:rsid w:val="00AA3847"/>
    <w:rsid w:val="00AA445A"/>
    <w:rsid w:val="00AA7088"/>
    <w:rsid w:val="00AB0B31"/>
    <w:rsid w:val="00AB27E1"/>
    <w:rsid w:val="00AB4E24"/>
    <w:rsid w:val="00AB5661"/>
    <w:rsid w:val="00AC18F4"/>
    <w:rsid w:val="00AC1976"/>
    <w:rsid w:val="00AD1DF4"/>
    <w:rsid w:val="00AD7D5F"/>
    <w:rsid w:val="00AF02E1"/>
    <w:rsid w:val="00AF0C96"/>
    <w:rsid w:val="00AF25C8"/>
    <w:rsid w:val="00AF4478"/>
    <w:rsid w:val="00AF5AC4"/>
    <w:rsid w:val="00B00A20"/>
    <w:rsid w:val="00B00FC3"/>
    <w:rsid w:val="00B0550F"/>
    <w:rsid w:val="00B116F8"/>
    <w:rsid w:val="00B13A9A"/>
    <w:rsid w:val="00B13EA8"/>
    <w:rsid w:val="00B14E33"/>
    <w:rsid w:val="00B158E9"/>
    <w:rsid w:val="00B177FD"/>
    <w:rsid w:val="00B20E6F"/>
    <w:rsid w:val="00B22567"/>
    <w:rsid w:val="00B240B6"/>
    <w:rsid w:val="00B2472A"/>
    <w:rsid w:val="00B25EB5"/>
    <w:rsid w:val="00B27E64"/>
    <w:rsid w:val="00B30376"/>
    <w:rsid w:val="00B305F9"/>
    <w:rsid w:val="00B32197"/>
    <w:rsid w:val="00B33B70"/>
    <w:rsid w:val="00B37F08"/>
    <w:rsid w:val="00B404F7"/>
    <w:rsid w:val="00B41D45"/>
    <w:rsid w:val="00B42F0A"/>
    <w:rsid w:val="00B43C94"/>
    <w:rsid w:val="00B44488"/>
    <w:rsid w:val="00B45622"/>
    <w:rsid w:val="00B46235"/>
    <w:rsid w:val="00B4728F"/>
    <w:rsid w:val="00B47982"/>
    <w:rsid w:val="00B47BD1"/>
    <w:rsid w:val="00B5210B"/>
    <w:rsid w:val="00B5497A"/>
    <w:rsid w:val="00B60323"/>
    <w:rsid w:val="00B621F4"/>
    <w:rsid w:val="00B65401"/>
    <w:rsid w:val="00B66101"/>
    <w:rsid w:val="00B7095D"/>
    <w:rsid w:val="00B71A9E"/>
    <w:rsid w:val="00B72A73"/>
    <w:rsid w:val="00B804B2"/>
    <w:rsid w:val="00B8374A"/>
    <w:rsid w:val="00B83B86"/>
    <w:rsid w:val="00B84D32"/>
    <w:rsid w:val="00B873F9"/>
    <w:rsid w:val="00B90A58"/>
    <w:rsid w:val="00B9500E"/>
    <w:rsid w:val="00B95D93"/>
    <w:rsid w:val="00B96926"/>
    <w:rsid w:val="00BA2C79"/>
    <w:rsid w:val="00BA43EA"/>
    <w:rsid w:val="00BB5C42"/>
    <w:rsid w:val="00BC08E9"/>
    <w:rsid w:val="00BC31B9"/>
    <w:rsid w:val="00BC49D2"/>
    <w:rsid w:val="00BC6A24"/>
    <w:rsid w:val="00BC772C"/>
    <w:rsid w:val="00BD466E"/>
    <w:rsid w:val="00BD530E"/>
    <w:rsid w:val="00BD6C88"/>
    <w:rsid w:val="00BE5279"/>
    <w:rsid w:val="00BF2B91"/>
    <w:rsid w:val="00BF51E9"/>
    <w:rsid w:val="00BF7932"/>
    <w:rsid w:val="00C00743"/>
    <w:rsid w:val="00C040B2"/>
    <w:rsid w:val="00C17D8F"/>
    <w:rsid w:val="00C20620"/>
    <w:rsid w:val="00C25C3A"/>
    <w:rsid w:val="00C30227"/>
    <w:rsid w:val="00C30355"/>
    <w:rsid w:val="00C325C8"/>
    <w:rsid w:val="00C336E2"/>
    <w:rsid w:val="00C3394B"/>
    <w:rsid w:val="00C33E35"/>
    <w:rsid w:val="00C35608"/>
    <w:rsid w:val="00C40F6E"/>
    <w:rsid w:val="00C4329C"/>
    <w:rsid w:val="00C45314"/>
    <w:rsid w:val="00C455EF"/>
    <w:rsid w:val="00C45697"/>
    <w:rsid w:val="00C45E96"/>
    <w:rsid w:val="00C467E9"/>
    <w:rsid w:val="00C46E86"/>
    <w:rsid w:val="00C51566"/>
    <w:rsid w:val="00C52E31"/>
    <w:rsid w:val="00C559D4"/>
    <w:rsid w:val="00C561BB"/>
    <w:rsid w:val="00C56B21"/>
    <w:rsid w:val="00C633E8"/>
    <w:rsid w:val="00C674DD"/>
    <w:rsid w:val="00C73941"/>
    <w:rsid w:val="00C749DB"/>
    <w:rsid w:val="00C75848"/>
    <w:rsid w:val="00C76D1B"/>
    <w:rsid w:val="00C80645"/>
    <w:rsid w:val="00C81299"/>
    <w:rsid w:val="00C851E4"/>
    <w:rsid w:val="00C85921"/>
    <w:rsid w:val="00C86A0E"/>
    <w:rsid w:val="00C876E9"/>
    <w:rsid w:val="00C91B21"/>
    <w:rsid w:val="00C95E12"/>
    <w:rsid w:val="00C97043"/>
    <w:rsid w:val="00CA0509"/>
    <w:rsid w:val="00CA0BF5"/>
    <w:rsid w:val="00CA12DF"/>
    <w:rsid w:val="00CA22DE"/>
    <w:rsid w:val="00CA4870"/>
    <w:rsid w:val="00CA58F4"/>
    <w:rsid w:val="00CA6771"/>
    <w:rsid w:val="00CA77D8"/>
    <w:rsid w:val="00CB0174"/>
    <w:rsid w:val="00CB13B2"/>
    <w:rsid w:val="00CB3C63"/>
    <w:rsid w:val="00CB63E6"/>
    <w:rsid w:val="00CB6457"/>
    <w:rsid w:val="00CC030B"/>
    <w:rsid w:val="00CC15C7"/>
    <w:rsid w:val="00CC3A29"/>
    <w:rsid w:val="00CC523B"/>
    <w:rsid w:val="00CC5694"/>
    <w:rsid w:val="00CC663D"/>
    <w:rsid w:val="00CD1187"/>
    <w:rsid w:val="00CD61A2"/>
    <w:rsid w:val="00CD7BD1"/>
    <w:rsid w:val="00CE069E"/>
    <w:rsid w:val="00CE310A"/>
    <w:rsid w:val="00CE5E91"/>
    <w:rsid w:val="00CE7B84"/>
    <w:rsid w:val="00CE7EB6"/>
    <w:rsid w:val="00CF191B"/>
    <w:rsid w:val="00CF5EEA"/>
    <w:rsid w:val="00CF6897"/>
    <w:rsid w:val="00CF6D99"/>
    <w:rsid w:val="00CF73CD"/>
    <w:rsid w:val="00D01BA9"/>
    <w:rsid w:val="00D02D16"/>
    <w:rsid w:val="00D03D1F"/>
    <w:rsid w:val="00D12748"/>
    <w:rsid w:val="00D12C21"/>
    <w:rsid w:val="00D15F6B"/>
    <w:rsid w:val="00D17A91"/>
    <w:rsid w:val="00D21CEC"/>
    <w:rsid w:val="00D30579"/>
    <w:rsid w:val="00D30995"/>
    <w:rsid w:val="00D30D62"/>
    <w:rsid w:val="00D31B97"/>
    <w:rsid w:val="00D34268"/>
    <w:rsid w:val="00D346A9"/>
    <w:rsid w:val="00D34966"/>
    <w:rsid w:val="00D449EE"/>
    <w:rsid w:val="00D4563A"/>
    <w:rsid w:val="00D46E5D"/>
    <w:rsid w:val="00D47221"/>
    <w:rsid w:val="00D47CC6"/>
    <w:rsid w:val="00D50FBF"/>
    <w:rsid w:val="00D529BE"/>
    <w:rsid w:val="00D53825"/>
    <w:rsid w:val="00D54D3D"/>
    <w:rsid w:val="00D56AA2"/>
    <w:rsid w:val="00D60841"/>
    <w:rsid w:val="00D631DE"/>
    <w:rsid w:val="00D63360"/>
    <w:rsid w:val="00D638E3"/>
    <w:rsid w:val="00D64946"/>
    <w:rsid w:val="00D67877"/>
    <w:rsid w:val="00D67E0C"/>
    <w:rsid w:val="00D74E9A"/>
    <w:rsid w:val="00D75613"/>
    <w:rsid w:val="00D775A0"/>
    <w:rsid w:val="00D80D27"/>
    <w:rsid w:val="00D82077"/>
    <w:rsid w:val="00D82AF2"/>
    <w:rsid w:val="00D84C10"/>
    <w:rsid w:val="00D87295"/>
    <w:rsid w:val="00D87B84"/>
    <w:rsid w:val="00D91444"/>
    <w:rsid w:val="00D91475"/>
    <w:rsid w:val="00D94DE4"/>
    <w:rsid w:val="00DA1DF9"/>
    <w:rsid w:val="00DA34AB"/>
    <w:rsid w:val="00DA3561"/>
    <w:rsid w:val="00DA358D"/>
    <w:rsid w:val="00DB04BB"/>
    <w:rsid w:val="00DB091B"/>
    <w:rsid w:val="00DB6385"/>
    <w:rsid w:val="00DB6F7D"/>
    <w:rsid w:val="00DB767A"/>
    <w:rsid w:val="00DB77D4"/>
    <w:rsid w:val="00DC057A"/>
    <w:rsid w:val="00DC1074"/>
    <w:rsid w:val="00DC5228"/>
    <w:rsid w:val="00DC7778"/>
    <w:rsid w:val="00DD6372"/>
    <w:rsid w:val="00DE0221"/>
    <w:rsid w:val="00DE31C5"/>
    <w:rsid w:val="00DE367E"/>
    <w:rsid w:val="00DE3D42"/>
    <w:rsid w:val="00DF0391"/>
    <w:rsid w:val="00DF1522"/>
    <w:rsid w:val="00DF1BD1"/>
    <w:rsid w:val="00DF2A11"/>
    <w:rsid w:val="00DF45BB"/>
    <w:rsid w:val="00DF584D"/>
    <w:rsid w:val="00DF5E77"/>
    <w:rsid w:val="00E01C19"/>
    <w:rsid w:val="00E10F14"/>
    <w:rsid w:val="00E11B91"/>
    <w:rsid w:val="00E20C89"/>
    <w:rsid w:val="00E20F1B"/>
    <w:rsid w:val="00E23E72"/>
    <w:rsid w:val="00E27927"/>
    <w:rsid w:val="00E30101"/>
    <w:rsid w:val="00E3082C"/>
    <w:rsid w:val="00E31505"/>
    <w:rsid w:val="00E3168E"/>
    <w:rsid w:val="00E31691"/>
    <w:rsid w:val="00E336B7"/>
    <w:rsid w:val="00E36FDD"/>
    <w:rsid w:val="00E403A0"/>
    <w:rsid w:val="00E42CC7"/>
    <w:rsid w:val="00E50D85"/>
    <w:rsid w:val="00E51108"/>
    <w:rsid w:val="00E52BC2"/>
    <w:rsid w:val="00E53B86"/>
    <w:rsid w:val="00E563D9"/>
    <w:rsid w:val="00E57E93"/>
    <w:rsid w:val="00E60AD2"/>
    <w:rsid w:val="00E6147F"/>
    <w:rsid w:val="00E6216A"/>
    <w:rsid w:val="00E6490E"/>
    <w:rsid w:val="00E65FEC"/>
    <w:rsid w:val="00E66934"/>
    <w:rsid w:val="00E66E03"/>
    <w:rsid w:val="00E74608"/>
    <w:rsid w:val="00E75076"/>
    <w:rsid w:val="00E75921"/>
    <w:rsid w:val="00E769E4"/>
    <w:rsid w:val="00E76E33"/>
    <w:rsid w:val="00E8193C"/>
    <w:rsid w:val="00E822A0"/>
    <w:rsid w:val="00E8449A"/>
    <w:rsid w:val="00E85CEF"/>
    <w:rsid w:val="00E908AC"/>
    <w:rsid w:val="00E90BCA"/>
    <w:rsid w:val="00E91548"/>
    <w:rsid w:val="00E92041"/>
    <w:rsid w:val="00E92D77"/>
    <w:rsid w:val="00E93ACE"/>
    <w:rsid w:val="00E94B58"/>
    <w:rsid w:val="00EA1859"/>
    <w:rsid w:val="00EA1F70"/>
    <w:rsid w:val="00EA233B"/>
    <w:rsid w:val="00EA3F25"/>
    <w:rsid w:val="00EB0593"/>
    <w:rsid w:val="00EB24D1"/>
    <w:rsid w:val="00EB3FAF"/>
    <w:rsid w:val="00EB4114"/>
    <w:rsid w:val="00EB565B"/>
    <w:rsid w:val="00EB5D0C"/>
    <w:rsid w:val="00EB5FE2"/>
    <w:rsid w:val="00EC0962"/>
    <w:rsid w:val="00EC345E"/>
    <w:rsid w:val="00EC3A69"/>
    <w:rsid w:val="00EC677D"/>
    <w:rsid w:val="00EC7F01"/>
    <w:rsid w:val="00ED26FD"/>
    <w:rsid w:val="00ED75F3"/>
    <w:rsid w:val="00EE4B73"/>
    <w:rsid w:val="00EE5028"/>
    <w:rsid w:val="00EF1C4C"/>
    <w:rsid w:val="00EF76BC"/>
    <w:rsid w:val="00F045DC"/>
    <w:rsid w:val="00F06BA3"/>
    <w:rsid w:val="00F06DAB"/>
    <w:rsid w:val="00F07F23"/>
    <w:rsid w:val="00F1000D"/>
    <w:rsid w:val="00F10CCC"/>
    <w:rsid w:val="00F111EB"/>
    <w:rsid w:val="00F11A48"/>
    <w:rsid w:val="00F1563F"/>
    <w:rsid w:val="00F2177C"/>
    <w:rsid w:val="00F2479E"/>
    <w:rsid w:val="00F2492F"/>
    <w:rsid w:val="00F25141"/>
    <w:rsid w:val="00F252E0"/>
    <w:rsid w:val="00F27ABA"/>
    <w:rsid w:val="00F31F0B"/>
    <w:rsid w:val="00F32BC6"/>
    <w:rsid w:val="00F32C2E"/>
    <w:rsid w:val="00F34AC5"/>
    <w:rsid w:val="00F360F9"/>
    <w:rsid w:val="00F361B9"/>
    <w:rsid w:val="00F40527"/>
    <w:rsid w:val="00F420CA"/>
    <w:rsid w:val="00F42351"/>
    <w:rsid w:val="00F425F5"/>
    <w:rsid w:val="00F44937"/>
    <w:rsid w:val="00F450E8"/>
    <w:rsid w:val="00F46238"/>
    <w:rsid w:val="00F462E5"/>
    <w:rsid w:val="00F46B0E"/>
    <w:rsid w:val="00F47B98"/>
    <w:rsid w:val="00F50935"/>
    <w:rsid w:val="00F50EF9"/>
    <w:rsid w:val="00F51259"/>
    <w:rsid w:val="00F53A86"/>
    <w:rsid w:val="00F53BF8"/>
    <w:rsid w:val="00F5464B"/>
    <w:rsid w:val="00F54E34"/>
    <w:rsid w:val="00F551DD"/>
    <w:rsid w:val="00F61913"/>
    <w:rsid w:val="00F648AB"/>
    <w:rsid w:val="00F66BEC"/>
    <w:rsid w:val="00F67DAB"/>
    <w:rsid w:val="00F711B7"/>
    <w:rsid w:val="00F7338E"/>
    <w:rsid w:val="00F809E1"/>
    <w:rsid w:val="00F865C1"/>
    <w:rsid w:val="00F87525"/>
    <w:rsid w:val="00F90DD2"/>
    <w:rsid w:val="00F92BEA"/>
    <w:rsid w:val="00F92F64"/>
    <w:rsid w:val="00F93C89"/>
    <w:rsid w:val="00F94C8A"/>
    <w:rsid w:val="00F961AA"/>
    <w:rsid w:val="00FA548E"/>
    <w:rsid w:val="00FA5800"/>
    <w:rsid w:val="00FA5E40"/>
    <w:rsid w:val="00FB397C"/>
    <w:rsid w:val="00FB4176"/>
    <w:rsid w:val="00FB41C8"/>
    <w:rsid w:val="00FB625D"/>
    <w:rsid w:val="00FC292A"/>
    <w:rsid w:val="00FC4864"/>
    <w:rsid w:val="00FC72A0"/>
    <w:rsid w:val="00FC787F"/>
    <w:rsid w:val="00FD04DC"/>
    <w:rsid w:val="00FD1D9B"/>
    <w:rsid w:val="00FD28FE"/>
    <w:rsid w:val="00FD2A9A"/>
    <w:rsid w:val="00FD3F93"/>
    <w:rsid w:val="00FD6CB1"/>
    <w:rsid w:val="00FD7002"/>
    <w:rsid w:val="00FD7125"/>
    <w:rsid w:val="00FE0E6D"/>
    <w:rsid w:val="00FE175A"/>
    <w:rsid w:val="00FE6E50"/>
    <w:rsid w:val="00FE7AB7"/>
    <w:rsid w:val="00FE7BA0"/>
    <w:rsid w:val="00FF1538"/>
    <w:rsid w:val="00FF1591"/>
    <w:rsid w:val="00FF2117"/>
    <w:rsid w:val="00FF2BF5"/>
    <w:rsid w:val="00FF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  <w14:discardImageEditingData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2" w:qFormat="1"/>
    <w:lsdException w:name="heading 4" w:uiPriority="3" w:qFormat="1"/>
    <w:lsdException w:name="heading 5" w:uiPriority="4"/>
    <w:lsdException w:name="heading 6" w:uiPriority="5"/>
    <w:lsdException w:name="heading 7" w:uiPriority="6"/>
    <w:lsdException w:name="heading 8" w:uiPriority="7"/>
    <w:lsdException w:name="heading 9" w:uiPriority="8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oa heading" w:semiHidden="0" w:unhideWhenUsed="0"/>
    <w:lsdException w:name="List Bullet" w:uiPriority="13" w:qFormat="1"/>
    <w:lsdException w:name="List Number" w:semiHidden="0" w:uiPriority="20" w:unhideWhenUsed="0" w:qFormat="1"/>
    <w:lsdException w:name="List Number 2" w:semiHidden="0" w:unhideWhenUsed="0" w:qFormat="1"/>
    <w:lsdException w:name="List Number 3" w:semiHidden="0" w:unhideWhenUsed="0" w:qFormat="1"/>
    <w:lsdException w:name="List Number 4" w:semiHidden="0" w:unhideWhenUsed="0" w:qFormat="1"/>
    <w:lsdException w:name="List Number 5" w:semiHidden="0" w:unhideWhenUsed="0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Hyperlink" w:uiPriority="0"/>
    <w:lsdException w:name="Strong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uiPriority w:val="12"/>
    <w:qFormat/>
    <w:rsid w:val="00344AB1"/>
    <w:pPr>
      <w:spacing w:after="0" w:line="240" w:lineRule="auto"/>
    </w:pPr>
    <w:rPr>
      <w:rFonts w:ascii="Segoe UI" w:eastAsiaTheme="minorEastAsia" w:hAnsi="Segoe UI"/>
      <w:sz w:val="22"/>
      <w:szCs w:val="22"/>
      <w:lang w:val="en-GB" w:eastAsia="en-GB"/>
    </w:rPr>
  </w:style>
  <w:style w:type="paragraph" w:styleId="Heading1">
    <w:name w:val="heading 1"/>
    <w:aliases w:val="UEFA Title"/>
    <w:basedOn w:val="Normal"/>
    <w:next w:val="Normal"/>
    <w:link w:val="Heading1Char"/>
    <w:qFormat/>
    <w:rsid w:val="000951D9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/>
      <w:bCs/>
      <w:color w:val="001B59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0951D9"/>
    <w:pPr>
      <w:keepNext/>
      <w:spacing w:before="240" w:after="240"/>
      <w:contextualSpacing/>
      <w:outlineLvl w:val="1"/>
    </w:pPr>
    <w:rPr>
      <w:rFonts w:ascii="UEFA Colosseum" w:eastAsia="Times New Roman" w:hAnsi="UEFA Colosseum" w:cs="Times New Roman"/>
      <w:b/>
      <w:bCs/>
      <w:color w:val="001B59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0951D9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rsid w:val="000951D9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rsid w:val="000951D9"/>
    <w:pPr>
      <w:keepNext/>
      <w:spacing w:before="240" w:after="240"/>
      <w:outlineLvl w:val="4"/>
    </w:pPr>
    <w:rPr>
      <w:rFonts w:ascii="UEFA Colosseum" w:eastAsiaTheme="majorEastAsia" w:hAnsi="UEFA Colosseum" w:cstheme="majorBidi"/>
      <w:b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rsid w:val="000951D9"/>
    <w:pPr>
      <w:spacing w:before="120" w:after="120"/>
      <w:outlineLvl w:val="5"/>
    </w:pPr>
    <w:rPr>
      <w:rFonts w:ascii="UEFA Colosseum" w:eastAsiaTheme="majorEastAsia" w:hAnsi="UEFA Colosseum" w:cstheme="majorBidi"/>
      <w:b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3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SubtitleChar">
    <w:name w:val="Subtitle Char"/>
    <w:basedOn w:val="DefaultParagraphFont"/>
    <w:link w:val="Subtitle"/>
    <w:uiPriority w:val="23"/>
    <w:semiHidden/>
    <w:rsid w:val="00713E01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001B59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02D16"/>
    <w:rPr>
      <w:rFonts w:ascii="UEFA Colosseum" w:eastAsiaTheme="minorEastAsia" w:hAnsi="UEFA Colosseum"/>
      <w:color w:val="001B59" w:themeColor="text2"/>
      <w:sz w:val="24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rsid w:val="00D02D16"/>
    <w:pPr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D16"/>
    <w:rPr>
      <w:rFonts w:ascii="Segoe UI" w:eastAsiaTheme="minorEastAsia" w:hAnsi="Segoe UI"/>
      <w:sz w:val="22"/>
      <w:szCs w:val="22"/>
      <w:lang w:val="en-GB" w:eastAsia="en-GB"/>
    </w:rPr>
  </w:style>
  <w:style w:type="character" w:customStyle="1" w:styleId="Heading1Char">
    <w:name w:val="Heading 1 Char"/>
    <w:aliases w:val="UEFA Title Char"/>
    <w:basedOn w:val="DefaultParagraphFont"/>
    <w:link w:val="Heading1"/>
    <w:rsid w:val="003C4D15"/>
    <w:rPr>
      <w:rFonts w:ascii="UEFA Colosseum" w:eastAsia="Times New Roman" w:hAnsi="UEFA Colosseum" w:cs="Times New Roman"/>
      <w:b/>
      <w:bCs/>
      <w:color w:val="001B59"/>
      <w:sz w:val="28"/>
      <w:szCs w:val="28"/>
      <w:lang w:val="en-GB" w:eastAsia="en-GB"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3C4D15"/>
    <w:rPr>
      <w:rFonts w:ascii="UEFA Colosseum" w:eastAsia="Times New Roman" w:hAnsi="UEFA Colosseum" w:cs="Times New Roman"/>
      <w:b/>
      <w:bCs/>
      <w:color w:val="001B59"/>
      <w:sz w:val="24"/>
      <w:szCs w:val="26"/>
      <w:lang w:val="en-GB" w:eastAsia="en-GB" w:bidi="en-US"/>
    </w:rPr>
  </w:style>
  <w:style w:type="paragraph" w:customStyle="1" w:styleId="UEFAIntroduction">
    <w:name w:val="UEFA Introduction"/>
    <w:basedOn w:val="Normal"/>
    <w:uiPriority w:val="10"/>
    <w:qFormat/>
    <w:rsid w:val="003461B9"/>
    <w:rPr>
      <w:b/>
    </w:rPr>
  </w:style>
  <w:style w:type="paragraph" w:styleId="Title">
    <w:name w:val="Title"/>
    <w:basedOn w:val="Normal"/>
    <w:next w:val="Subtitle"/>
    <w:link w:val="TitleChar"/>
    <w:uiPriority w:val="22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itleChar">
    <w:name w:val="Title Char"/>
    <w:basedOn w:val="DefaultParagraphFont"/>
    <w:link w:val="Title"/>
    <w:uiPriority w:val="22"/>
    <w:semiHidden/>
    <w:rsid w:val="00713E01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BodyText">
    <w:name w:val="Body Text"/>
    <w:basedOn w:val="Normal"/>
    <w:link w:val="BodyTextChar"/>
    <w:qFormat/>
    <w:rsid w:val="00A1416F"/>
    <w:pPr>
      <w:spacing w:after="60"/>
    </w:pPr>
  </w:style>
  <w:style w:type="character" w:customStyle="1" w:styleId="BodyTextChar">
    <w:name w:val="Body Text Char"/>
    <w:basedOn w:val="DefaultParagraphFont"/>
    <w:link w:val="BodyText"/>
    <w:uiPriority w:val="11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Bullet">
    <w:name w:val="List Bullet"/>
    <w:aliases w:val="UEFA Bullets"/>
    <w:basedOn w:val="Normal"/>
    <w:uiPriority w:val="13"/>
    <w:qFormat/>
    <w:rsid w:val="00F93C89"/>
    <w:pPr>
      <w:numPr>
        <w:numId w:val="2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2"/>
    <w:rsid w:val="000951D9"/>
    <w:rPr>
      <w:rFonts w:ascii="UEFA Colosseum" w:eastAsiaTheme="majorEastAsia" w:hAnsi="UEFA Colosseum" w:cstheme="majorBidi"/>
      <w:b/>
      <w:bCs/>
      <w:color w:val="000000" w:themeColor="text1"/>
      <w:sz w:val="24"/>
      <w:szCs w:val="22"/>
      <w:lang w:val="en-GB" w:eastAsia="en-GB" w:bidi="en-US"/>
    </w:rPr>
  </w:style>
  <w:style w:type="table" w:styleId="TableGrid">
    <w:name w:val="Table Grid"/>
    <w:basedOn w:val="TableNormal"/>
    <w:uiPriority w:val="59"/>
    <w:rsid w:val="00534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Number">
    <w:name w:val="List Number"/>
    <w:aliases w:val="UEFA Numbers 1"/>
    <w:basedOn w:val="Normal"/>
    <w:uiPriority w:val="20"/>
    <w:qFormat/>
    <w:rsid w:val="00A87B59"/>
    <w:pPr>
      <w:numPr>
        <w:numId w:val="3"/>
      </w:numPr>
      <w:ind w:left="567" w:hanging="567"/>
    </w:pPr>
  </w:style>
  <w:style w:type="character" w:customStyle="1" w:styleId="Heading4Char">
    <w:name w:val="Heading 4 Char"/>
    <w:basedOn w:val="DefaultParagraphFont"/>
    <w:link w:val="Heading4"/>
    <w:uiPriority w:val="3"/>
    <w:rsid w:val="004B57AA"/>
    <w:rPr>
      <w:rFonts w:ascii="UEFA Colosseum" w:eastAsiaTheme="majorEastAsia" w:hAnsi="UEFA Colosseum" w:cstheme="majorBidi"/>
      <w:b/>
      <w:bCs/>
      <w:iCs/>
      <w:color w:val="000000" w:themeColor="text1"/>
      <w:sz w:val="22"/>
      <w:szCs w:val="22"/>
      <w:lang w:val="en-GB" w:eastAsia="en-GB"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DB767A"/>
    <w:rPr>
      <w:rFonts w:ascii="UEFA Colosseum" w:eastAsiaTheme="majorEastAsia" w:hAnsi="UEFA Colosseum" w:cstheme="majorBidi"/>
      <w:b/>
      <w:bCs/>
      <w:color w:val="000000" w:themeColor="text1"/>
      <w:sz w:val="22"/>
      <w:szCs w:val="22"/>
      <w:lang w:val="en-GB" w:eastAsia="en-GB"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DB767A"/>
    <w:rPr>
      <w:rFonts w:ascii="UEFA Colosseum" w:eastAsiaTheme="majorEastAsia" w:hAnsi="UEFA Colosseum" w:cstheme="majorBidi"/>
      <w:b/>
      <w:bCs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Emphasis">
    <w:name w:val="Emphasis"/>
    <w:basedOn w:val="DefaultParagraphFont"/>
    <w:uiPriority w:val="99"/>
    <w:semiHidden/>
    <w:qFormat/>
    <w:rsid w:val="00753218"/>
    <w:rPr>
      <w:i/>
      <w:iCs/>
    </w:rPr>
  </w:style>
  <w:style w:type="paragraph" w:styleId="TOCHeading">
    <w:name w:val="TOC Heading"/>
    <w:basedOn w:val="Normal"/>
    <w:next w:val="Normal"/>
    <w:uiPriority w:val="39"/>
    <w:semiHidden/>
    <w:qFormat/>
    <w:rsid w:val="00C561BB"/>
    <w:pPr>
      <w:spacing w:before="240" w:after="240"/>
    </w:pPr>
    <w:rPr>
      <w:rFonts w:ascii="UEFA Colosseum" w:hAnsi="UEFA Colosseum"/>
      <w:color w:val="001B59" w:themeColor="text2"/>
      <w:sz w:val="28"/>
    </w:rPr>
  </w:style>
  <w:style w:type="paragraph" w:styleId="TOAHeading">
    <w:name w:val="toa heading"/>
    <w:basedOn w:val="TOCHeading"/>
    <w:next w:val="Normal"/>
    <w:uiPriority w:val="99"/>
    <w:semiHidden/>
    <w:rsid w:val="004D5C8D"/>
  </w:style>
  <w:style w:type="paragraph" w:styleId="ListNumber2">
    <w:name w:val="List Number 2"/>
    <w:aliases w:val="UEFA Numbers 2"/>
    <w:basedOn w:val="ListNumber"/>
    <w:uiPriority w:val="21"/>
    <w:qFormat/>
    <w:rsid w:val="000256EC"/>
    <w:pPr>
      <w:numPr>
        <w:ilvl w:val="1"/>
      </w:numPr>
      <w:ind w:left="993" w:hanging="709"/>
    </w:pPr>
  </w:style>
  <w:style w:type="paragraph" w:styleId="ListNumber3">
    <w:name w:val="List Number 3"/>
    <w:aliases w:val="UEFA Numbers 3"/>
    <w:basedOn w:val="ListNumber"/>
    <w:uiPriority w:val="21"/>
    <w:qFormat/>
    <w:rsid w:val="000256EC"/>
    <w:pPr>
      <w:numPr>
        <w:ilvl w:val="2"/>
      </w:numPr>
      <w:ind w:left="1418" w:hanging="851"/>
    </w:pPr>
  </w:style>
  <w:style w:type="paragraph" w:styleId="ListNumber4">
    <w:name w:val="List Number 4"/>
    <w:aliases w:val="UEFA Numbers 4"/>
    <w:basedOn w:val="ListNumber"/>
    <w:uiPriority w:val="21"/>
    <w:qFormat/>
    <w:rsid w:val="000256EC"/>
    <w:pPr>
      <w:numPr>
        <w:ilvl w:val="3"/>
      </w:numPr>
      <w:ind w:left="1843" w:hanging="992"/>
    </w:pPr>
  </w:style>
  <w:style w:type="paragraph" w:styleId="ListNumber5">
    <w:name w:val="List Number 5"/>
    <w:aliases w:val="UEFA Numbers 5"/>
    <w:basedOn w:val="ListNumber"/>
    <w:uiPriority w:val="21"/>
    <w:qFormat/>
    <w:rsid w:val="000256EC"/>
    <w:pPr>
      <w:numPr>
        <w:ilvl w:val="4"/>
      </w:numPr>
      <w:ind w:left="2268" w:hanging="1134"/>
    </w:pPr>
  </w:style>
  <w:style w:type="paragraph" w:styleId="TOC1">
    <w:name w:val="toc 1"/>
    <w:basedOn w:val="Normal"/>
    <w:next w:val="Normal"/>
    <w:autoRedefine/>
    <w:uiPriority w:val="3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TOC2">
    <w:name w:val="toc 2"/>
    <w:basedOn w:val="Normal"/>
    <w:next w:val="Normal"/>
    <w:autoRedefine/>
    <w:uiPriority w:val="39"/>
    <w:semiHidden/>
    <w:rsid w:val="00AB27E1"/>
    <w:pPr>
      <w:spacing w:after="60"/>
      <w:ind w:left="221"/>
    </w:pPr>
  </w:style>
  <w:style w:type="paragraph" w:styleId="TOC3">
    <w:name w:val="toc 3"/>
    <w:basedOn w:val="Normal"/>
    <w:next w:val="Normal"/>
    <w:autoRedefine/>
    <w:uiPriority w:val="39"/>
    <w:semiHidden/>
    <w:rsid w:val="00AB27E1"/>
    <w:pPr>
      <w:spacing w:after="100"/>
      <w:ind w:left="440"/>
    </w:pPr>
  </w:style>
  <w:style w:type="character" w:styleId="Hyperlink">
    <w:name w:val="Hyperlink"/>
    <w:basedOn w:val="DefaultParagraphFont"/>
    <w:semiHidden/>
    <w:rsid w:val="00AB27E1"/>
    <w:rPr>
      <w:color w:val="9666AB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7E1"/>
    <w:rPr>
      <w:rFonts w:ascii="Tahoma" w:eastAsiaTheme="minorEastAsia" w:hAnsi="Tahoma" w:cs="Tahoma"/>
      <w:sz w:val="16"/>
      <w:szCs w:val="16"/>
      <w:lang w:val="en-GB" w:eastAsia="en-GB"/>
    </w:rPr>
  </w:style>
  <w:style w:type="paragraph" w:customStyle="1" w:styleId="UEFASub-Title">
    <w:name w:val="UEFA Sub-Title"/>
    <w:basedOn w:val="Normal"/>
    <w:rsid w:val="00A81A3E"/>
    <w:pPr>
      <w:tabs>
        <w:tab w:val="left" w:pos="4035"/>
      </w:tabs>
      <w:outlineLvl w:val="1"/>
    </w:pPr>
    <w:rPr>
      <w:rFonts w:ascii="Arial" w:eastAsia="Times New Roman" w:hAnsi="Arial" w:cs="Times New Roman"/>
      <w:b/>
      <w:color w:val="B19000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B76B5"/>
    <w:rPr>
      <w:color w:val="808080"/>
    </w:rPr>
  </w:style>
  <w:style w:type="character" w:customStyle="1" w:styleId="Style1">
    <w:name w:val="Style1"/>
    <w:basedOn w:val="DefaultParagraphFont"/>
    <w:uiPriority w:val="1"/>
    <w:rsid w:val="005C05E5"/>
    <w:rPr>
      <w:b/>
    </w:rPr>
  </w:style>
  <w:style w:type="character" w:customStyle="1" w:styleId="Style2">
    <w:name w:val="Style2"/>
    <w:basedOn w:val="DefaultParagraphFont"/>
    <w:uiPriority w:val="1"/>
    <w:rsid w:val="005C05E5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2" w:qFormat="1"/>
    <w:lsdException w:name="heading 4" w:uiPriority="3" w:qFormat="1"/>
    <w:lsdException w:name="heading 5" w:uiPriority="4"/>
    <w:lsdException w:name="heading 6" w:uiPriority="5"/>
    <w:lsdException w:name="heading 7" w:uiPriority="6"/>
    <w:lsdException w:name="heading 8" w:uiPriority="7"/>
    <w:lsdException w:name="heading 9" w:uiPriority="8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oa heading" w:semiHidden="0" w:unhideWhenUsed="0"/>
    <w:lsdException w:name="List Bullet" w:uiPriority="13" w:qFormat="1"/>
    <w:lsdException w:name="List Number" w:semiHidden="0" w:uiPriority="20" w:unhideWhenUsed="0" w:qFormat="1"/>
    <w:lsdException w:name="List Number 2" w:semiHidden="0" w:unhideWhenUsed="0" w:qFormat="1"/>
    <w:lsdException w:name="List Number 3" w:semiHidden="0" w:unhideWhenUsed="0" w:qFormat="1"/>
    <w:lsdException w:name="List Number 4" w:semiHidden="0" w:unhideWhenUsed="0" w:qFormat="1"/>
    <w:lsdException w:name="List Number 5" w:semiHidden="0" w:unhideWhenUsed="0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Hyperlink" w:uiPriority="0"/>
    <w:lsdException w:name="Strong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uiPriority w:val="12"/>
    <w:qFormat/>
    <w:rsid w:val="00344AB1"/>
    <w:pPr>
      <w:spacing w:after="0" w:line="240" w:lineRule="auto"/>
    </w:pPr>
    <w:rPr>
      <w:rFonts w:ascii="Segoe UI" w:eastAsiaTheme="minorEastAsia" w:hAnsi="Segoe UI"/>
      <w:sz w:val="22"/>
      <w:szCs w:val="22"/>
      <w:lang w:val="en-GB" w:eastAsia="en-GB"/>
    </w:rPr>
  </w:style>
  <w:style w:type="paragraph" w:styleId="Heading1">
    <w:name w:val="heading 1"/>
    <w:aliases w:val="UEFA Title"/>
    <w:basedOn w:val="Normal"/>
    <w:next w:val="Normal"/>
    <w:link w:val="Heading1Char"/>
    <w:qFormat/>
    <w:rsid w:val="000951D9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/>
      <w:bCs/>
      <w:color w:val="001B59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0951D9"/>
    <w:pPr>
      <w:keepNext/>
      <w:spacing w:before="240" w:after="240"/>
      <w:contextualSpacing/>
      <w:outlineLvl w:val="1"/>
    </w:pPr>
    <w:rPr>
      <w:rFonts w:ascii="UEFA Colosseum" w:eastAsia="Times New Roman" w:hAnsi="UEFA Colosseum" w:cs="Times New Roman"/>
      <w:b/>
      <w:bCs/>
      <w:color w:val="001B59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0951D9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rsid w:val="000951D9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rsid w:val="000951D9"/>
    <w:pPr>
      <w:keepNext/>
      <w:spacing w:before="240" w:after="240"/>
      <w:outlineLvl w:val="4"/>
    </w:pPr>
    <w:rPr>
      <w:rFonts w:ascii="UEFA Colosseum" w:eastAsiaTheme="majorEastAsia" w:hAnsi="UEFA Colosseum" w:cstheme="majorBidi"/>
      <w:b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rsid w:val="000951D9"/>
    <w:pPr>
      <w:spacing w:before="120" w:after="120"/>
      <w:outlineLvl w:val="5"/>
    </w:pPr>
    <w:rPr>
      <w:rFonts w:ascii="UEFA Colosseum" w:eastAsiaTheme="majorEastAsia" w:hAnsi="UEFA Colosseum" w:cstheme="majorBidi"/>
      <w:b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3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SubtitleChar">
    <w:name w:val="Subtitle Char"/>
    <w:basedOn w:val="DefaultParagraphFont"/>
    <w:link w:val="Subtitle"/>
    <w:uiPriority w:val="23"/>
    <w:semiHidden/>
    <w:rsid w:val="00713E01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001B59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02D16"/>
    <w:rPr>
      <w:rFonts w:ascii="UEFA Colosseum" w:eastAsiaTheme="minorEastAsia" w:hAnsi="UEFA Colosseum"/>
      <w:color w:val="001B59" w:themeColor="text2"/>
      <w:sz w:val="24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rsid w:val="00D02D16"/>
    <w:pPr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D16"/>
    <w:rPr>
      <w:rFonts w:ascii="Segoe UI" w:eastAsiaTheme="minorEastAsia" w:hAnsi="Segoe UI"/>
      <w:sz w:val="22"/>
      <w:szCs w:val="22"/>
      <w:lang w:val="en-GB" w:eastAsia="en-GB"/>
    </w:rPr>
  </w:style>
  <w:style w:type="character" w:customStyle="1" w:styleId="Heading1Char">
    <w:name w:val="Heading 1 Char"/>
    <w:aliases w:val="UEFA Title Char"/>
    <w:basedOn w:val="DefaultParagraphFont"/>
    <w:link w:val="Heading1"/>
    <w:rsid w:val="003C4D15"/>
    <w:rPr>
      <w:rFonts w:ascii="UEFA Colosseum" w:eastAsia="Times New Roman" w:hAnsi="UEFA Colosseum" w:cs="Times New Roman"/>
      <w:b/>
      <w:bCs/>
      <w:color w:val="001B59"/>
      <w:sz w:val="28"/>
      <w:szCs w:val="28"/>
      <w:lang w:val="en-GB" w:eastAsia="en-GB"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3C4D15"/>
    <w:rPr>
      <w:rFonts w:ascii="UEFA Colosseum" w:eastAsia="Times New Roman" w:hAnsi="UEFA Colosseum" w:cs="Times New Roman"/>
      <w:b/>
      <w:bCs/>
      <w:color w:val="001B59"/>
      <w:sz w:val="24"/>
      <w:szCs w:val="26"/>
      <w:lang w:val="en-GB" w:eastAsia="en-GB" w:bidi="en-US"/>
    </w:rPr>
  </w:style>
  <w:style w:type="paragraph" w:customStyle="1" w:styleId="UEFAIntroduction">
    <w:name w:val="UEFA Introduction"/>
    <w:basedOn w:val="Normal"/>
    <w:uiPriority w:val="10"/>
    <w:qFormat/>
    <w:rsid w:val="003461B9"/>
    <w:rPr>
      <w:b/>
    </w:rPr>
  </w:style>
  <w:style w:type="paragraph" w:styleId="Title">
    <w:name w:val="Title"/>
    <w:basedOn w:val="Normal"/>
    <w:next w:val="Subtitle"/>
    <w:link w:val="TitleChar"/>
    <w:uiPriority w:val="22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itleChar">
    <w:name w:val="Title Char"/>
    <w:basedOn w:val="DefaultParagraphFont"/>
    <w:link w:val="Title"/>
    <w:uiPriority w:val="22"/>
    <w:semiHidden/>
    <w:rsid w:val="00713E01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BodyText">
    <w:name w:val="Body Text"/>
    <w:basedOn w:val="Normal"/>
    <w:link w:val="BodyTextChar"/>
    <w:qFormat/>
    <w:rsid w:val="00A1416F"/>
    <w:pPr>
      <w:spacing w:after="60"/>
    </w:pPr>
  </w:style>
  <w:style w:type="character" w:customStyle="1" w:styleId="BodyTextChar">
    <w:name w:val="Body Text Char"/>
    <w:basedOn w:val="DefaultParagraphFont"/>
    <w:link w:val="BodyText"/>
    <w:uiPriority w:val="11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Bullet">
    <w:name w:val="List Bullet"/>
    <w:aliases w:val="UEFA Bullets"/>
    <w:basedOn w:val="Normal"/>
    <w:uiPriority w:val="13"/>
    <w:qFormat/>
    <w:rsid w:val="00F93C89"/>
    <w:pPr>
      <w:numPr>
        <w:numId w:val="2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2"/>
    <w:rsid w:val="000951D9"/>
    <w:rPr>
      <w:rFonts w:ascii="UEFA Colosseum" w:eastAsiaTheme="majorEastAsia" w:hAnsi="UEFA Colosseum" w:cstheme="majorBidi"/>
      <w:b/>
      <w:bCs/>
      <w:color w:val="000000" w:themeColor="text1"/>
      <w:sz w:val="24"/>
      <w:szCs w:val="22"/>
      <w:lang w:val="en-GB" w:eastAsia="en-GB" w:bidi="en-US"/>
    </w:rPr>
  </w:style>
  <w:style w:type="table" w:styleId="TableGrid">
    <w:name w:val="Table Grid"/>
    <w:basedOn w:val="TableNormal"/>
    <w:uiPriority w:val="59"/>
    <w:rsid w:val="00534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Number">
    <w:name w:val="List Number"/>
    <w:aliases w:val="UEFA Numbers 1"/>
    <w:basedOn w:val="Normal"/>
    <w:uiPriority w:val="20"/>
    <w:qFormat/>
    <w:rsid w:val="00A87B59"/>
    <w:pPr>
      <w:numPr>
        <w:numId w:val="3"/>
      </w:numPr>
      <w:ind w:left="567" w:hanging="567"/>
    </w:pPr>
  </w:style>
  <w:style w:type="character" w:customStyle="1" w:styleId="Heading4Char">
    <w:name w:val="Heading 4 Char"/>
    <w:basedOn w:val="DefaultParagraphFont"/>
    <w:link w:val="Heading4"/>
    <w:uiPriority w:val="3"/>
    <w:rsid w:val="004B57AA"/>
    <w:rPr>
      <w:rFonts w:ascii="UEFA Colosseum" w:eastAsiaTheme="majorEastAsia" w:hAnsi="UEFA Colosseum" w:cstheme="majorBidi"/>
      <w:b/>
      <w:bCs/>
      <w:iCs/>
      <w:color w:val="000000" w:themeColor="text1"/>
      <w:sz w:val="22"/>
      <w:szCs w:val="22"/>
      <w:lang w:val="en-GB" w:eastAsia="en-GB"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DB767A"/>
    <w:rPr>
      <w:rFonts w:ascii="UEFA Colosseum" w:eastAsiaTheme="majorEastAsia" w:hAnsi="UEFA Colosseum" w:cstheme="majorBidi"/>
      <w:b/>
      <w:bCs/>
      <w:color w:val="000000" w:themeColor="text1"/>
      <w:sz w:val="22"/>
      <w:szCs w:val="22"/>
      <w:lang w:val="en-GB" w:eastAsia="en-GB"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DB767A"/>
    <w:rPr>
      <w:rFonts w:ascii="UEFA Colosseum" w:eastAsiaTheme="majorEastAsia" w:hAnsi="UEFA Colosseum" w:cstheme="majorBidi"/>
      <w:b/>
      <w:bCs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Emphasis">
    <w:name w:val="Emphasis"/>
    <w:basedOn w:val="DefaultParagraphFont"/>
    <w:uiPriority w:val="99"/>
    <w:semiHidden/>
    <w:qFormat/>
    <w:rsid w:val="00753218"/>
    <w:rPr>
      <w:i/>
      <w:iCs/>
    </w:rPr>
  </w:style>
  <w:style w:type="paragraph" w:styleId="TOCHeading">
    <w:name w:val="TOC Heading"/>
    <w:basedOn w:val="Normal"/>
    <w:next w:val="Normal"/>
    <w:uiPriority w:val="39"/>
    <w:semiHidden/>
    <w:qFormat/>
    <w:rsid w:val="00C561BB"/>
    <w:pPr>
      <w:spacing w:before="240" w:after="240"/>
    </w:pPr>
    <w:rPr>
      <w:rFonts w:ascii="UEFA Colosseum" w:hAnsi="UEFA Colosseum"/>
      <w:color w:val="001B59" w:themeColor="text2"/>
      <w:sz w:val="28"/>
    </w:rPr>
  </w:style>
  <w:style w:type="paragraph" w:styleId="TOAHeading">
    <w:name w:val="toa heading"/>
    <w:basedOn w:val="TOCHeading"/>
    <w:next w:val="Normal"/>
    <w:uiPriority w:val="99"/>
    <w:semiHidden/>
    <w:rsid w:val="004D5C8D"/>
  </w:style>
  <w:style w:type="paragraph" w:styleId="ListNumber2">
    <w:name w:val="List Number 2"/>
    <w:aliases w:val="UEFA Numbers 2"/>
    <w:basedOn w:val="ListNumber"/>
    <w:uiPriority w:val="21"/>
    <w:qFormat/>
    <w:rsid w:val="000256EC"/>
    <w:pPr>
      <w:numPr>
        <w:ilvl w:val="1"/>
      </w:numPr>
      <w:ind w:left="993" w:hanging="709"/>
    </w:pPr>
  </w:style>
  <w:style w:type="paragraph" w:styleId="ListNumber3">
    <w:name w:val="List Number 3"/>
    <w:aliases w:val="UEFA Numbers 3"/>
    <w:basedOn w:val="ListNumber"/>
    <w:uiPriority w:val="21"/>
    <w:qFormat/>
    <w:rsid w:val="000256EC"/>
    <w:pPr>
      <w:numPr>
        <w:ilvl w:val="2"/>
      </w:numPr>
      <w:ind w:left="1418" w:hanging="851"/>
    </w:pPr>
  </w:style>
  <w:style w:type="paragraph" w:styleId="ListNumber4">
    <w:name w:val="List Number 4"/>
    <w:aliases w:val="UEFA Numbers 4"/>
    <w:basedOn w:val="ListNumber"/>
    <w:uiPriority w:val="21"/>
    <w:qFormat/>
    <w:rsid w:val="000256EC"/>
    <w:pPr>
      <w:numPr>
        <w:ilvl w:val="3"/>
      </w:numPr>
      <w:ind w:left="1843" w:hanging="992"/>
    </w:pPr>
  </w:style>
  <w:style w:type="paragraph" w:styleId="ListNumber5">
    <w:name w:val="List Number 5"/>
    <w:aliases w:val="UEFA Numbers 5"/>
    <w:basedOn w:val="ListNumber"/>
    <w:uiPriority w:val="21"/>
    <w:qFormat/>
    <w:rsid w:val="000256EC"/>
    <w:pPr>
      <w:numPr>
        <w:ilvl w:val="4"/>
      </w:numPr>
      <w:ind w:left="2268" w:hanging="1134"/>
    </w:pPr>
  </w:style>
  <w:style w:type="paragraph" w:styleId="TOC1">
    <w:name w:val="toc 1"/>
    <w:basedOn w:val="Normal"/>
    <w:next w:val="Normal"/>
    <w:autoRedefine/>
    <w:uiPriority w:val="3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TOC2">
    <w:name w:val="toc 2"/>
    <w:basedOn w:val="Normal"/>
    <w:next w:val="Normal"/>
    <w:autoRedefine/>
    <w:uiPriority w:val="39"/>
    <w:semiHidden/>
    <w:rsid w:val="00AB27E1"/>
    <w:pPr>
      <w:spacing w:after="60"/>
      <w:ind w:left="221"/>
    </w:pPr>
  </w:style>
  <w:style w:type="paragraph" w:styleId="TOC3">
    <w:name w:val="toc 3"/>
    <w:basedOn w:val="Normal"/>
    <w:next w:val="Normal"/>
    <w:autoRedefine/>
    <w:uiPriority w:val="39"/>
    <w:semiHidden/>
    <w:rsid w:val="00AB27E1"/>
    <w:pPr>
      <w:spacing w:after="100"/>
      <w:ind w:left="440"/>
    </w:pPr>
  </w:style>
  <w:style w:type="character" w:styleId="Hyperlink">
    <w:name w:val="Hyperlink"/>
    <w:basedOn w:val="DefaultParagraphFont"/>
    <w:semiHidden/>
    <w:rsid w:val="00AB27E1"/>
    <w:rPr>
      <w:color w:val="9666AB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7E1"/>
    <w:rPr>
      <w:rFonts w:ascii="Tahoma" w:eastAsiaTheme="minorEastAsia" w:hAnsi="Tahoma" w:cs="Tahoma"/>
      <w:sz w:val="16"/>
      <w:szCs w:val="16"/>
      <w:lang w:val="en-GB" w:eastAsia="en-GB"/>
    </w:rPr>
  </w:style>
  <w:style w:type="paragraph" w:customStyle="1" w:styleId="UEFASub-Title">
    <w:name w:val="UEFA Sub-Title"/>
    <w:basedOn w:val="Normal"/>
    <w:rsid w:val="00A81A3E"/>
    <w:pPr>
      <w:tabs>
        <w:tab w:val="left" w:pos="4035"/>
      </w:tabs>
      <w:outlineLvl w:val="1"/>
    </w:pPr>
    <w:rPr>
      <w:rFonts w:ascii="Arial" w:eastAsia="Times New Roman" w:hAnsi="Arial" w:cs="Times New Roman"/>
      <w:b/>
      <w:color w:val="B19000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B76B5"/>
    <w:rPr>
      <w:color w:val="808080"/>
    </w:rPr>
  </w:style>
  <w:style w:type="character" w:customStyle="1" w:styleId="Style1">
    <w:name w:val="Style1"/>
    <w:basedOn w:val="DefaultParagraphFont"/>
    <w:uiPriority w:val="1"/>
    <w:rsid w:val="005C05E5"/>
    <w:rPr>
      <w:b/>
    </w:rPr>
  </w:style>
  <w:style w:type="character" w:customStyle="1" w:styleId="Style2">
    <w:name w:val="Style2"/>
    <w:basedOn w:val="DefaultParagraphFont"/>
    <w:uiPriority w:val="1"/>
    <w:rsid w:val="005C05E5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universities@uefa.ch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EFA\Templates\UEFA%20Documents\UEFA_Corporate_Singl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7D352AD77134B018966342105F2CC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C170B-18CB-4805-B1F9-9F4004FE3EEB}"/>
      </w:docPartPr>
      <w:docPartBody>
        <w:p w:rsidR="00AF5A69" w:rsidRDefault="00795C3D" w:rsidP="00795C3D">
          <w:pPr>
            <w:pStyle w:val="E7D352AD77134B018966342105F2CC2F31"/>
          </w:pPr>
          <w:r w:rsidRPr="00C455EF">
            <w:rPr>
              <w:rStyle w:val="PlaceholderText"/>
              <w:b/>
              <w:sz w:val="20"/>
              <w:szCs w:val="20"/>
              <w:lang w:val="de-DE"/>
            </w:rPr>
            <w:t>Name</w:t>
          </w:r>
        </w:p>
      </w:docPartBody>
    </w:docPart>
    <w:docPart>
      <w:docPartPr>
        <w:name w:val="CF2F70721EB0469EB674CD2AB5403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FA401-3D6D-4788-94E4-93458117304B}"/>
      </w:docPartPr>
      <w:docPartBody>
        <w:p w:rsidR="00AF5A69" w:rsidRDefault="00795C3D" w:rsidP="00795C3D">
          <w:pPr>
            <w:pStyle w:val="CF2F70721EB0469EB674CD2AB5403D9430"/>
          </w:pPr>
          <w:r w:rsidRPr="00C455EF">
            <w:rPr>
              <w:rStyle w:val="PlaceholderText"/>
              <w:b/>
              <w:sz w:val="20"/>
              <w:szCs w:val="20"/>
              <w:lang w:val="de-DE"/>
            </w:rPr>
            <w:t>Vorname</w:t>
          </w:r>
        </w:p>
      </w:docPartBody>
    </w:docPart>
    <w:docPart>
      <w:docPartPr>
        <w:name w:val="432CFD5FB2834361BA4F82CC74D3B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699A7-34BA-43D3-B48F-C8AA039AC670}"/>
      </w:docPartPr>
      <w:docPartBody>
        <w:p w:rsidR="00AF5A69" w:rsidRDefault="00795C3D" w:rsidP="00795C3D">
          <w:pPr>
            <w:pStyle w:val="432CFD5FB2834361BA4F82CC74D3B51C25"/>
          </w:pPr>
          <w:r w:rsidRPr="00291BC1">
            <w:rPr>
              <w:rStyle w:val="PlaceholderText"/>
              <w:sz w:val="20"/>
              <w:szCs w:val="20"/>
              <w:lang w:val="de-DE"/>
            </w:rPr>
            <w:t>Adresse</w:t>
          </w:r>
        </w:p>
      </w:docPartBody>
    </w:docPart>
    <w:docPart>
      <w:docPartPr>
        <w:name w:val="F31A8CBC516B43A4AE5A9FD98CA198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EDFAC2-CBD0-4FAA-8099-E04FD88EE7D5}"/>
      </w:docPartPr>
      <w:docPartBody>
        <w:p w:rsidR="00AF5A69" w:rsidRDefault="00795C3D" w:rsidP="00795C3D">
          <w:pPr>
            <w:pStyle w:val="F31A8CBC516B43A4AE5A9FD98CA198DF25"/>
          </w:pPr>
          <w:r w:rsidRPr="00291BC1">
            <w:rPr>
              <w:rStyle w:val="PlaceholderText"/>
              <w:sz w:val="20"/>
              <w:szCs w:val="20"/>
              <w:lang w:val="de-DE"/>
            </w:rPr>
            <w:t>Land</w:t>
          </w:r>
        </w:p>
      </w:docPartBody>
    </w:docPart>
    <w:docPart>
      <w:docPartPr>
        <w:name w:val="8FDBD2B874324FD5A7C935FE5A22F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6647B-722C-440D-B2D4-8252FB3E77CF}"/>
      </w:docPartPr>
      <w:docPartBody>
        <w:p w:rsidR="00233421" w:rsidRDefault="00795C3D" w:rsidP="00795C3D">
          <w:pPr>
            <w:pStyle w:val="8FDBD2B874324FD5A7C935FE5A22FF8910"/>
          </w:pPr>
          <w:r w:rsidRPr="00291BC1">
            <w:rPr>
              <w:rStyle w:val="PlaceholderText"/>
              <w:sz w:val="20"/>
              <w:szCs w:val="20"/>
              <w:lang w:val="de-DE"/>
            </w:rPr>
            <w:t>Hier klicken, um Datum auszuwählen</w:t>
          </w:r>
        </w:p>
      </w:docPartBody>
    </w:docPart>
    <w:docPart>
      <w:docPartPr>
        <w:name w:val="54A2C61244E24744909D0FF6C067A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E2BDF-D7F1-4A5F-82E2-A011FC14B453}"/>
      </w:docPartPr>
      <w:docPartBody>
        <w:p w:rsidR="00270131" w:rsidRDefault="00795C3D" w:rsidP="00795C3D">
          <w:pPr>
            <w:pStyle w:val="54A2C61244E24744909D0FF6C067ABBB8"/>
          </w:pPr>
          <w:r>
            <w:rPr>
              <w:rStyle w:val="PlaceholderText"/>
              <w:sz w:val="20"/>
              <w:szCs w:val="20"/>
              <w:lang w:val="de-DE"/>
            </w:rPr>
            <w:t>Name der Universität / Organisation</w:t>
          </w:r>
        </w:p>
      </w:docPartBody>
    </w:docPart>
    <w:docPart>
      <w:docPartPr>
        <w:name w:val="1FF85960DD674F08A7DAABB41E8DB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26605-4EC2-4323-A781-AA99E483F3C0}"/>
      </w:docPartPr>
      <w:docPartBody>
        <w:p w:rsidR="00270131" w:rsidRDefault="00795C3D" w:rsidP="00795C3D">
          <w:pPr>
            <w:pStyle w:val="1FF85960DD674F08A7DAABB41E8DBA8B8"/>
          </w:pPr>
          <w:r>
            <w:rPr>
              <w:rStyle w:val="PlaceholderText"/>
              <w:sz w:val="20"/>
              <w:szCs w:val="20"/>
              <w:lang w:val="de-DE"/>
            </w:rPr>
            <w:t>Bei Universitäten bitte Fakultät / Institut angeben</w:t>
          </w:r>
        </w:p>
      </w:docPartBody>
    </w:docPart>
    <w:docPart>
      <w:docPartPr>
        <w:name w:val="B64CA8632173496F97383A8A24A8C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B94A6-3281-4332-8EEF-66EA5D9564D2}"/>
      </w:docPartPr>
      <w:docPartBody>
        <w:p w:rsidR="00270131" w:rsidRDefault="00795C3D" w:rsidP="00795C3D">
          <w:pPr>
            <w:pStyle w:val="B64CA8632173496F97383A8A24A8C1037"/>
          </w:pPr>
          <w:r>
            <w:rPr>
              <w:rStyle w:val="PlaceholderText"/>
              <w:sz w:val="20"/>
              <w:szCs w:val="20"/>
              <w:lang w:val="de-DE"/>
            </w:rPr>
            <w:t>Professor, andere Position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UEFA Colosseum">
    <w:panose1 w:val="02000503050000020003"/>
    <w:charset w:val="00"/>
    <w:family w:val="auto"/>
    <w:pitch w:val="variable"/>
    <w:sig w:usb0="A00002EF" w:usb1="5000207A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FD5"/>
    <w:rsid w:val="001A7405"/>
    <w:rsid w:val="00233421"/>
    <w:rsid w:val="00270131"/>
    <w:rsid w:val="00366C8C"/>
    <w:rsid w:val="0046495C"/>
    <w:rsid w:val="00795C3D"/>
    <w:rsid w:val="00813FD5"/>
    <w:rsid w:val="00955502"/>
    <w:rsid w:val="00AF5A69"/>
    <w:rsid w:val="00E2787C"/>
    <w:rsid w:val="00FF5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95C3D"/>
    <w:rPr>
      <w:color w:val="808080"/>
    </w:rPr>
  </w:style>
  <w:style w:type="paragraph" w:customStyle="1" w:styleId="E7D352AD77134B018966342105F2CC2F">
    <w:name w:val="E7D352AD77134B018966342105F2CC2F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">
    <w:name w:val="E7D352AD77134B018966342105F2CC2F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">
    <w:name w:val="CF2F70721EB0469EB674CD2AB5403D9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">
    <w:name w:val="3D1C9ED257604FA18B6012D28A80525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">
    <w:name w:val="E7D352AD77134B018966342105F2CC2F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">
    <w:name w:val="CF2F70721EB0469EB674CD2AB5403D94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">
    <w:name w:val="3D1C9ED257604FA18B6012D28A80525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">
    <w:name w:val="0F2D0C7A83DA4589988AB0072028159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">
    <w:name w:val="E97822CF70E243AF9F67B795716CA77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3">
    <w:name w:val="E7D352AD77134B018966342105F2CC2F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">
    <w:name w:val="CF2F70721EB0469EB674CD2AB5403D94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2">
    <w:name w:val="3D1C9ED257604FA18B6012D28A80525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">
    <w:name w:val="0F2D0C7A83DA4589988AB00720281597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">
    <w:name w:val="E97822CF70E243AF9F67B795716CA77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">
    <w:name w:val="5F14326E697A46B38E04C863BC316F7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4">
    <w:name w:val="E7D352AD77134B018966342105F2CC2F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3">
    <w:name w:val="CF2F70721EB0469EB674CD2AB5403D94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3">
    <w:name w:val="3D1C9ED257604FA18B6012D28A80525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2">
    <w:name w:val="0F2D0C7A83DA4589988AB00720281597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2">
    <w:name w:val="E97822CF70E243AF9F67B795716CA77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">
    <w:name w:val="5F14326E697A46B38E04C863BC316F76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5">
    <w:name w:val="E7D352AD77134B018966342105F2CC2F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4">
    <w:name w:val="CF2F70721EB0469EB674CD2AB5403D94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4">
    <w:name w:val="3D1C9ED257604FA18B6012D28A805258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3">
    <w:name w:val="0F2D0C7A83DA4589988AB00720281597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3">
    <w:name w:val="E97822CF70E243AF9F67B795716CA77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2">
    <w:name w:val="5F14326E697A46B38E04C863BC316F76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6">
    <w:name w:val="E7D352AD77134B018966342105F2CC2F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5">
    <w:name w:val="CF2F70721EB0469EB674CD2AB5403D94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5">
    <w:name w:val="3D1C9ED257604FA18B6012D28A805258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4">
    <w:name w:val="0F2D0C7A83DA4589988AB00720281597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4">
    <w:name w:val="E97822CF70E243AF9F67B795716CA77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3">
    <w:name w:val="5F14326E697A46B38E04C863BC316F76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">
    <w:name w:val="432CFD5FB2834361BA4F82CC74D3B51C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">
    <w:name w:val="F31A8CBC516B43A4AE5A9FD98CA198DF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">
    <w:name w:val="FF91D779D1B14FFCAEBEF3AAC630351C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">
    <w:name w:val="900901D10F7745DDA2FFBD7B05A1DA1B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7">
    <w:name w:val="E7D352AD77134B018966342105F2CC2F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6">
    <w:name w:val="CF2F70721EB0469EB674CD2AB5403D94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6">
    <w:name w:val="3D1C9ED257604FA18B6012D28A805258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5">
    <w:name w:val="0F2D0C7A83DA4589988AB00720281597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5">
    <w:name w:val="E97822CF70E243AF9F67B795716CA77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4">
    <w:name w:val="5F14326E697A46B38E04C863BC316F76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">
    <w:name w:val="432CFD5FB2834361BA4F82CC74D3B51C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">
    <w:name w:val="F31A8CBC516B43A4AE5A9FD98CA198DF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">
    <w:name w:val="FF91D779D1B14FFCAEBEF3AAC630351C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">
    <w:name w:val="900901D10F7745DDA2FFBD7B05A1DA1B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">
    <w:name w:val="96C303D5EFDF402A86966104F99EC0CC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">
    <w:name w:val="0FCCA73484B2468586C543D20E293A6A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8">
    <w:name w:val="E7D352AD77134B018966342105F2CC2F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7">
    <w:name w:val="CF2F70721EB0469EB674CD2AB5403D94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7">
    <w:name w:val="3D1C9ED257604FA18B6012D28A805258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6">
    <w:name w:val="0F2D0C7A83DA4589988AB00720281597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6">
    <w:name w:val="E97822CF70E243AF9F67B795716CA77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5">
    <w:name w:val="5F14326E697A46B38E04C863BC316F76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">
    <w:name w:val="432CFD5FB2834361BA4F82CC74D3B51C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">
    <w:name w:val="F31A8CBC516B43A4AE5A9FD98CA198DF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">
    <w:name w:val="FF91D779D1B14FFCAEBEF3AAC630351C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">
    <w:name w:val="900901D10F7745DDA2FFBD7B05A1DA1B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">
    <w:name w:val="96C303D5EFDF402A86966104F99EC0CC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">
    <w:name w:val="0FCCA73484B2468586C543D20E293A6A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9">
    <w:name w:val="E7D352AD77134B018966342105F2CC2F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8">
    <w:name w:val="CF2F70721EB0469EB674CD2AB5403D94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8">
    <w:name w:val="3D1C9ED257604FA18B6012D28A805258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7">
    <w:name w:val="0F2D0C7A83DA4589988AB00720281597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7">
    <w:name w:val="E97822CF70E243AF9F67B795716CA771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6">
    <w:name w:val="5F14326E697A46B38E04C863BC316F76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3">
    <w:name w:val="432CFD5FB2834361BA4F82CC74D3B51C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3">
    <w:name w:val="F31A8CBC516B43A4AE5A9FD98CA198DF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3">
    <w:name w:val="FF91D779D1B14FFCAEBEF3AAC630351C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3">
    <w:name w:val="900901D10F7745DDA2FFBD7B05A1DA1B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2">
    <w:name w:val="96C303D5EFDF402A86966104F99EC0CC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2">
    <w:name w:val="0FCCA73484B2468586C543D20E293A6A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">
    <w:name w:val="7DD183256ACA4475A6E1D7E6AE6378E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">
    <w:name w:val="DE5DEEBE254C4E6F89435536DC39BEF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0">
    <w:name w:val="E7D352AD77134B018966342105F2CC2F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9">
    <w:name w:val="CF2F70721EB0469EB674CD2AB5403D94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9">
    <w:name w:val="3D1C9ED257604FA18B6012D28A805258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8">
    <w:name w:val="0F2D0C7A83DA4589988AB00720281597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8">
    <w:name w:val="E97822CF70E243AF9F67B795716CA771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7">
    <w:name w:val="5F14326E697A46B38E04C863BC316F76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4">
    <w:name w:val="432CFD5FB2834361BA4F82CC74D3B51C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4">
    <w:name w:val="F31A8CBC516B43A4AE5A9FD98CA198DF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4">
    <w:name w:val="FF91D779D1B14FFCAEBEF3AAC630351C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4">
    <w:name w:val="900901D10F7745DDA2FFBD7B05A1DA1B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3">
    <w:name w:val="96C303D5EFDF402A86966104F99EC0CC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3">
    <w:name w:val="0FCCA73484B2468586C543D20E293A6A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1">
    <w:name w:val="7DD183256ACA4475A6E1D7E6AE6378E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1">
    <w:name w:val="DE5DEEBE254C4E6F89435536DC39BEF5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">
    <w:name w:val="1A3BE68851D8408BAECA145CA48BAE4C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1">
    <w:name w:val="E7D352AD77134B018966342105F2CC2F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0">
    <w:name w:val="CF2F70721EB0469EB674CD2AB5403D94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0">
    <w:name w:val="3D1C9ED257604FA18B6012D28A805258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9">
    <w:name w:val="0F2D0C7A83DA4589988AB00720281597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9">
    <w:name w:val="E97822CF70E243AF9F67B795716CA771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8">
    <w:name w:val="5F14326E697A46B38E04C863BC316F76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5">
    <w:name w:val="432CFD5FB2834361BA4F82CC74D3B51C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5">
    <w:name w:val="F31A8CBC516B43A4AE5A9FD98CA198DF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5">
    <w:name w:val="FF91D779D1B14FFCAEBEF3AAC630351C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5">
    <w:name w:val="900901D10F7745DDA2FFBD7B05A1DA1B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4">
    <w:name w:val="96C303D5EFDF402A86966104F99EC0CC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4">
    <w:name w:val="0FCCA73484B2468586C543D20E293A6A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2">
    <w:name w:val="7DD183256ACA4475A6E1D7E6AE6378E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2">
    <w:name w:val="DE5DEEBE254C4E6F89435536DC39BEF5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1">
    <w:name w:val="1A3BE68851D8408BAECA145CA48BAE4C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">
    <w:name w:val="2DC40E2DC8EF4487B192BE488B92750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">
    <w:name w:val="165D077492694809BC15A7FB187636F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">
    <w:name w:val="65F7314824DE4D86B64C0D891722460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2">
    <w:name w:val="E7D352AD77134B018966342105F2CC2F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1">
    <w:name w:val="CF2F70721EB0469EB674CD2AB5403D94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1">
    <w:name w:val="3D1C9ED257604FA18B6012D28A805258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0">
    <w:name w:val="0F2D0C7A83DA4589988AB00720281597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0">
    <w:name w:val="E97822CF70E243AF9F67B795716CA771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9">
    <w:name w:val="5F14326E697A46B38E04C863BC316F76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6">
    <w:name w:val="432CFD5FB2834361BA4F82CC74D3B51C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6">
    <w:name w:val="F31A8CBC516B43A4AE5A9FD98CA198DF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6">
    <w:name w:val="FF91D779D1B14FFCAEBEF3AAC630351C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6">
    <w:name w:val="900901D10F7745DDA2FFBD7B05A1DA1B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5">
    <w:name w:val="96C303D5EFDF402A86966104F99EC0CC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5">
    <w:name w:val="0FCCA73484B2468586C543D20E293A6A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3">
    <w:name w:val="7DD183256ACA4475A6E1D7E6AE6378E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3">
    <w:name w:val="DE5DEEBE254C4E6F89435536DC39BEF5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2">
    <w:name w:val="1A3BE68851D8408BAECA145CA48BAE4C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1">
    <w:name w:val="2DC40E2DC8EF4487B192BE488B92750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1">
    <w:name w:val="165D077492694809BC15A7FB187636F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1">
    <w:name w:val="65F7314824DE4D86B64C0D891722460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3">
    <w:name w:val="E7D352AD77134B018966342105F2CC2F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2">
    <w:name w:val="CF2F70721EB0469EB674CD2AB5403D94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2">
    <w:name w:val="3D1C9ED257604FA18B6012D28A805258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1">
    <w:name w:val="0F2D0C7A83DA4589988AB00720281597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1">
    <w:name w:val="E97822CF70E243AF9F67B795716CA771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0">
    <w:name w:val="5F14326E697A46B38E04C863BC316F76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7">
    <w:name w:val="432CFD5FB2834361BA4F82CC74D3B51C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7">
    <w:name w:val="F31A8CBC516B43A4AE5A9FD98CA198DF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7">
    <w:name w:val="FF91D779D1B14FFCAEBEF3AAC630351C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7">
    <w:name w:val="900901D10F7745DDA2FFBD7B05A1DA1B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6">
    <w:name w:val="96C303D5EFDF402A86966104F99EC0CC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6">
    <w:name w:val="0FCCA73484B2468586C543D20E293A6A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4">
    <w:name w:val="7DD183256ACA4475A6E1D7E6AE6378E8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4">
    <w:name w:val="DE5DEEBE254C4E6F89435536DC39BEF5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3">
    <w:name w:val="1A3BE68851D8408BAECA145CA48BAE4C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2">
    <w:name w:val="2DC40E2DC8EF4487B192BE488B92750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2">
    <w:name w:val="165D077492694809BC15A7FB187636F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2">
    <w:name w:val="65F7314824DE4D86B64C0D891722460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">
    <w:name w:val="15CFFF2FD6B54960835907057DCB85D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4">
    <w:name w:val="E7D352AD77134B018966342105F2CC2F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3">
    <w:name w:val="CF2F70721EB0469EB674CD2AB5403D94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3">
    <w:name w:val="3D1C9ED257604FA18B6012D28A805258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2">
    <w:name w:val="0F2D0C7A83DA4589988AB00720281597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2">
    <w:name w:val="E97822CF70E243AF9F67B795716CA771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1">
    <w:name w:val="5F14326E697A46B38E04C863BC316F76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8">
    <w:name w:val="432CFD5FB2834361BA4F82CC74D3B51C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8">
    <w:name w:val="F31A8CBC516B43A4AE5A9FD98CA198DF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8">
    <w:name w:val="FF91D779D1B14FFCAEBEF3AAC630351C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8">
    <w:name w:val="900901D10F7745DDA2FFBD7B05A1DA1B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7">
    <w:name w:val="96C303D5EFDF402A86966104F99EC0CC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7">
    <w:name w:val="0FCCA73484B2468586C543D20E293A6A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5">
    <w:name w:val="7DD183256ACA4475A6E1D7E6AE6378E8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5">
    <w:name w:val="DE5DEEBE254C4E6F89435536DC39BEF5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4">
    <w:name w:val="1A3BE68851D8408BAECA145CA48BAE4C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3">
    <w:name w:val="2DC40E2DC8EF4487B192BE488B92750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3">
    <w:name w:val="165D077492694809BC15A7FB187636F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3">
    <w:name w:val="65F7314824DE4D86B64C0D891722460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1">
    <w:name w:val="15CFFF2FD6B54960835907057DCB85D6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9128C8212D46A5B410267D1C877D08">
    <w:name w:val="469128C8212D46A5B410267D1C877D0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5">
    <w:name w:val="E7D352AD77134B018966342105F2CC2F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4">
    <w:name w:val="CF2F70721EB0469EB674CD2AB5403D94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4">
    <w:name w:val="3D1C9ED257604FA18B6012D28A805258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3">
    <w:name w:val="0F2D0C7A83DA4589988AB00720281597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3">
    <w:name w:val="E97822CF70E243AF9F67B795716CA771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2">
    <w:name w:val="5F14326E697A46B38E04C863BC316F76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9">
    <w:name w:val="432CFD5FB2834361BA4F82CC74D3B51C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9">
    <w:name w:val="F31A8CBC516B43A4AE5A9FD98CA198DF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9">
    <w:name w:val="FF91D779D1B14FFCAEBEF3AAC630351C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9">
    <w:name w:val="900901D10F7745DDA2FFBD7B05A1DA1B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8">
    <w:name w:val="96C303D5EFDF402A86966104F99EC0CC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8">
    <w:name w:val="0FCCA73484B2468586C543D20E293A6A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6">
    <w:name w:val="7DD183256ACA4475A6E1D7E6AE6378E8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6">
    <w:name w:val="DE5DEEBE254C4E6F89435536DC39BEF5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5">
    <w:name w:val="1A3BE68851D8408BAECA145CA48BAE4C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4">
    <w:name w:val="2DC40E2DC8EF4487B192BE488B92750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4">
    <w:name w:val="165D077492694809BC15A7FB187636F8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4">
    <w:name w:val="65F7314824DE4D86B64C0D8917224608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2">
    <w:name w:val="15CFFF2FD6B54960835907057DCB85D6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9128C8212D46A5B410267D1C877D081">
    <w:name w:val="469128C8212D46A5B410267D1C877D0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6">
    <w:name w:val="E7D352AD77134B018966342105F2CC2F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5">
    <w:name w:val="CF2F70721EB0469EB674CD2AB5403D94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5">
    <w:name w:val="3D1C9ED257604FA18B6012D28A805258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4">
    <w:name w:val="0F2D0C7A83DA4589988AB00720281597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4">
    <w:name w:val="E97822CF70E243AF9F67B795716CA771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3">
    <w:name w:val="5F14326E697A46B38E04C863BC316F76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0">
    <w:name w:val="432CFD5FB2834361BA4F82CC74D3B51C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0">
    <w:name w:val="F31A8CBC516B43A4AE5A9FD98CA198DF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0">
    <w:name w:val="FF91D779D1B14FFCAEBEF3AAC630351C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0">
    <w:name w:val="900901D10F7745DDA2FFBD7B05A1DA1B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9">
    <w:name w:val="96C303D5EFDF402A86966104F99EC0CC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9">
    <w:name w:val="0FCCA73484B2468586C543D20E293A6A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7">
    <w:name w:val="7DD183256ACA4475A6E1D7E6AE6378E8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7">
    <w:name w:val="DE5DEEBE254C4E6F89435536DC39BEF5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6">
    <w:name w:val="1A3BE68851D8408BAECA145CA48BAE4C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5">
    <w:name w:val="2DC40E2DC8EF4487B192BE488B92750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5">
    <w:name w:val="165D077492694809BC15A7FB187636F8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5">
    <w:name w:val="65F7314824DE4D86B64C0D8917224608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3">
    <w:name w:val="15CFFF2FD6B54960835907057DCB85D6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9128C8212D46A5B410267D1C877D082">
    <w:name w:val="469128C8212D46A5B410267D1C877D0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7">
    <w:name w:val="E7D352AD77134B018966342105F2CC2F1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6">
    <w:name w:val="CF2F70721EB0469EB674CD2AB5403D94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6">
    <w:name w:val="3D1C9ED257604FA18B6012D28A805258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5">
    <w:name w:val="0F2D0C7A83DA4589988AB00720281597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5">
    <w:name w:val="E97822CF70E243AF9F67B795716CA771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4">
    <w:name w:val="5F14326E697A46B38E04C863BC316F76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1">
    <w:name w:val="432CFD5FB2834361BA4F82CC74D3B51C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1">
    <w:name w:val="F31A8CBC516B43A4AE5A9FD98CA198DF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1">
    <w:name w:val="FF91D779D1B14FFCAEBEF3AAC630351C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1">
    <w:name w:val="900901D10F7745DDA2FFBD7B05A1DA1B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0">
    <w:name w:val="96C303D5EFDF402A86966104F99EC0CC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0">
    <w:name w:val="0FCCA73484B2468586C543D20E293A6A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8">
    <w:name w:val="7DD183256ACA4475A6E1D7E6AE6378E8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8">
    <w:name w:val="DE5DEEBE254C4E6F89435536DC39BEF5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7">
    <w:name w:val="1A3BE68851D8408BAECA145CA48BAE4C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6">
    <w:name w:val="2DC40E2DC8EF4487B192BE488B92750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6">
    <w:name w:val="165D077492694809BC15A7FB187636F8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6">
    <w:name w:val="65F7314824DE4D86B64C0D8917224608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4">
    <w:name w:val="15CFFF2FD6B54960835907057DCB85D6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9128C8212D46A5B410267D1C877D083">
    <w:name w:val="469128C8212D46A5B410267D1C877D0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8">
    <w:name w:val="E7D352AD77134B018966342105F2CC2F18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7">
    <w:name w:val="CF2F70721EB0469EB674CD2AB5403D9417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7">
    <w:name w:val="3D1C9ED257604FA18B6012D28A80525817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6">
    <w:name w:val="0F2D0C7A83DA4589988AB0072028159716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6">
    <w:name w:val="E97822CF70E243AF9F67B795716CA77116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5">
    <w:name w:val="5F14326E697A46B38E04C863BC316F7615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2">
    <w:name w:val="432CFD5FB2834361BA4F82CC74D3B51C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2">
    <w:name w:val="F31A8CBC516B43A4AE5A9FD98CA198DF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2">
    <w:name w:val="FF91D779D1B14FFCAEBEF3AAC630351C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2">
    <w:name w:val="900901D10F7745DDA2FFBD7B05A1DA1B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1">
    <w:name w:val="96C303D5EFDF402A86966104F99EC0CC1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1">
    <w:name w:val="0FCCA73484B2468586C543D20E293A6A1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9">
    <w:name w:val="7DD183256ACA4475A6E1D7E6AE6378E89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31ED00EF74E4D15A4A8A1E6A641160B">
    <w:name w:val="E31ED00EF74E4D15A4A8A1E6A641160B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2563308F9C41CDB0C7751A589E2C9A">
    <w:name w:val="A12563308F9C41CDB0C7751A589E2C9A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6380F07FCE41D3853FEE4AE03390C8">
    <w:name w:val="3C6380F07FCE41D3853FEE4AE03390C8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CF7D35AF8FB402592CB2AA8E1A0F249">
    <w:name w:val="FCF7D35AF8FB402592CB2AA8E1A0F249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1F1977B0B74BE8A69150B6AB1113D3">
    <w:name w:val="E91F1977B0B74BE8A69150B6AB1113D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157EC9B18674F73968DADD997B0FB0D">
    <w:name w:val="4157EC9B18674F73968DADD997B0FB0D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9C70770D876443E98E326932C68F14F">
    <w:name w:val="39C70770D876443E98E326932C68F14F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9">
    <w:name w:val="E7D352AD77134B018966342105F2CC2F19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8">
    <w:name w:val="CF2F70721EB0469EB674CD2AB5403D9418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8">
    <w:name w:val="3D1C9ED257604FA18B6012D28A80525818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7">
    <w:name w:val="0F2D0C7A83DA4589988AB0072028159717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7">
    <w:name w:val="E97822CF70E243AF9F67B795716CA77117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6">
    <w:name w:val="5F14326E697A46B38E04C863BC316F7616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3">
    <w:name w:val="432CFD5FB2834361BA4F82CC74D3B51C1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3">
    <w:name w:val="F31A8CBC516B43A4AE5A9FD98CA198DF1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3">
    <w:name w:val="FF91D779D1B14FFCAEBEF3AAC630351C1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3">
    <w:name w:val="900901D10F7745DDA2FFBD7B05A1DA1B1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2">
    <w:name w:val="96C303D5EFDF402A86966104F99EC0CC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2">
    <w:name w:val="0FCCA73484B2468586C543D20E293A6A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10">
    <w:name w:val="7DD183256ACA4475A6E1D7E6AE6378E810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31ED00EF74E4D15A4A8A1E6A641160B1">
    <w:name w:val="E31ED00EF74E4D15A4A8A1E6A641160B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2563308F9C41CDB0C7751A589E2C9A1">
    <w:name w:val="A12563308F9C41CDB0C7751A589E2C9A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6380F07FCE41D3853FEE4AE03390C81">
    <w:name w:val="3C6380F07FCE41D3853FEE4AE03390C8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CF7D35AF8FB402592CB2AA8E1A0F2491">
    <w:name w:val="FCF7D35AF8FB402592CB2AA8E1A0F249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1F1977B0B74BE8A69150B6AB1113D31">
    <w:name w:val="E91F1977B0B74BE8A69150B6AB1113D3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157EC9B18674F73968DADD997B0FB0D1">
    <w:name w:val="4157EC9B18674F73968DADD997B0FB0D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9C70770D876443E98E326932C68F14F1">
    <w:name w:val="39C70770D876443E98E326932C68F14F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2A5CB75C1EA4F9FBDA29362EADF193F">
    <w:name w:val="62A5CB75C1EA4F9FBDA29362EADF193F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0">
    <w:name w:val="E7D352AD77134B018966342105F2CC2F20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9">
    <w:name w:val="CF2F70721EB0469EB674CD2AB5403D9419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9">
    <w:name w:val="3D1C9ED257604FA18B6012D28A80525819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8">
    <w:name w:val="0F2D0C7A83DA4589988AB0072028159718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8">
    <w:name w:val="E97822CF70E243AF9F67B795716CA77118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7">
    <w:name w:val="5F14326E697A46B38E04C863BC316F7617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4">
    <w:name w:val="432CFD5FB2834361BA4F82CC74D3B51C14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4">
    <w:name w:val="F31A8CBC516B43A4AE5A9FD98CA198DF14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4">
    <w:name w:val="FF91D779D1B14FFCAEBEF3AAC630351C14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4">
    <w:name w:val="900901D10F7745DDA2FFBD7B05A1DA1B14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3">
    <w:name w:val="96C303D5EFDF402A86966104F99EC0CC13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3">
    <w:name w:val="0FCCA73484B2468586C543D20E293A6A13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0DA2599714F4A10BD1C50A637E51E2E">
    <w:name w:val="40DA2599714F4A10BD1C50A637E51E2E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553E934FBAD40348B377530BF84F498">
    <w:name w:val="D553E934FBAD40348B377530BF84F498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CB902FB575B4CC6973AD1DF6E4109E6">
    <w:name w:val="DCB902FB575B4CC6973AD1DF6E4109E6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021B86C2E1D4FEF9F2F0DF1DB126556">
    <w:name w:val="F021B86C2E1D4FEF9F2F0DF1DB126556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CD24B87CA0440C2A1C44B1672CCAD80">
    <w:name w:val="0CD24B87CA0440C2A1C44B1672CCAD80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385F0E997C41F1BF2BE4FF91376008">
    <w:name w:val="6E385F0E997C41F1BF2BE4FF91376008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1CCD054BBEF47C199D0A1166F63D751">
    <w:name w:val="81CCD054BBEF47C199D0A1166F63D751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45F4316F5EB4EDCB2B884AFD9B9E383">
    <w:name w:val="445F4316F5EB4EDCB2B884AFD9B9E383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CCE9B3CC41C4E0D8CACA3D1058282B6">
    <w:name w:val="FCCE9B3CC41C4E0D8CACA3D1058282B6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1">
    <w:name w:val="E7D352AD77134B018966342105F2CC2F21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0">
    <w:name w:val="CF2F70721EB0469EB674CD2AB5403D9420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FDBD2B874324FD5A7C935FE5A22FF89">
    <w:name w:val="8FDBD2B874324FD5A7C935FE5A22FF89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9">
    <w:name w:val="0F2D0C7A83DA4589988AB0072028159719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9">
    <w:name w:val="E97822CF70E243AF9F67B795716CA77119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8">
    <w:name w:val="5F14326E697A46B38E04C863BC316F7618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5">
    <w:name w:val="432CFD5FB2834361BA4F82CC74D3B51C15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5">
    <w:name w:val="F31A8CBC516B43A4AE5A9FD98CA198DF15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5">
    <w:name w:val="FF91D779D1B14FFCAEBEF3AAC630351C15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5">
    <w:name w:val="900901D10F7745DDA2FFBD7B05A1DA1B15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4">
    <w:name w:val="96C303D5EFDF402A86966104F99EC0CC14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4">
    <w:name w:val="0FCCA73484B2468586C543D20E293A6A14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7516B49A0DE448DA05395E6139F9A5A">
    <w:name w:val="67516B49A0DE448DA05395E6139F9A5A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0BE584E3CDD4357B6F61BB246CFDC2C">
    <w:name w:val="A0BE584E3CDD4357B6F61BB246CFDC2C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8549E692ED4471B6EBF11A572845E3">
    <w:name w:val="908549E692ED4471B6EBF11A572845E3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84A004BD04B4513B6281636B3D2CCA0">
    <w:name w:val="384A004BD04B4513B6281636B3D2CCA0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CD24B87CA0440C2A1C44B1672CCAD801">
    <w:name w:val="0CD24B87CA0440C2A1C44B1672CCAD801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385F0E997C41F1BF2BE4FF913760081">
    <w:name w:val="6E385F0E997C41F1BF2BE4FF913760081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1CCD054BBEF47C199D0A1166F63D7511">
    <w:name w:val="81CCD054BBEF47C199D0A1166F63D7511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45F4316F5EB4EDCB2B884AFD9B9E3831">
    <w:name w:val="445F4316F5EB4EDCB2B884AFD9B9E3831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CCE9B3CC41C4E0D8CACA3D1058282B61">
    <w:name w:val="FCCE9B3CC41C4E0D8CACA3D1058282B61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2">
    <w:name w:val="E7D352AD77134B018966342105F2CC2F2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1">
    <w:name w:val="CF2F70721EB0469EB674CD2AB5403D942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FDBD2B874324FD5A7C935FE5A22FF891">
    <w:name w:val="8FDBD2B874324FD5A7C935FE5A22FF89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20">
    <w:name w:val="0F2D0C7A83DA4589988AB0072028159720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20">
    <w:name w:val="E97822CF70E243AF9F67B795716CA77120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9">
    <w:name w:val="5F14326E697A46B38E04C863BC316F7619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6">
    <w:name w:val="432CFD5FB2834361BA4F82CC74D3B51C1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6">
    <w:name w:val="F31A8CBC516B43A4AE5A9FD98CA198DF1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6">
    <w:name w:val="FF91D779D1B14FFCAEBEF3AAC630351C1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6">
    <w:name w:val="900901D10F7745DDA2FFBD7B05A1DA1B1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5">
    <w:name w:val="96C303D5EFDF402A86966104F99EC0CC1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5">
    <w:name w:val="0FCCA73484B2468586C543D20E293A6A1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7516B49A0DE448DA05395E6139F9A5A1">
    <w:name w:val="67516B49A0DE448DA05395E6139F9A5A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A882DE9AB341EBAFE3448277655BD8">
    <w:name w:val="3DA882DE9AB341EBAFE3448277655BD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274AEB155042109F516667132A7C98">
    <w:name w:val="F3274AEB155042109F516667132A7C9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31B6255FDE0430CA950DD8E25C5F68B">
    <w:name w:val="331B6255FDE0430CA950DD8E25C5F68B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9A3AD53896641C8A0B5C6D58B156B32">
    <w:name w:val="69A3AD53896641C8A0B5C6D58B156B3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AFF13B27BE84059B66925159954C874">
    <w:name w:val="0AFF13B27BE84059B66925159954C87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376E8A489A44B02A592ECE491451CD8">
    <w:name w:val="0376E8A489A44B02A592ECE491451CD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4B84802D73643078C939DA17D1240B6">
    <w:name w:val="74B84802D73643078C939DA17D1240B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CF86F171EB499A8EC607E75EB055EB">
    <w:name w:val="A1CF86F171EB499A8EC607E75EB055EB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3">
    <w:name w:val="E7D352AD77134B018966342105F2CC2F2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2">
    <w:name w:val="CF2F70721EB0469EB674CD2AB5403D942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FDBD2B874324FD5A7C935FE5A22FF892">
    <w:name w:val="8FDBD2B874324FD5A7C935FE5A22FF89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21">
    <w:name w:val="E97822CF70E243AF9F67B795716CA7712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20">
    <w:name w:val="5F14326E697A46B38E04C863BC316F7620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7">
    <w:name w:val="432CFD5FB2834361BA4F82CC74D3B51C1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7">
    <w:name w:val="F31A8CBC516B43A4AE5A9FD98CA198DF1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7">
    <w:name w:val="FF91D779D1B14FFCAEBEF3AAC630351C1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7">
    <w:name w:val="900901D10F7745DDA2FFBD7B05A1DA1B1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6">
    <w:name w:val="96C303D5EFDF402A86966104F99EC0CC1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6">
    <w:name w:val="0FCCA73484B2468586C543D20E293A6A1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7516B49A0DE448DA05395E6139F9A5A2">
    <w:name w:val="67516B49A0DE448DA05395E6139F9A5A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A882DE9AB341EBAFE3448277655BD81">
    <w:name w:val="3DA882DE9AB341EBAFE3448277655BD8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274AEB155042109F516667132A7C981">
    <w:name w:val="F3274AEB155042109F516667132A7C98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31B6255FDE0430CA950DD8E25C5F68B1">
    <w:name w:val="331B6255FDE0430CA950DD8E25C5F68B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9A3AD53896641C8A0B5C6D58B156B321">
    <w:name w:val="69A3AD53896641C8A0B5C6D58B156B32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AFF13B27BE84059B66925159954C8741">
    <w:name w:val="0AFF13B27BE84059B66925159954C874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376E8A489A44B02A592ECE491451CD81">
    <w:name w:val="0376E8A489A44B02A592ECE491451CD8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4B84802D73643078C939DA17D1240B61">
    <w:name w:val="74B84802D73643078C939DA17D1240B6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CF86F171EB499A8EC607E75EB055EB1">
    <w:name w:val="A1CF86F171EB499A8EC607E75EB055EB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A2C61244E24744909D0FF6C067ABBB">
    <w:name w:val="54A2C61244E24744909D0FF6C067ABBB"/>
    <w:rsid w:val="00233421"/>
  </w:style>
  <w:style w:type="paragraph" w:customStyle="1" w:styleId="1FF85960DD674F08A7DAABB41E8DBA8B">
    <w:name w:val="1FF85960DD674F08A7DAABB41E8DBA8B"/>
    <w:rsid w:val="00233421"/>
  </w:style>
  <w:style w:type="paragraph" w:customStyle="1" w:styleId="E7D352AD77134B018966342105F2CC2F24">
    <w:name w:val="E7D352AD77134B018966342105F2CC2F2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3">
    <w:name w:val="CF2F70721EB0469EB674CD2AB5403D942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FDBD2B874324FD5A7C935FE5A22FF893">
    <w:name w:val="8FDBD2B874324FD5A7C935FE5A22FF89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A2C61244E24744909D0FF6C067ABBB1">
    <w:name w:val="54A2C61244E24744909D0FF6C067ABBB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FF85960DD674F08A7DAABB41E8DBA8B1">
    <w:name w:val="1FF85960DD674F08A7DAABB41E8DBA8B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8">
    <w:name w:val="432CFD5FB2834361BA4F82CC74D3B51C1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8">
    <w:name w:val="F31A8CBC516B43A4AE5A9FD98CA198DF1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8">
    <w:name w:val="FF91D779D1B14FFCAEBEF3AAC630351C1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8">
    <w:name w:val="900901D10F7745DDA2FFBD7B05A1DA1B1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7">
    <w:name w:val="96C303D5EFDF402A86966104F99EC0CC1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7">
    <w:name w:val="0FCCA73484B2468586C543D20E293A6A1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7516B49A0DE448DA05395E6139F9A5A3">
    <w:name w:val="67516B49A0DE448DA05395E6139F9A5A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A882DE9AB341EBAFE3448277655BD82">
    <w:name w:val="3DA882DE9AB341EBAFE3448277655BD8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274AEB155042109F516667132A7C982">
    <w:name w:val="F3274AEB155042109F516667132A7C98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31B6255FDE0430CA950DD8E25C5F68B2">
    <w:name w:val="331B6255FDE0430CA950DD8E25C5F68B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9A3AD53896641C8A0B5C6D58B156B322">
    <w:name w:val="69A3AD53896641C8A0B5C6D58B156B32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AFF13B27BE84059B66925159954C8742">
    <w:name w:val="0AFF13B27BE84059B66925159954C874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376E8A489A44B02A592ECE491451CD82">
    <w:name w:val="0376E8A489A44B02A592ECE491451CD8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4B84802D73643078C939DA17D1240B62">
    <w:name w:val="74B84802D73643078C939DA17D1240B6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CF86F171EB499A8EC607E75EB055EB2">
    <w:name w:val="A1CF86F171EB499A8EC607E75EB055EB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64CA8632173496F97383A8A24A8C103">
    <w:name w:val="B64CA8632173496F97383A8A24A8C103"/>
    <w:rsid w:val="00233421"/>
  </w:style>
  <w:style w:type="paragraph" w:customStyle="1" w:styleId="E7D352AD77134B018966342105F2CC2F25">
    <w:name w:val="E7D352AD77134B018966342105F2CC2F2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4">
    <w:name w:val="CF2F70721EB0469EB674CD2AB5403D942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FDBD2B874324FD5A7C935FE5A22FF894">
    <w:name w:val="8FDBD2B874324FD5A7C935FE5A22FF89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A2C61244E24744909D0FF6C067ABBB2">
    <w:name w:val="54A2C61244E24744909D0FF6C067ABBB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FF85960DD674F08A7DAABB41E8DBA8B2">
    <w:name w:val="1FF85960DD674F08A7DAABB41E8DBA8B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64CA8632173496F97383A8A24A8C1031">
    <w:name w:val="B64CA8632173496F97383A8A24A8C103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9">
    <w:name w:val="432CFD5FB2834361BA4F82CC74D3B51C19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9">
    <w:name w:val="F31A8CBC516B43A4AE5A9FD98CA198DF19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9">
    <w:name w:val="FF91D779D1B14FFCAEBEF3AAC630351C19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9">
    <w:name w:val="900901D10F7745DDA2FFBD7B05A1DA1B19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8">
    <w:name w:val="96C303D5EFDF402A86966104F99EC0CC1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8">
    <w:name w:val="0FCCA73484B2468586C543D20E293A6A1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7516B49A0DE448DA05395E6139F9A5A4">
    <w:name w:val="67516B49A0DE448DA05395E6139F9A5A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A882DE9AB341EBAFE3448277655BD83">
    <w:name w:val="3DA882DE9AB341EBAFE3448277655BD8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274AEB155042109F516667132A7C983">
    <w:name w:val="F3274AEB155042109F516667132A7C98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31B6255FDE0430CA950DD8E25C5F68B3">
    <w:name w:val="331B6255FDE0430CA950DD8E25C5F68B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9A3AD53896641C8A0B5C6D58B156B323">
    <w:name w:val="69A3AD53896641C8A0B5C6D58B156B32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AFF13B27BE84059B66925159954C8743">
    <w:name w:val="0AFF13B27BE84059B66925159954C874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376E8A489A44B02A592ECE491451CD83">
    <w:name w:val="0376E8A489A44B02A592ECE491451CD8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4B84802D73643078C939DA17D1240B63">
    <w:name w:val="74B84802D73643078C939DA17D1240B6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CF86F171EB499A8EC607E75EB055EB3">
    <w:name w:val="A1CF86F171EB499A8EC607E75EB055EB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DCEEE6ED93C4B8B8E61922C75E84F49">
    <w:name w:val="5DCEEE6ED93C4B8B8E61922C75E84F49"/>
    <w:rsid w:val="00233421"/>
  </w:style>
  <w:style w:type="paragraph" w:customStyle="1" w:styleId="E7D352AD77134B018966342105F2CC2F26">
    <w:name w:val="E7D352AD77134B018966342105F2CC2F2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5">
    <w:name w:val="CF2F70721EB0469EB674CD2AB5403D942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FDBD2B874324FD5A7C935FE5A22FF895">
    <w:name w:val="8FDBD2B874324FD5A7C935FE5A22FF89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A2C61244E24744909D0FF6C067ABBB3">
    <w:name w:val="54A2C61244E24744909D0FF6C067ABBB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FF85960DD674F08A7DAABB41E8DBA8B3">
    <w:name w:val="1FF85960DD674F08A7DAABB41E8DBA8B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64CA8632173496F97383A8A24A8C1032">
    <w:name w:val="B64CA8632173496F97383A8A24A8C103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0">
    <w:name w:val="432CFD5FB2834361BA4F82CC74D3B51C20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0">
    <w:name w:val="F31A8CBC516B43A4AE5A9FD98CA198DF20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0">
    <w:name w:val="FF91D779D1B14FFCAEBEF3AAC630351C20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0">
    <w:name w:val="900901D10F7745DDA2FFBD7B05A1DA1B20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9">
    <w:name w:val="96C303D5EFDF402A86966104F99EC0CC19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DCEEE6ED93C4B8B8E61922C75E84F491">
    <w:name w:val="5DCEEE6ED93C4B8B8E61922C75E84F49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7516B49A0DE448DA05395E6139F9A5A5">
    <w:name w:val="67516B49A0DE448DA05395E6139F9A5A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A882DE9AB341EBAFE3448277655BD84">
    <w:name w:val="3DA882DE9AB341EBAFE3448277655BD8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274AEB155042109F516667132A7C984">
    <w:name w:val="F3274AEB155042109F516667132A7C98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31B6255FDE0430CA950DD8E25C5F68B4">
    <w:name w:val="331B6255FDE0430CA950DD8E25C5F68B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9A3AD53896641C8A0B5C6D58B156B324">
    <w:name w:val="69A3AD53896641C8A0B5C6D58B156B32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AFF13B27BE84059B66925159954C8744">
    <w:name w:val="0AFF13B27BE84059B66925159954C874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376E8A489A44B02A592ECE491451CD84">
    <w:name w:val="0376E8A489A44B02A592ECE491451CD8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4B84802D73643078C939DA17D1240B64">
    <w:name w:val="74B84802D73643078C939DA17D1240B6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CF86F171EB499A8EC607E75EB055EB4">
    <w:name w:val="A1CF86F171EB499A8EC607E75EB055EB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7">
    <w:name w:val="E7D352AD77134B018966342105F2CC2F2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6">
    <w:name w:val="CF2F70721EB0469EB674CD2AB5403D942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FDBD2B874324FD5A7C935FE5A22FF896">
    <w:name w:val="8FDBD2B874324FD5A7C935FE5A22FF89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A2C61244E24744909D0FF6C067ABBB4">
    <w:name w:val="54A2C61244E24744909D0FF6C067ABBB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FF85960DD674F08A7DAABB41E8DBA8B4">
    <w:name w:val="1FF85960DD674F08A7DAABB41E8DBA8B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64CA8632173496F97383A8A24A8C1033">
    <w:name w:val="B64CA8632173496F97383A8A24A8C103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1">
    <w:name w:val="432CFD5FB2834361BA4F82CC74D3B51C2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1">
    <w:name w:val="F31A8CBC516B43A4AE5A9FD98CA198DF2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1">
    <w:name w:val="FF91D779D1B14FFCAEBEF3AAC630351C2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1">
    <w:name w:val="900901D10F7745DDA2FFBD7B05A1DA1B2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20">
    <w:name w:val="96C303D5EFDF402A86966104F99EC0CC20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DCEEE6ED93C4B8B8E61922C75E84F492">
    <w:name w:val="5DCEEE6ED93C4B8B8E61922C75E84F49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7516B49A0DE448DA05395E6139F9A5A6">
    <w:name w:val="67516B49A0DE448DA05395E6139F9A5A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A882DE9AB341EBAFE3448277655BD85">
    <w:name w:val="3DA882DE9AB341EBAFE3448277655BD8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274AEB155042109F516667132A7C985">
    <w:name w:val="F3274AEB155042109F516667132A7C98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31B6255FDE0430CA950DD8E25C5F68B5">
    <w:name w:val="331B6255FDE0430CA950DD8E25C5F68B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9A3AD53896641C8A0B5C6D58B156B325">
    <w:name w:val="69A3AD53896641C8A0B5C6D58B156B32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AFF13B27BE84059B66925159954C8745">
    <w:name w:val="0AFF13B27BE84059B66925159954C874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376E8A489A44B02A592ECE491451CD85">
    <w:name w:val="0376E8A489A44B02A592ECE491451CD8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4B84802D73643078C939DA17D1240B65">
    <w:name w:val="74B84802D73643078C939DA17D1240B6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CF86F171EB499A8EC607E75EB055EB5">
    <w:name w:val="A1CF86F171EB499A8EC607E75EB055EB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8">
    <w:name w:val="E7D352AD77134B018966342105F2CC2F2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7">
    <w:name w:val="CF2F70721EB0469EB674CD2AB5403D942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FDBD2B874324FD5A7C935FE5A22FF897">
    <w:name w:val="8FDBD2B874324FD5A7C935FE5A22FF89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A2C61244E24744909D0FF6C067ABBB5">
    <w:name w:val="54A2C61244E24744909D0FF6C067ABBB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FF85960DD674F08A7DAABB41E8DBA8B5">
    <w:name w:val="1FF85960DD674F08A7DAABB41E8DBA8B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64CA8632173496F97383A8A24A8C1034">
    <w:name w:val="B64CA8632173496F97383A8A24A8C103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2">
    <w:name w:val="432CFD5FB2834361BA4F82CC74D3B51C2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2">
    <w:name w:val="F31A8CBC516B43A4AE5A9FD98CA198DF2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2">
    <w:name w:val="FF91D779D1B14FFCAEBEF3AAC630351C2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2">
    <w:name w:val="900901D10F7745DDA2FFBD7B05A1DA1B2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21">
    <w:name w:val="96C303D5EFDF402A86966104F99EC0CC2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DCEEE6ED93C4B8B8E61922C75E84F493">
    <w:name w:val="5DCEEE6ED93C4B8B8E61922C75E84F49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7516B49A0DE448DA05395E6139F9A5A7">
    <w:name w:val="67516B49A0DE448DA05395E6139F9A5A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A882DE9AB341EBAFE3448277655BD86">
    <w:name w:val="3DA882DE9AB341EBAFE3448277655BD8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274AEB155042109F516667132A7C986">
    <w:name w:val="F3274AEB155042109F516667132A7C98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31B6255FDE0430CA950DD8E25C5F68B6">
    <w:name w:val="331B6255FDE0430CA950DD8E25C5F68B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9A3AD53896641C8A0B5C6D58B156B326">
    <w:name w:val="69A3AD53896641C8A0B5C6D58B156B32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AFF13B27BE84059B66925159954C8746">
    <w:name w:val="0AFF13B27BE84059B66925159954C874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376E8A489A44B02A592ECE491451CD86">
    <w:name w:val="0376E8A489A44B02A592ECE491451CD8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4B84802D73643078C939DA17D1240B66">
    <w:name w:val="74B84802D73643078C939DA17D1240B6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CF86F171EB499A8EC607E75EB055EB6">
    <w:name w:val="A1CF86F171EB499A8EC607E75EB055EB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0D05778B02745E08DB619D73E0B7C71">
    <w:name w:val="10D05778B02745E08DB619D73E0B7C71"/>
    <w:rsid w:val="00233421"/>
  </w:style>
  <w:style w:type="paragraph" w:customStyle="1" w:styleId="506DD7EF1F7346CF9EB3165003D2D4C0">
    <w:name w:val="506DD7EF1F7346CF9EB3165003D2D4C0"/>
    <w:rsid w:val="00233421"/>
  </w:style>
  <w:style w:type="paragraph" w:customStyle="1" w:styleId="2339FBE618744408B6C58AF42AE59D36">
    <w:name w:val="2339FBE618744408B6C58AF42AE59D36"/>
    <w:rsid w:val="00233421"/>
  </w:style>
  <w:style w:type="paragraph" w:customStyle="1" w:styleId="2D63F7672B8342489ABF63038E35F0D4">
    <w:name w:val="2D63F7672B8342489ABF63038E35F0D4"/>
    <w:rsid w:val="00233421"/>
  </w:style>
  <w:style w:type="paragraph" w:customStyle="1" w:styleId="7DDE4D985C0347BF99C6ED186FCE13AB">
    <w:name w:val="7DDE4D985C0347BF99C6ED186FCE13AB"/>
    <w:rsid w:val="00233421"/>
  </w:style>
  <w:style w:type="paragraph" w:customStyle="1" w:styleId="E7D352AD77134B018966342105F2CC2F29">
    <w:name w:val="E7D352AD77134B018966342105F2CC2F29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8">
    <w:name w:val="CF2F70721EB0469EB674CD2AB5403D942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FDBD2B874324FD5A7C935FE5A22FF898">
    <w:name w:val="8FDBD2B874324FD5A7C935FE5A22FF89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A2C61244E24744909D0FF6C067ABBB6">
    <w:name w:val="54A2C61244E24744909D0FF6C067ABBB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FF85960DD674F08A7DAABB41E8DBA8B6">
    <w:name w:val="1FF85960DD674F08A7DAABB41E8DBA8B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64CA8632173496F97383A8A24A8C1035">
    <w:name w:val="B64CA8632173496F97383A8A24A8C103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3">
    <w:name w:val="432CFD5FB2834361BA4F82CC74D3B51C2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3">
    <w:name w:val="F31A8CBC516B43A4AE5A9FD98CA198DF2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3">
    <w:name w:val="FF91D779D1B14FFCAEBEF3AAC630351C2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3">
    <w:name w:val="900901D10F7745DDA2FFBD7B05A1DA1B2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22">
    <w:name w:val="96C303D5EFDF402A86966104F99EC0CC2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DCEEE6ED93C4B8B8E61922C75E84F494">
    <w:name w:val="5DCEEE6ED93C4B8B8E61922C75E84F49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7516B49A0DE448DA05395E6139F9A5A8">
    <w:name w:val="67516B49A0DE448DA05395E6139F9A5A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A882DE9AB341EBAFE3448277655BD87">
    <w:name w:val="3DA882DE9AB341EBAFE3448277655BD8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274AEB155042109F516667132A7C987">
    <w:name w:val="F3274AEB155042109F516667132A7C98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31B6255FDE0430CA950DD8E25C5F68B7">
    <w:name w:val="331B6255FDE0430CA950DD8E25C5F68B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0D05778B02745E08DB619D73E0B7C711">
    <w:name w:val="10D05778B02745E08DB619D73E0B7C71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06DD7EF1F7346CF9EB3165003D2D4C01">
    <w:name w:val="506DD7EF1F7346CF9EB3165003D2D4C0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339FBE618744408B6C58AF42AE59D361">
    <w:name w:val="2339FBE618744408B6C58AF42AE59D36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63F7672B8342489ABF63038E35F0D41">
    <w:name w:val="2D63F7672B8342489ABF63038E35F0D4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E4D985C0347BF99C6ED186FCE13AB1">
    <w:name w:val="7DDE4D985C0347BF99C6ED186FCE13AB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30">
    <w:name w:val="E7D352AD77134B018966342105F2CC2F30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9">
    <w:name w:val="CF2F70721EB0469EB674CD2AB5403D9429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FDBD2B874324FD5A7C935FE5A22FF899">
    <w:name w:val="8FDBD2B874324FD5A7C935FE5A22FF899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A2C61244E24744909D0FF6C067ABBB7">
    <w:name w:val="54A2C61244E24744909D0FF6C067ABBB7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FF85960DD674F08A7DAABB41E8DBA8B7">
    <w:name w:val="1FF85960DD674F08A7DAABB41E8DBA8B7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64CA8632173496F97383A8A24A8C1036">
    <w:name w:val="B64CA8632173496F97383A8A24A8C1036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4">
    <w:name w:val="432CFD5FB2834361BA4F82CC74D3B51C24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4">
    <w:name w:val="F31A8CBC516B43A4AE5A9FD98CA198DF24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4">
    <w:name w:val="FF91D779D1B14FFCAEBEF3AAC630351C24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4">
    <w:name w:val="900901D10F7745DDA2FFBD7B05A1DA1B24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23">
    <w:name w:val="96C303D5EFDF402A86966104F99EC0CC23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DCEEE6ED93C4B8B8E61922C75E84F495">
    <w:name w:val="5DCEEE6ED93C4B8B8E61922C75E84F495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FD6D8B9887B462FA93554642AC618E2">
    <w:name w:val="BFD6D8B9887B462FA93554642AC618E2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F9AE8BD76BD4EACBDE13EEE7777518C">
    <w:name w:val="EF9AE8BD76BD4EACBDE13EEE7777518C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654977D358A4CC9983E3EF32087ED90">
    <w:name w:val="6654977D358A4CC9983E3EF32087ED90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7DAD7DBF55749859DC55CC10FEC0E50">
    <w:name w:val="77DAD7DBF55749859DC55CC10FEC0E50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8A5CE5712445309CA822299EC110B0">
    <w:name w:val="658A5CE5712445309CA822299EC110B0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585E74CA2AB41EA8F46B6269FC1C27B">
    <w:name w:val="D585E74CA2AB41EA8F46B6269FC1C27B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7377CF6EE3E49CD8D63F367635BB797">
    <w:name w:val="57377CF6EE3E49CD8D63F367635BB797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AD9F8CBAE10441B84AF3E2325D3382E">
    <w:name w:val="8AD9F8CBAE10441B84AF3E2325D3382E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0BBDB494DC24E008EA8CE8437503B74">
    <w:name w:val="60BBDB494DC24E008EA8CE8437503B74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31">
    <w:name w:val="E7D352AD77134B018966342105F2CC2F31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30">
    <w:name w:val="CF2F70721EB0469EB674CD2AB5403D9430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FDBD2B874324FD5A7C935FE5A22FF8910">
    <w:name w:val="8FDBD2B874324FD5A7C935FE5A22FF8910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A2C61244E24744909D0FF6C067ABBB8">
    <w:name w:val="54A2C61244E24744909D0FF6C067ABBB8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FF85960DD674F08A7DAABB41E8DBA8B8">
    <w:name w:val="1FF85960DD674F08A7DAABB41E8DBA8B8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64CA8632173496F97383A8A24A8C1037">
    <w:name w:val="B64CA8632173496F97383A8A24A8C1037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5">
    <w:name w:val="432CFD5FB2834361BA4F82CC74D3B51C25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5">
    <w:name w:val="F31A8CBC516B43A4AE5A9FD98CA198DF25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5">
    <w:name w:val="FF91D779D1B14FFCAEBEF3AAC630351C25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5">
    <w:name w:val="900901D10F7745DDA2FFBD7B05A1DA1B25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70AD91919724E58955DB1AB6DCAF580">
    <w:name w:val="470AD91919724E58955DB1AB6DCAF580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0ABE83B539646BC9C5918FD656D57A1">
    <w:name w:val="A0ABE83B539646BC9C5918FD656D57A1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74282B121149CCA83C4F052EF07FA7">
    <w:name w:val="1A74282B121149CCA83C4F052EF07FA7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2F4BE387AB4411D94F31B90AE069E72">
    <w:name w:val="02F4BE387AB4411D94F31B90AE069E72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395EC9B8EAA460293E3FF7FC92EB370">
    <w:name w:val="2395EC9B8EAA460293E3FF7FC92EB370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11A33879FED47429CDD5DA9CEC2D3B5">
    <w:name w:val="811A33879FED47429CDD5DA9CEC2D3B5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797E925B6F43AE896713294B5AFD66">
    <w:name w:val="CD797E925B6F43AE896713294B5AFD66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9E196EF2EA94D128103F6EBEE69628A">
    <w:name w:val="F9E196EF2EA94D128103F6EBEE69628A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2B916B40C0B4DE4BB0FA12BE758ECFF">
    <w:name w:val="02B916B40C0B4DE4BB0FA12BE758ECFF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6B99C7051F4D6E9A9B91713369FF87">
    <w:name w:val="6E6B99C7051F4D6E9A9B91713369FF87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6DF296992984B6C96C08EEEB28F01EF">
    <w:name w:val="E6DF296992984B6C96C08EEEB28F01EF"/>
    <w:rsid w:val="00795C3D"/>
    <w:pPr>
      <w:spacing w:after="0" w:line="240" w:lineRule="auto"/>
    </w:pPr>
    <w:rPr>
      <w:rFonts w:ascii="Segoe UI" w:hAnsi="Segoe UI"/>
      <w:lang w:val="en-GB" w:eastAsia="en-GB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95C3D"/>
    <w:rPr>
      <w:color w:val="808080"/>
    </w:rPr>
  </w:style>
  <w:style w:type="paragraph" w:customStyle="1" w:styleId="E7D352AD77134B018966342105F2CC2F">
    <w:name w:val="E7D352AD77134B018966342105F2CC2F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">
    <w:name w:val="E7D352AD77134B018966342105F2CC2F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">
    <w:name w:val="CF2F70721EB0469EB674CD2AB5403D9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">
    <w:name w:val="3D1C9ED257604FA18B6012D28A80525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">
    <w:name w:val="E7D352AD77134B018966342105F2CC2F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">
    <w:name w:val="CF2F70721EB0469EB674CD2AB5403D94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">
    <w:name w:val="3D1C9ED257604FA18B6012D28A80525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">
    <w:name w:val="0F2D0C7A83DA4589988AB0072028159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">
    <w:name w:val="E97822CF70E243AF9F67B795716CA77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3">
    <w:name w:val="E7D352AD77134B018966342105F2CC2F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">
    <w:name w:val="CF2F70721EB0469EB674CD2AB5403D94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2">
    <w:name w:val="3D1C9ED257604FA18B6012D28A80525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">
    <w:name w:val="0F2D0C7A83DA4589988AB00720281597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">
    <w:name w:val="E97822CF70E243AF9F67B795716CA77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">
    <w:name w:val="5F14326E697A46B38E04C863BC316F7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4">
    <w:name w:val="E7D352AD77134B018966342105F2CC2F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3">
    <w:name w:val="CF2F70721EB0469EB674CD2AB5403D94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3">
    <w:name w:val="3D1C9ED257604FA18B6012D28A80525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2">
    <w:name w:val="0F2D0C7A83DA4589988AB00720281597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2">
    <w:name w:val="E97822CF70E243AF9F67B795716CA77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">
    <w:name w:val="5F14326E697A46B38E04C863BC316F76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5">
    <w:name w:val="E7D352AD77134B018966342105F2CC2F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4">
    <w:name w:val="CF2F70721EB0469EB674CD2AB5403D94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4">
    <w:name w:val="3D1C9ED257604FA18B6012D28A805258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3">
    <w:name w:val="0F2D0C7A83DA4589988AB00720281597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3">
    <w:name w:val="E97822CF70E243AF9F67B795716CA77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2">
    <w:name w:val="5F14326E697A46B38E04C863BC316F76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6">
    <w:name w:val="E7D352AD77134B018966342105F2CC2F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5">
    <w:name w:val="CF2F70721EB0469EB674CD2AB5403D94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5">
    <w:name w:val="3D1C9ED257604FA18B6012D28A805258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4">
    <w:name w:val="0F2D0C7A83DA4589988AB00720281597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4">
    <w:name w:val="E97822CF70E243AF9F67B795716CA77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3">
    <w:name w:val="5F14326E697A46B38E04C863BC316F76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">
    <w:name w:val="432CFD5FB2834361BA4F82CC74D3B51C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">
    <w:name w:val="F31A8CBC516B43A4AE5A9FD98CA198DF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">
    <w:name w:val="FF91D779D1B14FFCAEBEF3AAC630351C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">
    <w:name w:val="900901D10F7745DDA2FFBD7B05A1DA1B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7">
    <w:name w:val="E7D352AD77134B018966342105F2CC2F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6">
    <w:name w:val="CF2F70721EB0469EB674CD2AB5403D94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6">
    <w:name w:val="3D1C9ED257604FA18B6012D28A805258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5">
    <w:name w:val="0F2D0C7A83DA4589988AB00720281597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5">
    <w:name w:val="E97822CF70E243AF9F67B795716CA77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4">
    <w:name w:val="5F14326E697A46B38E04C863BC316F76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">
    <w:name w:val="432CFD5FB2834361BA4F82CC74D3B51C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">
    <w:name w:val="F31A8CBC516B43A4AE5A9FD98CA198DF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">
    <w:name w:val="FF91D779D1B14FFCAEBEF3AAC630351C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">
    <w:name w:val="900901D10F7745DDA2FFBD7B05A1DA1B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">
    <w:name w:val="96C303D5EFDF402A86966104F99EC0CC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">
    <w:name w:val="0FCCA73484B2468586C543D20E293A6A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8">
    <w:name w:val="E7D352AD77134B018966342105F2CC2F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7">
    <w:name w:val="CF2F70721EB0469EB674CD2AB5403D94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7">
    <w:name w:val="3D1C9ED257604FA18B6012D28A805258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6">
    <w:name w:val="0F2D0C7A83DA4589988AB00720281597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6">
    <w:name w:val="E97822CF70E243AF9F67B795716CA77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5">
    <w:name w:val="5F14326E697A46B38E04C863BC316F76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">
    <w:name w:val="432CFD5FB2834361BA4F82CC74D3B51C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">
    <w:name w:val="F31A8CBC516B43A4AE5A9FD98CA198DF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">
    <w:name w:val="FF91D779D1B14FFCAEBEF3AAC630351C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">
    <w:name w:val="900901D10F7745DDA2FFBD7B05A1DA1B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">
    <w:name w:val="96C303D5EFDF402A86966104F99EC0CC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">
    <w:name w:val="0FCCA73484B2468586C543D20E293A6A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9">
    <w:name w:val="E7D352AD77134B018966342105F2CC2F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8">
    <w:name w:val="CF2F70721EB0469EB674CD2AB5403D94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8">
    <w:name w:val="3D1C9ED257604FA18B6012D28A805258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7">
    <w:name w:val="0F2D0C7A83DA4589988AB00720281597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7">
    <w:name w:val="E97822CF70E243AF9F67B795716CA771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6">
    <w:name w:val="5F14326E697A46B38E04C863BC316F76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3">
    <w:name w:val="432CFD5FB2834361BA4F82CC74D3B51C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3">
    <w:name w:val="F31A8CBC516B43A4AE5A9FD98CA198DF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3">
    <w:name w:val="FF91D779D1B14FFCAEBEF3AAC630351C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3">
    <w:name w:val="900901D10F7745DDA2FFBD7B05A1DA1B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2">
    <w:name w:val="96C303D5EFDF402A86966104F99EC0CC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2">
    <w:name w:val="0FCCA73484B2468586C543D20E293A6A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">
    <w:name w:val="7DD183256ACA4475A6E1D7E6AE6378E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">
    <w:name w:val="DE5DEEBE254C4E6F89435536DC39BEF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0">
    <w:name w:val="E7D352AD77134B018966342105F2CC2F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9">
    <w:name w:val="CF2F70721EB0469EB674CD2AB5403D94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9">
    <w:name w:val="3D1C9ED257604FA18B6012D28A805258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8">
    <w:name w:val="0F2D0C7A83DA4589988AB00720281597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8">
    <w:name w:val="E97822CF70E243AF9F67B795716CA771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7">
    <w:name w:val="5F14326E697A46B38E04C863BC316F76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4">
    <w:name w:val="432CFD5FB2834361BA4F82CC74D3B51C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4">
    <w:name w:val="F31A8CBC516B43A4AE5A9FD98CA198DF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4">
    <w:name w:val="FF91D779D1B14FFCAEBEF3AAC630351C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4">
    <w:name w:val="900901D10F7745DDA2FFBD7B05A1DA1B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3">
    <w:name w:val="96C303D5EFDF402A86966104F99EC0CC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3">
    <w:name w:val="0FCCA73484B2468586C543D20E293A6A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1">
    <w:name w:val="7DD183256ACA4475A6E1D7E6AE6378E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1">
    <w:name w:val="DE5DEEBE254C4E6F89435536DC39BEF5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">
    <w:name w:val="1A3BE68851D8408BAECA145CA48BAE4C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1">
    <w:name w:val="E7D352AD77134B018966342105F2CC2F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0">
    <w:name w:val="CF2F70721EB0469EB674CD2AB5403D94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0">
    <w:name w:val="3D1C9ED257604FA18B6012D28A805258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9">
    <w:name w:val="0F2D0C7A83DA4589988AB00720281597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9">
    <w:name w:val="E97822CF70E243AF9F67B795716CA771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8">
    <w:name w:val="5F14326E697A46B38E04C863BC316F76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5">
    <w:name w:val="432CFD5FB2834361BA4F82CC74D3B51C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5">
    <w:name w:val="F31A8CBC516B43A4AE5A9FD98CA198DF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5">
    <w:name w:val="FF91D779D1B14FFCAEBEF3AAC630351C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5">
    <w:name w:val="900901D10F7745DDA2FFBD7B05A1DA1B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4">
    <w:name w:val="96C303D5EFDF402A86966104F99EC0CC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4">
    <w:name w:val="0FCCA73484B2468586C543D20E293A6A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2">
    <w:name w:val="7DD183256ACA4475A6E1D7E6AE6378E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2">
    <w:name w:val="DE5DEEBE254C4E6F89435536DC39BEF5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1">
    <w:name w:val="1A3BE68851D8408BAECA145CA48BAE4C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">
    <w:name w:val="2DC40E2DC8EF4487B192BE488B92750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">
    <w:name w:val="165D077492694809BC15A7FB187636F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">
    <w:name w:val="65F7314824DE4D86B64C0D891722460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2">
    <w:name w:val="E7D352AD77134B018966342105F2CC2F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1">
    <w:name w:val="CF2F70721EB0469EB674CD2AB5403D94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1">
    <w:name w:val="3D1C9ED257604FA18B6012D28A805258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0">
    <w:name w:val="0F2D0C7A83DA4589988AB00720281597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0">
    <w:name w:val="E97822CF70E243AF9F67B795716CA771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9">
    <w:name w:val="5F14326E697A46B38E04C863BC316F76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6">
    <w:name w:val="432CFD5FB2834361BA4F82CC74D3B51C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6">
    <w:name w:val="F31A8CBC516B43A4AE5A9FD98CA198DF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6">
    <w:name w:val="FF91D779D1B14FFCAEBEF3AAC630351C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6">
    <w:name w:val="900901D10F7745DDA2FFBD7B05A1DA1B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5">
    <w:name w:val="96C303D5EFDF402A86966104F99EC0CC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5">
    <w:name w:val="0FCCA73484B2468586C543D20E293A6A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3">
    <w:name w:val="7DD183256ACA4475A6E1D7E6AE6378E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3">
    <w:name w:val="DE5DEEBE254C4E6F89435536DC39BEF5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2">
    <w:name w:val="1A3BE68851D8408BAECA145CA48BAE4C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1">
    <w:name w:val="2DC40E2DC8EF4487B192BE488B92750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1">
    <w:name w:val="165D077492694809BC15A7FB187636F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1">
    <w:name w:val="65F7314824DE4D86B64C0D891722460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3">
    <w:name w:val="E7D352AD77134B018966342105F2CC2F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2">
    <w:name w:val="CF2F70721EB0469EB674CD2AB5403D94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2">
    <w:name w:val="3D1C9ED257604FA18B6012D28A805258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1">
    <w:name w:val="0F2D0C7A83DA4589988AB00720281597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1">
    <w:name w:val="E97822CF70E243AF9F67B795716CA771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0">
    <w:name w:val="5F14326E697A46B38E04C863BC316F76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7">
    <w:name w:val="432CFD5FB2834361BA4F82CC74D3B51C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7">
    <w:name w:val="F31A8CBC516B43A4AE5A9FD98CA198DF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7">
    <w:name w:val="FF91D779D1B14FFCAEBEF3AAC630351C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7">
    <w:name w:val="900901D10F7745DDA2FFBD7B05A1DA1B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6">
    <w:name w:val="96C303D5EFDF402A86966104F99EC0CC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6">
    <w:name w:val="0FCCA73484B2468586C543D20E293A6A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4">
    <w:name w:val="7DD183256ACA4475A6E1D7E6AE6378E8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4">
    <w:name w:val="DE5DEEBE254C4E6F89435536DC39BEF5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3">
    <w:name w:val="1A3BE68851D8408BAECA145CA48BAE4C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2">
    <w:name w:val="2DC40E2DC8EF4487B192BE488B92750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2">
    <w:name w:val="165D077492694809BC15A7FB187636F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2">
    <w:name w:val="65F7314824DE4D86B64C0D891722460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">
    <w:name w:val="15CFFF2FD6B54960835907057DCB85D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4">
    <w:name w:val="E7D352AD77134B018966342105F2CC2F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3">
    <w:name w:val="CF2F70721EB0469EB674CD2AB5403D94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3">
    <w:name w:val="3D1C9ED257604FA18B6012D28A805258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2">
    <w:name w:val="0F2D0C7A83DA4589988AB00720281597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2">
    <w:name w:val="E97822CF70E243AF9F67B795716CA771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1">
    <w:name w:val="5F14326E697A46B38E04C863BC316F76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8">
    <w:name w:val="432CFD5FB2834361BA4F82CC74D3B51C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8">
    <w:name w:val="F31A8CBC516B43A4AE5A9FD98CA198DF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8">
    <w:name w:val="FF91D779D1B14FFCAEBEF3AAC630351C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8">
    <w:name w:val="900901D10F7745DDA2FFBD7B05A1DA1B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7">
    <w:name w:val="96C303D5EFDF402A86966104F99EC0CC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7">
    <w:name w:val="0FCCA73484B2468586C543D20E293A6A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5">
    <w:name w:val="7DD183256ACA4475A6E1D7E6AE6378E8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5">
    <w:name w:val="DE5DEEBE254C4E6F89435536DC39BEF5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4">
    <w:name w:val="1A3BE68851D8408BAECA145CA48BAE4C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3">
    <w:name w:val="2DC40E2DC8EF4487B192BE488B92750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3">
    <w:name w:val="165D077492694809BC15A7FB187636F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3">
    <w:name w:val="65F7314824DE4D86B64C0D891722460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1">
    <w:name w:val="15CFFF2FD6B54960835907057DCB85D6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9128C8212D46A5B410267D1C877D08">
    <w:name w:val="469128C8212D46A5B410267D1C877D0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5">
    <w:name w:val="E7D352AD77134B018966342105F2CC2F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4">
    <w:name w:val="CF2F70721EB0469EB674CD2AB5403D94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4">
    <w:name w:val="3D1C9ED257604FA18B6012D28A805258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3">
    <w:name w:val="0F2D0C7A83DA4589988AB00720281597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3">
    <w:name w:val="E97822CF70E243AF9F67B795716CA771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2">
    <w:name w:val="5F14326E697A46B38E04C863BC316F76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9">
    <w:name w:val="432CFD5FB2834361BA4F82CC74D3B51C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9">
    <w:name w:val="F31A8CBC516B43A4AE5A9FD98CA198DF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9">
    <w:name w:val="FF91D779D1B14FFCAEBEF3AAC630351C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9">
    <w:name w:val="900901D10F7745DDA2FFBD7B05A1DA1B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8">
    <w:name w:val="96C303D5EFDF402A86966104F99EC0CC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8">
    <w:name w:val="0FCCA73484B2468586C543D20E293A6A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6">
    <w:name w:val="7DD183256ACA4475A6E1D7E6AE6378E8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6">
    <w:name w:val="DE5DEEBE254C4E6F89435536DC39BEF5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5">
    <w:name w:val="1A3BE68851D8408BAECA145CA48BAE4C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4">
    <w:name w:val="2DC40E2DC8EF4487B192BE488B92750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4">
    <w:name w:val="165D077492694809BC15A7FB187636F8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4">
    <w:name w:val="65F7314824DE4D86B64C0D8917224608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2">
    <w:name w:val="15CFFF2FD6B54960835907057DCB85D6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9128C8212D46A5B410267D1C877D081">
    <w:name w:val="469128C8212D46A5B410267D1C877D0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6">
    <w:name w:val="E7D352AD77134B018966342105F2CC2F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5">
    <w:name w:val="CF2F70721EB0469EB674CD2AB5403D94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5">
    <w:name w:val="3D1C9ED257604FA18B6012D28A805258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4">
    <w:name w:val="0F2D0C7A83DA4589988AB00720281597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4">
    <w:name w:val="E97822CF70E243AF9F67B795716CA771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3">
    <w:name w:val="5F14326E697A46B38E04C863BC316F76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0">
    <w:name w:val="432CFD5FB2834361BA4F82CC74D3B51C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0">
    <w:name w:val="F31A8CBC516B43A4AE5A9FD98CA198DF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0">
    <w:name w:val="FF91D779D1B14FFCAEBEF3AAC630351C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0">
    <w:name w:val="900901D10F7745DDA2FFBD7B05A1DA1B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9">
    <w:name w:val="96C303D5EFDF402A86966104F99EC0CC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9">
    <w:name w:val="0FCCA73484B2468586C543D20E293A6A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7">
    <w:name w:val="7DD183256ACA4475A6E1D7E6AE6378E8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7">
    <w:name w:val="DE5DEEBE254C4E6F89435536DC39BEF5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6">
    <w:name w:val="1A3BE68851D8408BAECA145CA48BAE4C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5">
    <w:name w:val="2DC40E2DC8EF4487B192BE488B92750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5">
    <w:name w:val="165D077492694809BC15A7FB187636F8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5">
    <w:name w:val="65F7314824DE4D86B64C0D8917224608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3">
    <w:name w:val="15CFFF2FD6B54960835907057DCB85D6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9128C8212D46A5B410267D1C877D082">
    <w:name w:val="469128C8212D46A5B410267D1C877D0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7">
    <w:name w:val="E7D352AD77134B018966342105F2CC2F1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6">
    <w:name w:val="CF2F70721EB0469EB674CD2AB5403D94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6">
    <w:name w:val="3D1C9ED257604FA18B6012D28A805258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5">
    <w:name w:val="0F2D0C7A83DA4589988AB00720281597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5">
    <w:name w:val="E97822CF70E243AF9F67B795716CA771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4">
    <w:name w:val="5F14326E697A46B38E04C863BC316F76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1">
    <w:name w:val="432CFD5FB2834361BA4F82CC74D3B51C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1">
    <w:name w:val="F31A8CBC516B43A4AE5A9FD98CA198DF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1">
    <w:name w:val="FF91D779D1B14FFCAEBEF3AAC630351C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1">
    <w:name w:val="900901D10F7745DDA2FFBD7B05A1DA1B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0">
    <w:name w:val="96C303D5EFDF402A86966104F99EC0CC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0">
    <w:name w:val="0FCCA73484B2468586C543D20E293A6A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8">
    <w:name w:val="7DD183256ACA4475A6E1D7E6AE6378E8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8">
    <w:name w:val="DE5DEEBE254C4E6F89435536DC39BEF5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7">
    <w:name w:val="1A3BE68851D8408BAECA145CA48BAE4C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6">
    <w:name w:val="2DC40E2DC8EF4487B192BE488B92750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6">
    <w:name w:val="165D077492694809BC15A7FB187636F8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6">
    <w:name w:val="65F7314824DE4D86B64C0D8917224608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4">
    <w:name w:val="15CFFF2FD6B54960835907057DCB85D6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9128C8212D46A5B410267D1C877D083">
    <w:name w:val="469128C8212D46A5B410267D1C877D0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8">
    <w:name w:val="E7D352AD77134B018966342105F2CC2F18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7">
    <w:name w:val="CF2F70721EB0469EB674CD2AB5403D9417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7">
    <w:name w:val="3D1C9ED257604FA18B6012D28A80525817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6">
    <w:name w:val="0F2D0C7A83DA4589988AB0072028159716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6">
    <w:name w:val="E97822CF70E243AF9F67B795716CA77116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5">
    <w:name w:val="5F14326E697A46B38E04C863BC316F7615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2">
    <w:name w:val="432CFD5FB2834361BA4F82CC74D3B51C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2">
    <w:name w:val="F31A8CBC516B43A4AE5A9FD98CA198DF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2">
    <w:name w:val="FF91D779D1B14FFCAEBEF3AAC630351C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2">
    <w:name w:val="900901D10F7745DDA2FFBD7B05A1DA1B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1">
    <w:name w:val="96C303D5EFDF402A86966104F99EC0CC1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1">
    <w:name w:val="0FCCA73484B2468586C543D20E293A6A1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9">
    <w:name w:val="7DD183256ACA4475A6E1D7E6AE6378E89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31ED00EF74E4D15A4A8A1E6A641160B">
    <w:name w:val="E31ED00EF74E4D15A4A8A1E6A641160B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2563308F9C41CDB0C7751A589E2C9A">
    <w:name w:val="A12563308F9C41CDB0C7751A589E2C9A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6380F07FCE41D3853FEE4AE03390C8">
    <w:name w:val="3C6380F07FCE41D3853FEE4AE03390C8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CF7D35AF8FB402592CB2AA8E1A0F249">
    <w:name w:val="FCF7D35AF8FB402592CB2AA8E1A0F249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1F1977B0B74BE8A69150B6AB1113D3">
    <w:name w:val="E91F1977B0B74BE8A69150B6AB1113D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157EC9B18674F73968DADD997B0FB0D">
    <w:name w:val="4157EC9B18674F73968DADD997B0FB0D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9C70770D876443E98E326932C68F14F">
    <w:name w:val="39C70770D876443E98E326932C68F14F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9">
    <w:name w:val="E7D352AD77134B018966342105F2CC2F19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8">
    <w:name w:val="CF2F70721EB0469EB674CD2AB5403D9418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8">
    <w:name w:val="3D1C9ED257604FA18B6012D28A80525818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7">
    <w:name w:val="0F2D0C7A83DA4589988AB0072028159717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7">
    <w:name w:val="E97822CF70E243AF9F67B795716CA77117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6">
    <w:name w:val="5F14326E697A46B38E04C863BC316F7616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3">
    <w:name w:val="432CFD5FB2834361BA4F82CC74D3B51C1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3">
    <w:name w:val="F31A8CBC516B43A4AE5A9FD98CA198DF1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3">
    <w:name w:val="FF91D779D1B14FFCAEBEF3AAC630351C1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3">
    <w:name w:val="900901D10F7745DDA2FFBD7B05A1DA1B1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2">
    <w:name w:val="96C303D5EFDF402A86966104F99EC0CC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2">
    <w:name w:val="0FCCA73484B2468586C543D20E293A6A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10">
    <w:name w:val="7DD183256ACA4475A6E1D7E6AE6378E810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31ED00EF74E4D15A4A8A1E6A641160B1">
    <w:name w:val="E31ED00EF74E4D15A4A8A1E6A641160B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2563308F9C41CDB0C7751A589E2C9A1">
    <w:name w:val="A12563308F9C41CDB0C7751A589E2C9A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6380F07FCE41D3853FEE4AE03390C81">
    <w:name w:val="3C6380F07FCE41D3853FEE4AE03390C8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CF7D35AF8FB402592CB2AA8E1A0F2491">
    <w:name w:val="FCF7D35AF8FB402592CB2AA8E1A0F249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1F1977B0B74BE8A69150B6AB1113D31">
    <w:name w:val="E91F1977B0B74BE8A69150B6AB1113D3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157EC9B18674F73968DADD997B0FB0D1">
    <w:name w:val="4157EC9B18674F73968DADD997B0FB0D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9C70770D876443E98E326932C68F14F1">
    <w:name w:val="39C70770D876443E98E326932C68F14F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2A5CB75C1EA4F9FBDA29362EADF193F">
    <w:name w:val="62A5CB75C1EA4F9FBDA29362EADF193F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0">
    <w:name w:val="E7D352AD77134B018966342105F2CC2F20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9">
    <w:name w:val="CF2F70721EB0469EB674CD2AB5403D9419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9">
    <w:name w:val="3D1C9ED257604FA18B6012D28A80525819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8">
    <w:name w:val="0F2D0C7A83DA4589988AB0072028159718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8">
    <w:name w:val="E97822CF70E243AF9F67B795716CA77118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7">
    <w:name w:val="5F14326E697A46B38E04C863BC316F7617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4">
    <w:name w:val="432CFD5FB2834361BA4F82CC74D3B51C14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4">
    <w:name w:val="F31A8CBC516B43A4AE5A9FD98CA198DF14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4">
    <w:name w:val="FF91D779D1B14FFCAEBEF3AAC630351C14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4">
    <w:name w:val="900901D10F7745DDA2FFBD7B05A1DA1B14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3">
    <w:name w:val="96C303D5EFDF402A86966104F99EC0CC13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3">
    <w:name w:val="0FCCA73484B2468586C543D20E293A6A13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0DA2599714F4A10BD1C50A637E51E2E">
    <w:name w:val="40DA2599714F4A10BD1C50A637E51E2E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553E934FBAD40348B377530BF84F498">
    <w:name w:val="D553E934FBAD40348B377530BF84F498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CB902FB575B4CC6973AD1DF6E4109E6">
    <w:name w:val="DCB902FB575B4CC6973AD1DF6E4109E6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021B86C2E1D4FEF9F2F0DF1DB126556">
    <w:name w:val="F021B86C2E1D4FEF9F2F0DF1DB126556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CD24B87CA0440C2A1C44B1672CCAD80">
    <w:name w:val="0CD24B87CA0440C2A1C44B1672CCAD80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385F0E997C41F1BF2BE4FF91376008">
    <w:name w:val="6E385F0E997C41F1BF2BE4FF91376008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1CCD054BBEF47C199D0A1166F63D751">
    <w:name w:val="81CCD054BBEF47C199D0A1166F63D751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45F4316F5EB4EDCB2B884AFD9B9E383">
    <w:name w:val="445F4316F5EB4EDCB2B884AFD9B9E383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CCE9B3CC41C4E0D8CACA3D1058282B6">
    <w:name w:val="FCCE9B3CC41C4E0D8CACA3D1058282B6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1">
    <w:name w:val="E7D352AD77134B018966342105F2CC2F21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0">
    <w:name w:val="CF2F70721EB0469EB674CD2AB5403D9420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FDBD2B874324FD5A7C935FE5A22FF89">
    <w:name w:val="8FDBD2B874324FD5A7C935FE5A22FF89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9">
    <w:name w:val="0F2D0C7A83DA4589988AB0072028159719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9">
    <w:name w:val="E97822CF70E243AF9F67B795716CA77119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8">
    <w:name w:val="5F14326E697A46B38E04C863BC316F7618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5">
    <w:name w:val="432CFD5FB2834361BA4F82CC74D3B51C15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5">
    <w:name w:val="F31A8CBC516B43A4AE5A9FD98CA198DF15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5">
    <w:name w:val="FF91D779D1B14FFCAEBEF3AAC630351C15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5">
    <w:name w:val="900901D10F7745DDA2FFBD7B05A1DA1B15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4">
    <w:name w:val="96C303D5EFDF402A86966104F99EC0CC14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4">
    <w:name w:val="0FCCA73484B2468586C543D20E293A6A14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7516B49A0DE448DA05395E6139F9A5A">
    <w:name w:val="67516B49A0DE448DA05395E6139F9A5A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0BE584E3CDD4357B6F61BB246CFDC2C">
    <w:name w:val="A0BE584E3CDD4357B6F61BB246CFDC2C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8549E692ED4471B6EBF11A572845E3">
    <w:name w:val="908549E692ED4471B6EBF11A572845E3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84A004BD04B4513B6281636B3D2CCA0">
    <w:name w:val="384A004BD04B4513B6281636B3D2CCA0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CD24B87CA0440C2A1C44B1672CCAD801">
    <w:name w:val="0CD24B87CA0440C2A1C44B1672CCAD801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385F0E997C41F1BF2BE4FF913760081">
    <w:name w:val="6E385F0E997C41F1BF2BE4FF913760081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1CCD054BBEF47C199D0A1166F63D7511">
    <w:name w:val="81CCD054BBEF47C199D0A1166F63D7511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45F4316F5EB4EDCB2B884AFD9B9E3831">
    <w:name w:val="445F4316F5EB4EDCB2B884AFD9B9E3831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CCE9B3CC41C4E0D8CACA3D1058282B61">
    <w:name w:val="FCCE9B3CC41C4E0D8CACA3D1058282B61"/>
    <w:rsid w:val="00366C8C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2">
    <w:name w:val="E7D352AD77134B018966342105F2CC2F2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1">
    <w:name w:val="CF2F70721EB0469EB674CD2AB5403D942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FDBD2B874324FD5A7C935FE5A22FF891">
    <w:name w:val="8FDBD2B874324FD5A7C935FE5A22FF89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20">
    <w:name w:val="0F2D0C7A83DA4589988AB0072028159720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20">
    <w:name w:val="E97822CF70E243AF9F67B795716CA77120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9">
    <w:name w:val="5F14326E697A46B38E04C863BC316F7619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6">
    <w:name w:val="432CFD5FB2834361BA4F82CC74D3B51C1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6">
    <w:name w:val="F31A8CBC516B43A4AE5A9FD98CA198DF1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6">
    <w:name w:val="FF91D779D1B14FFCAEBEF3AAC630351C1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6">
    <w:name w:val="900901D10F7745DDA2FFBD7B05A1DA1B1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5">
    <w:name w:val="96C303D5EFDF402A86966104F99EC0CC1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5">
    <w:name w:val="0FCCA73484B2468586C543D20E293A6A1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7516B49A0DE448DA05395E6139F9A5A1">
    <w:name w:val="67516B49A0DE448DA05395E6139F9A5A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A882DE9AB341EBAFE3448277655BD8">
    <w:name w:val="3DA882DE9AB341EBAFE3448277655BD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274AEB155042109F516667132A7C98">
    <w:name w:val="F3274AEB155042109F516667132A7C9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31B6255FDE0430CA950DD8E25C5F68B">
    <w:name w:val="331B6255FDE0430CA950DD8E25C5F68B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9A3AD53896641C8A0B5C6D58B156B32">
    <w:name w:val="69A3AD53896641C8A0B5C6D58B156B3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AFF13B27BE84059B66925159954C874">
    <w:name w:val="0AFF13B27BE84059B66925159954C87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376E8A489A44B02A592ECE491451CD8">
    <w:name w:val="0376E8A489A44B02A592ECE491451CD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4B84802D73643078C939DA17D1240B6">
    <w:name w:val="74B84802D73643078C939DA17D1240B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CF86F171EB499A8EC607E75EB055EB">
    <w:name w:val="A1CF86F171EB499A8EC607E75EB055EB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3">
    <w:name w:val="E7D352AD77134B018966342105F2CC2F2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2">
    <w:name w:val="CF2F70721EB0469EB674CD2AB5403D942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FDBD2B874324FD5A7C935FE5A22FF892">
    <w:name w:val="8FDBD2B874324FD5A7C935FE5A22FF89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21">
    <w:name w:val="E97822CF70E243AF9F67B795716CA7712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20">
    <w:name w:val="5F14326E697A46B38E04C863BC316F7620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7">
    <w:name w:val="432CFD5FB2834361BA4F82CC74D3B51C1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7">
    <w:name w:val="F31A8CBC516B43A4AE5A9FD98CA198DF1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7">
    <w:name w:val="FF91D779D1B14FFCAEBEF3AAC630351C1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7">
    <w:name w:val="900901D10F7745DDA2FFBD7B05A1DA1B1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6">
    <w:name w:val="96C303D5EFDF402A86966104F99EC0CC1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6">
    <w:name w:val="0FCCA73484B2468586C543D20E293A6A1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7516B49A0DE448DA05395E6139F9A5A2">
    <w:name w:val="67516B49A0DE448DA05395E6139F9A5A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A882DE9AB341EBAFE3448277655BD81">
    <w:name w:val="3DA882DE9AB341EBAFE3448277655BD8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274AEB155042109F516667132A7C981">
    <w:name w:val="F3274AEB155042109F516667132A7C98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31B6255FDE0430CA950DD8E25C5F68B1">
    <w:name w:val="331B6255FDE0430CA950DD8E25C5F68B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9A3AD53896641C8A0B5C6D58B156B321">
    <w:name w:val="69A3AD53896641C8A0B5C6D58B156B32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AFF13B27BE84059B66925159954C8741">
    <w:name w:val="0AFF13B27BE84059B66925159954C874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376E8A489A44B02A592ECE491451CD81">
    <w:name w:val="0376E8A489A44B02A592ECE491451CD8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4B84802D73643078C939DA17D1240B61">
    <w:name w:val="74B84802D73643078C939DA17D1240B6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CF86F171EB499A8EC607E75EB055EB1">
    <w:name w:val="A1CF86F171EB499A8EC607E75EB055EB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A2C61244E24744909D0FF6C067ABBB">
    <w:name w:val="54A2C61244E24744909D0FF6C067ABBB"/>
    <w:rsid w:val="00233421"/>
  </w:style>
  <w:style w:type="paragraph" w:customStyle="1" w:styleId="1FF85960DD674F08A7DAABB41E8DBA8B">
    <w:name w:val="1FF85960DD674F08A7DAABB41E8DBA8B"/>
    <w:rsid w:val="00233421"/>
  </w:style>
  <w:style w:type="paragraph" w:customStyle="1" w:styleId="E7D352AD77134B018966342105F2CC2F24">
    <w:name w:val="E7D352AD77134B018966342105F2CC2F2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3">
    <w:name w:val="CF2F70721EB0469EB674CD2AB5403D942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FDBD2B874324FD5A7C935FE5A22FF893">
    <w:name w:val="8FDBD2B874324FD5A7C935FE5A22FF89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A2C61244E24744909D0FF6C067ABBB1">
    <w:name w:val="54A2C61244E24744909D0FF6C067ABBB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FF85960DD674F08A7DAABB41E8DBA8B1">
    <w:name w:val="1FF85960DD674F08A7DAABB41E8DBA8B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8">
    <w:name w:val="432CFD5FB2834361BA4F82CC74D3B51C1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8">
    <w:name w:val="F31A8CBC516B43A4AE5A9FD98CA198DF1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8">
    <w:name w:val="FF91D779D1B14FFCAEBEF3AAC630351C1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8">
    <w:name w:val="900901D10F7745DDA2FFBD7B05A1DA1B1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7">
    <w:name w:val="96C303D5EFDF402A86966104F99EC0CC1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7">
    <w:name w:val="0FCCA73484B2468586C543D20E293A6A1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7516B49A0DE448DA05395E6139F9A5A3">
    <w:name w:val="67516B49A0DE448DA05395E6139F9A5A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A882DE9AB341EBAFE3448277655BD82">
    <w:name w:val="3DA882DE9AB341EBAFE3448277655BD8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274AEB155042109F516667132A7C982">
    <w:name w:val="F3274AEB155042109F516667132A7C98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31B6255FDE0430CA950DD8E25C5F68B2">
    <w:name w:val="331B6255FDE0430CA950DD8E25C5F68B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9A3AD53896641C8A0B5C6D58B156B322">
    <w:name w:val="69A3AD53896641C8A0B5C6D58B156B32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AFF13B27BE84059B66925159954C8742">
    <w:name w:val="0AFF13B27BE84059B66925159954C874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376E8A489A44B02A592ECE491451CD82">
    <w:name w:val="0376E8A489A44B02A592ECE491451CD8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4B84802D73643078C939DA17D1240B62">
    <w:name w:val="74B84802D73643078C939DA17D1240B6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CF86F171EB499A8EC607E75EB055EB2">
    <w:name w:val="A1CF86F171EB499A8EC607E75EB055EB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64CA8632173496F97383A8A24A8C103">
    <w:name w:val="B64CA8632173496F97383A8A24A8C103"/>
    <w:rsid w:val="00233421"/>
  </w:style>
  <w:style w:type="paragraph" w:customStyle="1" w:styleId="E7D352AD77134B018966342105F2CC2F25">
    <w:name w:val="E7D352AD77134B018966342105F2CC2F2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4">
    <w:name w:val="CF2F70721EB0469EB674CD2AB5403D942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FDBD2B874324FD5A7C935FE5A22FF894">
    <w:name w:val="8FDBD2B874324FD5A7C935FE5A22FF89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A2C61244E24744909D0FF6C067ABBB2">
    <w:name w:val="54A2C61244E24744909D0FF6C067ABBB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FF85960DD674F08A7DAABB41E8DBA8B2">
    <w:name w:val="1FF85960DD674F08A7DAABB41E8DBA8B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64CA8632173496F97383A8A24A8C1031">
    <w:name w:val="B64CA8632173496F97383A8A24A8C103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9">
    <w:name w:val="432CFD5FB2834361BA4F82CC74D3B51C19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9">
    <w:name w:val="F31A8CBC516B43A4AE5A9FD98CA198DF19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9">
    <w:name w:val="FF91D779D1B14FFCAEBEF3AAC630351C19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9">
    <w:name w:val="900901D10F7745DDA2FFBD7B05A1DA1B19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8">
    <w:name w:val="96C303D5EFDF402A86966104F99EC0CC1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8">
    <w:name w:val="0FCCA73484B2468586C543D20E293A6A1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7516B49A0DE448DA05395E6139F9A5A4">
    <w:name w:val="67516B49A0DE448DA05395E6139F9A5A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A882DE9AB341EBAFE3448277655BD83">
    <w:name w:val="3DA882DE9AB341EBAFE3448277655BD8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274AEB155042109F516667132A7C983">
    <w:name w:val="F3274AEB155042109F516667132A7C98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31B6255FDE0430CA950DD8E25C5F68B3">
    <w:name w:val="331B6255FDE0430CA950DD8E25C5F68B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9A3AD53896641C8A0B5C6D58B156B323">
    <w:name w:val="69A3AD53896641C8A0B5C6D58B156B32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AFF13B27BE84059B66925159954C8743">
    <w:name w:val="0AFF13B27BE84059B66925159954C874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376E8A489A44B02A592ECE491451CD83">
    <w:name w:val="0376E8A489A44B02A592ECE491451CD8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4B84802D73643078C939DA17D1240B63">
    <w:name w:val="74B84802D73643078C939DA17D1240B6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CF86F171EB499A8EC607E75EB055EB3">
    <w:name w:val="A1CF86F171EB499A8EC607E75EB055EB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DCEEE6ED93C4B8B8E61922C75E84F49">
    <w:name w:val="5DCEEE6ED93C4B8B8E61922C75E84F49"/>
    <w:rsid w:val="00233421"/>
  </w:style>
  <w:style w:type="paragraph" w:customStyle="1" w:styleId="E7D352AD77134B018966342105F2CC2F26">
    <w:name w:val="E7D352AD77134B018966342105F2CC2F2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5">
    <w:name w:val="CF2F70721EB0469EB674CD2AB5403D942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FDBD2B874324FD5A7C935FE5A22FF895">
    <w:name w:val="8FDBD2B874324FD5A7C935FE5A22FF89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A2C61244E24744909D0FF6C067ABBB3">
    <w:name w:val="54A2C61244E24744909D0FF6C067ABBB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FF85960DD674F08A7DAABB41E8DBA8B3">
    <w:name w:val="1FF85960DD674F08A7DAABB41E8DBA8B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64CA8632173496F97383A8A24A8C1032">
    <w:name w:val="B64CA8632173496F97383A8A24A8C103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0">
    <w:name w:val="432CFD5FB2834361BA4F82CC74D3B51C20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0">
    <w:name w:val="F31A8CBC516B43A4AE5A9FD98CA198DF20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0">
    <w:name w:val="FF91D779D1B14FFCAEBEF3AAC630351C20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0">
    <w:name w:val="900901D10F7745DDA2FFBD7B05A1DA1B20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9">
    <w:name w:val="96C303D5EFDF402A86966104F99EC0CC19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DCEEE6ED93C4B8B8E61922C75E84F491">
    <w:name w:val="5DCEEE6ED93C4B8B8E61922C75E84F49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7516B49A0DE448DA05395E6139F9A5A5">
    <w:name w:val="67516B49A0DE448DA05395E6139F9A5A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A882DE9AB341EBAFE3448277655BD84">
    <w:name w:val="3DA882DE9AB341EBAFE3448277655BD8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274AEB155042109F516667132A7C984">
    <w:name w:val="F3274AEB155042109F516667132A7C98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31B6255FDE0430CA950DD8E25C5F68B4">
    <w:name w:val="331B6255FDE0430CA950DD8E25C5F68B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9A3AD53896641C8A0B5C6D58B156B324">
    <w:name w:val="69A3AD53896641C8A0B5C6D58B156B32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AFF13B27BE84059B66925159954C8744">
    <w:name w:val="0AFF13B27BE84059B66925159954C874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376E8A489A44B02A592ECE491451CD84">
    <w:name w:val="0376E8A489A44B02A592ECE491451CD8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4B84802D73643078C939DA17D1240B64">
    <w:name w:val="74B84802D73643078C939DA17D1240B6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CF86F171EB499A8EC607E75EB055EB4">
    <w:name w:val="A1CF86F171EB499A8EC607E75EB055EB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7">
    <w:name w:val="E7D352AD77134B018966342105F2CC2F2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6">
    <w:name w:val="CF2F70721EB0469EB674CD2AB5403D942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FDBD2B874324FD5A7C935FE5A22FF896">
    <w:name w:val="8FDBD2B874324FD5A7C935FE5A22FF89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A2C61244E24744909D0FF6C067ABBB4">
    <w:name w:val="54A2C61244E24744909D0FF6C067ABBB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FF85960DD674F08A7DAABB41E8DBA8B4">
    <w:name w:val="1FF85960DD674F08A7DAABB41E8DBA8B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64CA8632173496F97383A8A24A8C1033">
    <w:name w:val="B64CA8632173496F97383A8A24A8C103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1">
    <w:name w:val="432CFD5FB2834361BA4F82CC74D3B51C2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1">
    <w:name w:val="F31A8CBC516B43A4AE5A9FD98CA198DF2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1">
    <w:name w:val="FF91D779D1B14FFCAEBEF3AAC630351C2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1">
    <w:name w:val="900901D10F7745DDA2FFBD7B05A1DA1B2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20">
    <w:name w:val="96C303D5EFDF402A86966104F99EC0CC20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DCEEE6ED93C4B8B8E61922C75E84F492">
    <w:name w:val="5DCEEE6ED93C4B8B8E61922C75E84F49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7516B49A0DE448DA05395E6139F9A5A6">
    <w:name w:val="67516B49A0DE448DA05395E6139F9A5A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A882DE9AB341EBAFE3448277655BD85">
    <w:name w:val="3DA882DE9AB341EBAFE3448277655BD8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274AEB155042109F516667132A7C985">
    <w:name w:val="F3274AEB155042109F516667132A7C98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31B6255FDE0430CA950DD8E25C5F68B5">
    <w:name w:val="331B6255FDE0430CA950DD8E25C5F68B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9A3AD53896641C8A0B5C6D58B156B325">
    <w:name w:val="69A3AD53896641C8A0B5C6D58B156B32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AFF13B27BE84059B66925159954C8745">
    <w:name w:val="0AFF13B27BE84059B66925159954C874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376E8A489A44B02A592ECE491451CD85">
    <w:name w:val="0376E8A489A44B02A592ECE491451CD8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4B84802D73643078C939DA17D1240B65">
    <w:name w:val="74B84802D73643078C939DA17D1240B6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CF86F171EB499A8EC607E75EB055EB5">
    <w:name w:val="A1CF86F171EB499A8EC607E75EB055EB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8">
    <w:name w:val="E7D352AD77134B018966342105F2CC2F2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7">
    <w:name w:val="CF2F70721EB0469EB674CD2AB5403D942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FDBD2B874324FD5A7C935FE5A22FF897">
    <w:name w:val="8FDBD2B874324FD5A7C935FE5A22FF89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A2C61244E24744909D0FF6C067ABBB5">
    <w:name w:val="54A2C61244E24744909D0FF6C067ABBB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FF85960DD674F08A7DAABB41E8DBA8B5">
    <w:name w:val="1FF85960DD674F08A7DAABB41E8DBA8B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64CA8632173496F97383A8A24A8C1034">
    <w:name w:val="B64CA8632173496F97383A8A24A8C103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2">
    <w:name w:val="432CFD5FB2834361BA4F82CC74D3B51C2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2">
    <w:name w:val="F31A8CBC516B43A4AE5A9FD98CA198DF2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2">
    <w:name w:val="FF91D779D1B14FFCAEBEF3AAC630351C2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2">
    <w:name w:val="900901D10F7745DDA2FFBD7B05A1DA1B2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21">
    <w:name w:val="96C303D5EFDF402A86966104F99EC0CC2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DCEEE6ED93C4B8B8E61922C75E84F493">
    <w:name w:val="5DCEEE6ED93C4B8B8E61922C75E84F49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7516B49A0DE448DA05395E6139F9A5A7">
    <w:name w:val="67516B49A0DE448DA05395E6139F9A5A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A882DE9AB341EBAFE3448277655BD86">
    <w:name w:val="3DA882DE9AB341EBAFE3448277655BD8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274AEB155042109F516667132A7C986">
    <w:name w:val="F3274AEB155042109F516667132A7C98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31B6255FDE0430CA950DD8E25C5F68B6">
    <w:name w:val="331B6255FDE0430CA950DD8E25C5F68B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9A3AD53896641C8A0B5C6D58B156B326">
    <w:name w:val="69A3AD53896641C8A0B5C6D58B156B32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AFF13B27BE84059B66925159954C8746">
    <w:name w:val="0AFF13B27BE84059B66925159954C874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376E8A489A44B02A592ECE491451CD86">
    <w:name w:val="0376E8A489A44B02A592ECE491451CD8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4B84802D73643078C939DA17D1240B66">
    <w:name w:val="74B84802D73643078C939DA17D1240B6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CF86F171EB499A8EC607E75EB055EB6">
    <w:name w:val="A1CF86F171EB499A8EC607E75EB055EB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0D05778B02745E08DB619D73E0B7C71">
    <w:name w:val="10D05778B02745E08DB619D73E0B7C71"/>
    <w:rsid w:val="00233421"/>
  </w:style>
  <w:style w:type="paragraph" w:customStyle="1" w:styleId="506DD7EF1F7346CF9EB3165003D2D4C0">
    <w:name w:val="506DD7EF1F7346CF9EB3165003D2D4C0"/>
    <w:rsid w:val="00233421"/>
  </w:style>
  <w:style w:type="paragraph" w:customStyle="1" w:styleId="2339FBE618744408B6C58AF42AE59D36">
    <w:name w:val="2339FBE618744408B6C58AF42AE59D36"/>
    <w:rsid w:val="00233421"/>
  </w:style>
  <w:style w:type="paragraph" w:customStyle="1" w:styleId="2D63F7672B8342489ABF63038E35F0D4">
    <w:name w:val="2D63F7672B8342489ABF63038E35F0D4"/>
    <w:rsid w:val="00233421"/>
  </w:style>
  <w:style w:type="paragraph" w:customStyle="1" w:styleId="7DDE4D985C0347BF99C6ED186FCE13AB">
    <w:name w:val="7DDE4D985C0347BF99C6ED186FCE13AB"/>
    <w:rsid w:val="00233421"/>
  </w:style>
  <w:style w:type="paragraph" w:customStyle="1" w:styleId="E7D352AD77134B018966342105F2CC2F29">
    <w:name w:val="E7D352AD77134B018966342105F2CC2F29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8">
    <w:name w:val="CF2F70721EB0469EB674CD2AB5403D942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FDBD2B874324FD5A7C935FE5A22FF898">
    <w:name w:val="8FDBD2B874324FD5A7C935FE5A22FF89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A2C61244E24744909D0FF6C067ABBB6">
    <w:name w:val="54A2C61244E24744909D0FF6C067ABBB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FF85960DD674F08A7DAABB41E8DBA8B6">
    <w:name w:val="1FF85960DD674F08A7DAABB41E8DBA8B6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64CA8632173496F97383A8A24A8C1035">
    <w:name w:val="B64CA8632173496F97383A8A24A8C1035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3">
    <w:name w:val="432CFD5FB2834361BA4F82CC74D3B51C2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3">
    <w:name w:val="F31A8CBC516B43A4AE5A9FD98CA198DF2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3">
    <w:name w:val="FF91D779D1B14FFCAEBEF3AAC630351C2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3">
    <w:name w:val="900901D10F7745DDA2FFBD7B05A1DA1B23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22">
    <w:name w:val="96C303D5EFDF402A86966104F99EC0CC22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DCEEE6ED93C4B8B8E61922C75E84F494">
    <w:name w:val="5DCEEE6ED93C4B8B8E61922C75E84F494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7516B49A0DE448DA05395E6139F9A5A8">
    <w:name w:val="67516B49A0DE448DA05395E6139F9A5A8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A882DE9AB341EBAFE3448277655BD87">
    <w:name w:val="3DA882DE9AB341EBAFE3448277655BD8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274AEB155042109F516667132A7C987">
    <w:name w:val="F3274AEB155042109F516667132A7C98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31B6255FDE0430CA950DD8E25C5F68B7">
    <w:name w:val="331B6255FDE0430CA950DD8E25C5F68B7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0D05778B02745E08DB619D73E0B7C711">
    <w:name w:val="10D05778B02745E08DB619D73E0B7C71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06DD7EF1F7346CF9EB3165003D2D4C01">
    <w:name w:val="506DD7EF1F7346CF9EB3165003D2D4C0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339FBE618744408B6C58AF42AE59D361">
    <w:name w:val="2339FBE618744408B6C58AF42AE59D36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63F7672B8342489ABF63038E35F0D41">
    <w:name w:val="2D63F7672B8342489ABF63038E35F0D4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E4D985C0347BF99C6ED186FCE13AB1">
    <w:name w:val="7DDE4D985C0347BF99C6ED186FCE13AB1"/>
    <w:rsid w:val="00233421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30">
    <w:name w:val="E7D352AD77134B018966342105F2CC2F30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9">
    <w:name w:val="CF2F70721EB0469EB674CD2AB5403D9429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FDBD2B874324FD5A7C935FE5A22FF899">
    <w:name w:val="8FDBD2B874324FD5A7C935FE5A22FF899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A2C61244E24744909D0FF6C067ABBB7">
    <w:name w:val="54A2C61244E24744909D0FF6C067ABBB7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FF85960DD674F08A7DAABB41E8DBA8B7">
    <w:name w:val="1FF85960DD674F08A7DAABB41E8DBA8B7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64CA8632173496F97383A8A24A8C1036">
    <w:name w:val="B64CA8632173496F97383A8A24A8C1036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4">
    <w:name w:val="432CFD5FB2834361BA4F82CC74D3B51C24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4">
    <w:name w:val="F31A8CBC516B43A4AE5A9FD98CA198DF24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4">
    <w:name w:val="FF91D779D1B14FFCAEBEF3AAC630351C24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4">
    <w:name w:val="900901D10F7745DDA2FFBD7B05A1DA1B24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23">
    <w:name w:val="96C303D5EFDF402A86966104F99EC0CC23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DCEEE6ED93C4B8B8E61922C75E84F495">
    <w:name w:val="5DCEEE6ED93C4B8B8E61922C75E84F495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FD6D8B9887B462FA93554642AC618E2">
    <w:name w:val="BFD6D8B9887B462FA93554642AC618E2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F9AE8BD76BD4EACBDE13EEE7777518C">
    <w:name w:val="EF9AE8BD76BD4EACBDE13EEE7777518C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654977D358A4CC9983E3EF32087ED90">
    <w:name w:val="6654977D358A4CC9983E3EF32087ED90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7DAD7DBF55749859DC55CC10FEC0E50">
    <w:name w:val="77DAD7DBF55749859DC55CC10FEC0E50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8A5CE5712445309CA822299EC110B0">
    <w:name w:val="658A5CE5712445309CA822299EC110B0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585E74CA2AB41EA8F46B6269FC1C27B">
    <w:name w:val="D585E74CA2AB41EA8F46B6269FC1C27B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7377CF6EE3E49CD8D63F367635BB797">
    <w:name w:val="57377CF6EE3E49CD8D63F367635BB797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AD9F8CBAE10441B84AF3E2325D3382E">
    <w:name w:val="8AD9F8CBAE10441B84AF3E2325D3382E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0BBDB494DC24E008EA8CE8437503B74">
    <w:name w:val="60BBDB494DC24E008EA8CE8437503B74"/>
    <w:rsid w:val="001A740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31">
    <w:name w:val="E7D352AD77134B018966342105F2CC2F31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30">
    <w:name w:val="CF2F70721EB0469EB674CD2AB5403D9430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FDBD2B874324FD5A7C935FE5A22FF8910">
    <w:name w:val="8FDBD2B874324FD5A7C935FE5A22FF8910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A2C61244E24744909D0FF6C067ABBB8">
    <w:name w:val="54A2C61244E24744909D0FF6C067ABBB8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FF85960DD674F08A7DAABB41E8DBA8B8">
    <w:name w:val="1FF85960DD674F08A7DAABB41E8DBA8B8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64CA8632173496F97383A8A24A8C1037">
    <w:name w:val="B64CA8632173496F97383A8A24A8C1037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5">
    <w:name w:val="432CFD5FB2834361BA4F82CC74D3B51C25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5">
    <w:name w:val="F31A8CBC516B43A4AE5A9FD98CA198DF25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5">
    <w:name w:val="FF91D779D1B14FFCAEBEF3AAC630351C25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5">
    <w:name w:val="900901D10F7745DDA2FFBD7B05A1DA1B25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70AD91919724E58955DB1AB6DCAF580">
    <w:name w:val="470AD91919724E58955DB1AB6DCAF580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0ABE83B539646BC9C5918FD656D57A1">
    <w:name w:val="A0ABE83B539646BC9C5918FD656D57A1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74282B121149CCA83C4F052EF07FA7">
    <w:name w:val="1A74282B121149CCA83C4F052EF07FA7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2F4BE387AB4411D94F31B90AE069E72">
    <w:name w:val="02F4BE387AB4411D94F31B90AE069E72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395EC9B8EAA460293E3FF7FC92EB370">
    <w:name w:val="2395EC9B8EAA460293E3FF7FC92EB370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11A33879FED47429CDD5DA9CEC2D3B5">
    <w:name w:val="811A33879FED47429CDD5DA9CEC2D3B5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797E925B6F43AE896713294B5AFD66">
    <w:name w:val="CD797E925B6F43AE896713294B5AFD66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9E196EF2EA94D128103F6EBEE69628A">
    <w:name w:val="F9E196EF2EA94D128103F6EBEE69628A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2B916B40C0B4DE4BB0FA12BE758ECFF">
    <w:name w:val="02B916B40C0B4DE4BB0FA12BE758ECFF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6B99C7051F4D6E9A9B91713369FF87">
    <w:name w:val="6E6B99C7051F4D6E9A9B91713369FF87"/>
    <w:rsid w:val="00795C3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6DF296992984B6C96C08EEEB28F01EF">
    <w:name w:val="E6DF296992984B6C96C08EEEB28F01EF"/>
    <w:rsid w:val="00795C3D"/>
    <w:pPr>
      <w:spacing w:after="0" w:line="240" w:lineRule="auto"/>
    </w:pPr>
    <w:rPr>
      <w:rFonts w:ascii="Segoe UI" w:hAnsi="Segoe UI"/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EFA_Corporate">
      <a:dk1>
        <a:sysClr val="windowText" lastClr="000000"/>
      </a:dk1>
      <a:lt1>
        <a:sysClr val="window" lastClr="FFFFFF"/>
      </a:lt1>
      <a:dk2>
        <a:srgbClr val="001B59"/>
      </a:dk2>
      <a:lt2>
        <a:srgbClr val="0080C6"/>
      </a:lt2>
      <a:accent1>
        <a:srgbClr val="0080C6"/>
      </a:accent1>
      <a:accent2>
        <a:srgbClr val="00B9F2"/>
      </a:accent2>
      <a:accent3>
        <a:srgbClr val="384F5A"/>
      </a:accent3>
      <a:accent4>
        <a:srgbClr val="D8E2E7"/>
      </a:accent4>
      <a:accent5>
        <a:srgbClr val="006254"/>
      </a:accent5>
      <a:accent6>
        <a:srgbClr val="54026E"/>
      </a:accent6>
      <a:hlink>
        <a:srgbClr val="9666AB"/>
      </a:hlink>
      <a:folHlink>
        <a:srgbClr val="76C153"/>
      </a:folHlink>
    </a:clrScheme>
    <a:fontScheme name="UEFA_Corporate">
      <a:majorFont>
        <a:latin typeface="UEFA Colosseum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F59265FD-3149-4E8B-86B3-CB9433A41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UEFA_Corporate_Single</Template>
  <TotalTime>0</TotalTime>
  <Pages>5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2012-11-30T14:56:00Z</dcterms:created>
  <dcterms:modified xsi:type="dcterms:W3CDTF">2012-11-30T14:56:00Z</dcterms:modified>
</cp:coreProperties>
</file>