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CB2" w:rsidRDefault="000C2612" w:rsidP="005B5CB2">
      <w:pPr>
        <w:pStyle w:val="Subtitle"/>
        <w:jc w:val="left"/>
        <w:rPr>
          <w:lang w:val="de-DE"/>
        </w:rPr>
      </w:pPr>
      <w:r w:rsidRPr="000C2612">
        <w:rPr>
          <w:lang w:val="de-DE"/>
        </w:rPr>
        <w:t>UEFA-Forschungsstipendien-Programm</w:t>
      </w:r>
    </w:p>
    <w:p w:rsidR="006C5E9A" w:rsidRPr="005B5CB2" w:rsidRDefault="008E0657" w:rsidP="005B5CB2">
      <w:pPr>
        <w:pStyle w:val="Subtitle"/>
        <w:jc w:val="left"/>
        <w:rPr>
          <w:lang w:val="de-DE"/>
        </w:rPr>
      </w:pPr>
      <w:r w:rsidRPr="008E0657">
        <w:rPr>
          <w:szCs w:val="52"/>
          <w:lang w:val="de-DE"/>
        </w:rPr>
        <w:t>Ausgabe 2014</w:t>
      </w:r>
    </w:p>
    <w:p w:rsidR="005B5CB2" w:rsidRDefault="005B5CB2" w:rsidP="008E0657">
      <w:pPr>
        <w:pStyle w:val="Subtitle"/>
        <w:jc w:val="left"/>
        <w:rPr>
          <w:sz w:val="40"/>
          <w:szCs w:val="40"/>
          <w:lang w:val="de-DE"/>
        </w:rPr>
      </w:pPr>
    </w:p>
    <w:p w:rsidR="00A44E23" w:rsidRPr="000C2612" w:rsidRDefault="000C2612" w:rsidP="008E0657">
      <w:pPr>
        <w:pStyle w:val="Subtitle"/>
        <w:jc w:val="left"/>
        <w:rPr>
          <w:sz w:val="40"/>
          <w:szCs w:val="40"/>
          <w:lang w:val="de-DE"/>
        </w:rPr>
      </w:pPr>
      <w:r w:rsidRPr="000C2612">
        <w:rPr>
          <w:sz w:val="40"/>
          <w:szCs w:val="40"/>
          <w:lang w:val="de-DE"/>
        </w:rPr>
        <w:t>Antragsformular</w:t>
      </w:r>
    </w:p>
    <w:p w:rsidR="006C349B" w:rsidRPr="000C2612" w:rsidRDefault="006C349B" w:rsidP="004D7F25">
      <w:pPr>
        <w:pStyle w:val="Subtitle"/>
        <w:rPr>
          <w:lang w:val="de-DE"/>
        </w:rPr>
        <w:sectPr w:rsidR="006C349B" w:rsidRPr="000C2612" w:rsidSect="00D02D16">
          <w:headerReference w:type="default" r:id="rId9"/>
          <w:footerReference w:type="default" r:id="rId10"/>
          <w:pgSz w:w="11907" w:h="16840" w:code="9"/>
          <w:pgMar w:top="12219" w:right="851" w:bottom="902" w:left="851" w:header="709" w:footer="374" w:gutter="0"/>
          <w:cols w:space="720"/>
        </w:sectPr>
      </w:pPr>
    </w:p>
    <w:p w:rsidR="008458C0" w:rsidRPr="000C2612" w:rsidRDefault="000C2612" w:rsidP="000C2612">
      <w:pPr>
        <w:pStyle w:val="Heading1"/>
        <w:rPr>
          <w:lang w:val="de-DE"/>
        </w:rPr>
      </w:pPr>
      <w:r w:rsidRPr="00A0086D">
        <w:rPr>
          <w:lang w:val="de-DE"/>
        </w:rPr>
        <w:lastRenderedPageBreak/>
        <w:t>Antragsformular für das UEFA-Forschungsstipendien-Programm</w:t>
      </w:r>
    </w:p>
    <w:p w:rsidR="00C51633" w:rsidRDefault="0086600D" w:rsidP="008E0657">
      <w:pPr>
        <w:jc w:val="both"/>
        <w:rPr>
          <w:lang w:val="de-CH"/>
        </w:rPr>
      </w:pPr>
      <w:r>
        <w:rPr>
          <w:lang w:val="de-CH"/>
        </w:rPr>
        <w:t>Vor dem Ausfüllen dieses Formulars muss der Antragsteller das Reglement für das UEFA-Forschungsstipendien-Programm und die Erklärung an die UEFA sorgfältig lesen.</w:t>
      </w:r>
    </w:p>
    <w:p w:rsidR="0086600D" w:rsidRPr="0086600D" w:rsidRDefault="0086600D" w:rsidP="0086600D">
      <w:pPr>
        <w:rPr>
          <w:lang w:val="de-CH" w:bidi="en-US"/>
        </w:rPr>
      </w:pPr>
    </w:p>
    <w:p w:rsidR="008458C0" w:rsidRDefault="000C2612" w:rsidP="000C2612">
      <w:pPr>
        <w:pStyle w:val="Heading2"/>
      </w:pPr>
      <w:proofErr w:type="spellStart"/>
      <w:r w:rsidRPr="00A0086D">
        <w:t>Kontaktangaben</w:t>
      </w:r>
      <w:proofErr w:type="spellEnd"/>
      <w:r w:rsidRPr="00A0086D">
        <w:t xml:space="preserve"> des </w:t>
      </w:r>
      <w:proofErr w:type="spellStart"/>
      <w:r w:rsidRPr="00A0086D">
        <w:t>Antragstellers</w:t>
      </w:r>
      <w:proofErr w:type="spellEnd"/>
      <w:r w:rsidRPr="00A0086D">
        <w:t>:</w:t>
      </w:r>
    </w:p>
    <w:p w:rsidR="000C2612" w:rsidRPr="000C2612" w:rsidRDefault="000C2612" w:rsidP="000C2612">
      <w:pPr>
        <w:rPr>
          <w:lang w:bidi="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2614"/>
        <w:gridCol w:w="725"/>
        <w:gridCol w:w="2324"/>
        <w:gridCol w:w="469"/>
        <w:gridCol w:w="2145"/>
      </w:tblGrid>
      <w:tr w:rsidR="00A44E23" w:rsidRPr="00A44E23" w:rsidTr="00010880">
        <w:trPr>
          <w:trHeight w:val="969"/>
        </w:trPr>
        <w:tc>
          <w:tcPr>
            <w:tcW w:w="1029" w:type="pct"/>
          </w:tcPr>
          <w:p w:rsidR="00A44E23" w:rsidRPr="006517F0" w:rsidRDefault="000C2612" w:rsidP="007C45D6">
            <w:pPr>
              <w:pStyle w:val="UEFAIntroduction"/>
            </w:pPr>
            <w:r>
              <w:t>Name</w:t>
            </w:r>
            <w:r w:rsidR="00A44E23" w:rsidRPr="006517F0">
              <w:t>:</w:t>
            </w:r>
          </w:p>
        </w:tc>
        <w:sdt>
          <w:sdtPr>
            <w:id w:val="1242912269"/>
            <w:placeholder>
              <w:docPart w:val="3A3309A466EC47628542DE9D6A830E93"/>
            </w:placeholder>
            <w:showingPlcHdr/>
            <w:text/>
          </w:sdtPr>
          <w:sdtEndPr/>
          <w:sdtContent>
            <w:tc>
              <w:tcPr>
                <w:tcW w:w="1254" w:type="pct"/>
              </w:tcPr>
              <w:p w:rsidR="00A44E23" w:rsidRPr="006517F0" w:rsidRDefault="000C2612" w:rsidP="000C2612">
                <w:pPr>
                  <w:pStyle w:val="UEFAIntroduction"/>
                </w:pPr>
                <w:r>
                  <w:rPr>
                    <w:rStyle w:val="PlaceholderText"/>
                    <w:szCs w:val="20"/>
                  </w:rPr>
                  <w:t>Name</w:t>
                </w:r>
              </w:p>
            </w:tc>
          </w:sdtContent>
        </w:sdt>
        <w:tc>
          <w:tcPr>
            <w:tcW w:w="348" w:type="pct"/>
          </w:tcPr>
          <w:p w:rsidR="00A44E23" w:rsidRPr="006517F0" w:rsidRDefault="00A44E23" w:rsidP="007C45D6">
            <w:pPr>
              <w:pStyle w:val="UEFAIntroduction"/>
            </w:pPr>
          </w:p>
        </w:tc>
        <w:tc>
          <w:tcPr>
            <w:tcW w:w="1115" w:type="pct"/>
          </w:tcPr>
          <w:p w:rsidR="00A44E23" w:rsidRPr="006517F0" w:rsidRDefault="000C2612" w:rsidP="007C45D6">
            <w:pPr>
              <w:pStyle w:val="UEFAIntroduction"/>
            </w:pPr>
            <w:proofErr w:type="spellStart"/>
            <w:r>
              <w:t>Vorname</w:t>
            </w:r>
            <w:proofErr w:type="spellEnd"/>
            <w:r w:rsidR="00A44E23" w:rsidRPr="006517F0">
              <w:t>:</w:t>
            </w:r>
          </w:p>
        </w:tc>
        <w:sdt>
          <w:sdtPr>
            <w:id w:val="-1693531458"/>
            <w:placeholder>
              <w:docPart w:val="276E5681654A4192BED2D26985D924BD"/>
            </w:placeholder>
            <w:showingPlcHdr/>
            <w:text/>
          </w:sdtPr>
          <w:sdtEndPr/>
          <w:sdtContent>
            <w:tc>
              <w:tcPr>
                <w:tcW w:w="1254" w:type="pct"/>
                <w:gridSpan w:val="2"/>
              </w:tcPr>
              <w:p w:rsidR="00A44E23" w:rsidRPr="006517F0" w:rsidRDefault="000C2612" w:rsidP="000C2612">
                <w:pPr>
                  <w:pStyle w:val="UEFAIntroduction"/>
                </w:pPr>
                <w:r>
                  <w:rPr>
                    <w:rStyle w:val="PlaceholderText"/>
                    <w:szCs w:val="20"/>
                  </w:rPr>
                  <w:t>Vor</w:t>
                </w:r>
                <w:r w:rsidR="006517F0" w:rsidRPr="006517F0">
                  <w:rPr>
                    <w:rStyle w:val="PlaceholderText"/>
                    <w:szCs w:val="20"/>
                  </w:rPr>
                  <w:t>name</w:t>
                </w:r>
              </w:p>
            </w:tc>
          </w:sdtContent>
        </w:sdt>
      </w:tr>
      <w:tr w:rsidR="00A44E23" w:rsidRPr="00B36B4A" w:rsidTr="00010880">
        <w:trPr>
          <w:trHeight w:val="908"/>
        </w:trPr>
        <w:tc>
          <w:tcPr>
            <w:tcW w:w="1029" w:type="pct"/>
          </w:tcPr>
          <w:p w:rsidR="00A44E23" w:rsidRPr="006517F0" w:rsidRDefault="000C2612" w:rsidP="000C2612">
            <w:proofErr w:type="spellStart"/>
            <w:r>
              <w:t>Geburtsdatum</w:t>
            </w:r>
            <w:proofErr w:type="spellEnd"/>
            <w:r w:rsidR="00A44E23" w:rsidRPr="006517F0">
              <w:t>:</w:t>
            </w:r>
          </w:p>
        </w:tc>
        <w:sdt>
          <w:sdtPr>
            <w:id w:val="-1804841636"/>
            <w:placeholder>
              <w:docPart w:val="5DE751AC11804EF6BE57BB36936DA6B3"/>
            </w:placeholder>
            <w:showingPlcHdr/>
            <w:date>
              <w:dateFormat w:val="d. MMMM yyyy"/>
              <w:lid w:val="de-DE"/>
              <w:storeMappedDataAs w:val="dateTime"/>
              <w:calendar w:val="gregorian"/>
            </w:date>
          </w:sdtPr>
          <w:sdtEndPr/>
          <w:sdtContent>
            <w:tc>
              <w:tcPr>
                <w:tcW w:w="1254" w:type="pct"/>
              </w:tcPr>
              <w:p w:rsidR="00A44E23" w:rsidRPr="00B36B4A" w:rsidRDefault="00B36B4A" w:rsidP="001418F1">
                <w:pPr>
                  <w:rPr>
                    <w:lang w:val="de-DE"/>
                  </w:rPr>
                </w:pPr>
                <w:r w:rsidRPr="00B36B4A">
                  <w:rPr>
                    <w:rStyle w:val="PlaceholderText"/>
                    <w:lang w:val="de-DE"/>
                  </w:rPr>
                  <w:t>Hier klicken, um Datum auszuwählen</w:t>
                </w:r>
              </w:p>
            </w:tc>
          </w:sdtContent>
        </w:sdt>
        <w:tc>
          <w:tcPr>
            <w:tcW w:w="348" w:type="pct"/>
          </w:tcPr>
          <w:p w:rsidR="00A44E23" w:rsidRPr="00B36B4A" w:rsidRDefault="00A44E23" w:rsidP="006517F0">
            <w:pPr>
              <w:rPr>
                <w:lang w:val="de-DE"/>
              </w:rPr>
            </w:pPr>
          </w:p>
        </w:tc>
        <w:tc>
          <w:tcPr>
            <w:tcW w:w="1115" w:type="pct"/>
          </w:tcPr>
          <w:p w:rsidR="00A44E23" w:rsidRPr="00B36B4A" w:rsidRDefault="000C2612" w:rsidP="007C45D6">
            <w:pPr>
              <w:rPr>
                <w:lang w:val="de-DE"/>
              </w:rPr>
            </w:pPr>
            <w:r w:rsidRPr="00B36B4A">
              <w:rPr>
                <w:lang w:val="de-DE"/>
              </w:rPr>
              <w:t>Nationalität</w:t>
            </w:r>
            <w:r w:rsidR="00A44E23" w:rsidRPr="00B36B4A">
              <w:rPr>
                <w:lang w:val="de-DE"/>
              </w:rPr>
              <w:t>:</w:t>
            </w:r>
          </w:p>
        </w:tc>
        <w:sdt>
          <w:sdtPr>
            <w:id w:val="655654275"/>
            <w:placeholder>
              <w:docPart w:val="A3CC38B7B5E14D2CA9B52770E0C90A12"/>
            </w:placeholder>
            <w:showingPlcHdr/>
            <w:text/>
          </w:sdtPr>
          <w:sdtEndPr/>
          <w:sdtContent>
            <w:tc>
              <w:tcPr>
                <w:tcW w:w="1254" w:type="pct"/>
                <w:gridSpan w:val="2"/>
              </w:tcPr>
              <w:p w:rsidR="00A44E23" w:rsidRPr="00B36B4A" w:rsidRDefault="00851B3D" w:rsidP="00851B3D">
                <w:pPr>
                  <w:rPr>
                    <w:lang w:val="de-DE"/>
                  </w:rPr>
                </w:pPr>
                <w:r>
                  <w:rPr>
                    <w:rStyle w:val="PlaceholderText"/>
                    <w:szCs w:val="20"/>
                    <w:lang w:val="de-DE"/>
                  </w:rPr>
                  <w:t>Nationalität</w:t>
                </w:r>
              </w:p>
            </w:tc>
          </w:sdtContent>
        </w:sdt>
      </w:tr>
      <w:tr w:rsidR="00A44E23" w:rsidRPr="00B36B4A" w:rsidTr="00010880">
        <w:trPr>
          <w:trHeight w:val="908"/>
        </w:trPr>
        <w:tc>
          <w:tcPr>
            <w:tcW w:w="1029" w:type="pct"/>
          </w:tcPr>
          <w:p w:rsidR="00A44E23" w:rsidRPr="00B36B4A" w:rsidRDefault="000C2612" w:rsidP="007C45D6">
            <w:pPr>
              <w:rPr>
                <w:lang w:val="de-DE"/>
              </w:rPr>
            </w:pPr>
            <w:r w:rsidRPr="00B36B4A">
              <w:rPr>
                <w:lang w:val="de-DE"/>
              </w:rPr>
              <w:t>Privatadresse</w:t>
            </w:r>
            <w:r w:rsidR="00A44E23" w:rsidRPr="00B36B4A">
              <w:rPr>
                <w:lang w:val="de-DE"/>
              </w:rPr>
              <w:t>:</w:t>
            </w:r>
          </w:p>
        </w:tc>
        <w:sdt>
          <w:sdtPr>
            <w:id w:val="-989392567"/>
            <w:placeholder>
              <w:docPart w:val="7B88634315DD43CC99E8DBCA3B8EBC37"/>
            </w:placeholder>
            <w:showingPlcHdr/>
            <w:text/>
          </w:sdtPr>
          <w:sdtEndPr/>
          <w:sdtContent>
            <w:tc>
              <w:tcPr>
                <w:tcW w:w="1254" w:type="pct"/>
              </w:tcPr>
              <w:p w:rsidR="00A44E23" w:rsidRPr="00B36B4A" w:rsidRDefault="000C2612" w:rsidP="000C2612">
                <w:pPr>
                  <w:rPr>
                    <w:lang w:val="de-DE"/>
                  </w:rPr>
                </w:pPr>
                <w:r w:rsidRPr="00B36B4A">
                  <w:rPr>
                    <w:rStyle w:val="PlaceholderText"/>
                    <w:szCs w:val="20"/>
                    <w:lang w:val="de-DE"/>
                  </w:rPr>
                  <w:t>Privatadresse</w:t>
                </w:r>
              </w:p>
            </w:tc>
          </w:sdtContent>
        </w:sdt>
        <w:tc>
          <w:tcPr>
            <w:tcW w:w="348" w:type="pct"/>
          </w:tcPr>
          <w:p w:rsidR="00A44E23" w:rsidRPr="00B36B4A" w:rsidRDefault="00A44E23" w:rsidP="006517F0">
            <w:pPr>
              <w:rPr>
                <w:lang w:val="de-DE"/>
              </w:rPr>
            </w:pPr>
          </w:p>
        </w:tc>
        <w:tc>
          <w:tcPr>
            <w:tcW w:w="1115" w:type="pct"/>
          </w:tcPr>
          <w:p w:rsidR="00A44E23" w:rsidRPr="00B36B4A" w:rsidRDefault="000C2612" w:rsidP="007C45D6">
            <w:pPr>
              <w:rPr>
                <w:lang w:val="de-DE"/>
              </w:rPr>
            </w:pPr>
            <w:r w:rsidRPr="00B36B4A">
              <w:rPr>
                <w:lang w:val="de-DE"/>
              </w:rPr>
              <w:t>Land</w:t>
            </w:r>
            <w:r w:rsidR="00A44E23" w:rsidRPr="00B36B4A">
              <w:rPr>
                <w:lang w:val="de-DE"/>
              </w:rPr>
              <w:t>:</w:t>
            </w:r>
          </w:p>
        </w:tc>
        <w:sdt>
          <w:sdtPr>
            <w:id w:val="-1089311485"/>
            <w:placeholder>
              <w:docPart w:val="5FDEE799DAF54CD8BBBD974177B6D20C"/>
            </w:placeholder>
            <w:showingPlcHdr/>
            <w:text/>
          </w:sdtPr>
          <w:sdtEndPr/>
          <w:sdtContent>
            <w:tc>
              <w:tcPr>
                <w:tcW w:w="1254" w:type="pct"/>
                <w:gridSpan w:val="2"/>
              </w:tcPr>
              <w:p w:rsidR="00A44E23" w:rsidRPr="00B36B4A" w:rsidRDefault="000C2612" w:rsidP="000C2612">
                <w:pPr>
                  <w:rPr>
                    <w:lang w:val="de-DE"/>
                  </w:rPr>
                </w:pPr>
                <w:r w:rsidRPr="00B36B4A">
                  <w:rPr>
                    <w:rStyle w:val="PlaceholderText"/>
                    <w:szCs w:val="20"/>
                    <w:lang w:val="de-DE"/>
                  </w:rPr>
                  <w:t>Land</w:t>
                </w:r>
              </w:p>
            </w:tc>
          </w:sdtContent>
        </w:sdt>
      </w:tr>
      <w:tr w:rsidR="00A44E23" w:rsidRPr="00B36B4A" w:rsidTr="00010880">
        <w:trPr>
          <w:trHeight w:val="908"/>
        </w:trPr>
        <w:tc>
          <w:tcPr>
            <w:tcW w:w="1029" w:type="pct"/>
          </w:tcPr>
          <w:p w:rsidR="00A44E23" w:rsidRPr="00B36B4A" w:rsidRDefault="000C2612" w:rsidP="000C2612">
            <w:pPr>
              <w:rPr>
                <w:lang w:val="de-DE"/>
              </w:rPr>
            </w:pPr>
            <w:r w:rsidRPr="00B36B4A">
              <w:rPr>
                <w:lang w:val="de-DE"/>
              </w:rPr>
              <w:t>Telef</w:t>
            </w:r>
            <w:r w:rsidR="00A44E23" w:rsidRPr="00B36B4A">
              <w:rPr>
                <w:lang w:val="de-DE"/>
              </w:rPr>
              <w:t>on:</w:t>
            </w:r>
          </w:p>
        </w:tc>
        <w:sdt>
          <w:sdtPr>
            <w:id w:val="1117025885"/>
            <w:placeholder>
              <w:docPart w:val="9DF15DE4D70F49EE85D218900104946E"/>
            </w:placeholder>
            <w:showingPlcHdr/>
            <w:text/>
          </w:sdtPr>
          <w:sdtEndPr/>
          <w:sdtContent>
            <w:tc>
              <w:tcPr>
                <w:tcW w:w="1254" w:type="pct"/>
              </w:tcPr>
              <w:p w:rsidR="00A44E23" w:rsidRPr="00B36B4A" w:rsidRDefault="000C2612" w:rsidP="000C2612">
                <w:pPr>
                  <w:rPr>
                    <w:lang w:val="de-DE"/>
                  </w:rPr>
                </w:pPr>
                <w:r w:rsidRPr="00B36B4A">
                  <w:rPr>
                    <w:rStyle w:val="PlaceholderText"/>
                    <w:szCs w:val="20"/>
                    <w:lang w:val="de-DE"/>
                  </w:rPr>
                  <w:t>Telefon</w:t>
                </w:r>
              </w:p>
            </w:tc>
          </w:sdtContent>
        </w:sdt>
        <w:tc>
          <w:tcPr>
            <w:tcW w:w="348" w:type="pct"/>
          </w:tcPr>
          <w:p w:rsidR="00A44E23" w:rsidRPr="00B36B4A" w:rsidRDefault="00A44E23" w:rsidP="006517F0">
            <w:pPr>
              <w:rPr>
                <w:lang w:val="de-DE"/>
              </w:rPr>
            </w:pPr>
          </w:p>
        </w:tc>
        <w:tc>
          <w:tcPr>
            <w:tcW w:w="1115" w:type="pct"/>
          </w:tcPr>
          <w:p w:rsidR="00A44E23" w:rsidRPr="00B36B4A" w:rsidRDefault="00A44E23" w:rsidP="007C45D6">
            <w:pPr>
              <w:rPr>
                <w:lang w:val="de-DE"/>
              </w:rPr>
            </w:pPr>
            <w:r w:rsidRPr="00B36B4A">
              <w:rPr>
                <w:lang w:val="de-DE"/>
              </w:rPr>
              <w:t>E</w:t>
            </w:r>
            <w:r w:rsidR="000C2612" w:rsidRPr="00B36B4A">
              <w:rPr>
                <w:lang w:val="de-DE"/>
              </w:rPr>
              <w:t>-</w:t>
            </w:r>
            <w:r w:rsidR="00B36B4A">
              <w:rPr>
                <w:lang w:val="de-DE"/>
              </w:rPr>
              <w:t>M</w:t>
            </w:r>
            <w:r w:rsidRPr="00B36B4A">
              <w:rPr>
                <w:lang w:val="de-DE"/>
              </w:rPr>
              <w:t>ail:</w:t>
            </w:r>
          </w:p>
        </w:tc>
        <w:sdt>
          <w:sdtPr>
            <w:id w:val="2082171660"/>
            <w:placeholder>
              <w:docPart w:val="8C67379A14D543A5A9F0A29A997B0839"/>
            </w:placeholder>
            <w:showingPlcHdr/>
            <w:text/>
          </w:sdtPr>
          <w:sdtEndPr/>
          <w:sdtContent>
            <w:tc>
              <w:tcPr>
                <w:tcW w:w="1254" w:type="pct"/>
                <w:gridSpan w:val="2"/>
              </w:tcPr>
              <w:p w:rsidR="00A44E23" w:rsidRPr="00B36B4A" w:rsidRDefault="00B36B4A" w:rsidP="000C2612">
                <w:pPr>
                  <w:rPr>
                    <w:lang w:val="de-DE"/>
                  </w:rPr>
                </w:pPr>
                <w:r>
                  <w:rPr>
                    <w:rStyle w:val="PlaceholderText"/>
                    <w:szCs w:val="20"/>
                    <w:lang w:val="de-DE"/>
                  </w:rPr>
                  <w:t>E-M</w:t>
                </w:r>
                <w:r w:rsidR="000C2612" w:rsidRPr="00B36B4A">
                  <w:rPr>
                    <w:rStyle w:val="PlaceholderText"/>
                    <w:szCs w:val="20"/>
                    <w:lang w:val="de-DE"/>
                  </w:rPr>
                  <w:t>ail</w:t>
                </w:r>
              </w:p>
            </w:tc>
          </w:sdtContent>
        </w:sdt>
      </w:tr>
      <w:tr w:rsidR="00A44E23" w:rsidRPr="00B36B4A" w:rsidTr="00010880">
        <w:trPr>
          <w:gridAfter w:val="1"/>
          <w:wAfter w:w="1029" w:type="pct"/>
          <w:trHeight w:val="908"/>
        </w:trPr>
        <w:tc>
          <w:tcPr>
            <w:tcW w:w="3971" w:type="pct"/>
            <w:gridSpan w:val="5"/>
          </w:tcPr>
          <w:p w:rsidR="00A44E23" w:rsidRPr="00B36B4A" w:rsidRDefault="00A44E23" w:rsidP="00A44E23">
            <w:pPr>
              <w:tabs>
                <w:tab w:val="left" w:pos="1448"/>
                <w:tab w:val="left" w:pos="3801"/>
                <w:tab w:val="left" w:pos="4163"/>
                <w:tab w:val="left" w:pos="4887"/>
                <w:tab w:val="left" w:pos="6335"/>
              </w:tabs>
              <w:rPr>
                <w:b/>
                <w:lang w:val="de-DE"/>
              </w:rPr>
            </w:pPr>
          </w:p>
        </w:tc>
      </w:tr>
      <w:tr w:rsidR="00A44E23" w:rsidRPr="000C2612" w:rsidTr="00010880">
        <w:trPr>
          <w:trHeight w:val="908"/>
        </w:trPr>
        <w:tc>
          <w:tcPr>
            <w:tcW w:w="5000" w:type="pct"/>
            <w:gridSpan w:val="6"/>
          </w:tcPr>
          <w:p w:rsidR="00A44E23" w:rsidRPr="000C2612" w:rsidRDefault="000C2612" w:rsidP="00F973B2">
            <w:pPr>
              <w:pStyle w:val="Heading2"/>
              <w:outlineLvl w:val="1"/>
              <w:rPr>
                <w:lang w:val="de-DE"/>
              </w:rPr>
            </w:pPr>
            <w:r w:rsidRPr="000C2612">
              <w:rPr>
                <w:lang w:val="de-DE"/>
              </w:rPr>
              <w:t>Kontaktangaben der Universität</w:t>
            </w:r>
            <w:r>
              <w:rPr>
                <w:lang w:val="de-DE"/>
              </w:rPr>
              <w:t>:</w:t>
            </w:r>
          </w:p>
          <w:p w:rsidR="008458C0" w:rsidRPr="000C2612" w:rsidRDefault="008458C0" w:rsidP="008458C0">
            <w:pPr>
              <w:rPr>
                <w:lang w:val="de-DE" w:bidi="en-US"/>
              </w:rPr>
            </w:pPr>
          </w:p>
        </w:tc>
      </w:tr>
      <w:tr w:rsidR="00A44E23" w:rsidRPr="00A44E23" w:rsidTr="00010880">
        <w:trPr>
          <w:trHeight w:val="969"/>
        </w:trPr>
        <w:tc>
          <w:tcPr>
            <w:tcW w:w="1029" w:type="pct"/>
          </w:tcPr>
          <w:p w:rsidR="00A44E23" w:rsidRPr="00A44E23" w:rsidRDefault="004E11D2" w:rsidP="007C45D6">
            <w:proofErr w:type="spellStart"/>
            <w:r>
              <w:t>Universität</w:t>
            </w:r>
            <w:proofErr w:type="spellEnd"/>
            <w:r w:rsidR="00A44E23" w:rsidRPr="00A44E23">
              <w:t>:</w:t>
            </w:r>
          </w:p>
        </w:tc>
        <w:sdt>
          <w:sdtPr>
            <w:id w:val="1388071690"/>
            <w:placeholder>
              <w:docPart w:val="95DBC423593B4309B3C7FC272C30D630"/>
            </w:placeholder>
            <w:showingPlcHdr/>
            <w:text/>
          </w:sdtPr>
          <w:sdtEndPr/>
          <w:sdtContent>
            <w:tc>
              <w:tcPr>
                <w:tcW w:w="1254" w:type="pct"/>
              </w:tcPr>
              <w:p w:rsidR="00A44E23" w:rsidRPr="00A44E23" w:rsidRDefault="004E11D2" w:rsidP="004E11D2">
                <w:r>
                  <w:rPr>
                    <w:rStyle w:val="PlaceholderText"/>
                  </w:rPr>
                  <w:t>Universität</w:t>
                </w:r>
              </w:p>
            </w:tc>
          </w:sdtContent>
        </w:sdt>
        <w:tc>
          <w:tcPr>
            <w:tcW w:w="348" w:type="pct"/>
          </w:tcPr>
          <w:p w:rsidR="00A44E23" w:rsidRPr="00A44E23" w:rsidRDefault="00A44E23" w:rsidP="00A44E23">
            <w:pPr>
              <w:tabs>
                <w:tab w:val="left" w:pos="1448"/>
                <w:tab w:val="left" w:pos="3801"/>
                <w:tab w:val="left" w:pos="4163"/>
                <w:tab w:val="left" w:pos="4887"/>
                <w:tab w:val="left" w:pos="6335"/>
              </w:tabs>
            </w:pPr>
          </w:p>
        </w:tc>
        <w:tc>
          <w:tcPr>
            <w:tcW w:w="1115" w:type="pct"/>
          </w:tcPr>
          <w:p w:rsidR="00A44E23" w:rsidRPr="00A44E23" w:rsidRDefault="00B36B4A" w:rsidP="007C45D6">
            <w:proofErr w:type="spellStart"/>
            <w:r>
              <w:t>Fak</w:t>
            </w:r>
            <w:r w:rsidR="004E11D2">
              <w:t>ultät</w:t>
            </w:r>
            <w:proofErr w:type="spellEnd"/>
            <w:r w:rsidR="004E11D2">
              <w:t>/</w:t>
            </w:r>
            <w:proofErr w:type="spellStart"/>
            <w:r w:rsidR="004E11D2">
              <w:t>Institut</w:t>
            </w:r>
            <w:proofErr w:type="spellEnd"/>
            <w:r w:rsidR="00A44E23" w:rsidRPr="00A44E23">
              <w:t>:</w:t>
            </w:r>
          </w:p>
        </w:tc>
        <w:sdt>
          <w:sdtPr>
            <w:id w:val="309903961"/>
            <w:placeholder>
              <w:docPart w:val="1D7A5E5A7CD2448D9917E2550168E8A5"/>
            </w:placeholder>
            <w:showingPlcHdr/>
            <w:text/>
          </w:sdtPr>
          <w:sdtEndPr/>
          <w:sdtContent>
            <w:tc>
              <w:tcPr>
                <w:tcW w:w="1254" w:type="pct"/>
                <w:gridSpan w:val="2"/>
              </w:tcPr>
              <w:p w:rsidR="00A44E23" w:rsidRPr="00A44E23" w:rsidRDefault="00B36B4A" w:rsidP="004E11D2">
                <w:r>
                  <w:rPr>
                    <w:rStyle w:val="PlaceholderText"/>
                  </w:rPr>
                  <w:t>Fak</w:t>
                </w:r>
                <w:r w:rsidR="004E11D2">
                  <w:rPr>
                    <w:rStyle w:val="PlaceholderText"/>
                  </w:rPr>
                  <w:t>ultät</w:t>
                </w:r>
                <w:r w:rsidR="00C7377E">
                  <w:rPr>
                    <w:rStyle w:val="PlaceholderText"/>
                  </w:rPr>
                  <w:t>/</w:t>
                </w:r>
                <w:r w:rsidR="004E11D2">
                  <w:rPr>
                    <w:rStyle w:val="PlaceholderText"/>
                  </w:rPr>
                  <w:t>Institut</w:t>
                </w:r>
              </w:p>
            </w:tc>
          </w:sdtContent>
        </w:sdt>
      </w:tr>
      <w:tr w:rsidR="00A44E23" w:rsidRPr="00A44E23" w:rsidTr="008458C0">
        <w:trPr>
          <w:trHeight w:val="969"/>
        </w:trPr>
        <w:tc>
          <w:tcPr>
            <w:tcW w:w="1029" w:type="pct"/>
          </w:tcPr>
          <w:p w:rsidR="00A44E23" w:rsidRPr="00A44E23" w:rsidRDefault="004E11D2" w:rsidP="007C45D6">
            <w:pPr>
              <w:rPr>
                <w:b/>
              </w:rPr>
            </w:pPr>
            <w:proofErr w:type="spellStart"/>
            <w:r>
              <w:t>A</w:t>
            </w:r>
            <w:r w:rsidR="00A44E23" w:rsidRPr="00A44E23">
              <w:t>dress</w:t>
            </w:r>
            <w:r>
              <w:t>e</w:t>
            </w:r>
            <w:proofErr w:type="spellEnd"/>
            <w:r w:rsidR="00A44E23" w:rsidRPr="00A44E23">
              <w:t>:</w:t>
            </w:r>
          </w:p>
        </w:tc>
        <w:sdt>
          <w:sdtPr>
            <w:id w:val="-1031109450"/>
            <w:placeholder>
              <w:docPart w:val="8D597EC715304BEFA8327CB1A2CFB4A3"/>
            </w:placeholder>
            <w:showingPlcHdr/>
            <w:text/>
          </w:sdtPr>
          <w:sdtEndPr/>
          <w:sdtContent>
            <w:tc>
              <w:tcPr>
                <w:tcW w:w="1254" w:type="pct"/>
              </w:tcPr>
              <w:p w:rsidR="00A44E23" w:rsidRPr="00A44E23" w:rsidRDefault="004E11D2" w:rsidP="004E11D2">
                <w:r>
                  <w:rPr>
                    <w:rStyle w:val="PlaceholderText"/>
                  </w:rPr>
                  <w:t>Adresse</w:t>
                </w:r>
              </w:p>
            </w:tc>
          </w:sdtContent>
        </w:sdt>
        <w:tc>
          <w:tcPr>
            <w:tcW w:w="348" w:type="pct"/>
          </w:tcPr>
          <w:p w:rsidR="00A44E23" w:rsidRPr="00A44E23" w:rsidRDefault="00A44E23" w:rsidP="00A44E23">
            <w:pPr>
              <w:tabs>
                <w:tab w:val="left" w:pos="1448"/>
                <w:tab w:val="left" w:pos="3801"/>
                <w:tab w:val="left" w:pos="4163"/>
                <w:tab w:val="left" w:pos="4887"/>
                <w:tab w:val="left" w:pos="6335"/>
              </w:tabs>
            </w:pPr>
          </w:p>
        </w:tc>
        <w:tc>
          <w:tcPr>
            <w:tcW w:w="1115" w:type="pct"/>
          </w:tcPr>
          <w:p w:rsidR="00A44E23" w:rsidRPr="00A44E23" w:rsidRDefault="004E11D2" w:rsidP="007C45D6">
            <w:pPr>
              <w:rPr>
                <w:b/>
              </w:rPr>
            </w:pPr>
            <w:r>
              <w:t>Land</w:t>
            </w:r>
            <w:r w:rsidR="00A44E23" w:rsidRPr="00A44E23">
              <w:t>:</w:t>
            </w:r>
          </w:p>
        </w:tc>
        <w:sdt>
          <w:sdtPr>
            <w:id w:val="-689837032"/>
            <w:placeholder>
              <w:docPart w:val="C01D21DE60B645FFBB6452899A01C8AB"/>
            </w:placeholder>
            <w:showingPlcHdr/>
            <w:text/>
          </w:sdtPr>
          <w:sdtEndPr/>
          <w:sdtContent>
            <w:tc>
              <w:tcPr>
                <w:tcW w:w="1254" w:type="pct"/>
                <w:gridSpan w:val="2"/>
              </w:tcPr>
              <w:p w:rsidR="00A44E23" w:rsidRPr="00A44E23" w:rsidRDefault="004E11D2" w:rsidP="004E11D2">
                <w:r>
                  <w:rPr>
                    <w:rStyle w:val="PlaceholderText"/>
                  </w:rPr>
                  <w:t>Land</w:t>
                </w:r>
              </w:p>
            </w:tc>
          </w:sdtContent>
        </w:sdt>
      </w:tr>
      <w:tr w:rsidR="008458C0" w:rsidRPr="00A44E23" w:rsidTr="008458C0">
        <w:trPr>
          <w:trHeight w:val="908"/>
        </w:trPr>
        <w:tc>
          <w:tcPr>
            <w:tcW w:w="1029" w:type="pct"/>
          </w:tcPr>
          <w:p w:rsidR="008458C0" w:rsidRPr="00A44E23" w:rsidRDefault="004E11D2" w:rsidP="007C45D6">
            <w:proofErr w:type="spellStart"/>
            <w:r>
              <w:t>Telefon</w:t>
            </w:r>
            <w:proofErr w:type="spellEnd"/>
            <w:r w:rsidR="008458C0" w:rsidRPr="00A44E23">
              <w:t>:</w:t>
            </w:r>
          </w:p>
        </w:tc>
        <w:tc>
          <w:tcPr>
            <w:tcW w:w="1602" w:type="pct"/>
            <w:gridSpan w:val="2"/>
          </w:tcPr>
          <w:p w:rsidR="008458C0" w:rsidRPr="00A44E23" w:rsidRDefault="0081555A" w:rsidP="004E11D2">
            <w:pPr>
              <w:tabs>
                <w:tab w:val="left" w:pos="1448"/>
                <w:tab w:val="left" w:pos="3801"/>
                <w:tab w:val="left" w:pos="4163"/>
                <w:tab w:val="left" w:pos="4887"/>
                <w:tab w:val="left" w:pos="6335"/>
              </w:tabs>
            </w:pPr>
            <w:sdt>
              <w:sdtPr>
                <w:id w:val="1324625193"/>
                <w:placeholder>
                  <w:docPart w:val="FCC4C1C59A3C4E7F94F263F7B1E8E502"/>
                </w:placeholder>
                <w:showingPlcHdr/>
                <w:text/>
              </w:sdtPr>
              <w:sdtEndPr/>
              <w:sdtContent>
                <w:r w:rsidR="004E11D2">
                  <w:rPr>
                    <w:rStyle w:val="PlaceholderText"/>
                  </w:rPr>
                  <w:t>Telefon</w:t>
                </w:r>
              </w:sdtContent>
            </w:sdt>
          </w:p>
        </w:tc>
        <w:tc>
          <w:tcPr>
            <w:tcW w:w="1115" w:type="pct"/>
          </w:tcPr>
          <w:p w:rsidR="008458C0" w:rsidRPr="00A44E23" w:rsidRDefault="008458C0" w:rsidP="007C45D6">
            <w:r w:rsidRPr="00A44E23">
              <w:t>E</w:t>
            </w:r>
            <w:r w:rsidR="004E11D2">
              <w:t>-</w:t>
            </w:r>
            <w:r w:rsidR="00B36B4A">
              <w:t>M</w:t>
            </w:r>
            <w:r w:rsidRPr="00A44E23">
              <w:t>ail:</w:t>
            </w:r>
          </w:p>
        </w:tc>
        <w:tc>
          <w:tcPr>
            <w:tcW w:w="1254" w:type="pct"/>
            <w:gridSpan w:val="2"/>
          </w:tcPr>
          <w:sdt>
            <w:sdtPr>
              <w:id w:val="-936046027"/>
              <w:placeholder>
                <w:docPart w:val="0B4FCE9B58C54C3291BF3C754C15C8DC"/>
              </w:placeholder>
              <w:showingPlcHdr/>
              <w:text/>
            </w:sdtPr>
            <w:sdtEndPr/>
            <w:sdtContent>
              <w:p w:rsidR="008458C0" w:rsidRDefault="00B36B4A" w:rsidP="00C7377E">
                <w:r>
                  <w:rPr>
                    <w:rStyle w:val="PlaceholderText"/>
                  </w:rPr>
                  <w:t>E-M</w:t>
                </w:r>
                <w:r w:rsidR="004E11D2">
                  <w:rPr>
                    <w:rStyle w:val="PlaceholderText"/>
                  </w:rPr>
                  <w:t>ail</w:t>
                </w:r>
              </w:p>
            </w:sdtContent>
          </w:sdt>
          <w:p w:rsidR="008458C0" w:rsidRDefault="008458C0" w:rsidP="00C7377E"/>
          <w:p w:rsidR="008458C0" w:rsidRDefault="008458C0" w:rsidP="00C7377E"/>
          <w:p w:rsidR="008458C0" w:rsidRDefault="008458C0" w:rsidP="00C7377E"/>
          <w:p w:rsidR="008458C0" w:rsidRPr="00A44E23" w:rsidRDefault="008458C0" w:rsidP="00C7377E"/>
        </w:tc>
      </w:tr>
      <w:tr w:rsidR="00A44E23" w:rsidRPr="00A44E23" w:rsidTr="008458C0">
        <w:trPr>
          <w:trHeight w:val="828"/>
        </w:trPr>
        <w:tc>
          <w:tcPr>
            <w:tcW w:w="2631" w:type="pct"/>
            <w:gridSpan w:val="3"/>
          </w:tcPr>
          <w:p w:rsidR="00A44E23" w:rsidRPr="008458C0" w:rsidRDefault="004E11D2" w:rsidP="007C45D6">
            <w:pPr>
              <w:rPr>
                <w:b/>
              </w:rPr>
            </w:pPr>
            <w:proofErr w:type="spellStart"/>
            <w:r w:rsidRPr="00A0086D">
              <w:rPr>
                <w:b/>
              </w:rPr>
              <w:t>Bevorzugte</w:t>
            </w:r>
            <w:proofErr w:type="spellEnd"/>
            <w:r w:rsidRPr="00A0086D">
              <w:rPr>
                <w:b/>
              </w:rPr>
              <w:t xml:space="preserve"> </w:t>
            </w:r>
            <w:proofErr w:type="spellStart"/>
            <w:r w:rsidRPr="00A0086D">
              <w:rPr>
                <w:b/>
              </w:rPr>
              <w:t>Adresse</w:t>
            </w:r>
            <w:proofErr w:type="spellEnd"/>
            <w:r w:rsidRPr="00A0086D">
              <w:rPr>
                <w:b/>
              </w:rPr>
              <w:t xml:space="preserve"> </w:t>
            </w:r>
            <w:proofErr w:type="spellStart"/>
            <w:r w:rsidRPr="00A0086D">
              <w:rPr>
                <w:b/>
              </w:rPr>
              <w:t>für</w:t>
            </w:r>
            <w:proofErr w:type="spellEnd"/>
            <w:r w:rsidRPr="00A0086D">
              <w:rPr>
                <w:b/>
              </w:rPr>
              <w:t xml:space="preserve"> </w:t>
            </w:r>
            <w:proofErr w:type="spellStart"/>
            <w:r w:rsidRPr="00A0086D">
              <w:rPr>
                <w:b/>
              </w:rPr>
              <w:t>Korrespondenz</w:t>
            </w:r>
            <w:proofErr w:type="spellEnd"/>
            <w:r w:rsidRPr="00A0086D">
              <w:rPr>
                <w:b/>
              </w:rPr>
              <w:t>:</w:t>
            </w:r>
          </w:p>
        </w:tc>
        <w:tc>
          <w:tcPr>
            <w:tcW w:w="1115" w:type="pct"/>
          </w:tcPr>
          <w:p w:rsidR="00A44E23" w:rsidRPr="00A44E23" w:rsidRDefault="0081555A" w:rsidP="004E11D2">
            <w:sdt>
              <w:sdtPr>
                <w:rPr>
                  <w:rFonts w:cs="Arial"/>
                </w:rPr>
                <w:id w:val="1281918400"/>
                <w14:checkbox>
                  <w14:checked w14:val="0"/>
                  <w14:checkedState w14:val="2612" w14:font="MS Gothic"/>
                  <w14:uncheckedState w14:val="2610" w14:font="MS Gothic"/>
                </w14:checkbox>
              </w:sdtPr>
              <w:sdtEndPr/>
              <w:sdtContent>
                <w:r w:rsidR="007C45D6">
                  <w:rPr>
                    <w:rFonts w:ascii="MS Gothic" w:eastAsia="MS Gothic" w:hAnsi="MS Gothic" w:cs="Arial" w:hint="eastAsia"/>
                  </w:rPr>
                  <w:t>☐</w:t>
                </w:r>
              </w:sdtContent>
            </w:sdt>
            <w:r w:rsidR="007C45D6">
              <w:rPr>
                <w:rFonts w:cs="Arial"/>
              </w:rPr>
              <w:t xml:space="preserve"> </w:t>
            </w:r>
            <w:proofErr w:type="spellStart"/>
            <w:r w:rsidR="004E11D2">
              <w:rPr>
                <w:rFonts w:cs="Arial"/>
              </w:rPr>
              <w:t>Universität</w:t>
            </w:r>
            <w:proofErr w:type="spellEnd"/>
          </w:p>
        </w:tc>
        <w:tc>
          <w:tcPr>
            <w:tcW w:w="1254" w:type="pct"/>
            <w:gridSpan w:val="2"/>
          </w:tcPr>
          <w:p w:rsidR="00A44E23" w:rsidRPr="00A44E23" w:rsidRDefault="0081555A" w:rsidP="004E11D2">
            <w:pPr>
              <w:tabs>
                <w:tab w:val="left" w:pos="2670"/>
              </w:tabs>
            </w:pPr>
            <w:sdt>
              <w:sdtPr>
                <w:rPr>
                  <w:rFonts w:cs="Arial"/>
                </w:rPr>
                <w:id w:val="11195905"/>
                <w14:checkbox>
                  <w14:checked w14:val="0"/>
                  <w14:checkedState w14:val="2612" w14:font="MS Gothic"/>
                  <w14:uncheckedState w14:val="2610" w14:font="MS Gothic"/>
                </w14:checkbox>
              </w:sdtPr>
              <w:sdtEndPr/>
              <w:sdtContent>
                <w:r w:rsidR="007C45D6">
                  <w:rPr>
                    <w:rFonts w:ascii="MS Gothic" w:eastAsia="MS Gothic" w:hAnsi="MS Gothic" w:cs="Arial" w:hint="eastAsia"/>
                  </w:rPr>
                  <w:t>☐</w:t>
                </w:r>
              </w:sdtContent>
            </w:sdt>
            <w:r w:rsidR="007C45D6">
              <w:rPr>
                <w:rFonts w:cs="Arial"/>
              </w:rPr>
              <w:t xml:space="preserve"> </w:t>
            </w:r>
            <w:proofErr w:type="spellStart"/>
            <w:r w:rsidR="004E11D2">
              <w:rPr>
                <w:rFonts w:cs="Arial"/>
              </w:rPr>
              <w:t>Privatadresse</w:t>
            </w:r>
            <w:proofErr w:type="spellEnd"/>
            <w:r w:rsidR="00C7377E">
              <w:rPr>
                <w:rFonts w:cs="Arial"/>
              </w:rPr>
              <w:tab/>
            </w:r>
          </w:p>
        </w:tc>
      </w:tr>
    </w:tbl>
    <w:p w:rsidR="00A44E23" w:rsidRPr="00A44E23" w:rsidRDefault="00A44E23" w:rsidP="007C45D6"/>
    <w:p w:rsidR="00A44E23" w:rsidRPr="00A44E23" w:rsidRDefault="00A44E23" w:rsidP="007C45D6"/>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696"/>
        <w:gridCol w:w="150"/>
        <w:gridCol w:w="304"/>
        <w:gridCol w:w="1398"/>
        <w:gridCol w:w="204"/>
        <w:gridCol w:w="221"/>
        <w:gridCol w:w="830"/>
        <w:gridCol w:w="944"/>
        <w:gridCol w:w="367"/>
        <w:gridCol w:w="271"/>
        <w:gridCol w:w="140"/>
        <w:gridCol w:w="3322"/>
        <w:gridCol w:w="44"/>
      </w:tblGrid>
      <w:tr w:rsidR="007C45D6" w:rsidRPr="00A44E23" w:rsidTr="00851B3D">
        <w:trPr>
          <w:trHeight w:val="845"/>
        </w:trPr>
        <w:tc>
          <w:tcPr>
            <w:tcW w:w="1068" w:type="pct"/>
            <w:gridSpan w:val="2"/>
          </w:tcPr>
          <w:p w:rsidR="007C45D6" w:rsidRPr="008458C0" w:rsidRDefault="004E11D2" w:rsidP="007C45D6">
            <w:pPr>
              <w:rPr>
                <w:b/>
              </w:rPr>
            </w:pPr>
            <w:proofErr w:type="spellStart"/>
            <w:r>
              <w:rPr>
                <w:b/>
              </w:rPr>
              <w:t>Projekt-Titel</w:t>
            </w:r>
            <w:proofErr w:type="spellEnd"/>
            <w:r>
              <w:rPr>
                <w:b/>
              </w:rPr>
              <w:t>:</w:t>
            </w:r>
          </w:p>
        </w:tc>
        <w:tc>
          <w:tcPr>
            <w:tcW w:w="218" w:type="pct"/>
            <w:gridSpan w:val="2"/>
          </w:tcPr>
          <w:p w:rsidR="007C45D6" w:rsidRDefault="007C45D6" w:rsidP="007C45D6"/>
        </w:tc>
        <w:sdt>
          <w:sdtPr>
            <w:id w:val="1935018680"/>
            <w:showingPlcHdr/>
            <w:text w:multiLine="1"/>
          </w:sdtPr>
          <w:sdtEndPr/>
          <w:sdtContent>
            <w:tc>
              <w:tcPr>
                <w:tcW w:w="3714" w:type="pct"/>
                <w:gridSpan w:val="10"/>
              </w:tcPr>
              <w:p w:rsidR="007C45D6" w:rsidRPr="00A44E23" w:rsidRDefault="00E14B6D" w:rsidP="00E14B6D">
                <w:r>
                  <w:rPr>
                    <w:rStyle w:val="PlaceholderText"/>
                  </w:rPr>
                  <w:t>Projekt-Titel</w:t>
                </w:r>
              </w:p>
            </w:tc>
          </w:sdtContent>
        </w:sdt>
      </w:tr>
      <w:tr w:rsidR="007C45D6" w:rsidRPr="00A44E23" w:rsidTr="00851B3D">
        <w:trPr>
          <w:trHeight w:val="454"/>
        </w:trPr>
        <w:tc>
          <w:tcPr>
            <w:tcW w:w="1068" w:type="pct"/>
            <w:gridSpan w:val="2"/>
          </w:tcPr>
          <w:p w:rsidR="007C45D6" w:rsidRPr="00A44E23" w:rsidRDefault="007C45D6" w:rsidP="00A44E23">
            <w:pPr>
              <w:tabs>
                <w:tab w:val="left" w:pos="1448"/>
                <w:tab w:val="left" w:pos="3801"/>
                <w:tab w:val="left" w:pos="4163"/>
                <w:tab w:val="left" w:pos="4887"/>
                <w:tab w:val="left" w:pos="6335"/>
              </w:tabs>
              <w:rPr>
                <w:b/>
              </w:rPr>
            </w:pPr>
          </w:p>
        </w:tc>
        <w:tc>
          <w:tcPr>
            <w:tcW w:w="218" w:type="pct"/>
            <w:gridSpan w:val="2"/>
          </w:tcPr>
          <w:p w:rsidR="007C45D6" w:rsidRPr="00A44E23" w:rsidRDefault="007C45D6" w:rsidP="00A44E23">
            <w:pPr>
              <w:tabs>
                <w:tab w:val="left" w:pos="1448"/>
                <w:tab w:val="left" w:pos="3801"/>
                <w:tab w:val="left" w:pos="4163"/>
                <w:tab w:val="left" w:pos="4887"/>
                <w:tab w:val="left" w:pos="6335"/>
              </w:tabs>
              <w:rPr>
                <w:b/>
              </w:rPr>
            </w:pPr>
          </w:p>
        </w:tc>
        <w:tc>
          <w:tcPr>
            <w:tcW w:w="3714" w:type="pct"/>
            <w:gridSpan w:val="10"/>
          </w:tcPr>
          <w:p w:rsidR="007C45D6" w:rsidRPr="00A44E23" w:rsidRDefault="007C45D6" w:rsidP="00A44E23">
            <w:pPr>
              <w:tabs>
                <w:tab w:val="left" w:pos="1448"/>
                <w:tab w:val="left" w:pos="3801"/>
                <w:tab w:val="left" w:pos="4163"/>
                <w:tab w:val="left" w:pos="4887"/>
                <w:tab w:val="left" w:pos="6335"/>
              </w:tabs>
              <w:rPr>
                <w:b/>
              </w:rPr>
            </w:pPr>
          </w:p>
        </w:tc>
      </w:tr>
      <w:tr w:rsidR="007C45D6" w:rsidRPr="00A44E23" w:rsidTr="00851B3D">
        <w:trPr>
          <w:trHeight w:val="322"/>
        </w:trPr>
        <w:tc>
          <w:tcPr>
            <w:tcW w:w="1068" w:type="pct"/>
            <w:gridSpan w:val="2"/>
          </w:tcPr>
          <w:p w:rsidR="007C45D6" w:rsidRPr="008458C0" w:rsidRDefault="00E14B6D" w:rsidP="007C45D6">
            <w:pPr>
              <w:rPr>
                <w:b/>
              </w:rPr>
            </w:pPr>
            <w:proofErr w:type="spellStart"/>
            <w:r w:rsidRPr="00A0086D">
              <w:rPr>
                <w:b/>
              </w:rPr>
              <w:t>Schwerpunktthemen</w:t>
            </w:r>
            <w:proofErr w:type="spellEnd"/>
            <w:r w:rsidRPr="00A0086D">
              <w:rPr>
                <w:b/>
              </w:rPr>
              <w:t>:</w:t>
            </w:r>
          </w:p>
        </w:tc>
        <w:tc>
          <w:tcPr>
            <w:tcW w:w="218" w:type="pct"/>
            <w:gridSpan w:val="2"/>
          </w:tcPr>
          <w:p w:rsidR="007C45D6" w:rsidRPr="00A44E23" w:rsidRDefault="007C45D6" w:rsidP="00A44E23">
            <w:pPr>
              <w:tabs>
                <w:tab w:val="left" w:pos="1448"/>
                <w:tab w:val="left" w:pos="3801"/>
                <w:tab w:val="left" w:pos="4163"/>
                <w:tab w:val="left" w:pos="4887"/>
                <w:tab w:val="left" w:pos="6335"/>
              </w:tabs>
              <w:rPr>
                <w:b/>
              </w:rPr>
            </w:pPr>
          </w:p>
        </w:tc>
        <w:tc>
          <w:tcPr>
            <w:tcW w:w="3714" w:type="pct"/>
            <w:gridSpan w:val="10"/>
          </w:tcPr>
          <w:p w:rsidR="007C45D6" w:rsidRPr="00A44E23" w:rsidRDefault="007C45D6" w:rsidP="00A44E23">
            <w:pPr>
              <w:tabs>
                <w:tab w:val="left" w:pos="1448"/>
                <w:tab w:val="left" w:pos="3801"/>
                <w:tab w:val="left" w:pos="4163"/>
                <w:tab w:val="left" w:pos="4887"/>
                <w:tab w:val="left" w:pos="6335"/>
              </w:tabs>
              <w:rPr>
                <w:b/>
              </w:rPr>
            </w:pPr>
          </w:p>
        </w:tc>
      </w:tr>
      <w:tr w:rsidR="00FA45EA" w:rsidRPr="0081555A" w:rsidTr="00851B3D">
        <w:trPr>
          <w:trHeight w:val="533"/>
        </w:trPr>
        <w:tc>
          <w:tcPr>
            <w:tcW w:w="1068" w:type="pct"/>
            <w:gridSpan w:val="2"/>
          </w:tcPr>
          <w:p w:rsidR="00FA45EA" w:rsidRPr="00A44E23" w:rsidRDefault="00FA45EA" w:rsidP="00A44E23">
            <w:pPr>
              <w:tabs>
                <w:tab w:val="left" w:pos="1448"/>
                <w:tab w:val="left" w:pos="3801"/>
                <w:tab w:val="left" w:pos="4163"/>
                <w:tab w:val="left" w:pos="4887"/>
                <w:tab w:val="left" w:pos="6335"/>
              </w:tabs>
              <w:rPr>
                <w:b/>
              </w:rPr>
            </w:pPr>
          </w:p>
        </w:tc>
        <w:tc>
          <w:tcPr>
            <w:tcW w:w="3932" w:type="pct"/>
            <w:gridSpan w:val="12"/>
          </w:tcPr>
          <w:p w:rsidR="00FA45EA" w:rsidRDefault="0081555A" w:rsidP="002E445D">
            <w:pPr>
              <w:ind w:left="326" w:hanging="326"/>
              <w:rPr>
                <w:lang w:val="de-DE"/>
              </w:rPr>
            </w:pPr>
            <w:sdt>
              <w:sdtPr>
                <w:rPr>
                  <w:lang w:val="de-DE"/>
                </w:rPr>
                <w:id w:val="535541998"/>
                <w14:checkbox>
                  <w14:checked w14:val="0"/>
                  <w14:checkedState w14:val="2612" w14:font="MS Gothic"/>
                  <w14:uncheckedState w14:val="2610" w14:font="MS Gothic"/>
                </w14:checkbox>
              </w:sdtPr>
              <w:sdtEndPr/>
              <w:sdtContent>
                <w:r w:rsidR="00FA45EA" w:rsidRPr="00FA45EA">
                  <w:rPr>
                    <w:rFonts w:ascii="MS Gothic" w:eastAsia="MS Gothic" w:hAnsi="MS Gothic" w:hint="eastAsia"/>
                    <w:lang w:val="de-DE"/>
                  </w:rPr>
                  <w:t>☐</w:t>
                </w:r>
              </w:sdtContent>
            </w:sdt>
            <w:r w:rsidR="00FA45EA">
              <w:rPr>
                <w:lang w:val="de-DE"/>
              </w:rPr>
              <w:t xml:space="preserve">  </w:t>
            </w:r>
            <w:r w:rsidR="002E445D" w:rsidRPr="002E445D">
              <w:rPr>
                <w:lang w:val="de-DE"/>
              </w:rPr>
              <w:t>Eine komparative Sicht auf den europäischen Fußball (im Vergleich mit anderen Sportarten, anderen Kontinenten)</w:t>
            </w:r>
          </w:p>
          <w:p w:rsidR="002E445D" w:rsidRPr="002E445D" w:rsidRDefault="002E445D" w:rsidP="002E445D">
            <w:pPr>
              <w:ind w:left="326" w:hanging="326"/>
              <w:rPr>
                <w:lang w:val="de-DE"/>
              </w:rPr>
            </w:pPr>
          </w:p>
        </w:tc>
      </w:tr>
      <w:tr w:rsidR="00FA45EA" w:rsidRPr="0081555A" w:rsidTr="00851B3D">
        <w:trPr>
          <w:trHeight w:val="533"/>
        </w:trPr>
        <w:tc>
          <w:tcPr>
            <w:tcW w:w="1068" w:type="pct"/>
            <w:gridSpan w:val="2"/>
          </w:tcPr>
          <w:p w:rsidR="00FA45EA" w:rsidRPr="00E14B6D" w:rsidRDefault="00FA45EA" w:rsidP="00A44E23">
            <w:pPr>
              <w:tabs>
                <w:tab w:val="left" w:pos="1448"/>
                <w:tab w:val="left" w:pos="3801"/>
                <w:tab w:val="left" w:pos="4163"/>
                <w:tab w:val="left" w:pos="4887"/>
                <w:tab w:val="left" w:pos="6335"/>
              </w:tabs>
              <w:rPr>
                <w:b/>
                <w:lang w:val="de-DE"/>
              </w:rPr>
            </w:pPr>
          </w:p>
        </w:tc>
        <w:tc>
          <w:tcPr>
            <w:tcW w:w="3932" w:type="pct"/>
            <w:gridSpan w:val="12"/>
          </w:tcPr>
          <w:p w:rsidR="00FA45EA" w:rsidRDefault="0081555A" w:rsidP="002E445D">
            <w:pPr>
              <w:ind w:left="326" w:hanging="326"/>
              <w:rPr>
                <w:lang w:val="de-DE"/>
              </w:rPr>
            </w:pPr>
            <w:sdt>
              <w:sdtPr>
                <w:rPr>
                  <w:lang w:val="de-DE"/>
                </w:rPr>
                <w:id w:val="1161121708"/>
                <w14:checkbox>
                  <w14:checked w14:val="0"/>
                  <w14:checkedState w14:val="2612" w14:font="MS Gothic"/>
                  <w14:uncheckedState w14:val="2610" w14:font="MS Gothic"/>
                </w14:checkbox>
              </w:sdtPr>
              <w:sdtEndPr/>
              <w:sdtContent>
                <w:r w:rsidR="00FA45EA" w:rsidRPr="00FA45EA">
                  <w:rPr>
                    <w:rFonts w:ascii="MS Gothic" w:eastAsia="MS Gothic" w:hAnsi="MS Gothic" w:hint="eastAsia"/>
                    <w:lang w:val="de-DE"/>
                  </w:rPr>
                  <w:t>☐</w:t>
                </w:r>
              </w:sdtContent>
            </w:sdt>
            <w:r w:rsidR="00FA45EA">
              <w:rPr>
                <w:lang w:val="de-DE"/>
              </w:rPr>
              <w:t xml:space="preserve">  </w:t>
            </w:r>
            <w:r w:rsidR="002E445D" w:rsidRPr="002E445D">
              <w:rPr>
                <w:lang w:val="de-DE"/>
              </w:rPr>
              <w:t xml:space="preserve">Akkreditierung, </w:t>
            </w:r>
            <w:proofErr w:type="spellStart"/>
            <w:r w:rsidR="002E445D" w:rsidRPr="002E445D">
              <w:rPr>
                <w:lang w:val="de-DE"/>
              </w:rPr>
              <w:t>Ticketing</w:t>
            </w:r>
            <w:proofErr w:type="spellEnd"/>
            <w:r w:rsidR="002E445D" w:rsidRPr="002E445D">
              <w:rPr>
                <w:lang w:val="de-DE"/>
              </w:rPr>
              <w:t xml:space="preserve"> und </w:t>
            </w:r>
            <w:proofErr w:type="spellStart"/>
            <w:r w:rsidR="002E445D" w:rsidRPr="002E445D">
              <w:rPr>
                <w:lang w:val="de-DE"/>
              </w:rPr>
              <w:t>Hospitality</w:t>
            </w:r>
            <w:proofErr w:type="spellEnd"/>
            <w:r w:rsidR="002E445D" w:rsidRPr="002E445D">
              <w:rPr>
                <w:lang w:val="de-DE"/>
              </w:rPr>
              <w:t xml:space="preserve"> (bewährte Vorgehensweisen; wie wollen Fans in Zukunft ihre Karten kaufen; künftige wirtschaftliche und rechtliche Herausforderungen für den </w:t>
            </w:r>
            <w:proofErr w:type="spellStart"/>
            <w:r w:rsidR="002E445D" w:rsidRPr="002E445D">
              <w:rPr>
                <w:lang w:val="de-DE"/>
              </w:rPr>
              <w:t>Hospitality</w:t>
            </w:r>
            <w:proofErr w:type="spellEnd"/>
            <w:r w:rsidR="002E445D" w:rsidRPr="002E445D">
              <w:rPr>
                <w:lang w:val="de-DE"/>
              </w:rPr>
              <w:t>-Bereich)</w:t>
            </w:r>
          </w:p>
          <w:p w:rsidR="002E445D" w:rsidRPr="002E445D" w:rsidRDefault="002E445D" w:rsidP="002E445D">
            <w:pPr>
              <w:ind w:left="326" w:hanging="326"/>
              <w:rPr>
                <w:lang w:val="de-DE"/>
              </w:rPr>
            </w:pPr>
          </w:p>
        </w:tc>
      </w:tr>
      <w:tr w:rsidR="00FA45EA" w:rsidRPr="00FA45EA" w:rsidTr="00851B3D">
        <w:trPr>
          <w:trHeight w:val="533"/>
        </w:trPr>
        <w:tc>
          <w:tcPr>
            <w:tcW w:w="1068" w:type="pct"/>
            <w:gridSpan w:val="2"/>
          </w:tcPr>
          <w:p w:rsidR="00FA45EA" w:rsidRPr="00E14B6D" w:rsidRDefault="00FA45EA" w:rsidP="00A44E23">
            <w:pPr>
              <w:tabs>
                <w:tab w:val="left" w:pos="1448"/>
                <w:tab w:val="left" w:pos="3801"/>
                <w:tab w:val="left" w:pos="4163"/>
                <w:tab w:val="left" w:pos="4887"/>
                <w:tab w:val="left" w:pos="6335"/>
              </w:tabs>
              <w:rPr>
                <w:b/>
                <w:lang w:val="de-DE"/>
              </w:rPr>
            </w:pPr>
          </w:p>
        </w:tc>
        <w:tc>
          <w:tcPr>
            <w:tcW w:w="3932" w:type="pct"/>
            <w:gridSpan w:val="12"/>
          </w:tcPr>
          <w:p w:rsidR="00FA45EA" w:rsidRPr="00FA45EA" w:rsidRDefault="0081555A" w:rsidP="002E445D">
            <w:pPr>
              <w:ind w:left="326" w:hanging="326"/>
              <w:rPr>
                <w:lang w:val="de-DE"/>
              </w:rPr>
            </w:pPr>
            <w:sdt>
              <w:sdtPr>
                <w:rPr>
                  <w:lang w:val="de-DE"/>
                </w:rPr>
                <w:id w:val="1934558873"/>
                <w14:checkbox>
                  <w14:checked w14:val="0"/>
                  <w14:checkedState w14:val="2612" w14:font="MS Gothic"/>
                  <w14:uncheckedState w14:val="2610" w14:font="MS Gothic"/>
                </w14:checkbox>
              </w:sdtPr>
              <w:sdtEndPr/>
              <w:sdtContent>
                <w:r w:rsidR="00FA45EA" w:rsidRPr="00FA45EA">
                  <w:rPr>
                    <w:rFonts w:ascii="MS Gothic" w:eastAsia="MS Gothic" w:hAnsi="MS Gothic" w:hint="eastAsia"/>
                    <w:lang w:val="de-DE"/>
                  </w:rPr>
                  <w:t>☐</w:t>
                </w:r>
              </w:sdtContent>
            </w:sdt>
            <w:r w:rsidR="00FA45EA">
              <w:rPr>
                <w:lang w:val="de-DE"/>
              </w:rPr>
              <w:t xml:space="preserve">  </w:t>
            </w:r>
            <w:r w:rsidR="002E445D">
              <w:t>Doping (</w:t>
            </w:r>
            <w:proofErr w:type="spellStart"/>
            <w:r w:rsidR="002E445D">
              <w:t>Nahrungsergänzungsmittel</w:t>
            </w:r>
            <w:proofErr w:type="spellEnd"/>
            <w:r w:rsidR="002E445D">
              <w:t xml:space="preserve"> und </w:t>
            </w:r>
            <w:proofErr w:type="spellStart"/>
            <w:r w:rsidR="002E445D">
              <w:t>Lebensmittelkontamination</w:t>
            </w:r>
            <w:proofErr w:type="spellEnd"/>
            <w:r w:rsidR="002E445D">
              <w:t>)</w:t>
            </w:r>
          </w:p>
        </w:tc>
      </w:tr>
      <w:tr w:rsidR="00FA45EA" w:rsidRPr="0081555A" w:rsidTr="00851B3D">
        <w:trPr>
          <w:trHeight w:val="533"/>
        </w:trPr>
        <w:tc>
          <w:tcPr>
            <w:tcW w:w="1068" w:type="pct"/>
            <w:gridSpan w:val="2"/>
          </w:tcPr>
          <w:p w:rsidR="00FA45EA" w:rsidRPr="00FA45EA" w:rsidRDefault="00FA45EA" w:rsidP="00A44E23">
            <w:pPr>
              <w:tabs>
                <w:tab w:val="left" w:pos="1448"/>
                <w:tab w:val="left" w:pos="3801"/>
                <w:tab w:val="left" w:pos="4163"/>
                <w:tab w:val="left" w:pos="4887"/>
                <w:tab w:val="left" w:pos="6335"/>
              </w:tabs>
              <w:rPr>
                <w:b/>
                <w:lang w:val="de-DE"/>
              </w:rPr>
            </w:pPr>
          </w:p>
        </w:tc>
        <w:tc>
          <w:tcPr>
            <w:tcW w:w="3932" w:type="pct"/>
            <w:gridSpan w:val="12"/>
          </w:tcPr>
          <w:p w:rsidR="002E445D" w:rsidRPr="002E445D" w:rsidRDefault="0081555A" w:rsidP="002E445D">
            <w:pPr>
              <w:tabs>
                <w:tab w:val="left" w:pos="1448"/>
                <w:tab w:val="left" w:pos="3801"/>
                <w:tab w:val="left" w:pos="4163"/>
                <w:tab w:val="left" w:pos="4887"/>
                <w:tab w:val="left" w:pos="6335"/>
              </w:tabs>
              <w:ind w:left="326" w:hanging="326"/>
              <w:rPr>
                <w:rFonts w:cs="Arial"/>
                <w:lang w:val="de-DE"/>
              </w:rPr>
            </w:pPr>
            <w:sdt>
              <w:sdtPr>
                <w:rPr>
                  <w:lang w:val="de-DE"/>
                </w:rPr>
                <w:id w:val="-1644270811"/>
                <w14:checkbox>
                  <w14:checked w14:val="0"/>
                  <w14:checkedState w14:val="2612" w14:font="MS Gothic"/>
                  <w14:uncheckedState w14:val="2610" w14:font="MS Gothic"/>
                </w14:checkbox>
              </w:sdtPr>
              <w:sdtEndPr/>
              <w:sdtContent>
                <w:r w:rsidR="00FA45EA" w:rsidRPr="00FA45EA">
                  <w:rPr>
                    <w:rFonts w:ascii="MS Gothic" w:eastAsia="MS Gothic" w:hAnsi="MS Gothic" w:hint="eastAsia"/>
                    <w:lang w:val="de-DE"/>
                  </w:rPr>
                  <w:t>☐</w:t>
                </w:r>
              </w:sdtContent>
            </w:sdt>
            <w:r w:rsidR="00FA45EA">
              <w:rPr>
                <w:lang w:val="de-DE"/>
              </w:rPr>
              <w:t xml:space="preserve">  </w:t>
            </w:r>
            <w:r w:rsidR="002E445D" w:rsidRPr="002E445D">
              <w:rPr>
                <w:lang w:val="de-DE"/>
              </w:rPr>
              <w:t>Umweltaspekte im europäischen Fußball (Verringerung des ökologischen Fußabdrucks von UEFA-Wettbewerben)</w:t>
            </w:r>
          </w:p>
          <w:p w:rsidR="00FA45EA" w:rsidRPr="00E14B6D" w:rsidRDefault="00FA45EA" w:rsidP="002E445D">
            <w:pPr>
              <w:ind w:left="326" w:hanging="326"/>
              <w:rPr>
                <w:lang w:val="de-DE"/>
              </w:rPr>
            </w:pPr>
          </w:p>
        </w:tc>
      </w:tr>
      <w:tr w:rsidR="00FA45EA" w:rsidRPr="0081555A" w:rsidTr="00851B3D">
        <w:trPr>
          <w:trHeight w:val="533"/>
        </w:trPr>
        <w:tc>
          <w:tcPr>
            <w:tcW w:w="1068" w:type="pct"/>
            <w:gridSpan w:val="2"/>
          </w:tcPr>
          <w:p w:rsidR="00FA45EA" w:rsidRPr="00E14B6D" w:rsidRDefault="00FA45EA" w:rsidP="00A44E23">
            <w:pPr>
              <w:tabs>
                <w:tab w:val="left" w:pos="1448"/>
                <w:tab w:val="left" w:pos="3801"/>
                <w:tab w:val="left" w:pos="4163"/>
                <w:tab w:val="left" w:pos="4887"/>
                <w:tab w:val="left" w:pos="6335"/>
              </w:tabs>
              <w:rPr>
                <w:b/>
                <w:lang w:val="de-DE"/>
              </w:rPr>
            </w:pPr>
          </w:p>
        </w:tc>
        <w:tc>
          <w:tcPr>
            <w:tcW w:w="3932" w:type="pct"/>
            <w:gridSpan w:val="12"/>
          </w:tcPr>
          <w:p w:rsidR="00FA45EA" w:rsidRDefault="0081555A" w:rsidP="002E445D">
            <w:pPr>
              <w:ind w:left="326" w:hanging="326"/>
              <w:rPr>
                <w:lang w:val="de-DE"/>
              </w:rPr>
            </w:pPr>
            <w:sdt>
              <w:sdtPr>
                <w:rPr>
                  <w:lang w:val="de-DE"/>
                </w:rPr>
                <w:id w:val="-1519308557"/>
                <w14:checkbox>
                  <w14:checked w14:val="0"/>
                  <w14:checkedState w14:val="2612" w14:font="MS Gothic"/>
                  <w14:uncheckedState w14:val="2610" w14:font="MS Gothic"/>
                </w14:checkbox>
              </w:sdtPr>
              <w:sdtEndPr/>
              <w:sdtContent>
                <w:r w:rsidR="00FA45EA" w:rsidRPr="00FA45EA">
                  <w:rPr>
                    <w:rFonts w:ascii="MS Gothic" w:eastAsia="MS Gothic" w:hAnsi="MS Gothic" w:hint="eastAsia"/>
                    <w:lang w:val="de-DE"/>
                  </w:rPr>
                  <w:t>☐</w:t>
                </w:r>
              </w:sdtContent>
            </w:sdt>
            <w:r w:rsidR="00FA45EA">
              <w:rPr>
                <w:lang w:val="de-DE"/>
              </w:rPr>
              <w:t xml:space="preserve">  </w:t>
            </w:r>
            <w:r w:rsidR="002E445D" w:rsidRPr="002E445D">
              <w:rPr>
                <w:lang w:val="de-DE"/>
              </w:rPr>
              <w:t>Entwicklung des Fußballs (langfristige Trends von außerhalb des Fußballs, die seine künftige Entwicklung beeinflussen könnten)</w:t>
            </w:r>
          </w:p>
          <w:p w:rsidR="002E445D" w:rsidRPr="002E445D" w:rsidRDefault="002E445D" w:rsidP="002E445D">
            <w:pPr>
              <w:ind w:left="326" w:hanging="326"/>
              <w:rPr>
                <w:lang w:val="de-DE"/>
              </w:rPr>
            </w:pPr>
          </w:p>
        </w:tc>
      </w:tr>
      <w:tr w:rsidR="00FA45EA" w:rsidRPr="0081555A" w:rsidTr="00851B3D">
        <w:trPr>
          <w:trHeight w:val="533"/>
        </w:trPr>
        <w:tc>
          <w:tcPr>
            <w:tcW w:w="1068" w:type="pct"/>
            <w:gridSpan w:val="2"/>
          </w:tcPr>
          <w:p w:rsidR="00FA45EA" w:rsidRPr="00FA45EA" w:rsidRDefault="00FA45EA" w:rsidP="00A44E23">
            <w:pPr>
              <w:tabs>
                <w:tab w:val="left" w:pos="1448"/>
                <w:tab w:val="left" w:pos="3801"/>
                <w:tab w:val="left" w:pos="4163"/>
                <w:tab w:val="left" w:pos="4887"/>
                <w:tab w:val="left" w:pos="6335"/>
              </w:tabs>
              <w:rPr>
                <w:b/>
                <w:lang w:val="de-DE"/>
              </w:rPr>
            </w:pPr>
          </w:p>
        </w:tc>
        <w:tc>
          <w:tcPr>
            <w:tcW w:w="3932" w:type="pct"/>
            <w:gridSpan w:val="12"/>
          </w:tcPr>
          <w:p w:rsidR="00C46CDB" w:rsidRPr="002E445D" w:rsidRDefault="0081555A" w:rsidP="00C46CDB">
            <w:pPr>
              <w:ind w:left="331" w:hanging="331"/>
              <w:rPr>
                <w:lang w:val="de-DE"/>
              </w:rPr>
            </w:pPr>
            <w:sdt>
              <w:sdtPr>
                <w:rPr>
                  <w:lang w:val="de-DE"/>
                </w:rPr>
                <w:id w:val="-92632153"/>
                <w14:checkbox>
                  <w14:checked w14:val="0"/>
                  <w14:checkedState w14:val="2612" w14:font="MS Gothic"/>
                  <w14:uncheckedState w14:val="2610" w14:font="MS Gothic"/>
                </w14:checkbox>
              </w:sdtPr>
              <w:sdtEndPr/>
              <w:sdtContent>
                <w:r w:rsidR="00FA45EA" w:rsidRPr="00FA45EA">
                  <w:rPr>
                    <w:rFonts w:ascii="MS Gothic" w:eastAsia="MS Gothic" w:hAnsi="MS Gothic" w:hint="eastAsia"/>
                    <w:lang w:val="de-DE"/>
                  </w:rPr>
                  <w:t>☐</w:t>
                </w:r>
              </w:sdtContent>
            </w:sdt>
            <w:r w:rsidR="00FA45EA">
              <w:rPr>
                <w:lang w:val="de-DE"/>
              </w:rPr>
              <w:t xml:space="preserve">  </w:t>
            </w:r>
            <w:r w:rsidR="002E445D" w:rsidRPr="002E445D">
              <w:rPr>
                <w:lang w:val="de-DE"/>
              </w:rPr>
              <w:t>Optimale Belastung eines Fußballers (angemessene Anzahl Spiele pro Saison)</w:t>
            </w:r>
          </w:p>
        </w:tc>
      </w:tr>
      <w:tr w:rsidR="00FA45EA" w:rsidRPr="0081555A" w:rsidTr="00851B3D">
        <w:trPr>
          <w:trHeight w:val="533"/>
        </w:trPr>
        <w:tc>
          <w:tcPr>
            <w:tcW w:w="1068" w:type="pct"/>
            <w:gridSpan w:val="2"/>
          </w:tcPr>
          <w:p w:rsidR="00FA45EA" w:rsidRPr="00E14B6D" w:rsidRDefault="00FA45EA" w:rsidP="00A44E23">
            <w:pPr>
              <w:tabs>
                <w:tab w:val="left" w:pos="1448"/>
                <w:tab w:val="left" w:pos="3801"/>
                <w:tab w:val="left" w:pos="4163"/>
                <w:tab w:val="left" w:pos="4887"/>
                <w:tab w:val="left" w:pos="6335"/>
              </w:tabs>
              <w:rPr>
                <w:b/>
                <w:lang w:val="de-DE"/>
              </w:rPr>
            </w:pPr>
          </w:p>
        </w:tc>
        <w:tc>
          <w:tcPr>
            <w:tcW w:w="3932" w:type="pct"/>
            <w:gridSpan w:val="12"/>
          </w:tcPr>
          <w:p w:rsidR="00FA45EA" w:rsidRPr="002E445D" w:rsidRDefault="0081555A" w:rsidP="00C46CDB">
            <w:pPr>
              <w:ind w:left="331" w:hanging="331"/>
              <w:rPr>
                <w:lang w:val="de-DE"/>
              </w:rPr>
            </w:pPr>
            <w:sdt>
              <w:sdtPr>
                <w:rPr>
                  <w:lang w:val="de-DE"/>
                </w:rPr>
                <w:id w:val="743845264"/>
                <w14:checkbox>
                  <w14:checked w14:val="0"/>
                  <w14:checkedState w14:val="2612" w14:font="MS Gothic"/>
                  <w14:uncheckedState w14:val="2610" w14:font="MS Gothic"/>
                </w14:checkbox>
              </w:sdtPr>
              <w:sdtEndPr/>
              <w:sdtContent>
                <w:r w:rsidR="00FA45EA" w:rsidRPr="00FA45EA">
                  <w:rPr>
                    <w:rFonts w:ascii="MS Gothic" w:eastAsia="MS Gothic" w:hAnsi="MS Gothic" w:hint="eastAsia"/>
                    <w:lang w:val="de-DE"/>
                  </w:rPr>
                  <w:t>☐</w:t>
                </w:r>
              </w:sdtContent>
            </w:sdt>
            <w:r w:rsidR="00FA45EA">
              <w:rPr>
                <w:lang w:val="de-DE"/>
              </w:rPr>
              <w:t xml:space="preserve">  </w:t>
            </w:r>
            <w:r w:rsidR="002E445D" w:rsidRPr="002E445D">
              <w:rPr>
                <w:lang w:val="de-DE"/>
              </w:rPr>
              <w:t>Format der UEFA-Klubwettbewerbe (sportliche und wirtschaftliche Auswirkungen eines regionalen Ansatzes in Qualifikationswettbewerben; sportliches Gleichgewicht in den Gruppenphasen)</w:t>
            </w:r>
          </w:p>
          <w:p w:rsidR="00C46CDB" w:rsidRPr="00FA45EA" w:rsidRDefault="00C46CDB" w:rsidP="00C46CDB">
            <w:pPr>
              <w:ind w:left="331" w:hanging="331"/>
              <w:rPr>
                <w:lang w:val="de-DE"/>
              </w:rPr>
            </w:pPr>
          </w:p>
        </w:tc>
      </w:tr>
      <w:tr w:rsidR="00FA45EA" w:rsidRPr="0081555A" w:rsidTr="00851B3D">
        <w:trPr>
          <w:trHeight w:val="533"/>
        </w:trPr>
        <w:tc>
          <w:tcPr>
            <w:tcW w:w="1068" w:type="pct"/>
            <w:gridSpan w:val="2"/>
          </w:tcPr>
          <w:p w:rsidR="00FA45EA" w:rsidRPr="00E14B6D" w:rsidRDefault="00FA45EA" w:rsidP="00A44E23">
            <w:pPr>
              <w:tabs>
                <w:tab w:val="left" w:pos="1448"/>
                <w:tab w:val="left" w:pos="3801"/>
                <w:tab w:val="left" w:pos="4163"/>
                <w:tab w:val="left" w:pos="4887"/>
                <w:tab w:val="left" w:pos="6335"/>
              </w:tabs>
              <w:rPr>
                <w:b/>
                <w:lang w:val="de-DE"/>
              </w:rPr>
            </w:pPr>
          </w:p>
        </w:tc>
        <w:tc>
          <w:tcPr>
            <w:tcW w:w="3932" w:type="pct"/>
            <w:gridSpan w:val="12"/>
          </w:tcPr>
          <w:p w:rsidR="00FA45EA" w:rsidRPr="002E445D" w:rsidRDefault="0081555A" w:rsidP="00E14B6D">
            <w:pPr>
              <w:rPr>
                <w:lang w:val="de-DE"/>
              </w:rPr>
            </w:pPr>
            <w:sdt>
              <w:sdtPr>
                <w:rPr>
                  <w:lang w:val="de-DE"/>
                </w:rPr>
                <w:id w:val="-128719083"/>
                <w14:checkbox>
                  <w14:checked w14:val="0"/>
                  <w14:checkedState w14:val="2612" w14:font="MS Gothic"/>
                  <w14:uncheckedState w14:val="2610" w14:font="MS Gothic"/>
                </w14:checkbox>
              </w:sdtPr>
              <w:sdtEndPr/>
              <w:sdtContent>
                <w:r w:rsidR="00FA45EA" w:rsidRPr="00FA45EA">
                  <w:rPr>
                    <w:rFonts w:ascii="MS Gothic" w:eastAsia="MS Gothic" w:hAnsi="MS Gothic" w:hint="eastAsia"/>
                    <w:lang w:val="de-DE"/>
                  </w:rPr>
                  <w:t>☐</w:t>
                </w:r>
              </w:sdtContent>
            </w:sdt>
            <w:r w:rsidR="00FA45EA">
              <w:rPr>
                <w:lang w:val="de-DE"/>
              </w:rPr>
              <w:t xml:space="preserve">  </w:t>
            </w:r>
            <w:r w:rsidR="002E445D" w:rsidRPr="002E445D">
              <w:rPr>
                <w:lang w:val="de-DE"/>
              </w:rPr>
              <w:t>Interaktionen zwischen den sportlichen und staatlichen Rechtssystemen</w:t>
            </w:r>
          </w:p>
        </w:tc>
      </w:tr>
      <w:tr w:rsidR="00FA45EA" w:rsidRPr="0081555A" w:rsidTr="00851B3D">
        <w:trPr>
          <w:trHeight w:val="533"/>
        </w:trPr>
        <w:tc>
          <w:tcPr>
            <w:tcW w:w="1068" w:type="pct"/>
            <w:gridSpan w:val="2"/>
          </w:tcPr>
          <w:p w:rsidR="00FA45EA" w:rsidRPr="00E14B6D" w:rsidRDefault="00FA45EA" w:rsidP="00A44E23">
            <w:pPr>
              <w:tabs>
                <w:tab w:val="left" w:pos="1448"/>
                <w:tab w:val="left" w:pos="3801"/>
                <w:tab w:val="left" w:pos="4163"/>
                <w:tab w:val="left" w:pos="4887"/>
                <w:tab w:val="left" w:pos="6335"/>
              </w:tabs>
              <w:rPr>
                <w:b/>
                <w:lang w:val="de-DE"/>
              </w:rPr>
            </w:pPr>
          </w:p>
        </w:tc>
        <w:tc>
          <w:tcPr>
            <w:tcW w:w="3932" w:type="pct"/>
            <w:gridSpan w:val="12"/>
          </w:tcPr>
          <w:p w:rsidR="00FA45EA" w:rsidRDefault="0081555A" w:rsidP="002E445D">
            <w:pPr>
              <w:ind w:left="326" w:hanging="326"/>
              <w:rPr>
                <w:lang w:val="de-DE"/>
              </w:rPr>
            </w:pPr>
            <w:sdt>
              <w:sdtPr>
                <w:rPr>
                  <w:lang w:val="de-DE"/>
                </w:rPr>
                <w:id w:val="-226698860"/>
                <w14:checkbox>
                  <w14:checked w14:val="0"/>
                  <w14:checkedState w14:val="2612" w14:font="MS Gothic"/>
                  <w14:uncheckedState w14:val="2610" w14:font="MS Gothic"/>
                </w14:checkbox>
              </w:sdtPr>
              <w:sdtEndPr/>
              <w:sdtContent>
                <w:r w:rsidR="00FA45EA" w:rsidRPr="00FA45EA">
                  <w:rPr>
                    <w:rFonts w:ascii="MS Gothic" w:eastAsia="MS Gothic" w:hAnsi="MS Gothic" w:hint="eastAsia"/>
                    <w:lang w:val="de-DE"/>
                  </w:rPr>
                  <w:t>☐</w:t>
                </w:r>
              </w:sdtContent>
            </w:sdt>
            <w:r w:rsidR="00FA45EA">
              <w:rPr>
                <w:lang w:val="de-DE"/>
              </w:rPr>
              <w:t xml:space="preserve">  </w:t>
            </w:r>
            <w:r w:rsidR="002E445D" w:rsidRPr="002E445D">
              <w:rPr>
                <w:lang w:val="de-DE"/>
              </w:rPr>
              <w:t xml:space="preserve">Management von Fußballveranstaltungen (Entwicklung von Leistungskennzahlen zur </w:t>
            </w:r>
            <w:r w:rsidR="002E445D">
              <w:rPr>
                <w:lang w:val="de-DE"/>
              </w:rPr>
              <w:t xml:space="preserve">  </w:t>
            </w:r>
            <w:r w:rsidR="002E445D" w:rsidRPr="002E445D">
              <w:rPr>
                <w:lang w:val="de-DE"/>
              </w:rPr>
              <w:t>Bewertung operativer Aktivitäten)</w:t>
            </w:r>
          </w:p>
          <w:p w:rsidR="002E445D" w:rsidRPr="002E445D" w:rsidRDefault="002E445D" w:rsidP="007175A9">
            <w:pPr>
              <w:rPr>
                <w:lang w:val="de-DE"/>
              </w:rPr>
            </w:pPr>
          </w:p>
        </w:tc>
      </w:tr>
      <w:tr w:rsidR="00FA45EA" w:rsidRPr="0081555A" w:rsidTr="00851B3D">
        <w:trPr>
          <w:trHeight w:val="533"/>
        </w:trPr>
        <w:tc>
          <w:tcPr>
            <w:tcW w:w="1068" w:type="pct"/>
            <w:gridSpan w:val="2"/>
          </w:tcPr>
          <w:p w:rsidR="00FA45EA" w:rsidRPr="00E14B6D" w:rsidRDefault="00FA45EA" w:rsidP="00A44E23">
            <w:pPr>
              <w:tabs>
                <w:tab w:val="left" w:pos="1448"/>
                <w:tab w:val="left" w:pos="3801"/>
                <w:tab w:val="left" w:pos="4163"/>
                <w:tab w:val="left" w:pos="4887"/>
                <w:tab w:val="left" w:pos="6335"/>
              </w:tabs>
              <w:rPr>
                <w:b/>
                <w:lang w:val="de-DE"/>
              </w:rPr>
            </w:pPr>
          </w:p>
        </w:tc>
        <w:tc>
          <w:tcPr>
            <w:tcW w:w="3932" w:type="pct"/>
            <w:gridSpan w:val="12"/>
          </w:tcPr>
          <w:p w:rsidR="00FA45EA" w:rsidRPr="002E445D" w:rsidRDefault="0081555A" w:rsidP="007175A9">
            <w:pPr>
              <w:rPr>
                <w:lang w:val="de-DE"/>
              </w:rPr>
            </w:pPr>
            <w:sdt>
              <w:sdtPr>
                <w:rPr>
                  <w:lang w:val="de-DE"/>
                </w:rPr>
                <w:id w:val="-1174954074"/>
                <w14:checkbox>
                  <w14:checked w14:val="0"/>
                  <w14:checkedState w14:val="2612" w14:font="MS Gothic"/>
                  <w14:uncheckedState w14:val="2610" w14:font="MS Gothic"/>
                </w14:checkbox>
              </w:sdtPr>
              <w:sdtEndPr/>
              <w:sdtContent>
                <w:r w:rsidR="00FA45EA" w:rsidRPr="00FA45EA">
                  <w:rPr>
                    <w:rFonts w:ascii="MS Gothic" w:eastAsia="MS Gothic" w:hAnsi="MS Gothic" w:hint="eastAsia"/>
                    <w:lang w:val="de-DE"/>
                  </w:rPr>
                  <w:t>☐</w:t>
                </w:r>
              </w:sdtContent>
            </w:sdt>
            <w:r w:rsidR="00FA45EA">
              <w:rPr>
                <w:lang w:val="de-DE"/>
              </w:rPr>
              <w:t xml:space="preserve">  </w:t>
            </w:r>
            <w:r w:rsidR="002E445D" w:rsidRPr="002E445D">
              <w:rPr>
                <w:lang w:val="de-DE"/>
              </w:rPr>
              <w:t>Teilnahme am Fußball in Europa (</w:t>
            </w:r>
            <w:proofErr w:type="spellStart"/>
            <w:r w:rsidR="002E445D" w:rsidRPr="002E445D">
              <w:rPr>
                <w:lang w:val="de-DE"/>
              </w:rPr>
              <w:t>Methodologien</w:t>
            </w:r>
            <w:proofErr w:type="spellEnd"/>
            <w:r w:rsidR="002E445D" w:rsidRPr="002E445D">
              <w:rPr>
                <w:lang w:val="de-DE"/>
              </w:rPr>
              <w:t xml:space="preserve"> für Vergleichsmessungen)</w:t>
            </w:r>
          </w:p>
        </w:tc>
      </w:tr>
      <w:tr w:rsidR="00FA45EA" w:rsidRPr="0081555A" w:rsidTr="00851B3D">
        <w:trPr>
          <w:trHeight w:val="533"/>
        </w:trPr>
        <w:tc>
          <w:tcPr>
            <w:tcW w:w="1068" w:type="pct"/>
            <w:gridSpan w:val="2"/>
          </w:tcPr>
          <w:p w:rsidR="00FA45EA" w:rsidRPr="00FA45EA" w:rsidRDefault="00FA45EA" w:rsidP="00A44E23">
            <w:pPr>
              <w:tabs>
                <w:tab w:val="left" w:pos="1448"/>
                <w:tab w:val="left" w:pos="3801"/>
                <w:tab w:val="left" w:pos="4163"/>
                <w:tab w:val="left" w:pos="4887"/>
                <w:tab w:val="left" w:pos="6335"/>
              </w:tabs>
              <w:rPr>
                <w:b/>
                <w:lang w:val="de-DE"/>
              </w:rPr>
            </w:pPr>
          </w:p>
        </w:tc>
        <w:tc>
          <w:tcPr>
            <w:tcW w:w="3932" w:type="pct"/>
            <w:gridSpan w:val="12"/>
          </w:tcPr>
          <w:p w:rsidR="00FA45EA" w:rsidRPr="002E445D" w:rsidRDefault="0081555A" w:rsidP="007C45D6">
            <w:pPr>
              <w:rPr>
                <w:lang w:val="de-DE"/>
              </w:rPr>
            </w:pPr>
            <w:sdt>
              <w:sdtPr>
                <w:rPr>
                  <w:lang w:val="de-DE"/>
                </w:rPr>
                <w:id w:val="483821480"/>
                <w14:checkbox>
                  <w14:checked w14:val="0"/>
                  <w14:checkedState w14:val="2612" w14:font="MS Gothic"/>
                  <w14:uncheckedState w14:val="2610" w14:font="MS Gothic"/>
                </w14:checkbox>
              </w:sdtPr>
              <w:sdtEndPr/>
              <w:sdtContent>
                <w:r w:rsidR="00FA45EA" w:rsidRPr="00FA45EA">
                  <w:rPr>
                    <w:rFonts w:ascii="MS Gothic" w:eastAsia="MS Gothic" w:hAnsi="MS Gothic" w:hint="eastAsia"/>
                    <w:lang w:val="de-DE"/>
                  </w:rPr>
                  <w:t>☐</w:t>
                </w:r>
              </w:sdtContent>
            </w:sdt>
            <w:r w:rsidR="00FA45EA">
              <w:rPr>
                <w:lang w:val="de-DE"/>
              </w:rPr>
              <w:t xml:space="preserve">  </w:t>
            </w:r>
            <w:r w:rsidR="002E445D" w:rsidRPr="002E445D">
              <w:rPr>
                <w:lang w:val="de-DE"/>
              </w:rPr>
              <w:t>Frauenfußball (Erhaltung von Spielerinnen und anderen Akteuren)</w:t>
            </w:r>
          </w:p>
        </w:tc>
      </w:tr>
      <w:tr w:rsidR="00FA45EA" w:rsidRPr="0081555A" w:rsidTr="00851B3D">
        <w:trPr>
          <w:trHeight w:val="343"/>
        </w:trPr>
        <w:tc>
          <w:tcPr>
            <w:tcW w:w="1068" w:type="pct"/>
            <w:gridSpan w:val="2"/>
          </w:tcPr>
          <w:p w:rsidR="00FA45EA" w:rsidRPr="00E14B6D" w:rsidRDefault="00FA45EA" w:rsidP="00A44E23">
            <w:pPr>
              <w:tabs>
                <w:tab w:val="left" w:pos="1448"/>
                <w:tab w:val="left" w:pos="3801"/>
                <w:tab w:val="left" w:pos="4163"/>
                <w:tab w:val="left" w:pos="4887"/>
                <w:tab w:val="left" w:pos="6335"/>
              </w:tabs>
              <w:rPr>
                <w:b/>
                <w:lang w:val="de-DE"/>
              </w:rPr>
            </w:pPr>
          </w:p>
        </w:tc>
        <w:tc>
          <w:tcPr>
            <w:tcW w:w="3932" w:type="pct"/>
            <w:gridSpan w:val="12"/>
          </w:tcPr>
          <w:p w:rsidR="00FA45EA" w:rsidRPr="00FA45EA" w:rsidRDefault="0081555A" w:rsidP="001418F1">
            <w:pPr>
              <w:rPr>
                <w:lang w:val="de-DE"/>
              </w:rPr>
            </w:pPr>
            <w:sdt>
              <w:sdtPr>
                <w:rPr>
                  <w:lang w:val="de-DE"/>
                </w:rPr>
                <w:id w:val="-153609173"/>
                <w14:checkbox>
                  <w14:checked w14:val="0"/>
                  <w14:checkedState w14:val="2612" w14:font="MS Gothic"/>
                  <w14:uncheckedState w14:val="2610" w14:font="MS Gothic"/>
                </w14:checkbox>
              </w:sdtPr>
              <w:sdtEndPr/>
              <w:sdtContent>
                <w:r w:rsidR="00FA45EA" w:rsidRPr="00FA45EA">
                  <w:rPr>
                    <w:rFonts w:ascii="MS Gothic" w:eastAsia="MS Gothic" w:hAnsi="MS Gothic" w:hint="eastAsia"/>
                    <w:lang w:val="de-DE"/>
                  </w:rPr>
                  <w:t>☐</w:t>
                </w:r>
              </w:sdtContent>
            </w:sdt>
            <w:bookmarkStart w:id="0" w:name="OLE_LINK1"/>
            <w:bookmarkStart w:id="1" w:name="OLE_LINK2"/>
            <w:r w:rsidR="00FA45EA">
              <w:rPr>
                <w:lang w:val="de-DE"/>
              </w:rPr>
              <w:t xml:space="preserve">  </w:t>
            </w:r>
            <w:r w:rsidR="00FA45EA" w:rsidRPr="00E14B6D">
              <w:rPr>
                <w:lang w:val="de-DE"/>
              </w:rPr>
              <w:t xml:space="preserve">Sonstige </w:t>
            </w:r>
            <w:r w:rsidR="00FA45EA" w:rsidRPr="00E14B6D">
              <w:rPr>
                <w:i/>
                <w:lang w:val="de-DE"/>
              </w:rPr>
              <w:t>(bitte angeben)</w:t>
            </w:r>
            <w:bookmarkEnd w:id="0"/>
            <w:bookmarkEnd w:id="1"/>
            <w:r w:rsidR="00FA45EA" w:rsidRPr="00DA3CCD">
              <w:rPr>
                <w:lang w:val="de-DE"/>
              </w:rPr>
              <w:t>:</w:t>
            </w:r>
            <w:r w:rsidR="00FA45EA" w:rsidRPr="00E14B6D">
              <w:rPr>
                <w:i/>
                <w:lang w:val="de-DE"/>
              </w:rPr>
              <w:t xml:space="preserve"> </w:t>
            </w:r>
            <w:sdt>
              <w:sdtPr>
                <w:rPr>
                  <w:i/>
                  <w:lang w:val="de-DE"/>
                </w:rPr>
                <w:id w:val="-139276495"/>
                <w:showingPlcHdr/>
                <w:text/>
              </w:sdtPr>
              <w:sdtEndPr/>
              <w:sdtContent>
                <w:r w:rsidR="00FA45EA" w:rsidRPr="00B36B4A">
                  <w:rPr>
                    <w:rStyle w:val="PlaceholderText"/>
                    <w:lang w:val="de-DE"/>
                  </w:rPr>
                  <w:t>Bitte angeben</w:t>
                </w:r>
              </w:sdtContent>
            </w:sdt>
          </w:p>
        </w:tc>
      </w:tr>
      <w:tr w:rsidR="007C45D6" w:rsidRPr="0081555A" w:rsidTr="00C46CDB">
        <w:trPr>
          <w:trHeight w:val="454"/>
        </w:trPr>
        <w:tc>
          <w:tcPr>
            <w:tcW w:w="2055" w:type="pct"/>
            <w:gridSpan w:val="6"/>
          </w:tcPr>
          <w:p w:rsidR="007C45D6" w:rsidRPr="00E14B6D" w:rsidRDefault="007C45D6" w:rsidP="00A44E23">
            <w:pPr>
              <w:tabs>
                <w:tab w:val="left" w:pos="1448"/>
                <w:tab w:val="left" w:pos="3801"/>
                <w:tab w:val="left" w:pos="4163"/>
                <w:tab w:val="left" w:pos="4887"/>
                <w:tab w:val="left" w:pos="6335"/>
              </w:tabs>
              <w:rPr>
                <w:b/>
                <w:lang w:val="de-DE"/>
              </w:rPr>
            </w:pPr>
          </w:p>
        </w:tc>
        <w:tc>
          <w:tcPr>
            <w:tcW w:w="2945" w:type="pct"/>
            <w:gridSpan w:val="8"/>
          </w:tcPr>
          <w:p w:rsidR="007C45D6" w:rsidRPr="00E14B6D" w:rsidRDefault="007C45D6" w:rsidP="00A44E23">
            <w:pPr>
              <w:tabs>
                <w:tab w:val="left" w:pos="1448"/>
                <w:tab w:val="left" w:pos="3801"/>
                <w:tab w:val="left" w:pos="4163"/>
                <w:tab w:val="left" w:pos="4887"/>
                <w:tab w:val="left" w:pos="6335"/>
              </w:tabs>
              <w:rPr>
                <w:b/>
                <w:lang w:val="de-DE"/>
              </w:rPr>
            </w:pPr>
          </w:p>
        </w:tc>
      </w:tr>
      <w:tr w:rsidR="007175A9" w:rsidRPr="00FA45EA" w:rsidTr="00851B3D">
        <w:trPr>
          <w:trHeight w:val="425"/>
        </w:trPr>
        <w:tc>
          <w:tcPr>
            <w:tcW w:w="1068" w:type="pct"/>
            <w:gridSpan w:val="2"/>
          </w:tcPr>
          <w:p w:rsidR="007175A9" w:rsidRPr="00B36B4A" w:rsidRDefault="00245978" w:rsidP="007C45D6">
            <w:pPr>
              <w:rPr>
                <w:b/>
                <w:lang w:val="de-DE"/>
              </w:rPr>
            </w:pPr>
            <w:r w:rsidRPr="00245978">
              <w:rPr>
                <w:b/>
                <w:lang w:val="de-DE"/>
              </w:rPr>
              <w:t>Themenbereich(e):</w:t>
            </w:r>
          </w:p>
        </w:tc>
        <w:tc>
          <w:tcPr>
            <w:tcW w:w="1093" w:type="pct"/>
            <w:gridSpan w:val="5"/>
          </w:tcPr>
          <w:p w:rsidR="007175A9" w:rsidRPr="00B36B4A" w:rsidRDefault="0081555A" w:rsidP="007C45D6">
            <w:pPr>
              <w:rPr>
                <w:b/>
                <w:lang w:val="de-DE"/>
              </w:rPr>
            </w:pPr>
            <w:sdt>
              <w:sdtPr>
                <w:rPr>
                  <w:lang w:val="de-DE"/>
                </w:rPr>
                <w:id w:val="-1799447393"/>
                <w14:checkbox>
                  <w14:checked w14:val="0"/>
                  <w14:checkedState w14:val="2612" w14:font="MS Gothic"/>
                  <w14:uncheckedState w14:val="2610" w14:font="MS Gothic"/>
                </w14:checkbox>
              </w:sdtPr>
              <w:sdtEndPr/>
              <w:sdtContent>
                <w:r w:rsidR="00C51633" w:rsidRPr="00FA45EA">
                  <w:rPr>
                    <w:rFonts w:ascii="MS Gothic" w:eastAsia="MS Gothic" w:hAnsi="MS Gothic" w:hint="eastAsia"/>
                    <w:lang w:val="de-DE"/>
                  </w:rPr>
                  <w:t>☐</w:t>
                </w:r>
              </w:sdtContent>
            </w:sdt>
            <w:r w:rsidR="007175A9" w:rsidRPr="00B36B4A">
              <w:rPr>
                <w:lang w:val="de-DE"/>
              </w:rPr>
              <w:t xml:space="preserve">  </w:t>
            </w:r>
            <w:r w:rsidR="00E14B6D" w:rsidRPr="00B36B4A">
              <w:rPr>
                <w:lang w:val="de-DE"/>
              </w:rPr>
              <w:t>Wirtschaft</w:t>
            </w:r>
          </w:p>
        </w:tc>
        <w:tc>
          <w:tcPr>
            <w:tcW w:w="1224" w:type="pct"/>
            <w:gridSpan w:val="5"/>
          </w:tcPr>
          <w:p w:rsidR="007175A9" w:rsidRPr="00B36B4A" w:rsidRDefault="0081555A" w:rsidP="007C45D6">
            <w:pPr>
              <w:rPr>
                <w:b/>
                <w:lang w:val="de-DE"/>
              </w:rPr>
            </w:pPr>
            <w:sdt>
              <w:sdtPr>
                <w:id w:val="1277910980"/>
                <w14:checkbox>
                  <w14:checked w14:val="0"/>
                  <w14:checkedState w14:val="2612" w14:font="MS Gothic"/>
                  <w14:uncheckedState w14:val="2610" w14:font="MS Gothic"/>
                </w14:checkbox>
              </w:sdtPr>
              <w:sdtEndPr/>
              <w:sdtContent>
                <w:r w:rsidR="00851B3D">
                  <w:rPr>
                    <w:rFonts w:ascii="MS Gothic" w:eastAsia="MS Gothic" w:hAnsi="MS Gothic" w:hint="eastAsia"/>
                  </w:rPr>
                  <w:t>☐</w:t>
                </w:r>
              </w:sdtContent>
            </w:sdt>
            <w:r w:rsidR="007175A9" w:rsidRPr="00B36B4A">
              <w:rPr>
                <w:lang w:val="de-DE"/>
              </w:rPr>
              <w:t xml:space="preserve">  </w:t>
            </w:r>
            <w:r w:rsidR="00E14B6D" w:rsidRPr="00B36B4A">
              <w:rPr>
                <w:lang w:val="de-DE"/>
              </w:rPr>
              <w:t>Geschichte</w:t>
            </w:r>
          </w:p>
        </w:tc>
        <w:tc>
          <w:tcPr>
            <w:tcW w:w="1615" w:type="pct"/>
            <w:gridSpan w:val="2"/>
          </w:tcPr>
          <w:p w:rsidR="007175A9" w:rsidRPr="00B36B4A" w:rsidRDefault="0081555A" w:rsidP="007C45D6">
            <w:pPr>
              <w:rPr>
                <w:b/>
                <w:lang w:val="de-DE"/>
              </w:rPr>
            </w:pPr>
            <w:sdt>
              <w:sdtPr>
                <w:id w:val="-394892697"/>
                <w14:checkbox>
                  <w14:checked w14:val="0"/>
                  <w14:checkedState w14:val="2612" w14:font="MS Gothic"/>
                  <w14:uncheckedState w14:val="2610" w14:font="MS Gothic"/>
                </w14:checkbox>
              </w:sdtPr>
              <w:sdtEndPr/>
              <w:sdtContent>
                <w:r w:rsidR="00C7377E" w:rsidRPr="00B36B4A">
                  <w:rPr>
                    <w:rFonts w:ascii="MS Gothic" w:eastAsia="MS Gothic" w:hAnsi="MS Gothic" w:hint="eastAsia"/>
                    <w:lang w:val="de-DE"/>
                  </w:rPr>
                  <w:t>☐</w:t>
                </w:r>
              </w:sdtContent>
            </w:sdt>
            <w:r w:rsidR="007175A9" w:rsidRPr="00B36B4A">
              <w:rPr>
                <w:lang w:val="de-DE"/>
              </w:rPr>
              <w:t xml:space="preserve">  </w:t>
            </w:r>
            <w:r w:rsidR="00E14B6D" w:rsidRPr="00B36B4A">
              <w:rPr>
                <w:lang w:val="de-DE"/>
              </w:rPr>
              <w:t>Recht</w:t>
            </w:r>
          </w:p>
        </w:tc>
      </w:tr>
      <w:tr w:rsidR="007175A9" w:rsidRPr="00B36B4A" w:rsidTr="00851B3D">
        <w:trPr>
          <w:trHeight w:val="425"/>
        </w:trPr>
        <w:tc>
          <w:tcPr>
            <w:tcW w:w="1068" w:type="pct"/>
            <w:gridSpan w:val="2"/>
          </w:tcPr>
          <w:p w:rsidR="007175A9" w:rsidRPr="00B36B4A" w:rsidRDefault="007175A9" w:rsidP="00A44E23">
            <w:pPr>
              <w:tabs>
                <w:tab w:val="left" w:pos="1448"/>
                <w:tab w:val="left" w:pos="3801"/>
                <w:tab w:val="left" w:pos="4163"/>
                <w:tab w:val="left" w:pos="4887"/>
                <w:tab w:val="left" w:pos="6335"/>
              </w:tabs>
              <w:rPr>
                <w:b/>
                <w:lang w:val="de-DE"/>
              </w:rPr>
            </w:pPr>
          </w:p>
        </w:tc>
        <w:tc>
          <w:tcPr>
            <w:tcW w:w="1093" w:type="pct"/>
            <w:gridSpan w:val="5"/>
          </w:tcPr>
          <w:p w:rsidR="007175A9" w:rsidRPr="00B36B4A" w:rsidRDefault="0081555A" w:rsidP="007C45D6">
            <w:pPr>
              <w:rPr>
                <w:lang w:val="de-DE"/>
              </w:rPr>
            </w:pPr>
            <w:sdt>
              <w:sdtPr>
                <w:id w:val="233824625"/>
                <w14:checkbox>
                  <w14:checked w14:val="0"/>
                  <w14:checkedState w14:val="2612" w14:font="MS Gothic"/>
                  <w14:uncheckedState w14:val="2610" w14:font="MS Gothic"/>
                </w14:checkbox>
              </w:sdtPr>
              <w:sdtEndPr/>
              <w:sdtContent>
                <w:r w:rsidR="00C7377E" w:rsidRPr="00B36B4A">
                  <w:rPr>
                    <w:rFonts w:ascii="MS Gothic" w:eastAsia="MS Gothic" w:hAnsi="MS Gothic" w:hint="eastAsia"/>
                    <w:lang w:val="de-DE"/>
                  </w:rPr>
                  <w:t>☐</w:t>
                </w:r>
              </w:sdtContent>
            </w:sdt>
            <w:r w:rsidR="007175A9" w:rsidRPr="00B36B4A">
              <w:rPr>
                <w:lang w:val="de-DE"/>
              </w:rPr>
              <w:t xml:space="preserve">  </w:t>
            </w:r>
            <w:r w:rsidR="007175A9" w:rsidRPr="00B36B4A">
              <w:rPr>
                <w:rFonts w:cs="Arial"/>
                <w:lang w:val="de-DE"/>
              </w:rPr>
              <w:t>Management</w:t>
            </w:r>
          </w:p>
        </w:tc>
        <w:tc>
          <w:tcPr>
            <w:tcW w:w="1224" w:type="pct"/>
            <w:gridSpan w:val="5"/>
          </w:tcPr>
          <w:p w:rsidR="007175A9" w:rsidRPr="00B36B4A" w:rsidRDefault="0081555A" w:rsidP="007C45D6">
            <w:pPr>
              <w:rPr>
                <w:lang w:val="de-DE"/>
              </w:rPr>
            </w:pPr>
            <w:sdt>
              <w:sdtPr>
                <w:id w:val="1677078359"/>
                <w14:checkbox>
                  <w14:checked w14:val="0"/>
                  <w14:checkedState w14:val="2612" w14:font="MS Gothic"/>
                  <w14:uncheckedState w14:val="2610" w14:font="MS Gothic"/>
                </w14:checkbox>
              </w:sdtPr>
              <w:sdtEndPr/>
              <w:sdtContent>
                <w:r w:rsidR="00C7377E" w:rsidRPr="00B36B4A">
                  <w:rPr>
                    <w:rFonts w:ascii="MS Gothic" w:eastAsia="MS Gothic" w:hAnsi="MS Gothic" w:hint="eastAsia"/>
                    <w:lang w:val="de-DE"/>
                  </w:rPr>
                  <w:t>☐</w:t>
                </w:r>
              </w:sdtContent>
            </w:sdt>
            <w:r w:rsidR="007175A9" w:rsidRPr="00B36B4A">
              <w:rPr>
                <w:lang w:val="de-DE"/>
              </w:rPr>
              <w:t xml:space="preserve">  </w:t>
            </w:r>
            <w:r w:rsidR="00E14B6D" w:rsidRPr="00B36B4A">
              <w:rPr>
                <w:lang w:val="de-DE"/>
              </w:rPr>
              <w:t>Soziologie</w:t>
            </w:r>
          </w:p>
        </w:tc>
        <w:tc>
          <w:tcPr>
            <w:tcW w:w="1615" w:type="pct"/>
            <w:gridSpan w:val="2"/>
          </w:tcPr>
          <w:p w:rsidR="007175A9" w:rsidRPr="00B36B4A" w:rsidRDefault="0081555A" w:rsidP="007C45D6">
            <w:pPr>
              <w:rPr>
                <w:lang w:val="de-DE"/>
              </w:rPr>
            </w:pPr>
            <w:sdt>
              <w:sdtPr>
                <w:id w:val="-2021075619"/>
                <w14:checkbox>
                  <w14:checked w14:val="0"/>
                  <w14:checkedState w14:val="2612" w14:font="MS Gothic"/>
                  <w14:uncheckedState w14:val="2610" w14:font="MS Gothic"/>
                </w14:checkbox>
              </w:sdtPr>
              <w:sdtEndPr/>
              <w:sdtContent>
                <w:r w:rsidR="00C7377E" w:rsidRPr="00B36B4A">
                  <w:rPr>
                    <w:rFonts w:ascii="MS Gothic" w:eastAsia="MS Gothic" w:hAnsi="MS Gothic" w:hint="eastAsia"/>
                    <w:lang w:val="de-DE"/>
                  </w:rPr>
                  <w:t>☐</w:t>
                </w:r>
              </w:sdtContent>
            </w:sdt>
            <w:r w:rsidR="007175A9" w:rsidRPr="00B36B4A">
              <w:rPr>
                <w:lang w:val="de-DE"/>
              </w:rPr>
              <w:t xml:space="preserve">  </w:t>
            </w:r>
            <w:r w:rsidR="007C2940" w:rsidRPr="00B36B4A">
              <w:rPr>
                <w:rFonts w:cs="Arial"/>
                <w:lang w:val="de-DE"/>
              </w:rPr>
              <w:t>Po</w:t>
            </w:r>
            <w:r w:rsidR="007C2940" w:rsidRPr="00B36B4A">
              <w:rPr>
                <w:lang w:val="de-DE"/>
              </w:rPr>
              <w:t>litikwissenschaften</w:t>
            </w:r>
          </w:p>
        </w:tc>
      </w:tr>
      <w:tr w:rsidR="00C23C0A" w:rsidRPr="005B5CB2" w:rsidTr="00851B3D">
        <w:trPr>
          <w:trHeight w:val="425"/>
        </w:trPr>
        <w:tc>
          <w:tcPr>
            <w:tcW w:w="1068" w:type="pct"/>
            <w:gridSpan w:val="2"/>
          </w:tcPr>
          <w:p w:rsidR="00C23C0A" w:rsidRPr="00B36B4A" w:rsidRDefault="00C23C0A" w:rsidP="00A44E23">
            <w:pPr>
              <w:tabs>
                <w:tab w:val="left" w:pos="1448"/>
                <w:tab w:val="left" w:pos="3801"/>
                <w:tab w:val="left" w:pos="4163"/>
                <w:tab w:val="left" w:pos="4887"/>
                <w:tab w:val="left" w:pos="6335"/>
              </w:tabs>
              <w:rPr>
                <w:b/>
                <w:lang w:val="de-DE"/>
              </w:rPr>
            </w:pPr>
          </w:p>
        </w:tc>
        <w:tc>
          <w:tcPr>
            <w:tcW w:w="1093" w:type="pct"/>
            <w:gridSpan w:val="5"/>
          </w:tcPr>
          <w:p w:rsidR="00C23C0A" w:rsidRPr="00A44E23" w:rsidRDefault="0081555A" w:rsidP="00E14B6D">
            <w:sdt>
              <w:sdtPr>
                <w:id w:val="-557479391"/>
                <w14:checkbox>
                  <w14:checked w14:val="0"/>
                  <w14:checkedState w14:val="2612" w14:font="MS Gothic"/>
                  <w14:uncheckedState w14:val="2610" w14:font="MS Gothic"/>
                </w14:checkbox>
              </w:sdtPr>
              <w:sdtEndPr/>
              <w:sdtContent>
                <w:r w:rsidR="00C7377E" w:rsidRPr="00B36B4A">
                  <w:rPr>
                    <w:rFonts w:ascii="MS Gothic" w:eastAsia="MS Gothic" w:hAnsi="MS Gothic" w:hint="eastAsia"/>
                    <w:lang w:val="de-DE"/>
                  </w:rPr>
                  <w:t>☐</w:t>
                </w:r>
              </w:sdtContent>
            </w:sdt>
            <w:r w:rsidR="00C23C0A" w:rsidRPr="00B36B4A">
              <w:rPr>
                <w:lang w:val="de-DE"/>
              </w:rPr>
              <w:t xml:space="preserve">  </w:t>
            </w:r>
            <w:proofErr w:type="spellStart"/>
            <w:r w:rsidR="00E14B6D" w:rsidRPr="00A0086D">
              <w:t>Medizin</w:t>
            </w:r>
            <w:proofErr w:type="spellEnd"/>
          </w:p>
        </w:tc>
        <w:tc>
          <w:tcPr>
            <w:tcW w:w="2839" w:type="pct"/>
            <w:gridSpan w:val="7"/>
          </w:tcPr>
          <w:p w:rsidR="00C23C0A" w:rsidRPr="007C2940" w:rsidRDefault="0081555A" w:rsidP="001418F1">
            <w:pPr>
              <w:rPr>
                <w:lang w:val="de-DE"/>
              </w:rPr>
            </w:pPr>
            <w:sdt>
              <w:sdtPr>
                <w:rPr>
                  <w:lang w:val="de-DE"/>
                </w:rPr>
                <w:id w:val="1917971383"/>
                <w14:checkbox>
                  <w14:checked w14:val="0"/>
                  <w14:checkedState w14:val="2612" w14:font="MS Gothic"/>
                  <w14:uncheckedState w14:val="2610" w14:font="MS Gothic"/>
                </w14:checkbox>
              </w:sdtPr>
              <w:sdtEndPr/>
              <w:sdtContent>
                <w:r w:rsidR="00C7377E" w:rsidRPr="007C2940">
                  <w:rPr>
                    <w:rFonts w:ascii="MS Gothic" w:eastAsia="MS Gothic" w:hAnsi="MS Gothic" w:hint="eastAsia"/>
                    <w:lang w:val="de-DE"/>
                  </w:rPr>
                  <w:t>☐</w:t>
                </w:r>
              </w:sdtContent>
            </w:sdt>
            <w:r w:rsidR="00C23C0A" w:rsidRPr="007C2940">
              <w:rPr>
                <w:lang w:val="de-DE"/>
              </w:rPr>
              <w:t xml:space="preserve">  </w:t>
            </w:r>
            <w:r w:rsidR="007C2940" w:rsidRPr="007C2940">
              <w:rPr>
                <w:lang w:val="de-DE"/>
              </w:rPr>
              <w:t>Sonstige</w:t>
            </w:r>
            <w:r w:rsidR="00C23C0A" w:rsidRPr="007C2940">
              <w:rPr>
                <w:lang w:val="de-DE"/>
              </w:rPr>
              <w:t xml:space="preserve">: </w:t>
            </w:r>
            <w:sdt>
              <w:sdtPr>
                <w:rPr>
                  <w:lang w:val="de-DE"/>
                </w:rPr>
                <w:id w:val="1683246484"/>
                <w:showingPlcHdr/>
                <w:text/>
              </w:sdtPr>
              <w:sdtEndPr/>
              <w:sdtContent>
                <w:r w:rsidR="00B36B4A" w:rsidRPr="00B36B4A">
                  <w:rPr>
                    <w:rStyle w:val="PlaceholderText"/>
                    <w:lang w:val="de-DE"/>
                  </w:rPr>
                  <w:t>Bitte angeben</w:t>
                </w:r>
              </w:sdtContent>
            </w:sdt>
          </w:p>
        </w:tc>
      </w:tr>
      <w:tr w:rsidR="00C23C0A" w:rsidRPr="005B5CB2" w:rsidTr="00C46CDB">
        <w:trPr>
          <w:trHeight w:val="454"/>
        </w:trPr>
        <w:tc>
          <w:tcPr>
            <w:tcW w:w="5000" w:type="pct"/>
            <w:gridSpan w:val="14"/>
          </w:tcPr>
          <w:p w:rsidR="00C23C0A" w:rsidRPr="007C2940" w:rsidRDefault="00C23C0A" w:rsidP="00A44E23">
            <w:pPr>
              <w:tabs>
                <w:tab w:val="left" w:pos="1448"/>
                <w:tab w:val="left" w:pos="3801"/>
                <w:tab w:val="left" w:pos="4163"/>
                <w:tab w:val="left" w:pos="4887"/>
                <w:tab w:val="left" w:pos="6335"/>
              </w:tabs>
              <w:rPr>
                <w:lang w:val="de-DE"/>
              </w:rPr>
            </w:pPr>
          </w:p>
        </w:tc>
      </w:tr>
      <w:tr w:rsidR="00C23C0A" w:rsidRPr="00A44E23" w:rsidTr="00851B3D">
        <w:trPr>
          <w:trHeight w:val="421"/>
        </w:trPr>
        <w:tc>
          <w:tcPr>
            <w:tcW w:w="1068" w:type="pct"/>
            <w:gridSpan w:val="2"/>
          </w:tcPr>
          <w:p w:rsidR="00C23C0A" w:rsidRPr="008458C0" w:rsidRDefault="007C2940" w:rsidP="007C45D6">
            <w:pPr>
              <w:rPr>
                <w:b/>
              </w:rPr>
            </w:pPr>
            <w:r w:rsidRPr="00A0086D">
              <w:rPr>
                <w:b/>
              </w:rPr>
              <w:t xml:space="preserve">Der </w:t>
            </w:r>
            <w:proofErr w:type="spellStart"/>
            <w:r w:rsidRPr="00A0086D">
              <w:rPr>
                <w:b/>
              </w:rPr>
              <w:t>Antragsteller</w:t>
            </w:r>
            <w:proofErr w:type="spellEnd"/>
            <w:r w:rsidRPr="00A0086D">
              <w:rPr>
                <w:b/>
              </w:rPr>
              <w:t xml:space="preserve"> </w:t>
            </w:r>
            <w:proofErr w:type="spellStart"/>
            <w:r w:rsidRPr="00A0086D">
              <w:rPr>
                <w:b/>
              </w:rPr>
              <w:t>ist</w:t>
            </w:r>
            <w:proofErr w:type="spellEnd"/>
            <w:r>
              <w:rPr>
                <w:b/>
              </w:rPr>
              <w:t>:</w:t>
            </w:r>
          </w:p>
        </w:tc>
        <w:tc>
          <w:tcPr>
            <w:tcW w:w="1093" w:type="pct"/>
            <w:gridSpan w:val="5"/>
          </w:tcPr>
          <w:p w:rsidR="00C23C0A" w:rsidRPr="00A44E23" w:rsidRDefault="0081555A" w:rsidP="007C2940">
            <w:pPr>
              <w:ind w:left="331" w:hanging="331"/>
            </w:pPr>
            <w:sdt>
              <w:sdtPr>
                <w:id w:val="747850432"/>
                <w14:checkbox>
                  <w14:checked w14:val="0"/>
                  <w14:checkedState w14:val="2612" w14:font="MS Gothic"/>
                  <w14:uncheckedState w14:val="2610" w14:font="MS Gothic"/>
                </w14:checkbox>
              </w:sdtPr>
              <w:sdtEndPr/>
              <w:sdtContent>
                <w:r w:rsidR="00C7377E">
                  <w:rPr>
                    <w:rFonts w:ascii="MS Gothic" w:eastAsia="MS Gothic" w:hAnsi="MS Gothic" w:hint="eastAsia"/>
                  </w:rPr>
                  <w:t>☐</w:t>
                </w:r>
              </w:sdtContent>
            </w:sdt>
            <w:r w:rsidR="00C23C0A" w:rsidRPr="00A44E23">
              <w:t xml:space="preserve">  </w:t>
            </w:r>
            <w:proofErr w:type="spellStart"/>
            <w:r w:rsidR="007C2940" w:rsidRPr="00A0086D">
              <w:t>Inhaber</w:t>
            </w:r>
            <w:proofErr w:type="spellEnd"/>
            <w:r w:rsidR="007C2940" w:rsidRPr="00A0086D">
              <w:t xml:space="preserve"> </w:t>
            </w:r>
            <w:proofErr w:type="spellStart"/>
            <w:r w:rsidR="007C2940" w:rsidRPr="00A0086D">
              <w:t>eines</w:t>
            </w:r>
            <w:proofErr w:type="spellEnd"/>
            <w:r w:rsidR="007C2940" w:rsidRPr="00A0086D">
              <w:t xml:space="preserve"> </w:t>
            </w:r>
            <w:proofErr w:type="spellStart"/>
            <w:r w:rsidR="007C2940" w:rsidRPr="00A0086D">
              <w:t>Doktortitels</w:t>
            </w:r>
            <w:proofErr w:type="spellEnd"/>
          </w:p>
        </w:tc>
        <w:tc>
          <w:tcPr>
            <w:tcW w:w="2839" w:type="pct"/>
            <w:gridSpan w:val="7"/>
          </w:tcPr>
          <w:p w:rsidR="00C23C0A" w:rsidRDefault="0081555A" w:rsidP="007C2940">
            <w:pPr>
              <w:tabs>
                <w:tab w:val="left" w:pos="1448"/>
                <w:tab w:val="left" w:pos="3801"/>
                <w:tab w:val="left" w:pos="4163"/>
                <w:tab w:val="left" w:pos="4887"/>
                <w:tab w:val="left" w:pos="6335"/>
              </w:tabs>
            </w:pPr>
            <w:sdt>
              <w:sdtPr>
                <w:id w:val="286783697"/>
                <w14:checkbox>
                  <w14:checked w14:val="0"/>
                  <w14:checkedState w14:val="2612" w14:font="MS Gothic"/>
                  <w14:uncheckedState w14:val="2610" w14:font="MS Gothic"/>
                </w14:checkbox>
              </w:sdtPr>
              <w:sdtEndPr/>
              <w:sdtContent>
                <w:r w:rsidR="00C7377E">
                  <w:rPr>
                    <w:rFonts w:ascii="MS Gothic" w:eastAsia="MS Gothic" w:hAnsi="MS Gothic" w:hint="eastAsia"/>
                  </w:rPr>
                  <w:t>☐</w:t>
                </w:r>
              </w:sdtContent>
            </w:sdt>
            <w:r w:rsidR="007C2940">
              <w:t xml:space="preserve">  </w:t>
            </w:r>
            <w:proofErr w:type="spellStart"/>
            <w:r w:rsidR="007C2940" w:rsidRPr="00A0086D">
              <w:t>Doktorand</w:t>
            </w:r>
            <w:proofErr w:type="spellEnd"/>
          </w:p>
          <w:p w:rsidR="008E0657" w:rsidRPr="00A44E23" w:rsidRDefault="008E0657" w:rsidP="007C2940">
            <w:pPr>
              <w:tabs>
                <w:tab w:val="left" w:pos="1448"/>
                <w:tab w:val="left" w:pos="3801"/>
                <w:tab w:val="left" w:pos="4163"/>
                <w:tab w:val="left" w:pos="4887"/>
                <w:tab w:val="left" w:pos="6335"/>
              </w:tabs>
            </w:pPr>
          </w:p>
        </w:tc>
      </w:tr>
      <w:tr w:rsidR="00C23C0A" w:rsidRPr="0081555A" w:rsidTr="00C46CDB">
        <w:trPr>
          <w:trHeight w:val="567"/>
        </w:trPr>
        <w:tc>
          <w:tcPr>
            <w:tcW w:w="5000" w:type="pct"/>
            <w:gridSpan w:val="14"/>
          </w:tcPr>
          <w:p w:rsidR="008458C0" w:rsidRPr="007C2940" w:rsidRDefault="008458C0" w:rsidP="007C45D6">
            <w:pPr>
              <w:rPr>
                <w:lang w:val="de-DE"/>
              </w:rPr>
            </w:pPr>
          </w:p>
          <w:p w:rsidR="00C23C0A" w:rsidRPr="00B36B4A" w:rsidRDefault="008E0657" w:rsidP="007C45D6">
            <w:pPr>
              <w:rPr>
                <w:lang w:val="de-DE"/>
              </w:rPr>
            </w:pPr>
            <w:r>
              <w:rPr>
                <w:lang w:val="de-DE"/>
              </w:rPr>
              <w:t>Thema der Doktorarbeit</w:t>
            </w:r>
            <w:r w:rsidR="00C7377E" w:rsidRPr="00B36B4A">
              <w:rPr>
                <w:lang w:val="de-DE"/>
              </w:rPr>
              <w:t>:</w:t>
            </w:r>
            <w:r w:rsidR="00C23C0A" w:rsidRPr="00B36B4A">
              <w:rPr>
                <w:lang w:val="de-DE"/>
              </w:rPr>
              <w:t xml:space="preserve"> </w:t>
            </w:r>
            <w:sdt>
              <w:sdtPr>
                <w:id w:val="-2029163725"/>
                <w:showingPlcHdr/>
                <w:text/>
              </w:sdtPr>
              <w:sdtEndPr/>
              <w:sdtContent>
                <w:r w:rsidR="00B36B4A">
                  <w:rPr>
                    <w:rStyle w:val="PlaceholderText"/>
                    <w:lang w:val="de-DE"/>
                  </w:rPr>
                  <w:t>Nur für eingeschriebene Doktoranden</w:t>
                </w:r>
              </w:sdtContent>
            </w:sdt>
          </w:p>
          <w:p w:rsidR="00C23C0A" w:rsidRPr="00B36B4A" w:rsidRDefault="00C23C0A" w:rsidP="007C45D6">
            <w:pPr>
              <w:rPr>
                <w:lang w:val="de-DE"/>
              </w:rPr>
            </w:pPr>
          </w:p>
          <w:p w:rsidR="00C7377E" w:rsidRPr="00B36B4A" w:rsidRDefault="00C7377E" w:rsidP="007C45D6">
            <w:pPr>
              <w:rPr>
                <w:lang w:val="de-DE"/>
              </w:rPr>
            </w:pPr>
          </w:p>
        </w:tc>
      </w:tr>
      <w:tr w:rsidR="00C23C0A" w:rsidRPr="0081555A" w:rsidTr="00C46CDB">
        <w:trPr>
          <w:trHeight w:val="1019"/>
        </w:trPr>
        <w:tc>
          <w:tcPr>
            <w:tcW w:w="5000" w:type="pct"/>
            <w:gridSpan w:val="14"/>
          </w:tcPr>
          <w:p w:rsidR="00C23C0A" w:rsidRPr="00B36B4A" w:rsidRDefault="007C2940" w:rsidP="008E0657">
            <w:pPr>
              <w:rPr>
                <w:lang w:val="de-DE"/>
              </w:rPr>
            </w:pPr>
            <w:r w:rsidRPr="00B36B4A">
              <w:rPr>
                <w:lang w:val="de-DE"/>
              </w:rPr>
              <w:t>Name des Doktorvaters</w:t>
            </w:r>
            <w:r w:rsidR="008E0657">
              <w:rPr>
                <w:lang w:val="de-DE"/>
              </w:rPr>
              <w:t>:</w:t>
            </w:r>
            <w:r w:rsidRPr="00B36B4A">
              <w:rPr>
                <w:lang w:val="de-DE"/>
              </w:rPr>
              <w:t xml:space="preserve"> </w:t>
            </w:r>
            <w:sdt>
              <w:sdtPr>
                <w:id w:val="551972257"/>
                <w:showingPlcHdr/>
                <w:text/>
              </w:sdtPr>
              <w:sdtEndPr/>
              <w:sdtContent>
                <w:r w:rsidR="00B36B4A">
                  <w:rPr>
                    <w:rStyle w:val="PlaceholderText"/>
                    <w:lang w:val="de-DE"/>
                  </w:rPr>
                  <w:t>Nur für eingeschriebene Doktoranden</w:t>
                </w:r>
              </w:sdtContent>
            </w:sdt>
          </w:p>
        </w:tc>
      </w:tr>
      <w:tr w:rsidR="00C23C0A" w:rsidRPr="00A44E23" w:rsidTr="00851B3D">
        <w:trPr>
          <w:trHeight w:val="421"/>
        </w:trPr>
        <w:tc>
          <w:tcPr>
            <w:tcW w:w="1068" w:type="pct"/>
            <w:gridSpan w:val="2"/>
          </w:tcPr>
          <w:p w:rsidR="00C23C0A" w:rsidRDefault="007C2940" w:rsidP="007C2940">
            <w:pPr>
              <w:rPr>
                <w:b/>
              </w:rPr>
            </w:pPr>
            <w:proofErr w:type="spellStart"/>
            <w:r>
              <w:rPr>
                <w:b/>
              </w:rPr>
              <w:lastRenderedPageBreak/>
              <w:t>Sprache</w:t>
            </w:r>
            <w:proofErr w:type="spellEnd"/>
            <w:r>
              <w:rPr>
                <w:b/>
              </w:rPr>
              <w:t xml:space="preserve"> des </w:t>
            </w:r>
            <w:proofErr w:type="spellStart"/>
            <w:r>
              <w:rPr>
                <w:b/>
              </w:rPr>
              <w:t>Abschlussberichts</w:t>
            </w:r>
            <w:proofErr w:type="spellEnd"/>
            <w:r w:rsidR="005B5CB2">
              <w:rPr>
                <w:b/>
              </w:rPr>
              <w:t>:</w:t>
            </w:r>
          </w:p>
          <w:p w:rsidR="005B5CB2" w:rsidRPr="008458C0" w:rsidRDefault="005B5CB2" w:rsidP="007C2940">
            <w:pPr>
              <w:rPr>
                <w:b/>
              </w:rPr>
            </w:pPr>
          </w:p>
        </w:tc>
        <w:tc>
          <w:tcPr>
            <w:tcW w:w="1093" w:type="pct"/>
            <w:gridSpan w:val="5"/>
          </w:tcPr>
          <w:p w:rsidR="00C23C0A" w:rsidRPr="00A44E23" w:rsidRDefault="0081555A" w:rsidP="00C23C0A">
            <w:sdt>
              <w:sdtPr>
                <w:id w:val="657958642"/>
                <w14:checkbox>
                  <w14:checked w14:val="0"/>
                  <w14:checkedState w14:val="2612" w14:font="MS Gothic"/>
                  <w14:uncheckedState w14:val="2610" w14:font="MS Gothic"/>
                </w14:checkbox>
              </w:sdtPr>
              <w:sdtEndPr/>
              <w:sdtContent>
                <w:r w:rsidR="00C7377E">
                  <w:rPr>
                    <w:rFonts w:ascii="MS Gothic" w:eastAsia="MS Gothic" w:hAnsi="MS Gothic" w:hint="eastAsia"/>
                  </w:rPr>
                  <w:t>☐</w:t>
                </w:r>
              </w:sdtContent>
            </w:sdt>
            <w:r w:rsidR="00C23C0A" w:rsidRPr="00A44E23">
              <w:t xml:space="preserve">  </w:t>
            </w:r>
            <w:proofErr w:type="spellStart"/>
            <w:r w:rsidR="00C23C0A" w:rsidRPr="00A44E23">
              <w:rPr>
                <w:rFonts w:cs="Arial"/>
              </w:rPr>
              <w:t>Englis</w:t>
            </w:r>
            <w:r w:rsidR="007C2940">
              <w:rPr>
                <w:rFonts w:cs="Arial"/>
              </w:rPr>
              <w:t>c</w:t>
            </w:r>
            <w:r w:rsidR="00C23C0A" w:rsidRPr="00A44E23">
              <w:rPr>
                <w:rFonts w:cs="Arial"/>
              </w:rPr>
              <w:t>h</w:t>
            </w:r>
            <w:proofErr w:type="spellEnd"/>
          </w:p>
        </w:tc>
        <w:tc>
          <w:tcPr>
            <w:tcW w:w="1224" w:type="pct"/>
            <w:gridSpan w:val="5"/>
          </w:tcPr>
          <w:p w:rsidR="00C23C0A" w:rsidRPr="00A44E23" w:rsidRDefault="0081555A" w:rsidP="00C23C0A">
            <w:sdt>
              <w:sdtPr>
                <w:id w:val="-1410526736"/>
                <w14:checkbox>
                  <w14:checked w14:val="0"/>
                  <w14:checkedState w14:val="2612" w14:font="MS Gothic"/>
                  <w14:uncheckedState w14:val="2610" w14:font="MS Gothic"/>
                </w14:checkbox>
              </w:sdtPr>
              <w:sdtEndPr/>
              <w:sdtContent>
                <w:r w:rsidR="00C7377E">
                  <w:rPr>
                    <w:rFonts w:ascii="MS Gothic" w:eastAsia="MS Gothic" w:hAnsi="MS Gothic" w:hint="eastAsia"/>
                  </w:rPr>
                  <w:t>☐</w:t>
                </w:r>
              </w:sdtContent>
            </w:sdt>
            <w:r w:rsidR="00C23C0A" w:rsidRPr="00A44E23">
              <w:t xml:space="preserve">  </w:t>
            </w:r>
            <w:proofErr w:type="spellStart"/>
            <w:r w:rsidR="007C2940">
              <w:rPr>
                <w:rFonts w:cs="Arial"/>
              </w:rPr>
              <w:t>Französisch</w:t>
            </w:r>
            <w:proofErr w:type="spellEnd"/>
          </w:p>
        </w:tc>
        <w:tc>
          <w:tcPr>
            <w:tcW w:w="1615" w:type="pct"/>
            <w:gridSpan w:val="2"/>
          </w:tcPr>
          <w:p w:rsidR="00C23C0A" w:rsidRPr="00A44E23" w:rsidRDefault="0081555A" w:rsidP="007C2940">
            <w:sdt>
              <w:sdtPr>
                <w:id w:val="1969464366"/>
                <w14:checkbox>
                  <w14:checked w14:val="0"/>
                  <w14:checkedState w14:val="2612" w14:font="MS Gothic"/>
                  <w14:uncheckedState w14:val="2610" w14:font="MS Gothic"/>
                </w14:checkbox>
              </w:sdtPr>
              <w:sdtEndPr/>
              <w:sdtContent>
                <w:r w:rsidR="00C7377E">
                  <w:rPr>
                    <w:rFonts w:ascii="MS Gothic" w:eastAsia="MS Gothic" w:hAnsi="MS Gothic" w:hint="eastAsia"/>
                  </w:rPr>
                  <w:t>☐</w:t>
                </w:r>
              </w:sdtContent>
            </w:sdt>
            <w:r w:rsidR="00C23C0A" w:rsidRPr="00A44E23">
              <w:t xml:space="preserve">  </w:t>
            </w:r>
            <w:r w:rsidR="007C2940">
              <w:rPr>
                <w:rFonts w:cs="Arial"/>
              </w:rPr>
              <w:t>Deutsch</w:t>
            </w:r>
          </w:p>
        </w:tc>
      </w:tr>
      <w:tr w:rsidR="00C23C0A" w:rsidRPr="00A44E23" w:rsidTr="00851B3D">
        <w:trPr>
          <w:gridAfter w:val="1"/>
          <w:wAfter w:w="21" w:type="pct"/>
          <w:trHeight w:val="403"/>
        </w:trPr>
        <w:tc>
          <w:tcPr>
            <w:tcW w:w="3012" w:type="pct"/>
            <w:gridSpan w:val="9"/>
          </w:tcPr>
          <w:p w:rsidR="00C23C0A" w:rsidRPr="008458C0" w:rsidRDefault="007C2940" w:rsidP="007C2940">
            <w:pPr>
              <w:rPr>
                <w:b/>
              </w:rPr>
            </w:pPr>
            <w:proofErr w:type="spellStart"/>
            <w:r>
              <w:rPr>
                <w:b/>
              </w:rPr>
              <w:t>Andere</w:t>
            </w:r>
            <w:proofErr w:type="spellEnd"/>
            <w:r>
              <w:rPr>
                <w:b/>
              </w:rPr>
              <w:t xml:space="preserve"> </w:t>
            </w:r>
            <w:proofErr w:type="spellStart"/>
            <w:r>
              <w:rPr>
                <w:b/>
              </w:rPr>
              <w:t>Sprachkenntnisse</w:t>
            </w:r>
            <w:proofErr w:type="spellEnd"/>
            <w:r>
              <w:rPr>
                <w:b/>
              </w:rPr>
              <w:t>:</w:t>
            </w:r>
          </w:p>
        </w:tc>
        <w:tc>
          <w:tcPr>
            <w:tcW w:w="1967" w:type="pct"/>
            <w:gridSpan w:val="4"/>
          </w:tcPr>
          <w:p w:rsidR="00C23C0A" w:rsidRPr="00A44E23" w:rsidRDefault="00C23C0A" w:rsidP="00A44E23">
            <w:pPr>
              <w:tabs>
                <w:tab w:val="left" w:pos="1448"/>
                <w:tab w:val="left" w:pos="3801"/>
                <w:tab w:val="left" w:pos="4163"/>
                <w:tab w:val="left" w:pos="4887"/>
                <w:tab w:val="left" w:pos="6335"/>
              </w:tabs>
              <w:rPr>
                <w:b/>
              </w:rPr>
            </w:pPr>
          </w:p>
        </w:tc>
      </w:tr>
      <w:tr w:rsidR="0074007D" w:rsidRPr="00A44E23" w:rsidTr="00851B3D">
        <w:trPr>
          <w:gridAfter w:val="1"/>
          <w:wAfter w:w="21" w:type="pct"/>
          <w:trHeight w:val="403"/>
        </w:trPr>
        <w:tc>
          <w:tcPr>
            <w:tcW w:w="734" w:type="pct"/>
          </w:tcPr>
          <w:p w:rsidR="0074007D" w:rsidRPr="00A44E23" w:rsidRDefault="0074007D" w:rsidP="007C45D6"/>
        </w:tc>
        <w:tc>
          <w:tcPr>
            <w:tcW w:w="1223" w:type="pct"/>
            <w:gridSpan w:val="4"/>
          </w:tcPr>
          <w:p w:rsidR="0074007D" w:rsidRPr="0074007D" w:rsidRDefault="007C2940" w:rsidP="008E0657">
            <w:pPr>
              <w:ind w:left="1022"/>
            </w:pPr>
            <w:proofErr w:type="spellStart"/>
            <w:r>
              <w:t>Sprache</w:t>
            </w:r>
            <w:proofErr w:type="spellEnd"/>
          </w:p>
        </w:tc>
        <w:tc>
          <w:tcPr>
            <w:tcW w:w="1361" w:type="pct"/>
            <w:gridSpan w:val="6"/>
          </w:tcPr>
          <w:p w:rsidR="0074007D" w:rsidRPr="0074007D" w:rsidRDefault="007C2940" w:rsidP="008E0657">
            <w:pPr>
              <w:ind w:left="742"/>
            </w:pPr>
            <w:proofErr w:type="spellStart"/>
            <w:r>
              <w:t>Mündliches</w:t>
            </w:r>
            <w:proofErr w:type="spellEnd"/>
            <w:r>
              <w:t xml:space="preserve"> </w:t>
            </w:r>
            <w:proofErr w:type="spellStart"/>
            <w:r>
              <w:t>Niveau</w:t>
            </w:r>
            <w:proofErr w:type="spellEnd"/>
          </w:p>
        </w:tc>
        <w:tc>
          <w:tcPr>
            <w:tcW w:w="1661" w:type="pct"/>
            <w:gridSpan w:val="2"/>
          </w:tcPr>
          <w:p w:rsidR="0074007D" w:rsidRPr="0074007D" w:rsidRDefault="007C2940" w:rsidP="008E0657">
            <w:pPr>
              <w:ind w:left="456"/>
            </w:pPr>
            <w:proofErr w:type="spellStart"/>
            <w:r>
              <w:t>Schriftliches</w:t>
            </w:r>
            <w:proofErr w:type="spellEnd"/>
            <w:r>
              <w:t xml:space="preserve"> </w:t>
            </w:r>
            <w:proofErr w:type="spellStart"/>
            <w:r>
              <w:t>Niveau</w:t>
            </w:r>
            <w:proofErr w:type="spellEnd"/>
          </w:p>
        </w:tc>
      </w:tr>
      <w:tr w:rsidR="00B36B4A" w:rsidRPr="00A44E23" w:rsidTr="00851B3D">
        <w:trPr>
          <w:gridAfter w:val="1"/>
          <w:wAfter w:w="21" w:type="pct"/>
          <w:trHeight w:val="403"/>
        </w:trPr>
        <w:tc>
          <w:tcPr>
            <w:tcW w:w="734" w:type="pct"/>
          </w:tcPr>
          <w:p w:rsidR="00B36B4A" w:rsidRPr="00A44E23" w:rsidRDefault="00B36B4A" w:rsidP="007C45D6"/>
        </w:tc>
        <w:sdt>
          <w:sdtPr>
            <w:id w:val="-1231076442"/>
            <w:showingPlcHdr/>
            <w:text/>
          </w:sdtPr>
          <w:sdtEndPr/>
          <w:sdtContent>
            <w:tc>
              <w:tcPr>
                <w:tcW w:w="1223" w:type="pct"/>
                <w:gridSpan w:val="4"/>
              </w:tcPr>
              <w:p w:rsidR="00B36B4A" w:rsidRPr="0074007D" w:rsidRDefault="00B36B4A" w:rsidP="008E0657">
                <w:pPr>
                  <w:ind w:left="1022"/>
                </w:pPr>
                <w:r>
                  <w:rPr>
                    <w:rStyle w:val="PlaceholderText"/>
                  </w:rPr>
                  <w:t>Sprache</w:t>
                </w:r>
              </w:p>
            </w:tc>
          </w:sdtContent>
        </w:sdt>
        <w:sdt>
          <w:sdtPr>
            <w:id w:val="2077633799"/>
            <w:showingPlcHdr/>
            <w:dropDownList>
              <w:listItem w:value="Bitte auswählen"/>
              <w:listItem w:displayText="Muttersprache" w:value="Muttersprache"/>
              <w:listItem w:displayText="Fortgeschrittenenstufe" w:value="Fortgeschrittenenstufe"/>
              <w:listItem w:displayText="Mittelstufe" w:value="Mittelstufe"/>
              <w:listItem w:displayText="Anfängerstufe" w:value="Anfängerstufe"/>
            </w:dropDownList>
          </w:sdtPr>
          <w:sdtEndPr/>
          <w:sdtContent>
            <w:tc>
              <w:tcPr>
                <w:tcW w:w="1361" w:type="pct"/>
                <w:gridSpan w:val="6"/>
              </w:tcPr>
              <w:p w:rsidR="00B36B4A" w:rsidRPr="0074007D" w:rsidRDefault="008214F7" w:rsidP="008E0657">
                <w:pPr>
                  <w:ind w:left="742"/>
                </w:pPr>
                <w:r>
                  <w:rPr>
                    <w:rStyle w:val="PlaceholderText"/>
                  </w:rPr>
                  <w:t>Bitte auswählen</w:t>
                </w:r>
              </w:p>
            </w:tc>
          </w:sdtContent>
        </w:sdt>
        <w:sdt>
          <w:sdtPr>
            <w:id w:val="-1757586084"/>
            <w:showingPlcHdr/>
            <w:dropDownList>
              <w:listItem w:value="Bitte auswählen"/>
              <w:listItem w:displayText="Muttersprache" w:value="Muttersprache"/>
              <w:listItem w:displayText="Fortgeschrittenenstufe" w:value="Fortgeschrittenenstufe"/>
              <w:listItem w:displayText="Mittelstufe" w:value="Mittelstufe"/>
              <w:listItem w:displayText="Anfängerstufe" w:value="Anfängerstufe"/>
            </w:dropDownList>
          </w:sdtPr>
          <w:sdtEndPr/>
          <w:sdtContent>
            <w:tc>
              <w:tcPr>
                <w:tcW w:w="1661" w:type="pct"/>
                <w:gridSpan w:val="2"/>
              </w:tcPr>
              <w:p w:rsidR="00B36B4A" w:rsidRPr="0074007D" w:rsidRDefault="00DA3CCD" w:rsidP="008E0657">
                <w:pPr>
                  <w:ind w:left="456"/>
                </w:pPr>
                <w:r>
                  <w:rPr>
                    <w:rStyle w:val="PlaceholderText"/>
                  </w:rPr>
                  <w:t>Bitte auswählen</w:t>
                </w:r>
              </w:p>
            </w:tc>
          </w:sdtContent>
        </w:sdt>
      </w:tr>
      <w:tr w:rsidR="00B36B4A" w:rsidRPr="00A44E23" w:rsidTr="00851B3D">
        <w:trPr>
          <w:gridAfter w:val="1"/>
          <w:wAfter w:w="21" w:type="pct"/>
          <w:trHeight w:val="403"/>
        </w:trPr>
        <w:tc>
          <w:tcPr>
            <w:tcW w:w="734" w:type="pct"/>
          </w:tcPr>
          <w:p w:rsidR="00B36B4A" w:rsidRPr="00A44E23" w:rsidRDefault="00B36B4A" w:rsidP="007C45D6"/>
        </w:tc>
        <w:sdt>
          <w:sdtPr>
            <w:id w:val="-328055068"/>
            <w:showingPlcHdr/>
            <w:text/>
          </w:sdtPr>
          <w:sdtEndPr/>
          <w:sdtContent>
            <w:tc>
              <w:tcPr>
                <w:tcW w:w="1223" w:type="pct"/>
                <w:gridSpan w:val="4"/>
              </w:tcPr>
              <w:p w:rsidR="00B36B4A" w:rsidRPr="0074007D" w:rsidRDefault="00B36B4A" w:rsidP="008E0657">
                <w:pPr>
                  <w:ind w:left="1022"/>
                </w:pPr>
                <w:r>
                  <w:rPr>
                    <w:rStyle w:val="PlaceholderText"/>
                  </w:rPr>
                  <w:t>Sprache</w:t>
                </w:r>
              </w:p>
            </w:tc>
          </w:sdtContent>
        </w:sdt>
        <w:sdt>
          <w:sdtPr>
            <w:id w:val="1836728722"/>
            <w:showingPlcHdr/>
            <w:dropDownList>
              <w:listItem w:value="Bitte auswählen"/>
              <w:listItem w:displayText="Muttersprache" w:value="Muttersprache"/>
              <w:listItem w:displayText="Fortgeschrittenenstufe" w:value="Fortgeschrittenenstufe"/>
              <w:listItem w:displayText="Mittelstufe" w:value="Mittelstufe"/>
              <w:listItem w:displayText="Anfängerstufe" w:value="Anfängerstufe"/>
            </w:dropDownList>
          </w:sdtPr>
          <w:sdtEndPr/>
          <w:sdtContent>
            <w:tc>
              <w:tcPr>
                <w:tcW w:w="1361" w:type="pct"/>
                <w:gridSpan w:val="6"/>
              </w:tcPr>
              <w:p w:rsidR="00B36B4A" w:rsidRPr="0074007D" w:rsidRDefault="00DA3CCD" w:rsidP="008E0657">
                <w:pPr>
                  <w:ind w:left="742"/>
                </w:pPr>
                <w:r>
                  <w:rPr>
                    <w:rStyle w:val="PlaceholderText"/>
                  </w:rPr>
                  <w:t>Bitte auswählen</w:t>
                </w:r>
              </w:p>
            </w:tc>
          </w:sdtContent>
        </w:sdt>
        <w:sdt>
          <w:sdtPr>
            <w:id w:val="-1478450368"/>
            <w:showingPlcHdr/>
            <w:dropDownList>
              <w:listItem w:value="Bitte auswählen"/>
              <w:listItem w:displayText="Muttersprache" w:value="Muttersprache"/>
              <w:listItem w:displayText="Fortgeschrittenenstufe" w:value="Fortgeschrittenenstufe"/>
              <w:listItem w:displayText="Mittelstufe" w:value="Mittelstufe"/>
              <w:listItem w:displayText="Anfängerstufe" w:value="Anfängerstufe"/>
            </w:dropDownList>
          </w:sdtPr>
          <w:sdtEndPr/>
          <w:sdtContent>
            <w:tc>
              <w:tcPr>
                <w:tcW w:w="1661" w:type="pct"/>
                <w:gridSpan w:val="2"/>
              </w:tcPr>
              <w:p w:rsidR="00B36B4A" w:rsidRPr="0074007D" w:rsidRDefault="00DA3CCD" w:rsidP="008E0657">
                <w:pPr>
                  <w:ind w:left="456"/>
                </w:pPr>
                <w:r>
                  <w:rPr>
                    <w:rStyle w:val="PlaceholderText"/>
                  </w:rPr>
                  <w:t>Bitte auswählen</w:t>
                </w:r>
              </w:p>
            </w:tc>
          </w:sdtContent>
        </w:sdt>
      </w:tr>
      <w:tr w:rsidR="00B36B4A" w:rsidRPr="00A44E23" w:rsidTr="00851B3D">
        <w:trPr>
          <w:gridAfter w:val="1"/>
          <w:wAfter w:w="21" w:type="pct"/>
          <w:trHeight w:val="403"/>
        </w:trPr>
        <w:tc>
          <w:tcPr>
            <w:tcW w:w="734" w:type="pct"/>
          </w:tcPr>
          <w:p w:rsidR="00B36B4A" w:rsidRPr="00A44E23" w:rsidRDefault="00B36B4A" w:rsidP="007C45D6"/>
        </w:tc>
        <w:sdt>
          <w:sdtPr>
            <w:id w:val="289873099"/>
            <w:showingPlcHdr/>
            <w:text/>
          </w:sdtPr>
          <w:sdtEndPr/>
          <w:sdtContent>
            <w:tc>
              <w:tcPr>
                <w:tcW w:w="1223" w:type="pct"/>
                <w:gridSpan w:val="4"/>
              </w:tcPr>
              <w:p w:rsidR="00B36B4A" w:rsidRPr="0074007D" w:rsidRDefault="00B36B4A" w:rsidP="008E0657">
                <w:pPr>
                  <w:ind w:left="1022"/>
                </w:pPr>
                <w:r>
                  <w:rPr>
                    <w:rStyle w:val="PlaceholderText"/>
                  </w:rPr>
                  <w:t>Sprache</w:t>
                </w:r>
              </w:p>
            </w:tc>
          </w:sdtContent>
        </w:sdt>
        <w:sdt>
          <w:sdtPr>
            <w:id w:val="-422878087"/>
            <w:showingPlcHdr/>
            <w:dropDownList>
              <w:listItem w:value="Bitte auswählen"/>
              <w:listItem w:displayText="Muttersprache" w:value="Muttersprache"/>
              <w:listItem w:displayText="Fortgeschrittenenstufe" w:value="Fortgeschrittenenstufe"/>
              <w:listItem w:displayText="Mittelstufe" w:value="Mittelstufe"/>
              <w:listItem w:displayText="Anfängerstufe" w:value="Anfängerstufe"/>
            </w:dropDownList>
          </w:sdtPr>
          <w:sdtEndPr/>
          <w:sdtContent>
            <w:tc>
              <w:tcPr>
                <w:tcW w:w="1361" w:type="pct"/>
                <w:gridSpan w:val="6"/>
              </w:tcPr>
              <w:p w:rsidR="00B36B4A" w:rsidRPr="0074007D" w:rsidRDefault="00DA3CCD" w:rsidP="008E0657">
                <w:pPr>
                  <w:ind w:left="742"/>
                </w:pPr>
                <w:r>
                  <w:rPr>
                    <w:rStyle w:val="PlaceholderText"/>
                  </w:rPr>
                  <w:t>Bitte auswählen</w:t>
                </w:r>
              </w:p>
            </w:tc>
          </w:sdtContent>
        </w:sdt>
        <w:sdt>
          <w:sdtPr>
            <w:id w:val="1281230035"/>
            <w:showingPlcHdr/>
            <w:dropDownList>
              <w:listItem w:value="Bitte auswählen"/>
              <w:listItem w:displayText="Muttersprache" w:value="Muttersprache"/>
              <w:listItem w:displayText="Fortgeschrittenenstufe" w:value="Fortgeschrittenenstufe"/>
              <w:listItem w:displayText="Mittelstufe" w:value="Mittelstufe"/>
              <w:listItem w:displayText="Anfängerstufe" w:value="Anfängerstufe"/>
            </w:dropDownList>
          </w:sdtPr>
          <w:sdtEndPr/>
          <w:sdtContent>
            <w:tc>
              <w:tcPr>
                <w:tcW w:w="1661" w:type="pct"/>
                <w:gridSpan w:val="2"/>
              </w:tcPr>
              <w:p w:rsidR="00B36B4A" w:rsidRPr="0074007D" w:rsidRDefault="00DA3CCD" w:rsidP="008E0657">
                <w:pPr>
                  <w:ind w:left="456"/>
                </w:pPr>
                <w:r>
                  <w:rPr>
                    <w:rStyle w:val="PlaceholderText"/>
                  </w:rPr>
                  <w:t>Bitte auswählen</w:t>
                </w:r>
              </w:p>
            </w:tc>
          </w:sdtContent>
        </w:sdt>
      </w:tr>
      <w:tr w:rsidR="00B36B4A" w:rsidRPr="00A44E23" w:rsidTr="00851B3D">
        <w:trPr>
          <w:gridAfter w:val="1"/>
          <w:wAfter w:w="21" w:type="pct"/>
          <w:trHeight w:val="403"/>
        </w:trPr>
        <w:tc>
          <w:tcPr>
            <w:tcW w:w="734" w:type="pct"/>
          </w:tcPr>
          <w:p w:rsidR="00B36B4A" w:rsidRPr="00A44E23" w:rsidRDefault="00B36B4A" w:rsidP="007C45D6"/>
        </w:tc>
        <w:sdt>
          <w:sdtPr>
            <w:id w:val="-414312691"/>
            <w:showingPlcHdr/>
            <w:text/>
          </w:sdtPr>
          <w:sdtEndPr/>
          <w:sdtContent>
            <w:tc>
              <w:tcPr>
                <w:tcW w:w="1223" w:type="pct"/>
                <w:gridSpan w:val="4"/>
              </w:tcPr>
              <w:p w:rsidR="00B36B4A" w:rsidRPr="0074007D" w:rsidRDefault="00B36B4A" w:rsidP="008E0657">
                <w:pPr>
                  <w:ind w:left="1022"/>
                </w:pPr>
                <w:r>
                  <w:rPr>
                    <w:rStyle w:val="PlaceholderText"/>
                  </w:rPr>
                  <w:t>Sprache</w:t>
                </w:r>
              </w:p>
            </w:tc>
          </w:sdtContent>
        </w:sdt>
        <w:sdt>
          <w:sdtPr>
            <w:id w:val="-5600066"/>
            <w:showingPlcHdr/>
            <w:dropDownList>
              <w:listItem w:value="Bitte auswählen"/>
              <w:listItem w:displayText="Muttersprache" w:value="Muttersprache"/>
              <w:listItem w:displayText="Fortgeschrittenenstufe" w:value="Fortgeschrittenenstufe"/>
              <w:listItem w:displayText="Mittelstufe" w:value="Mittelstufe"/>
              <w:listItem w:displayText="Anfängerstufe" w:value="Anfängerstufe"/>
            </w:dropDownList>
          </w:sdtPr>
          <w:sdtEndPr/>
          <w:sdtContent>
            <w:tc>
              <w:tcPr>
                <w:tcW w:w="1361" w:type="pct"/>
                <w:gridSpan w:val="6"/>
              </w:tcPr>
              <w:p w:rsidR="00B36B4A" w:rsidRPr="0074007D" w:rsidRDefault="00DA3CCD" w:rsidP="008E0657">
                <w:pPr>
                  <w:ind w:left="742"/>
                </w:pPr>
                <w:r>
                  <w:rPr>
                    <w:rStyle w:val="PlaceholderText"/>
                  </w:rPr>
                  <w:t>Bitte auswählen</w:t>
                </w:r>
              </w:p>
            </w:tc>
          </w:sdtContent>
        </w:sdt>
        <w:sdt>
          <w:sdtPr>
            <w:id w:val="-806312706"/>
            <w:showingPlcHdr/>
            <w:dropDownList>
              <w:listItem w:value="Bitte auswählen"/>
              <w:listItem w:displayText="Muttersprache" w:value="Muttersprache"/>
              <w:listItem w:displayText="Fortgeschrittenenstufe" w:value="Fortgeschrittenenstufe"/>
              <w:listItem w:displayText="Mittelstufe" w:value="Mittelstufe"/>
              <w:listItem w:displayText="Anfängerstufe" w:value="Anfängerstufe"/>
            </w:dropDownList>
          </w:sdtPr>
          <w:sdtEndPr/>
          <w:sdtContent>
            <w:tc>
              <w:tcPr>
                <w:tcW w:w="1661" w:type="pct"/>
                <w:gridSpan w:val="2"/>
              </w:tcPr>
              <w:p w:rsidR="00B36B4A" w:rsidRPr="0074007D" w:rsidRDefault="00DA3CCD" w:rsidP="008E0657">
                <w:pPr>
                  <w:ind w:left="456"/>
                </w:pPr>
                <w:r>
                  <w:rPr>
                    <w:rStyle w:val="PlaceholderText"/>
                  </w:rPr>
                  <w:t>Bitte auswählen</w:t>
                </w:r>
              </w:p>
            </w:tc>
          </w:sdtContent>
        </w:sdt>
      </w:tr>
      <w:tr w:rsidR="00B36B4A" w:rsidRPr="00A44E23" w:rsidTr="00851B3D">
        <w:trPr>
          <w:gridAfter w:val="1"/>
          <w:wAfter w:w="21" w:type="pct"/>
          <w:trHeight w:val="403"/>
        </w:trPr>
        <w:tc>
          <w:tcPr>
            <w:tcW w:w="734" w:type="pct"/>
          </w:tcPr>
          <w:p w:rsidR="00B36B4A" w:rsidRPr="00A44E23" w:rsidRDefault="00B36B4A" w:rsidP="00A44E23">
            <w:pPr>
              <w:tabs>
                <w:tab w:val="left" w:pos="1448"/>
                <w:tab w:val="left" w:pos="3801"/>
                <w:tab w:val="left" w:pos="4163"/>
                <w:tab w:val="left" w:pos="4887"/>
                <w:tab w:val="left" w:pos="6335"/>
              </w:tabs>
              <w:rPr>
                <w:b/>
              </w:rPr>
            </w:pPr>
          </w:p>
        </w:tc>
        <w:tc>
          <w:tcPr>
            <w:tcW w:w="4245" w:type="pct"/>
            <w:gridSpan w:val="12"/>
          </w:tcPr>
          <w:p w:rsidR="00B36B4A" w:rsidRPr="00A44E23" w:rsidRDefault="00B36B4A" w:rsidP="00A44E23">
            <w:pPr>
              <w:tabs>
                <w:tab w:val="left" w:pos="1448"/>
                <w:tab w:val="left" w:pos="3801"/>
                <w:tab w:val="left" w:pos="4163"/>
                <w:tab w:val="left" w:pos="4887"/>
                <w:tab w:val="left" w:pos="6335"/>
              </w:tabs>
              <w:rPr>
                <w:b/>
              </w:rPr>
            </w:pPr>
          </w:p>
        </w:tc>
      </w:tr>
      <w:tr w:rsidR="00B36B4A" w:rsidRPr="00BB31EF" w:rsidTr="00851B3D">
        <w:trPr>
          <w:gridAfter w:val="1"/>
          <w:wAfter w:w="21" w:type="pct"/>
          <w:trHeight w:val="403"/>
        </w:trPr>
        <w:tc>
          <w:tcPr>
            <w:tcW w:w="1957" w:type="pct"/>
            <w:gridSpan w:val="5"/>
          </w:tcPr>
          <w:p w:rsidR="00245978" w:rsidRDefault="00245978" w:rsidP="00245978">
            <w:pPr>
              <w:tabs>
                <w:tab w:val="left" w:pos="1448"/>
                <w:tab w:val="left" w:pos="3801"/>
                <w:tab w:val="left" w:pos="4163"/>
                <w:tab w:val="left" w:pos="4887"/>
                <w:tab w:val="left" w:pos="6335"/>
              </w:tabs>
              <w:rPr>
                <w:rFonts w:cs="Arial"/>
              </w:rPr>
            </w:pPr>
            <w:proofErr w:type="spellStart"/>
            <w:r>
              <w:rPr>
                <w:b/>
              </w:rPr>
              <w:t>Beantragter</w:t>
            </w:r>
            <w:proofErr w:type="spellEnd"/>
            <w:r>
              <w:rPr>
                <w:b/>
              </w:rPr>
              <w:t xml:space="preserve"> </w:t>
            </w:r>
            <w:proofErr w:type="spellStart"/>
            <w:r>
              <w:rPr>
                <w:b/>
              </w:rPr>
              <w:t>Betrag</w:t>
            </w:r>
            <w:proofErr w:type="spellEnd"/>
            <w:r>
              <w:rPr>
                <w:b/>
              </w:rPr>
              <w:t>:</w:t>
            </w:r>
            <w:r>
              <w:t xml:space="preserve"> </w:t>
            </w:r>
          </w:p>
          <w:p w:rsidR="00B36B4A" w:rsidRPr="00245978" w:rsidRDefault="00B36B4A" w:rsidP="00245978">
            <w:pPr>
              <w:tabs>
                <w:tab w:val="left" w:pos="1448"/>
                <w:tab w:val="left" w:pos="3801"/>
                <w:tab w:val="left" w:pos="4163"/>
                <w:tab w:val="left" w:pos="4887"/>
                <w:tab w:val="left" w:pos="6335"/>
              </w:tabs>
              <w:rPr>
                <w:rFonts w:cs="Arial"/>
              </w:rPr>
            </w:pPr>
            <w:r w:rsidRPr="007C2940">
              <w:t>(</w:t>
            </w:r>
            <w:proofErr w:type="gramStart"/>
            <w:r w:rsidRPr="007C2940">
              <w:t>max</w:t>
            </w:r>
            <w:proofErr w:type="gramEnd"/>
            <w:r w:rsidRPr="007C2940">
              <w:t>. EUR 20 000)</w:t>
            </w:r>
          </w:p>
        </w:tc>
        <w:tc>
          <w:tcPr>
            <w:tcW w:w="3022" w:type="pct"/>
            <w:gridSpan w:val="8"/>
          </w:tcPr>
          <w:p w:rsidR="00B36B4A" w:rsidRPr="00BB31EF" w:rsidRDefault="00B36B4A" w:rsidP="008E0657">
            <w:pPr>
              <w:ind w:left="742"/>
              <w:rPr>
                <w:b/>
                <w:lang w:val="de-DE"/>
              </w:rPr>
            </w:pPr>
            <w:r w:rsidRPr="00BB31EF">
              <w:rPr>
                <w:lang w:val="de-DE"/>
              </w:rPr>
              <w:t>EUR</w:t>
            </w:r>
            <w:r w:rsidR="00BB31EF" w:rsidRPr="00BB31EF">
              <w:rPr>
                <w:lang w:val="de-DE"/>
              </w:rPr>
              <w:t xml:space="preserve"> </w:t>
            </w:r>
            <w:r w:rsidRPr="00BB31EF">
              <w:rPr>
                <w:lang w:val="de-DE"/>
              </w:rPr>
              <w:t xml:space="preserve"> </w:t>
            </w:r>
            <w:sdt>
              <w:sdtPr>
                <w:id w:val="-2061709283"/>
                <w:showingPlcHdr/>
                <w:text/>
              </w:sdtPr>
              <w:sdtEndPr/>
              <w:sdtContent>
                <w:r w:rsidRPr="00BB31EF">
                  <w:rPr>
                    <w:rStyle w:val="PlaceholderText"/>
                    <w:lang w:val="de-DE"/>
                  </w:rPr>
                  <w:t>Betrag in Euro</w:t>
                </w:r>
              </w:sdtContent>
            </w:sdt>
          </w:p>
          <w:p w:rsidR="00B36B4A" w:rsidRPr="00BB31EF" w:rsidRDefault="00B36B4A" w:rsidP="0074007D">
            <w:pPr>
              <w:tabs>
                <w:tab w:val="left" w:pos="2370"/>
              </w:tabs>
              <w:rPr>
                <w:lang w:val="de-DE"/>
              </w:rPr>
            </w:pPr>
            <w:r w:rsidRPr="00BB31EF">
              <w:rPr>
                <w:lang w:val="de-DE"/>
              </w:rPr>
              <w:tab/>
            </w:r>
          </w:p>
        </w:tc>
      </w:tr>
      <w:tr w:rsidR="00B36B4A" w:rsidRPr="00BB31EF" w:rsidTr="00851B3D">
        <w:trPr>
          <w:gridAfter w:val="1"/>
          <w:wAfter w:w="21" w:type="pct"/>
          <w:trHeight w:val="403"/>
        </w:trPr>
        <w:tc>
          <w:tcPr>
            <w:tcW w:w="4979" w:type="pct"/>
            <w:gridSpan w:val="13"/>
          </w:tcPr>
          <w:p w:rsidR="00B36B4A" w:rsidRPr="00BB31EF" w:rsidRDefault="00B36B4A" w:rsidP="00A44E23">
            <w:pPr>
              <w:tabs>
                <w:tab w:val="left" w:pos="1448"/>
                <w:tab w:val="left" w:pos="3801"/>
                <w:tab w:val="left" w:pos="4163"/>
                <w:tab w:val="left" w:pos="4887"/>
                <w:tab w:val="left" w:pos="6335"/>
              </w:tabs>
              <w:rPr>
                <w:b/>
                <w:lang w:val="de-DE"/>
              </w:rPr>
            </w:pPr>
          </w:p>
        </w:tc>
      </w:tr>
      <w:tr w:rsidR="00B36B4A" w:rsidRPr="0081555A" w:rsidTr="00851B3D">
        <w:trPr>
          <w:gridAfter w:val="1"/>
          <w:wAfter w:w="21" w:type="pct"/>
          <w:trHeight w:val="403"/>
        </w:trPr>
        <w:tc>
          <w:tcPr>
            <w:tcW w:w="4979" w:type="pct"/>
            <w:gridSpan w:val="13"/>
          </w:tcPr>
          <w:p w:rsidR="00B36B4A" w:rsidRPr="007C2940" w:rsidRDefault="00B36B4A" w:rsidP="007C2940">
            <w:pPr>
              <w:tabs>
                <w:tab w:val="left" w:pos="1448"/>
                <w:tab w:val="left" w:pos="3801"/>
                <w:tab w:val="left" w:pos="4163"/>
                <w:tab w:val="left" w:pos="4887"/>
                <w:tab w:val="left" w:pos="6335"/>
              </w:tabs>
              <w:jc w:val="both"/>
              <w:rPr>
                <w:rFonts w:ascii="Arial" w:hAnsi="Arial"/>
                <w:lang w:val="de-DE" w:eastAsia="de-CH"/>
              </w:rPr>
            </w:pPr>
            <w:r w:rsidRPr="007C2940">
              <w:rPr>
                <w:lang w:val="de-DE"/>
              </w:rPr>
              <w:t>Angaben zu bereits erhaltenen Stipendien bzw. materieller/finanzieller Unterstützung während der akademischen Laufbahn:</w:t>
            </w:r>
          </w:p>
          <w:p w:rsidR="00B36B4A" w:rsidRPr="007C2940" w:rsidRDefault="00B36B4A" w:rsidP="007C2940">
            <w:pPr>
              <w:tabs>
                <w:tab w:val="left" w:pos="1448"/>
                <w:tab w:val="left" w:pos="3801"/>
                <w:tab w:val="left" w:pos="4163"/>
                <w:tab w:val="left" w:pos="4887"/>
                <w:tab w:val="left" w:pos="6335"/>
              </w:tabs>
              <w:jc w:val="both"/>
              <w:rPr>
                <w:b/>
                <w:lang w:val="de-DE"/>
              </w:rPr>
            </w:pPr>
          </w:p>
        </w:tc>
      </w:tr>
      <w:tr w:rsidR="00B36B4A" w:rsidRPr="0081555A" w:rsidTr="00851B3D">
        <w:trPr>
          <w:gridAfter w:val="1"/>
          <w:wAfter w:w="21" w:type="pct"/>
          <w:trHeight w:val="403"/>
        </w:trPr>
        <w:tc>
          <w:tcPr>
            <w:tcW w:w="4979" w:type="pct"/>
            <w:gridSpan w:val="13"/>
          </w:tcPr>
          <w:p w:rsidR="00B36B4A" w:rsidRPr="007C2940" w:rsidRDefault="0081555A" w:rsidP="007C2940">
            <w:pPr>
              <w:rPr>
                <w:b/>
                <w:lang w:val="de-DE"/>
              </w:rPr>
            </w:pPr>
            <w:sdt>
              <w:sdtPr>
                <w:id w:val="113021858"/>
                <w14:checkbox>
                  <w14:checked w14:val="0"/>
                  <w14:checkedState w14:val="2612" w14:font="MS Gothic"/>
                  <w14:uncheckedState w14:val="2610" w14:font="MS Gothic"/>
                </w14:checkbox>
              </w:sdtPr>
              <w:sdtEndPr/>
              <w:sdtContent>
                <w:r w:rsidR="00B36B4A" w:rsidRPr="007C2940">
                  <w:rPr>
                    <w:rFonts w:ascii="MS Gothic" w:eastAsia="MS Gothic" w:hAnsi="MS Gothic" w:hint="eastAsia"/>
                    <w:lang w:val="de-DE"/>
                  </w:rPr>
                  <w:t>☐</w:t>
                </w:r>
              </w:sdtContent>
            </w:sdt>
            <w:r w:rsidR="00B36B4A" w:rsidRPr="007C2940">
              <w:rPr>
                <w:lang w:val="de-DE"/>
              </w:rPr>
              <w:t xml:space="preserve">  </w:t>
            </w:r>
            <w:r w:rsidR="00B36B4A" w:rsidRPr="00A0086D">
              <w:rPr>
                <w:lang w:val="de-DE"/>
              </w:rPr>
              <w:t>für das vorgeschlagene Forschungsprojekt erhaltene Stipendien/Unterstützung:</w:t>
            </w:r>
          </w:p>
        </w:tc>
      </w:tr>
      <w:tr w:rsidR="00B36B4A" w:rsidRPr="00A44E23" w:rsidTr="00851B3D">
        <w:trPr>
          <w:gridAfter w:val="1"/>
          <w:wAfter w:w="21" w:type="pct"/>
          <w:trHeight w:val="834"/>
        </w:trPr>
        <w:sdt>
          <w:sdtPr>
            <w:id w:val="754478036"/>
            <w:showingPlcHdr/>
            <w:text/>
          </w:sdtPr>
          <w:sdtEndPr/>
          <w:sdtContent>
            <w:tc>
              <w:tcPr>
                <w:tcW w:w="4979" w:type="pct"/>
                <w:gridSpan w:val="13"/>
              </w:tcPr>
              <w:p w:rsidR="00B36B4A" w:rsidRPr="009B0D92" w:rsidRDefault="008214F7" w:rsidP="008E0657">
                <w:pPr>
                  <w:ind w:left="426"/>
                </w:pPr>
                <w:r>
                  <w:rPr>
                    <w:rStyle w:val="PlaceholderText"/>
                  </w:rPr>
                  <w:t>Bitte angeben</w:t>
                </w:r>
              </w:p>
            </w:tc>
          </w:sdtContent>
        </w:sdt>
      </w:tr>
      <w:tr w:rsidR="00B36B4A" w:rsidRPr="0081555A" w:rsidTr="00851B3D">
        <w:trPr>
          <w:gridAfter w:val="1"/>
          <w:wAfter w:w="21" w:type="pct"/>
          <w:trHeight w:val="403"/>
        </w:trPr>
        <w:tc>
          <w:tcPr>
            <w:tcW w:w="4979" w:type="pct"/>
            <w:gridSpan w:val="13"/>
          </w:tcPr>
          <w:p w:rsidR="00B36B4A" w:rsidRPr="007C2940" w:rsidRDefault="0081555A" w:rsidP="007C2940">
            <w:pPr>
              <w:rPr>
                <w:b/>
                <w:lang w:val="de-DE"/>
              </w:rPr>
            </w:pPr>
            <w:sdt>
              <w:sdtPr>
                <w:id w:val="-692464293"/>
                <w14:checkbox>
                  <w14:checked w14:val="0"/>
                  <w14:checkedState w14:val="2612" w14:font="MS Gothic"/>
                  <w14:uncheckedState w14:val="2610" w14:font="MS Gothic"/>
                </w14:checkbox>
              </w:sdtPr>
              <w:sdtEndPr/>
              <w:sdtContent>
                <w:r w:rsidR="00B36B4A" w:rsidRPr="007C2940">
                  <w:rPr>
                    <w:rFonts w:ascii="MS Gothic" w:eastAsia="MS Gothic" w:hAnsi="MS Gothic" w:hint="eastAsia"/>
                    <w:lang w:val="de-DE"/>
                  </w:rPr>
                  <w:t>☐</w:t>
                </w:r>
              </w:sdtContent>
            </w:sdt>
            <w:r w:rsidR="00B36B4A" w:rsidRPr="007C2940">
              <w:rPr>
                <w:lang w:val="de-DE"/>
              </w:rPr>
              <w:t xml:space="preserve">  </w:t>
            </w:r>
            <w:r w:rsidR="00B36B4A" w:rsidRPr="00A0086D">
              <w:rPr>
                <w:lang w:val="de-DE"/>
              </w:rPr>
              <w:t>für andere wissenschaftliche Forschungsprojekte erhaltene Stipendien/Unterstützung:</w:t>
            </w:r>
          </w:p>
        </w:tc>
      </w:tr>
      <w:tr w:rsidR="00B36B4A" w:rsidRPr="00A44E23" w:rsidTr="00851B3D">
        <w:trPr>
          <w:gridAfter w:val="1"/>
          <w:wAfter w:w="21" w:type="pct"/>
          <w:trHeight w:val="1008"/>
        </w:trPr>
        <w:sdt>
          <w:sdtPr>
            <w:id w:val="-1521700567"/>
            <w:showingPlcHdr/>
            <w:text/>
          </w:sdtPr>
          <w:sdtEndPr/>
          <w:sdtContent>
            <w:tc>
              <w:tcPr>
                <w:tcW w:w="4979" w:type="pct"/>
                <w:gridSpan w:val="13"/>
              </w:tcPr>
              <w:p w:rsidR="00B36B4A" w:rsidRPr="00A44E23" w:rsidRDefault="008214F7" w:rsidP="008E0657">
                <w:pPr>
                  <w:ind w:left="426"/>
                </w:pPr>
                <w:r>
                  <w:rPr>
                    <w:rStyle w:val="PlaceholderText"/>
                  </w:rPr>
                  <w:t>Bitte angeben</w:t>
                </w:r>
              </w:p>
            </w:tc>
          </w:sdtContent>
        </w:sdt>
      </w:tr>
      <w:tr w:rsidR="00B36B4A" w:rsidRPr="00A44E23" w:rsidTr="00851B3D">
        <w:trPr>
          <w:gridAfter w:val="1"/>
          <w:wAfter w:w="21" w:type="pct"/>
          <w:trHeight w:val="403"/>
        </w:trPr>
        <w:tc>
          <w:tcPr>
            <w:tcW w:w="4979" w:type="pct"/>
            <w:gridSpan w:val="13"/>
          </w:tcPr>
          <w:p w:rsidR="008E0657" w:rsidRDefault="008E0657" w:rsidP="008E0657">
            <w:pPr>
              <w:tabs>
                <w:tab w:val="left" w:pos="4425"/>
              </w:tabs>
            </w:pPr>
          </w:p>
          <w:p w:rsidR="00B36B4A" w:rsidRDefault="00B36B4A" w:rsidP="008E0657">
            <w:pPr>
              <w:tabs>
                <w:tab w:val="left" w:pos="4425"/>
              </w:tabs>
            </w:pPr>
            <w:r>
              <w:tab/>
            </w:r>
          </w:p>
          <w:p w:rsidR="00B36B4A" w:rsidRPr="00A44E23" w:rsidRDefault="00B36B4A" w:rsidP="00A44E23">
            <w:pPr>
              <w:tabs>
                <w:tab w:val="left" w:pos="1448"/>
                <w:tab w:val="left" w:pos="3801"/>
                <w:tab w:val="left" w:pos="4163"/>
                <w:tab w:val="left" w:pos="4887"/>
                <w:tab w:val="left" w:pos="6335"/>
              </w:tabs>
              <w:rPr>
                <w:b/>
              </w:rPr>
            </w:pPr>
            <w:proofErr w:type="spellStart"/>
            <w:r w:rsidRPr="00A0086D">
              <w:rPr>
                <w:b/>
              </w:rPr>
              <w:t>Vollständige</w:t>
            </w:r>
            <w:proofErr w:type="spellEnd"/>
            <w:r w:rsidRPr="00A0086D">
              <w:rPr>
                <w:b/>
              </w:rPr>
              <w:t xml:space="preserve"> </w:t>
            </w:r>
            <w:proofErr w:type="spellStart"/>
            <w:r w:rsidRPr="00A0086D">
              <w:rPr>
                <w:b/>
              </w:rPr>
              <w:t>Bankangaben</w:t>
            </w:r>
            <w:proofErr w:type="spellEnd"/>
            <w:r w:rsidRPr="00A0086D">
              <w:rPr>
                <w:b/>
              </w:rPr>
              <w:t>:</w:t>
            </w:r>
          </w:p>
        </w:tc>
      </w:tr>
      <w:tr w:rsidR="00B36B4A" w:rsidRPr="00A44E23" w:rsidTr="00851B3D">
        <w:trPr>
          <w:gridAfter w:val="1"/>
          <w:wAfter w:w="21" w:type="pct"/>
          <w:trHeight w:val="756"/>
        </w:trPr>
        <w:sdt>
          <w:sdtPr>
            <w:id w:val="2026283488"/>
            <w:showingPlcHdr/>
            <w:text w:multiLine="1"/>
          </w:sdtPr>
          <w:sdtEndPr/>
          <w:sdtContent>
            <w:tc>
              <w:tcPr>
                <w:tcW w:w="4979" w:type="pct"/>
                <w:gridSpan w:val="13"/>
              </w:tcPr>
              <w:p w:rsidR="00B36B4A" w:rsidRPr="00A44E23" w:rsidRDefault="008214F7" w:rsidP="001418F1">
                <w:r>
                  <w:rPr>
                    <w:rStyle w:val="PlaceholderText"/>
                  </w:rPr>
                  <w:t>Bitte Bankverbindung angeben</w:t>
                </w:r>
              </w:p>
            </w:tc>
          </w:sdtContent>
        </w:sdt>
      </w:tr>
      <w:tr w:rsidR="00B36B4A" w:rsidRPr="00A44E23" w:rsidTr="00851B3D">
        <w:trPr>
          <w:gridAfter w:val="1"/>
          <w:wAfter w:w="21" w:type="pct"/>
          <w:trHeight w:val="403"/>
        </w:trPr>
        <w:tc>
          <w:tcPr>
            <w:tcW w:w="4979" w:type="pct"/>
            <w:gridSpan w:val="13"/>
          </w:tcPr>
          <w:p w:rsidR="00B36B4A" w:rsidRDefault="00B36B4A" w:rsidP="007C45D6"/>
          <w:p w:rsidR="008E0657" w:rsidRDefault="008E0657" w:rsidP="007C45D6"/>
          <w:p w:rsidR="008E0657" w:rsidRPr="00A44E23" w:rsidRDefault="008E0657" w:rsidP="007C45D6"/>
          <w:p w:rsidR="00B36B4A" w:rsidRPr="00A44E23" w:rsidRDefault="00B36B4A" w:rsidP="00A44E23">
            <w:pPr>
              <w:tabs>
                <w:tab w:val="left" w:pos="1448"/>
                <w:tab w:val="left" w:pos="3801"/>
                <w:tab w:val="left" w:pos="4163"/>
                <w:tab w:val="left" w:pos="4887"/>
                <w:tab w:val="left" w:pos="6335"/>
              </w:tabs>
              <w:rPr>
                <w:b/>
              </w:rPr>
            </w:pPr>
          </w:p>
        </w:tc>
      </w:tr>
      <w:tr w:rsidR="00B36B4A" w:rsidRPr="0081555A" w:rsidTr="00851B3D">
        <w:trPr>
          <w:gridAfter w:val="1"/>
          <w:wAfter w:w="21" w:type="pct"/>
          <w:trHeight w:val="403"/>
        </w:trPr>
        <w:tc>
          <w:tcPr>
            <w:tcW w:w="4979" w:type="pct"/>
            <w:gridSpan w:val="13"/>
          </w:tcPr>
          <w:p w:rsidR="00B36B4A" w:rsidRPr="007C2940" w:rsidRDefault="00B36B4A" w:rsidP="007C2940">
            <w:pPr>
              <w:jc w:val="both"/>
              <w:rPr>
                <w:b/>
                <w:lang w:val="de-DE"/>
              </w:rPr>
            </w:pPr>
            <w:r>
              <w:rPr>
                <w:b/>
                <w:lang w:val="de-DE"/>
              </w:rPr>
              <w:t>Refe</w:t>
            </w:r>
            <w:r w:rsidRPr="00A0086D">
              <w:rPr>
                <w:b/>
                <w:lang w:val="de-DE"/>
              </w:rPr>
              <w:t>renzpersonen</w:t>
            </w:r>
            <w:r w:rsidRPr="00A0086D">
              <w:rPr>
                <w:lang w:val="de-DE"/>
              </w:rPr>
              <w:t> (Bitte geben Sie Namen und Kontaktdaten von drei Personen an, die Sie um eine Referenz gebeten haben, von denen mindestens zwei Dozenten an einer Universität oder an einem vergleichbaren Institut sein müssen):</w:t>
            </w:r>
          </w:p>
        </w:tc>
      </w:tr>
      <w:tr w:rsidR="00B36B4A" w:rsidRPr="0081555A" w:rsidTr="00851B3D">
        <w:trPr>
          <w:gridAfter w:val="1"/>
          <w:wAfter w:w="21" w:type="pct"/>
          <w:trHeight w:val="403"/>
        </w:trPr>
        <w:tc>
          <w:tcPr>
            <w:tcW w:w="4979" w:type="pct"/>
            <w:gridSpan w:val="13"/>
          </w:tcPr>
          <w:p w:rsidR="00B36B4A" w:rsidRPr="007C2940" w:rsidRDefault="00B36B4A" w:rsidP="00A44E23">
            <w:pPr>
              <w:tabs>
                <w:tab w:val="left" w:pos="1448"/>
                <w:tab w:val="left" w:pos="3801"/>
                <w:tab w:val="left" w:pos="4163"/>
                <w:tab w:val="left" w:pos="4887"/>
                <w:tab w:val="left" w:pos="6335"/>
              </w:tabs>
              <w:rPr>
                <w:b/>
                <w:lang w:val="de-DE"/>
              </w:rPr>
            </w:pPr>
          </w:p>
        </w:tc>
      </w:tr>
      <w:tr w:rsidR="00B36B4A" w:rsidRPr="00840653" w:rsidTr="00851B3D">
        <w:trPr>
          <w:gridAfter w:val="1"/>
          <w:wAfter w:w="21" w:type="pct"/>
          <w:trHeight w:val="403"/>
        </w:trPr>
        <w:tc>
          <w:tcPr>
            <w:tcW w:w="4979" w:type="pct"/>
            <w:gridSpan w:val="13"/>
          </w:tcPr>
          <w:p w:rsidR="00B36B4A" w:rsidRPr="00840653" w:rsidRDefault="00B36B4A" w:rsidP="00A44E23">
            <w:pPr>
              <w:tabs>
                <w:tab w:val="left" w:pos="1448"/>
                <w:tab w:val="left" w:pos="3801"/>
                <w:tab w:val="left" w:pos="4163"/>
                <w:tab w:val="left" w:pos="4887"/>
                <w:tab w:val="left" w:pos="6335"/>
              </w:tabs>
              <w:rPr>
                <w:b/>
              </w:rPr>
            </w:pPr>
            <w:proofErr w:type="spellStart"/>
            <w:r>
              <w:rPr>
                <w:b/>
              </w:rPr>
              <w:t>Erste</w:t>
            </w:r>
            <w:proofErr w:type="spellEnd"/>
            <w:r>
              <w:rPr>
                <w:b/>
              </w:rPr>
              <w:t xml:space="preserve"> </w:t>
            </w:r>
            <w:proofErr w:type="spellStart"/>
            <w:r w:rsidRPr="00840653">
              <w:rPr>
                <w:b/>
              </w:rPr>
              <w:t>Referenzperson</w:t>
            </w:r>
            <w:proofErr w:type="spellEnd"/>
            <w:r>
              <w:rPr>
                <w:b/>
              </w:rPr>
              <w:t>:</w:t>
            </w:r>
          </w:p>
        </w:tc>
      </w:tr>
      <w:tr w:rsidR="00B36B4A" w:rsidRPr="00A44E23" w:rsidTr="00851B3D">
        <w:trPr>
          <w:gridAfter w:val="1"/>
          <w:wAfter w:w="21" w:type="pct"/>
          <w:trHeight w:val="403"/>
        </w:trPr>
        <w:tc>
          <w:tcPr>
            <w:tcW w:w="1140" w:type="pct"/>
            <w:gridSpan w:val="3"/>
          </w:tcPr>
          <w:p w:rsidR="00B36B4A" w:rsidRPr="00A44E23" w:rsidRDefault="00B36B4A" w:rsidP="007C45D6">
            <w:pPr>
              <w:rPr>
                <w:b/>
              </w:rPr>
            </w:pPr>
            <w:r>
              <w:t>N</w:t>
            </w:r>
            <w:r w:rsidRPr="00A44E23">
              <w:t>ame:</w:t>
            </w:r>
          </w:p>
        </w:tc>
        <w:sdt>
          <w:sdtPr>
            <w:id w:val="577095523"/>
            <w:showingPlcHdr/>
            <w:text/>
          </w:sdtPr>
          <w:sdtEndPr/>
          <w:sdtContent>
            <w:tc>
              <w:tcPr>
                <w:tcW w:w="1419" w:type="pct"/>
                <w:gridSpan w:val="5"/>
              </w:tcPr>
              <w:p w:rsidR="00B36B4A" w:rsidRPr="00A44E23" w:rsidRDefault="00133397" w:rsidP="00133397">
                <w:pPr>
                  <w:tabs>
                    <w:tab w:val="left" w:pos="1448"/>
                    <w:tab w:val="left" w:pos="3801"/>
                    <w:tab w:val="left" w:pos="4163"/>
                    <w:tab w:val="left" w:pos="4887"/>
                    <w:tab w:val="left" w:pos="6335"/>
                  </w:tabs>
                  <w:rPr>
                    <w:b/>
                  </w:rPr>
                </w:pPr>
                <w:r>
                  <w:rPr>
                    <w:rStyle w:val="PlaceholderText"/>
                  </w:rPr>
                  <w:t>Name</w:t>
                </w:r>
              </w:p>
            </w:tc>
          </w:sdtContent>
        </w:sdt>
        <w:tc>
          <w:tcPr>
            <w:tcW w:w="629" w:type="pct"/>
            <w:gridSpan w:val="2"/>
          </w:tcPr>
          <w:p w:rsidR="00B36B4A" w:rsidRPr="00A44E23" w:rsidRDefault="00B36B4A" w:rsidP="007C45D6">
            <w:pPr>
              <w:rPr>
                <w:b/>
              </w:rPr>
            </w:pPr>
            <w:proofErr w:type="spellStart"/>
            <w:r>
              <w:t>Vorname</w:t>
            </w:r>
            <w:proofErr w:type="spellEnd"/>
            <w:r w:rsidRPr="00A44E23">
              <w:t>:</w:t>
            </w:r>
          </w:p>
        </w:tc>
        <w:sdt>
          <w:sdtPr>
            <w:id w:val="-1415471697"/>
            <w:showingPlcHdr/>
            <w:text/>
          </w:sdtPr>
          <w:sdtEndPr/>
          <w:sdtContent>
            <w:tc>
              <w:tcPr>
                <w:tcW w:w="1791" w:type="pct"/>
                <w:gridSpan w:val="3"/>
              </w:tcPr>
              <w:p w:rsidR="00B36B4A" w:rsidRPr="00A44E23" w:rsidRDefault="00B36B4A" w:rsidP="00840653">
                <w:r>
                  <w:rPr>
                    <w:rStyle w:val="PlaceholderText"/>
                  </w:rPr>
                  <w:t>Vorname</w:t>
                </w:r>
              </w:p>
            </w:tc>
          </w:sdtContent>
        </w:sdt>
      </w:tr>
      <w:tr w:rsidR="00B36B4A" w:rsidRPr="00A44E23" w:rsidTr="00851B3D">
        <w:trPr>
          <w:gridAfter w:val="1"/>
          <w:wAfter w:w="21" w:type="pct"/>
          <w:trHeight w:val="403"/>
        </w:trPr>
        <w:tc>
          <w:tcPr>
            <w:tcW w:w="1140" w:type="pct"/>
            <w:gridSpan w:val="3"/>
          </w:tcPr>
          <w:p w:rsidR="00B36B4A" w:rsidRPr="00A44E23" w:rsidRDefault="00B36B4A" w:rsidP="007C45D6">
            <w:pPr>
              <w:rPr>
                <w:b/>
              </w:rPr>
            </w:pPr>
            <w:r w:rsidRPr="00A44E23">
              <w:t>Position:</w:t>
            </w:r>
          </w:p>
        </w:tc>
        <w:sdt>
          <w:sdtPr>
            <w:id w:val="-2127378198"/>
            <w:showingPlcHdr/>
            <w:text/>
          </w:sdtPr>
          <w:sdtEndPr/>
          <w:sdtContent>
            <w:tc>
              <w:tcPr>
                <w:tcW w:w="3839" w:type="pct"/>
                <w:gridSpan w:val="10"/>
              </w:tcPr>
              <w:p w:rsidR="00B36B4A" w:rsidRPr="00A44E23" w:rsidRDefault="00133397" w:rsidP="00133397">
                <w:r>
                  <w:rPr>
                    <w:rStyle w:val="PlaceholderText"/>
                  </w:rPr>
                  <w:t>Position</w:t>
                </w:r>
              </w:p>
            </w:tc>
          </w:sdtContent>
        </w:sdt>
      </w:tr>
      <w:tr w:rsidR="00B36B4A" w:rsidRPr="00A44E23" w:rsidTr="00851B3D">
        <w:trPr>
          <w:gridAfter w:val="1"/>
          <w:wAfter w:w="21" w:type="pct"/>
          <w:trHeight w:val="403"/>
        </w:trPr>
        <w:tc>
          <w:tcPr>
            <w:tcW w:w="1140" w:type="pct"/>
            <w:gridSpan w:val="3"/>
          </w:tcPr>
          <w:p w:rsidR="00B36B4A" w:rsidRPr="00A44E23" w:rsidRDefault="00B36B4A" w:rsidP="007C45D6">
            <w:pPr>
              <w:rPr>
                <w:b/>
              </w:rPr>
            </w:pPr>
            <w:proofErr w:type="spellStart"/>
            <w:r w:rsidRPr="00A0086D">
              <w:t>Vollständige</w:t>
            </w:r>
            <w:proofErr w:type="spellEnd"/>
            <w:r w:rsidRPr="00A0086D">
              <w:t xml:space="preserve"> </w:t>
            </w:r>
            <w:proofErr w:type="spellStart"/>
            <w:r w:rsidRPr="00A0086D">
              <w:t>Adresse</w:t>
            </w:r>
            <w:proofErr w:type="spellEnd"/>
            <w:r w:rsidRPr="00A0086D">
              <w:t>:</w:t>
            </w:r>
          </w:p>
        </w:tc>
        <w:sdt>
          <w:sdtPr>
            <w:id w:val="-849560200"/>
            <w:showingPlcHdr/>
            <w:text/>
          </w:sdtPr>
          <w:sdtEndPr/>
          <w:sdtContent>
            <w:tc>
              <w:tcPr>
                <w:tcW w:w="3839" w:type="pct"/>
                <w:gridSpan w:val="10"/>
              </w:tcPr>
              <w:p w:rsidR="00B36B4A" w:rsidRPr="00A44E23" w:rsidRDefault="00B36B4A" w:rsidP="00840653">
                <w:r>
                  <w:rPr>
                    <w:rStyle w:val="PlaceholderText"/>
                  </w:rPr>
                  <w:t>Vollständige Adresse</w:t>
                </w:r>
              </w:p>
            </w:tc>
          </w:sdtContent>
        </w:sdt>
      </w:tr>
      <w:tr w:rsidR="00B36B4A" w:rsidRPr="00A44E23" w:rsidTr="00851B3D">
        <w:trPr>
          <w:gridAfter w:val="1"/>
          <w:wAfter w:w="21" w:type="pct"/>
          <w:trHeight w:val="407"/>
        </w:trPr>
        <w:tc>
          <w:tcPr>
            <w:tcW w:w="1140" w:type="pct"/>
            <w:gridSpan w:val="3"/>
          </w:tcPr>
          <w:p w:rsidR="00B36B4A" w:rsidRPr="00A44E23" w:rsidRDefault="00B36B4A" w:rsidP="00840653">
            <w:pPr>
              <w:rPr>
                <w:b/>
              </w:rPr>
            </w:pPr>
            <w:proofErr w:type="spellStart"/>
            <w:r w:rsidRPr="00A44E23">
              <w:t>Tele</w:t>
            </w:r>
            <w:r>
              <w:t>fon</w:t>
            </w:r>
            <w:proofErr w:type="spellEnd"/>
            <w:r w:rsidRPr="00A44E23">
              <w:t>:</w:t>
            </w:r>
          </w:p>
        </w:tc>
        <w:sdt>
          <w:sdtPr>
            <w:id w:val="387393736"/>
            <w:showingPlcHdr/>
            <w:text/>
          </w:sdtPr>
          <w:sdtEndPr/>
          <w:sdtContent>
            <w:tc>
              <w:tcPr>
                <w:tcW w:w="1419" w:type="pct"/>
                <w:gridSpan w:val="5"/>
              </w:tcPr>
              <w:p w:rsidR="00B36B4A" w:rsidRPr="00A44E23" w:rsidRDefault="00133397" w:rsidP="00133397">
                <w:pPr>
                  <w:tabs>
                    <w:tab w:val="left" w:pos="1448"/>
                    <w:tab w:val="left" w:pos="3801"/>
                    <w:tab w:val="left" w:pos="4163"/>
                    <w:tab w:val="left" w:pos="4887"/>
                    <w:tab w:val="left" w:pos="6335"/>
                  </w:tabs>
                  <w:rPr>
                    <w:b/>
                  </w:rPr>
                </w:pPr>
                <w:r>
                  <w:rPr>
                    <w:rStyle w:val="PlaceholderText"/>
                  </w:rPr>
                  <w:t>Telefon</w:t>
                </w:r>
              </w:p>
            </w:tc>
          </w:sdtContent>
        </w:sdt>
        <w:tc>
          <w:tcPr>
            <w:tcW w:w="629" w:type="pct"/>
            <w:gridSpan w:val="2"/>
          </w:tcPr>
          <w:p w:rsidR="00B36B4A" w:rsidRPr="00A44E23" w:rsidRDefault="008214F7" w:rsidP="007C45D6">
            <w:pPr>
              <w:rPr>
                <w:b/>
              </w:rPr>
            </w:pPr>
            <w:r>
              <w:t>E-M</w:t>
            </w:r>
            <w:r w:rsidR="00B36B4A">
              <w:t>ail:</w:t>
            </w:r>
          </w:p>
        </w:tc>
        <w:sdt>
          <w:sdtPr>
            <w:id w:val="1419213517"/>
            <w:showingPlcHdr/>
            <w:text/>
          </w:sdtPr>
          <w:sdtEndPr/>
          <w:sdtContent>
            <w:tc>
              <w:tcPr>
                <w:tcW w:w="1791" w:type="pct"/>
                <w:gridSpan w:val="3"/>
              </w:tcPr>
              <w:p w:rsidR="00B36B4A" w:rsidRPr="00A44E23" w:rsidRDefault="008214F7" w:rsidP="005E5A7A">
                <w:r>
                  <w:rPr>
                    <w:rStyle w:val="PlaceholderText"/>
                  </w:rPr>
                  <w:t>E-M</w:t>
                </w:r>
                <w:r w:rsidR="00B36B4A">
                  <w:rPr>
                    <w:rStyle w:val="PlaceholderText"/>
                  </w:rPr>
                  <w:t>ail</w:t>
                </w:r>
              </w:p>
            </w:tc>
          </w:sdtContent>
        </w:sdt>
      </w:tr>
    </w:tbl>
    <w:p w:rsidR="00A44E23" w:rsidRPr="00A44E23" w:rsidRDefault="00A44E23" w:rsidP="007C45D6"/>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0"/>
        <w:gridCol w:w="2876"/>
        <w:gridCol w:w="1386"/>
        <w:gridCol w:w="3929"/>
      </w:tblGrid>
      <w:tr w:rsidR="007A0093" w:rsidRPr="00A44E23" w:rsidTr="007A0093">
        <w:trPr>
          <w:trHeight w:val="403"/>
        </w:trPr>
        <w:tc>
          <w:tcPr>
            <w:tcW w:w="5000" w:type="pct"/>
            <w:gridSpan w:val="4"/>
          </w:tcPr>
          <w:p w:rsidR="007A0093" w:rsidRPr="00A44E23" w:rsidRDefault="007A0093" w:rsidP="00A44E23">
            <w:pPr>
              <w:tabs>
                <w:tab w:val="left" w:pos="1448"/>
                <w:tab w:val="left" w:pos="3801"/>
                <w:tab w:val="left" w:pos="4163"/>
                <w:tab w:val="left" w:pos="4887"/>
                <w:tab w:val="left" w:pos="6335"/>
              </w:tabs>
              <w:rPr>
                <w:b/>
              </w:rPr>
            </w:pPr>
            <w:proofErr w:type="spellStart"/>
            <w:r w:rsidRPr="007A0093">
              <w:rPr>
                <w:b/>
              </w:rPr>
              <w:t>Zweite</w:t>
            </w:r>
            <w:proofErr w:type="spellEnd"/>
            <w:r w:rsidRPr="007A0093">
              <w:rPr>
                <w:b/>
              </w:rPr>
              <w:t xml:space="preserve"> </w:t>
            </w:r>
            <w:proofErr w:type="spellStart"/>
            <w:r w:rsidRPr="007A0093">
              <w:rPr>
                <w:b/>
              </w:rPr>
              <w:t>Referenzperson</w:t>
            </w:r>
            <w:proofErr w:type="spellEnd"/>
            <w:r w:rsidR="00EC681E">
              <w:rPr>
                <w:b/>
              </w:rPr>
              <w:t>:</w:t>
            </w:r>
            <w:r w:rsidRPr="007A0093">
              <w:rPr>
                <w:b/>
              </w:rPr>
              <w:t xml:space="preserve"> </w:t>
            </w:r>
          </w:p>
        </w:tc>
      </w:tr>
      <w:tr w:rsidR="005776F2" w:rsidRPr="00A44E23" w:rsidTr="00545A72">
        <w:trPr>
          <w:trHeight w:val="403"/>
        </w:trPr>
        <w:tc>
          <w:tcPr>
            <w:tcW w:w="1070" w:type="pct"/>
          </w:tcPr>
          <w:p w:rsidR="005776F2" w:rsidRPr="00A44E23" w:rsidRDefault="007A0093" w:rsidP="007C45D6">
            <w:pPr>
              <w:rPr>
                <w:b/>
              </w:rPr>
            </w:pPr>
            <w:r>
              <w:t>N</w:t>
            </w:r>
            <w:r w:rsidR="005776F2" w:rsidRPr="00A44E23">
              <w:t>ame:</w:t>
            </w:r>
          </w:p>
        </w:tc>
        <w:sdt>
          <w:sdtPr>
            <w:id w:val="-1485156144"/>
            <w:showingPlcHdr/>
            <w:text/>
          </w:sdtPr>
          <w:sdtEndPr/>
          <w:sdtContent>
            <w:tc>
              <w:tcPr>
                <w:tcW w:w="1380" w:type="pct"/>
              </w:tcPr>
              <w:p w:rsidR="005776F2" w:rsidRPr="00A44E23" w:rsidRDefault="00133397" w:rsidP="007A0093">
                <w:pPr>
                  <w:tabs>
                    <w:tab w:val="left" w:pos="1448"/>
                    <w:tab w:val="left" w:pos="3801"/>
                    <w:tab w:val="left" w:pos="4163"/>
                    <w:tab w:val="left" w:pos="4887"/>
                    <w:tab w:val="left" w:pos="6335"/>
                  </w:tabs>
                  <w:rPr>
                    <w:b/>
                  </w:rPr>
                </w:pPr>
                <w:r>
                  <w:rPr>
                    <w:rStyle w:val="PlaceholderText"/>
                  </w:rPr>
                  <w:t>Name</w:t>
                </w:r>
              </w:p>
            </w:tc>
          </w:sdtContent>
        </w:sdt>
        <w:tc>
          <w:tcPr>
            <w:tcW w:w="665" w:type="pct"/>
          </w:tcPr>
          <w:p w:rsidR="005776F2" w:rsidRPr="00A44E23" w:rsidRDefault="007A0093" w:rsidP="007C45D6">
            <w:pPr>
              <w:rPr>
                <w:b/>
              </w:rPr>
            </w:pPr>
            <w:proofErr w:type="spellStart"/>
            <w:r>
              <w:t>Vor</w:t>
            </w:r>
            <w:r w:rsidR="005776F2" w:rsidRPr="00A44E23">
              <w:t>name</w:t>
            </w:r>
            <w:proofErr w:type="spellEnd"/>
            <w:r w:rsidR="005776F2" w:rsidRPr="00A44E23">
              <w:t>:</w:t>
            </w:r>
          </w:p>
        </w:tc>
        <w:sdt>
          <w:sdtPr>
            <w:id w:val="-879860665"/>
            <w:showingPlcHdr/>
            <w:text/>
          </w:sdtPr>
          <w:sdtEndPr/>
          <w:sdtContent>
            <w:tc>
              <w:tcPr>
                <w:tcW w:w="1885" w:type="pct"/>
              </w:tcPr>
              <w:p w:rsidR="005776F2" w:rsidRPr="00A44E23" w:rsidRDefault="007A0093" w:rsidP="007A0093">
                <w:r>
                  <w:rPr>
                    <w:rStyle w:val="PlaceholderText"/>
                  </w:rPr>
                  <w:t>Vorname</w:t>
                </w:r>
              </w:p>
            </w:tc>
          </w:sdtContent>
        </w:sdt>
      </w:tr>
      <w:tr w:rsidR="00A44E23" w:rsidRPr="00A44E23" w:rsidTr="00545A72">
        <w:trPr>
          <w:trHeight w:val="403"/>
        </w:trPr>
        <w:tc>
          <w:tcPr>
            <w:tcW w:w="1070" w:type="pct"/>
          </w:tcPr>
          <w:p w:rsidR="00A44E23" w:rsidRPr="00A44E23" w:rsidRDefault="00A44E23" w:rsidP="007C45D6">
            <w:pPr>
              <w:rPr>
                <w:b/>
              </w:rPr>
            </w:pPr>
            <w:r w:rsidRPr="00A44E23">
              <w:t>Position:</w:t>
            </w:r>
          </w:p>
        </w:tc>
        <w:sdt>
          <w:sdtPr>
            <w:id w:val="2087420258"/>
            <w:showingPlcHdr/>
            <w:text/>
          </w:sdtPr>
          <w:sdtEndPr/>
          <w:sdtContent>
            <w:tc>
              <w:tcPr>
                <w:tcW w:w="3930" w:type="pct"/>
                <w:gridSpan w:val="3"/>
              </w:tcPr>
              <w:p w:rsidR="00A44E23" w:rsidRPr="00A44E23" w:rsidRDefault="00C622EE" w:rsidP="00C622EE">
                <w:r>
                  <w:rPr>
                    <w:rStyle w:val="PlaceholderText"/>
                  </w:rPr>
                  <w:t>Position</w:t>
                </w:r>
              </w:p>
            </w:tc>
          </w:sdtContent>
        </w:sdt>
      </w:tr>
      <w:tr w:rsidR="00A44E23" w:rsidRPr="00A44E23" w:rsidTr="00545A72">
        <w:trPr>
          <w:trHeight w:val="403"/>
        </w:trPr>
        <w:tc>
          <w:tcPr>
            <w:tcW w:w="1070" w:type="pct"/>
          </w:tcPr>
          <w:p w:rsidR="00A44E23" w:rsidRPr="00A44E23" w:rsidRDefault="007A0093" w:rsidP="007C45D6">
            <w:pPr>
              <w:rPr>
                <w:b/>
              </w:rPr>
            </w:pPr>
            <w:proofErr w:type="spellStart"/>
            <w:r w:rsidRPr="00A0086D">
              <w:t>Vollständige</w:t>
            </w:r>
            <w:proofErr w:type="spellEnd"/>
            <w:r w:rsidRPr="00A0086D">
              <w:t xml:space="preserve"> </w:t>
            </w:r>
            <w:proofErr w:type="spellStart"/>
            <w:r w:rsidRPr="00A0086D">
              <w:t>Adresse</w:t>
            </w:r>
            <w:proofErr w:type="spellEnd"/>
            <w:r w:rsidR="00A44E23" w:rsidRPr="00A44E23">
              <w:t>:</w:t>
            </w:r>
          </w:p>
        </w:tc>
        <w:sdt>
          <w:sdtPr>
            <w:id w:val="140932960"/>
            <w:showingPlcHdr/>
            <w:text/>
          </w:sdtPr>
          <w:sdtEndPr/>
          <w:sdtContent>
            <w:tc>
              <w:tcPr>
                <w:tcW w:w="3930" w:type="pct"/>
                <w:gridSpan w:val="3"/>
              </w:tcPr>
              <w:p w:rsidR="00A44E23" w:rsidRPr="00A44E23" w:rsidRDefault="007A0093" w:rsidP="007A0093">
                <w:r>
                  <w:rPr>
                    <w:rStyle w:val="PlaceholderText"/>
                  </w:rPr>
                  <w:t>Vollständige Adresse</w:t>
                </w:r>
              </w:p>
            </w:tc>
          </w:sdtContent>
        </w:sdt>
      </w:tr>
      <w:tr w:rsidR="005776F2" w:rsidRPr="00A44E23" w:rsidTr="00545A72">
        <w:trPr>
          <w:trHeight w:val="403"/>
        </w:trPr>
        <w:tc>
          <w:tcPr>
            <w:tcW w:w="1070" w:type="pct"/>
          </w:tcPr>
          <w:p w:rsidR="005776F2" w:rsidRPr="00A44E23" w:rsidRDefault="007A0093" w:rsidP="007C45D6">
            <w:pPr>
              <w:rPr>
                <w:b/>
              </w:rPr>
            </w:pPr>
            <w:proofErr w:type="spellStart"/>
            <w:r>
              <w:t>Telefon</w:t>
            </w:r>
            <w:proofErr w:type="spellEnd"/>
            <w:r w:rsidR="005776F2" w:rsidRPr="00A44E23">
              <w:t>:</w:t>
            </w:r>
          </w:p>
        </w:tc>
        <w:sdt>
          <w:sdtPr>
            <w:id w:val="365409739"/>
            <w:showingPlcHdr/>
            <w:text/>
          </w:sdtPr>
          <w:sdtEndPr/>
          <w:sdtContent>
            <w:tc>
              <w:tcPr>
                <w:tcW w:w="1380" w:type="pct"/>
              </w:tcPr>
              <w:p w:rsidR="005776F2" w:rsidRPr="00A44E23" w:rsidRDefault="00133397" w:rsidP="00133397">
                <w:pPr>
                  <w:tabs>
                    <w:tab w:val="left" w:pos="1448"/>
                    <w:tab w:val="left" w:pos="3801"/>
                    <w:tab w:val="left" w:pos="4163"/>
                    <w:tab w:val="left" w:pos="4887"/>
                    <w:tab w:val="left" w:pos="6335"/>
                  </w:tabs>
                  <w:rPr>
                    <w:b/>
                  </w:rPr>
                </w:pPr>
                <w:r>
                  <w:rPr>
                    <w:rStyle w:val="PlaceholderText"/>
                  </w:rPr>
                  <w:t>Telefon</w:t>
                </w:r>
              </w:p>
            </w:tc>
          </w:sdtContent>
        </w:sdt>
        <w:tc>
          <w:tcPr>
            <w:tcW w:w="665" w:type="pct"/>
          </w:tcPr>
          <w:p w:rsidR="005776F2" w:rsidRPr="00A44E23" w:rsidRDefault="005776F2" w:rsidP="007C45D6">
            <w:pPr>
              <w:rPr>
                <w:b/>
              </w:rPr>
            </w:pPr>
            <w:r>
              <w:t>E</w:t>
            </w:r>
            <w:r w:rsidR="007A0093">
              <w:t>-</w:t>
            </w:r>
            <w:r w:rsidR="008214F7">
              <w:t>M</w:t>
            </w:r>
            <w:r>
              <w:t>ail</w:t>
            </w:r>
            <w:r w:rsidRPr="00A44E23">
              <w:t>:</w:t>
            </w:r>
          </w:p>
        </w:tc>
        <w:sdt>
          <w:sdtPr>
            <w:id w:val="1043338230"/>
            <w:showingPlcHdr/>
            <w:text/>
          </w:sdtPr>
          <w:sdtEndPr/>
          <w:sdtContent>
            <w:tc>
              <w:tcPr>
                <w:tcW w:w="1885" w:type="pct"/>
              </w:tcPr>
              <w:p w:rsidR="005776F2" w:rsidRPr="00A44E23" w:rsidRDefault="00C622EE" w:rsidP="00C622EE">
                <w:r>
                  <w:rPr>
                    <w:rStyle w:val="PlaceholderText"/>
                  </w:rPr>
                  <w:t>E</w:t>
                </w:r>
                <w:r w:rsidR="007A0093">
                  <w:rPr>
                    <w:rStyle w:val="PlaceholderText"/>
                  </w:rPr>
                  <w:t>-</w:t>
                </w:r>
                <w:r w:rsidR="008214F7">
                  <w:rPr>
                    <w:rStyle w:val="PlaceholderText"/>
                  </w:rPr>
                  <w:t>M</w:t>
                </w:r>
                <w:r>
                  <w:rPr>
                    <w:rStyle w:val="PlaceholderText"/>
                  </w:rPr>
                  <w:t>ail</w:t>
                </w:r>
              </w:p>
            </w:tc>
          </w:sdtContent>
        </w:sdt>
      </w:tr>
      <w:tr w:rsidR="00A44E23" w:rsidRPr="00A44E23" w:rsidTr="00545A72">
        <w:trPr>
          <w:trHeight w:val="403"/>
        </w:trPr>
        <w:tc>
          <w:tcPr>
            <w:tcW w:w="5000" w:type="pct"/>
            <w:gridSpan w:val="4"/>
          </w:tcPr>
          <w:p w:rsidR="00A44E23" w:rsidRDefault="00A44E23" w:rsidP="00A44E23">
            <w:pPr>
              <w:tabs>
                <w:tab w:val="left" w:pos="1448"/>
                <w:tab w:val="left" w:pos="3801"/>
                <w:tab w:val="left" w:pos="4163"/>
                <w:tab w:val="left" w:pos="4887"/>
                <w:tab w:val="left" w:pos="6335"/>
              </w:tabs>
              <w:rPr>
                <w:b/>
              </w:rPr>
            </w:pPr>
          </w:p>
          <w:p w:rsidR="00545A72" w:rsidRDefault="00545A72" w:rsidP="00A44E23">
            <w:pPr>
              <w:tabs>
                <w:tab w:val="left" w:pos="1448"/>
                <w:tab w:val="left" w:pos="3801"/>
                <w:tab w:val="left" w:pos="4163"/>
                <w:tab w:val="left" w:pos="4887"/>
                <w:tab w:val="left" w:pos="6335"/>
              </w:tabs>
              <w:rPr>
                <w:b/>
              </w:rPr>
            </w:pPr>
          </w:p>
          <w:p w:rsidR="00545A72" w:rsidRPr="00A44E23" w:rsidRDefault="00545A72" w:rsidP="00A44E23">
            <w:pPr>
              <w:tabs>
                <w:tab w:val="left" w:pos="1448"/>
                <w:tab w:val="left" w:pos="3801"/>
                <w:tab w:val="left" w:pos="4163"/>
                <w:tab w:val="left" w:pos="4887"/>
                <w:tab w:val="left" w:pos="6335"/>
              </w:tabs>
              <w:rPr>
                <w:b/>
              </w:rPr>
            </w:pPr>
          </w:p>
        </w:tc>
      </w:tr>
      <w:tr w:rsidR="00EC681E" w:rsidRPr="00A44E23" w:rsidTr="00EC681E">
        <w:trPr>
          <w:trHeight w:val="403"/>
        </w:trPr>
        <w:tc>
          <w:tcPr>
            <w:tcW w:w="5000" w:type="pct"/>
            <w:gridSpan w:val="4"/>
          </w:tcPr>
          <w:p w:rsidR="00EC681E" w:rsidRPr="00A44E23" w:rsidRDefault="00EC681E" w:rsidP="00EC681E">
            <w:pPr>
              <w:tabs>
                <w:tab w:val="left" w:pos="1448"/>
                <w:tab w:val="left" w:pos="3801"/>
                <w:tab w:val="left" w:pos="4163"/>
                <w:tab w:val="left" w:pos="4887"/>
                <w:tab w:val="left" w:pos="6335"/>
              </w:tabs>
              <w:rPr>
                <w:b/>
              </w:rPr>
            </w:pPr>
            <w:proofErr w:type="spellStart"/>
            <w:r>
              <w:rPr>
                <w:b/>
              </w:rPr>
              <w:t>Dritte</w:t>
            </w:r>
            <w:proofErr w:type="spellEnd"/>
            <w:r>
              <w:rPr>
                <w:b/>
              </w:rPr>
              <w:t xml:space="preserve"> </w:t>
            </w:r>
            <w:proofErr w:type="spellStart"/>
            <w:r>
              <w:rPr>
                <w:b/>
              </w:rPr>
              <w:t>Referenzperson</w:t>
            </w:r>
            <w:proofErr w:type="spellEnd"/>
            <w:r>
              <w:rPr>
                <w:b/>
              </w:rPr>
              <w:t>:</w:t>
            </w:r>
          </w:p>
        </w:tc>
      </w:tr>
      <w:tr w:rsidR="005776F2" w:rsidRPr="00A44E23" w:rsidTr="00545A72">
        <w:trPr>
          <w:trHeight w:val="403"/>
        </w:trPr>
        <w:tc>
          <w:tcPr>
            <w:tcW w:w="1070" w:type="pct"/>
          </w:tcPr>
          <w:p w:rsidR="005776F2" w:rsidRPr="00A44E23" w:rsidRDefault="000B3A64" w:rsidP="007C45D6">
            <w:pPr>
              <w:rPr>
                <w:b/>
              </w:rPr>
            </w:pPr>
            <w:r>
              <w:t>N</w:t>
            </w:r>
            <w:r w:rsidR="005776F2" w:rsidRPr="00A44E23">
              <w:t>ame:</w:t>
            </w:r>
          </w:p>
        </w:tc>
        <w:sdt>
          <w:sdtPr>
            <w:id w:val="644007550"/>
            <w:showingPlcHdr/>
            <w:text/>
          </w:sdtPr>
          <w:sdtEndPr/>
          <w:sdtContent>
            <w:tc>
              <w:tcPr>
                <w:tcW w:w="1380" w:type="pct"/>
              </w:tcPr>
              <w:p w:rsidR="005776F2" w:rsidRPr="00A44E23" w:rsidRDefault="00133397" w:rsidP="000B3A64">
                <w:pPr>
                  <w:tabs>
                    <w:tab w:val="left" w:pos="1448"/>
                    <w:tab w:val="left" w:pos="3801"/>
                    <w:tab w:val="left" w:pos="4163"/>
                    <w:tab w:val="left" w:pos="4887"/>
                    <w:tab w:val="left" w:pos="6335"/>
                  </w:tabs>
                  <w:rPr>
                    <w:b/>
                  </w:rPr>
                </w:pPr>
                <w:r>
                  <w:rPr>
                    <w:rStyle w:val="PlaceholderText"/>
                  </w:rPr>
                  <w:t>Name</w:t>
                </w:r>
              </w:p>
            </w:tc>
          </w:sdtContent>
        </w:sdt>
        <w:tc>
          <w:tcPr>
            <w:tcW w:w="665" w:type="pct"/>
          </w:tcPr>
          <w:p w:rsidR="005776F2" w:rsidRPr="00A44E23" w:rsidRDefault="000B3A64" w:rsidP="007C45D6">
            <w:pPr>
              <w:rPr>
                <w:b/>
              </w:rPr>
            </w:pPr>
            <w:proofErr w:type="spellStart"/>
            <w:r>
              <w:t>Vor</w:t>
            </w:r>
            <w:r w:rsidR="005776F2" w:rsidRPr="00A44E23">
              <w:t>name</w:t>
            </w:r>
            <w:proofErr w:type="spellEnd"/>
            <w:r w:rsidR="005776F2" w:rsidRPr="00A44E23">
              <w:t>:</w:t>
            </w:r>
          </w:p>
        </w:tc>
        <w:sdt>
          <w:sdtPr>
            <w:id w:val="2113005093"/>
            <w:showingPlcHdr/>
            <w:text/>
          </w:sdtPr>
          <w:sdtEndPr/>
          <w:sdtContent>
            <w:tc>
              <w:tcPr>
                <w:tcW w:w="1885" w:type="pct"/>
              </w:tcPr>
              <w:p w:rsidR="005776F2" w:rsidRPr="00A44E23" w:rsidRDefault="000B3A64" w:rsidP="000B3A64">
                <w:r>
                  <w:rPr>
                    <w:rStyle w:val="PlaceholderText"/>
                  </w:rPr>
                  <w:t>Vorname</w:t>
                </w:r>
              </w:p>
            </w:tc>
          </w:sdtContent>
        </w:sdt>
      </w:tr>
      <w:tr w:rsidR="00A44E23" w:rsidRPr="00A44E23" w:rsidTr="00545A72">
        <w:trPr>
          <w:trHeight w:val="403"/>
        </w:trPr>
        <w:tc>
          <w:tcPr>
            <w:tcW w:w="1070" w:type="pct"/>
          </w:tcPr>
          <w:p w:rsidR="00A44E23" w:rsidRPr="00A44E23" w:rsidRDefault="00A44E23" w:rsidP="007C45D6">
            <w:pPr>
              <w:rPr>
                <w:b/>
              </w:rPr>
            </w:pPr>
            <w:r w:rsidRPr="00A44E23">
              <w:t>Position:</w:t>
            </w:r>
          </w:p>
        </w:tc>
        <w:sdt>
          <w:sdtPr>
            <w:id w:val="-1654980054"/>
            <w:showingPlcHdr/>
            <w:text/>
          </w:sdtPr>
          <w:sdtEndPr/>
          <w:sdtContent>
            <w:tc>
              <w:tcPr>
                <w:tcW w:w="3930" w:type="pct"/>
                <w:gridSpan w:val="3"/>
              </w:tcPr>
              <w:p w:rsidR="00A44E23" w:rsidRPr="00A44E23" w:rsidRDefault="00C622EE" w:rsidP="00C622EE">
                <w:r>
                  <w:rPr>
                    <w:rStyle w:val="PlaceholderText"/>
                  </w:rPr>
                  <w:t>Position</w:t>
                </w:r>
              </w:p>
            </w:tc>
          </w:sdtContent>
        </w:sdt>
      </w:tr>
      <w:tr w:rsidR="00A44E23" w:rsidRPr="00A44E23" w:rsidTr="00545A72">
        <w:trPr>
          <w:trHeight w:val="403"/>
        </w:trPr>
        <w:tc>
          <w:tcPr>
            <w:tcW w:w="1070" w:type="pct"/>
          </w:tcPr>
          <w:p w:rsidR="00A44E23" w:rsidRPr="00A44E23" w:rsidRDefault="000B3A64" w:rsidP="007C45D6">
            <w:pPr>
              <w:rPr>
                <w:b/>
              </w:rPr>
            </w:pPr>
            <w:proofErr w:type="spellStart"/>
            <w:r w:rsidRPr="00A0086D">
              <w:t>Vollständige</w:t>
            </w:r>
            <w:proofErr w:type="spellEnd"/>
            <w:r w:rsidRPr="00A0086D">
              <w:t xml:space="preserve"> </w:t>
            </w:r>
            <w:proofErr w:type="spellStart"/>
            <w:r w:rsidRPr="00A0086D">
              <w:t>Adresse</w:t>
            </w:r>
            <w:proofErr w:type="spellEnd"/>
            <w:r w:rsidRPr="00A44E23">
              <w:t>:</w:t>
            </w:r>
          </w:p>
        </w:tc>
        <w:sdt>
          <w:sdtPr>
            <w:id w:val="1936551384"/>
            <w:showingPlcHdr/>
            <w:text/>
          </w:sdtPr>
          <w:sdtEndPr/>
          <w:sdtContent>
            <w:tc>
              <w:tcPr>
                <w:tcW w:w="3930" w:type="pct"/>
                <w:gridSpan w:val="3"/>
              </w:tcPr>
              <w:p w:rsidR="00A44E23" w:rsidRPr="00A44E23" w:rsidRDefault="000B3A64" w:rsidP="000B3A64">
                <w:r>
                  <w:rPr>
                    <w:rStyle w:val="PlaceholderText"/>
                  </w:rPr>
                  <w:t>Vollständige Adresse</w:t>
                </w:r>
              </w:p>
            </w:tc>
          </w:sdtContent>
        </w:sdt>
      </w:tr>
      <w:tr w:rsidR="005776F2" w:rsidRPr="00A44E23" w:rsidTr="00545A72">
        <w:trPr>
          <w:trHeight w:val="403"/>
        </w:trPr>
        <w:tc>
          <w:tcPr>
            <w:tcW w:w="1070" w:type="pct"/>
          </w:tcPr>
          <w:p w:rsidR="005776F2" w:rsidRPr="00A44E23" w:rsidRDefault="000B3A64" w:rsidP="000B3A64">
            <w:pPr>
              <w:rPr>
                <w:b/>
              </w:rPr>
            </w:pPr>
            <w:proofErr w:type="spellStart"/>
            <w:r>
              <w:t>Telefon</w:t>
            </w:r>
            <w:proofErr w:type="spellEnd"/>
            <w:r w:rsidR="005776F2" w:rsidRPr="00A44E23">
              <w:t>:</w:t>
            </w:r>
          </w:p>
        </w:tc>
        <w:sdt>
          <w:sdtPr>
            <w:id w:val="45722986"/>
            <w:showingPlcHdr/>
            <w:text/>
          </w:sdtPr>
          <w:sdtEndPr/>
          <w:sdtContent>
            <w:tc>
              <w:tcPr>
                <w:tcW w:w="1380" w:type="pct"/>
              </w:tcPr>
              <w:p w:rsidR="005776F2" w:rsidRPr="00A44E23" w:rsidRDefault="00133397" w:rsidP="000B3A64">
                <w:pPr>
                  <w:tabs>
                    <w:tab w:val="left" w:pos="1448"/>
                    <w:tab w:val="left" w:pos="3801"/>
                    <w:tab w:val="left" w:pos="4163"/>
                    <w:tab w:val="left" w:pos="4887"/>
                    <w:tab w:val="left" w:pos="6335"/>
                  </w:tabs>
                  <w:rPr>
                    <w:b/>
                  </w:rPr>
                </w:pPr>
                <w:r>
                  <w:rPr>
                    <w:rStyle w:val="PlaceholderText"/>
                  </w:rPr>
                  <w:t>Telefon</w:t>
                </w:r>
              </w:p>
            </w:tc>
          </w:sdtContent>
        </w:sdt>
        <w:tc>
          <w:tcPr>
            <w:tcW w:w="665" w:type="pct"/>
          </w:tcPr>
          <w:p w:rsidR="005776F2" w:rsidRPr="00A44E23" w:rsidRDefault="005776F2" w:rsidP="007C45D6">
            <w:pPr>
              <w:rPr>
                <w:b/>
              </w:rPr>
            </w:pPr>
            <w:r>
              <w:t>E</w:t>
            </w:r>
            <w:r w:rsidR="000B3A64">
              <w:t>-</w:t>
            </w:r>
            <w:r w:rsidR="008214F7">
              <w:t>M</w:t>
            </w:r>
            <w:r>
              <w:t>ail</w:t>
            </w:r>
            <w:r w:rsidRPr="00A44E23">
              <w:t>:</w:t>
            </w:r>
          </w:p>
        </w:tc>
        <w:sdt>
          <w:sdtPr>
            <w:id w:val="-1678569063"/>
            <w:showingPlcHdr/>
            <w:text/>
          </w:sdtPr>
          <w:sdtEndPr/>
          <w:sdtContent>
            <w:tc>
              <w:tcPr>
                <w:tcW w:w="1885" w:type="pct"/>
              </w:tcPr>
              <w:p w:rsidR="005776F2" w:rsidRPr="00A44E23" w:rsidRDefault="008214F7" w:rsidP="000B3A64">
                <w:r>
                  <w:rPr>
                    <w:rStyle w:val="PlaceholderText"/>
                  </w:rPr>
                  <w:t>E-M</w:t>
                </w:r>
                <w:r w:rsidR="000B3A64">
                  <w:rPr>
                    <w:rStyle w:val="PlaceholderText"/>
                  </w:rPr>
                  <w:t>ail</w:t>
                </w:r>
              </w:p>
            </w:tc>
          </w:sdtContent>
        </w:sdt>
      </w:tr>
    </w:tbl>
    <w:p w:rsidR="00A44E23" w:rsidRPr="00A44E23" w:rsidRDefault="00A44E23" w:rsidP="007C45D6"/>
    <w:p w:rsidR="00545A72" w:rsidRDefault="00545A72" w:rsidP="007C45D6">
      <w:pPr>
        <w:rPr>
          <w:b/>
        </w:rPr>
      </w:pPr>
    </w:p>
    <w:p w:rsidR="00FA45EA" w:rsidRDefault="00FA45EA" w:rsidP="007C45D6">
      <w:pPr>
        <w:rPr>
          <w:b/>
        </w:rPr>
      </w:pPr>
    </w:p>
    <w:p w:rsidR="000B3A64" w:rsidRPr="000B3A64" w:rsidRDefault="000B3A64" w:rsidP="000B3A64">
      <w:pPr>
        <w:rPr>
          <w:lang w:val="de-DE"/>
        </w:rPr>
      </w:pPr>
      <w:r w:rsidRPr="000B3A64">
        <w:rPr>
          <w:b/>
          <w:lang w:val="de-DE"/>
        </w:rPr>
        <w:t>Obligatorische Unterlagen</w:t>
      </w:r>
      <w:r w:rsidRPr="000B3A64">
        <w:rPr>
          <w:sz w:val="22"/>
          <w:lang w:val="de-DE"/>
        </w:rPr>
        <w:t xml:space="preserve"> </w:t>
      </w:r>
      <w:r w:rsidRPr="000B3A64">
        <w:rPr>
          <w:lang w:val="de-DE"/>
        </w:rPr>
        <w:t>(mit diesem Antragsformular einzureichen):</w:t>
      </w:r>
    </w:p>
    <w:p w:rsidR="000B3A64" w:rsidRPr="000B3A64" w:rsidRDefault="000B3A64" w:rsidP="000B3A64">
      <w:pPr>
        <w:numPr>
          <w:ilvl w:val="0"/>
          <w:numId w:val="2"/>
        </w:numPr>
        <w:ind w:left="360"/>
        <w:contextualSpacing/>
        <w:jc w:val="both"/>
        <w:rPr>
          <w:szCs w:val="20"/>
          <w:lang w:val="de-DE"/>
        </w:rPr>
      </w:pPr>
      <w:r w:rsidRPr="000B3A64">
        <w:rPr>
          <w:szCs w:val="20"/>
          <w:lang w:val="de-DE"/>
        </w:rPr>
        <w:t>Beschreibung des Forschungsprojekts (maximal zehn Seiten);</w:t>
      </w:r>
    </w:p>
    <w:p w:rsidR="000B3A64" w:rsidRPr="000B3A64" w:rsidRDefault="000B3A64" w:rsidP="000B3A64">
      <w:pPr>
        <w:numPr>
          <w:ilvl w:val="0"/>
          <w:numId w:val="2"/>
        </w:numPr>
        <w:ind w:left="360"/>
        <w:contextualSpacing/>
        <w:jc w:val="both"/>
        <w:rPr>
          <w:szCs w:val="20"/>
          <w:lang w:val="de-DE"/>
        </w:rPr>
      </w:pPr>
      <w:proofErr w:type="spellStart"/>
      <w:r w:rsidRPr="000B3A64">
        <w:rPr>
          <w:szCs w:val="20"/>
        </w:rPr>
        <w:t>einseitige</w:t>
      </w:r>
      <w:proofErr w:type="spellEnd"/>
      <w:r w:rsidRPr="000B3A64">
        <w:rPr>
          <w:szCs w:val="20"/>
        </w:rPr>
        <w:t xml:space="preserve"> </w:t>
      </w:r>
      <w:proofErr w:type="spellStart"/>
      <w:r w:rsidRPr="000B3A64">
        <w:rPr>
          <w:szCs w:val="20"/>
        </w:rPr>
        <w:t>Zusammenfassung</w:t>
      </w:r>
      <w:proofErr w:type="spellEnd"/>
      <w:r w:rsidRPr="000B3A64">
        <w:rPr>
          <w:szCs w:val="20"/>
        </w:rPr>
        <w:t xml:space="preserve"> des </w:t>
      </w:r>
      <w:proofErr w:type="spellStart"/>
      <w:r w:rsidRPr="000B3A64">
        <w:rPr>
          <w:szCs w:val="20"/>
        </w:rPr>
        <w:t>Antrags</w:t>
      </w:r>
      <w:proofErr w:type="spellEnd"/>
      <w:r w:rsidRPr="000B3A64">
        <w:rPr>
          <w:szCs w:val="20"/>
        </w:rPr>
        <w:t>;</w:t>
      </w:r>
    </w:p>
    <w:p w:rsidR="000B3A64" w:rsidRPr="000B3A64" w:rsidRDefault="000B3A64" w:rsidP="000B3A64">
      <w:pPr>
        <w:numPr>
          <w:ilvl w:val="0"/>
          <w:numId w:val="2"/>
        </w:numPr>
        <w:ind w:left="360"/>
        <w:contextualSpacing/>
        <w:jc w:val="both"/>
        <w:rPr>
          <w:szCs w:val="20"/>
          <w:lang w:val="de-DE"/>
        </w:rPr>
      </w:pPr>
      <w:r w:rsidRPr="000B3A64">
        <w:rPr>
          <w:szCs w:val="20"/>
          <w:lang w:val="de-DE"/>
        </w:rPr>
        <w:t>insbesondere für Forschungsarbeiten im medizinischen Bereich sowie Arbeiten mit Beteiligung von Minderjährigen: Schreiben der Universität des Antragstellers, das bescheinigt, dass die ethischen Grundsätze der Universität eingehalten werden;</w:t>
      </w:r>
    </w:p>
    <w:p w:rsidR="000B3A64" w:rsidRPr="000B3A64" w:rsidRDefault="00245978" w:rsidP="000B3A64">
      <w:pPr>
        <w:numPr>
          <w:ilvl w:val="0"/>
          <w:numId w:val="2"/>
        </w:numPr>
        <w:ind w:left="360"/>
        <w:contextualSpacing/>
        <w:jc w:val="both"/>
        <w:rPr>
          <w:szCs w:val="20"/>
          <w:lang w:val="de-DE"/>
        </w:rPr>
      </w:pPr>
      <w:proofErr w:type="spellStart"/>
      <w:r>
        <w:rPr>
          <w:szCs w:val="20"/>
        </w:rPr>
        <w:t>Lebenslauf</w:t>
      </w:r>
      <w:proofErr w:type="spellEnd"/>
      <w:r>
        <w:rPr>
          <w:szCs w:val="20"/>
        </w:rPr>
        <w:t xml:space="preserve"> (maximal </w:t>
      </w:r>
      <w:proofErr w:type="spellStart"/>
      <w:r>
        <w:rPr>
          <w:szCs w:val="20"/>
        </w:rPr>
        <w:t>zwei</w:t>
      </w:r>
      <w:proofErr w:type="spellEnd"/>
      <w:r w:rsidR="000B3A64" w:rsidRPr="000B3A64">
        <w:rPr>
          <w:szCs w:val="20"/>
        </w:rPr>
        <w:t xml:space="preserve"> </w:t>
      </w:r>
      <w:proofErr w:type="spellStart"/>
      <w:r w:rsidR="000B3A64" w:rsidRPr="000B3A64">
        <w:rPr>
          <w:szCs w:val="20"/>
        </w:rPr>
        <w:t>Seiten</w:t>
      </w:r>
      <w:proofErr w:type="spellEnd"/>
      <w:r w:rsidR="000B3A64" w:rsidRPr="000B3A64">
        <w:rPr>
          <w:szCs w:val="20"/>
        </w:rPr>
        <w:t>);</w:t>
      </w:r>
    </w:p>
    <w:p w:rsidR="000B3A64" w:rsidRPr="000B3A64" w:rsidRDefault="000B3A64" w:rsidP="000B3A64">
      <w:pPr>
        <w:numPr>
          <w:ilvl w:val="0"/>
          <w:numId w:val="2"/>
        </w:numPr>
        <w:ind w:left="360"/>
        <w:contextualSpacing/>
        <w:jc w:val="both"/>
        <w:rPr>
          <w:szCs w:val="20"/>
          <w:lang w:val="de-DE"/>
        </w:rPr>
      </w:pPr>
      <w:r w:rsidRPr="000B3A64">
        <w:rPr>
          <w:szCs w:val="20"/>
          <w:lang w:val="de-DE"/>
        </w:rPr>
        <w:t>Kopie des Passes oder Personalausweises;</w:t>
      </w:r>
    </w:p>
    <w:p w:rsidR="000B3A64" w:rsidRPr="000B3A64" w:rsidRDefault="000B3A64" w:rsidP="000B3A64">
      <w:pPr>
        <w:numPr>
          <w:ilvl w:val="0"/>
          <w:numId w:val="2"/>
        </w:numPr>
        <w:ind w:left="360"/>
        <w:contextualSpacing/>
        <w:jc w:val="both"/>
        <w:rPr>
          <w:szCs w:val="20"/>
          <w:lang w:val="de-DE"/>
        </w:rPr>
      </w:pPr>
      <w:r w:rsidRPr="000B3A64">
        <w:rPr>
          <w:szCs w:val="20"/>
          <w:lang w:val="de-DE"/>
        </w:rPr>
        <w:t>Nachweis der Einschreibung als Doktorand an einer Universität bzw. Kopie der Doktorurkunde und Nachweis der Anstellung an einer Universität oder an einem vergleichbaren Institut;</w:t>
      </w:r>
    </w:p>
    <w:p w:rsidR="000B3A64" w:rsidRPr="000B3A64" w:rsidRDefault="000B3A64" w:rsidP="000B3A64">
      <w:pPr>
        <w:numPr>
          <w:ilvl w:val="0"/>
          <w:numId w:val="2"/>
        </w:numPr>
        <w:ind w:left="360"/>
        <w:contextualSpacing/>
        <w:jc w:val="both"/>
        <w:rPr>
          <w:szCs w:val="20"/>
          <w:lang w:val="de-DE"/>
        </w:rPr>
      </w:pPr>
      <w:r w:rsidRPr="000B3A64">
        <w:rPr>
          <w:szCs w:val="20"/>
          <w:lang w:val="de-DE"/>
        </w:rPr>
        <w:t>zwei vom Antragsteller in einer durch Fachleute geprüften Zeitschrift veröffentlichte (oder bei einer Fachkonferenz vorgestellte) wissenschaftliche Artikel, idealerweise in ähnlichen Bereichen wie dem vorgeschlagenen Forschungsbereich;</w:t>
      </w:r>
    </w:p>
    <w:p w:rsidR="00245978" w:rsidRPr="00245978" w:rsidRDefault="000B3A64" w:rsidP="00245978">
      <w:pPr>
        <w:pStyle w:val="ListBullet"/>
        <w:rPr>
          <w:szCs w:val="20"/>
          <w:lang w:val="de-DE"/>
        </w:rPr>
      </w:pPr>
      <w:r w:rsidRPr="000B3A64">
        <w:rPr>
          <w:szCs w:val="20"/>
          <w:lang w:val="de-DE"/>
        </w:rPr>
        <w:t xml:space="preserve">drei Empfehlungsschreiben, darunter mindestens zwei von Dozenten einer Universität oder eines vergleichbaren Instituts unterzeichnete Empfehlungen. Höchstens eine dieser unterzeichneten Empfehlungen darf von einem Vertreter der Universität bzw. des Instituts des Antragstellers stammen. Die Empfehlungsschreiben müssen die Bedeutung des vorgeschlagenen Forschungsprojekts (in wissenschaftlicher Hinsicht und in Bezug auf den europäischen </w:t>
      </w:r>
      <w:proofErr w:type="spellStart"/>
      <w:r w:rsidRPr="000B3A64">
        <w:rPr>
          <w:szCs w:val="20"/>
          <w:lang w:val="de-DE"/>
        </w:rPr>
        <w:t>Fussball</w:t>
      </w:r>
      <w:proofErr w:type="spellEnd"/>
      <w:r w:rsidRPr="000B3A64">
        <w:rPr>
          <w:szCs w:val="20"/>
          <w:lang w:val="de-DE"/>
        </w:rPr>
        <w:t>) sowie die Eignung des Antragstellers bescheinigen. Sie müssen auf offiziellem Papier mit Briefkopf verfasst sowie gescannt sein.</w:t>
      </w:r>
      <w:r w:rsidR="00245978">
        <w:rPr>
          <w:szCs w:val="20"/>
          <w:lang w:val="de-DE"/>
        </w:rPr>
        <w:t xml:space="preserve"> </w:t>
      </w:r>
      <w:r w:rsidR="00245978" w:rsidRPr="00245978">
        <w:rPr>
          <w:lang w:val="de-DE"/>
        </w:rPr>
        <w:t>Unterbreitet ein Antragsteller einen Antrag mit einem ähnlichen Thema erneut, kann dasselbe Empfehlungsschreiben verwendet werden wie beim ersten Antrag.</w:t>
      </w:r>
    </w:p>
    <w:p w:rsidR="000B3A64" w:rsidRPr="000B3A64" w:rsidRDefault="000B3A64" w:rsidP="00245978">
      <w:pPr>
        <w:contextualSpacing/>
        <w:jc w:val="both"/>
        <w:rPr>
          <w:szCs w:val="20"/>
          <w:lang w:val="de-DE"/>
        </w:rPr>
      </w:pPr>
    </w:p>
    <w:p w:rsidR="000B3A64" w:rsidRPr="000B3A64" w:rsidRDefault="000B3A64" w:rsidP="000B3A64">
      <w:pPr>
        <w:rPr>
          <w:b/>
          <w:lang w:val="de-DE"/>
        </w:rPr>
      </w:pPr>
    </w:p>
    <w:p w:rsidR="00A44E23" w:rsidRPr="000B3A64" w:rsidRDefault="00A44E23" w:rsidP="007C45D6">
      <w:pPr>
        <w:rPr>
          <w:lang w:val="de-DE"/>
        </w:rPr>
      </w:pPr>
    </w:p>
    <w:p w:rsidR="00A44E23" w:rsidRPr="000B3A64" w:rsidRDefault="00A44E23" w:rsidP="007C45D6">
      <w:pPr>
        <w:rPr>
          <w:lang w:val="de-DE"/>
        </w:rPr>
      </w:pPr>
    </w:p>
    <w:p w:rsidR="006C5E9A" w:rsidRPr="000B3A64" w:rsidRDefault="006C5E9A" w:rsidP="007C45D6">
      <w:pPr>
        <w:rPr>
          <w:lang w:val="de-DE"/>
        </w:rPr>
      </w:pPr>
    </w:p>
    <w:p w:rsidR="006C5E9A" w:rsidRPr="000B3A64" w:rsidRDefault="006C5E9A" w:rsidP="007C45D6">
      <w:pPr>
        <w:rPr>
          <w:lang w:val="de-DE"/>
        </w:rPr>
      </w:pPr>
    </w:p>
    <w:p w:rsidR="002D48BA" w:rsidRPr="000B3A64" w:rsidRDefault="002D48BA" w:rsidP="007C45D6">
      <w:pPr>
        <w:rPr>
          <w:lang w:val="de-DE"/>
        </w:rPr>
        <w:sectPr w:rsidR="002D48BA" w:rsidRPr="000B3A64" w:rsidSect="00F56D52">
          <w:headerReference w:type="default" r:id="rId11"/>
          <w:footerReference w:type="default" r:id="rId12"/>
          <w:pgSz w:w="11907" w:h="16840" w:code="9"/>
          <w:pgMar w:top="1418" w:right="851" w:bottom="1440" w:left="851" w:header="851" w:footer="822" w:gutter="0"/>
          <w:cols w:space="720"/>
        </w:sectPr>
      </w:pPr>
    </w:p>
    <w:p w:rsidR="00EC7F01" w:rsidRPr="000B3A64" w:rsidRDefault="00EC7F01" w:rsidP="00A1416F">
      <w:pPr>
        <w:rPr>
          <w:lang w:val="de-DE"/>
        </w:rPr>
      </w:pPr>
    </w:p>
    <w:sectPr w:rsidR="00EC7F01" w:rsidRPr="000B3A64" w:rsidSect="00D02D16">
      <w:headerReference w:type="default" r:id="rId13"/>
      <w:footerReference w:type="default" r:id="rId14"/>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1EF" w:rsidRDefault="00BB31EF" w:rsidP="00A1416F">
      <w:r>
        <w:separator/>
      </w:r>
    </w:p>
  </w:endnote>
  <w:endnote w:type="continuationSeparator" w:id="0">
    <w:p w:rsidR="00BB31EF" w:rsidRDefault="00BB31EF"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embedRegular r:id="rId1" w:fontKey="{180D5AD8-83AB-430A-9CE7-C93578156D31}"/>
    <w:embedBold r:id="rId2" w:fontKey="{77EFA1EA-B12B-4885-B7A5-924758BE1EB0}"/>
    <w:embedItalic r:id="rId3" w:fontKey="{D17DEBE8-4B76-43FE-8E9E-3300849762D6}"/>
  </w:font>
  <w:font w:name="UEFA Colosseum">
    <w:panose1 w:val="02000503050000020003"/>
    <w:charset w:val="00"/>
    <w:family w:val="auto"/>
    <w:pitch w:val="variable"/>
    <w:sig w:usb0="A00002EF" w:usb1="5000207A" w:usb2="00000000" w:usb3="00000000" w:csb0="0000009F" w:csb1="00000000"/>
    <w:embedRegular r:id="rId4" w:subsetted="1" w:fontKey="{55518E96-5789-4EBD-B11B-39AC2D1F0DB1}"/>
    <w:embedBold r:id="rId5" w:fontKey="{5D834030-D19B-4EF4-A1E4-3229E5F58072}"/>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embedRegular r:id="rId6" w:subsetted="1" w:fontKey="{D1B1E09D-5D01-4980-A58B-3C8A50CDABE6}"/>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1EF" w:rsidRPr="00E33A6C" w:rsidRDefault="00BB31EF" w:rsidP="00D02D16">
    <w:pPr>
      <w:pStyle w:val="Footer"/>
      <w:rPr>
        <w:lang w:val="fr-CH"/>
      </w:rPr>
    </w:pPr>
    <w:r>
      <w:rPr>
        <w:lang w:val="fr-CH"/>
      </w:rPr>
      <w:tab/>
    </w:r>
    <w:r>
      <w:rPr>
        <w:lang w:val="fr-CH"/>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1EF" w:rsidRPr="006B1281" w:rsidRDefault="00BB31EF" w:rsidP="00D02D16">
    <w:pPr>
      <w:pStyle w:val="Footer"/>
    </w:pPr>
    <w:r>
      <w:rPr>
        <w:noProof/>
        <w:lang w:val="en-US" w:eastAsia="en-US"/>
      </w:rPr>
      <w:drawing>
        <wp:anchor distT="0" distB="0" distL="114300" distR="114300" simplePos="0" relativeHeight="251661312" behindDoc="1" locked="0" layoutInCell="1" allowOverlap="1" wp14:anchorId="0B064D15" wp14:editId="0BC7C392">
          <wp:simplePos x="533400" y="9772650"/>
          <wp:positionH relativeFrom="page">
            <wp:align>left</wp:align>
          </wp:positionH>
          <wp:positionV relativeFrom="page">
            <wp:align>bottom</wp:align>
          </wp:positionV>
          <wp:extent cx="7560000" cy="720000"/>
          <wp:effectExtent l="0" t="0" r="317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81555A">
          <w:rPr>
            <w:noProof/>
          </w:rPr>
          <w:t>2</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1EF" w:rsidRPr="00E33A6C" w:rsidRDefault="00BB31EF" w:rsidP="00D02D16">
    <w:pPr>
      <w:pStyle w:val="Footer"/>
      <w:rPr>
        <w:lang w:val="fr-CH"/>
      </w:rPr>
    </w:pPr>
    <w:r>
      <w:rPr>
        <w:lang w:val="fr-CH"/>
      </w:rPr>
      <w:tab/>
    </w:r>
    <w:r>
      <w:rPr>
        <w:lang w:val="fr-CH"/>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1EF" w:rsidRDefault="00BB31EF" w:rsidP="00A1416F">
      <w:r>
        <w:separator/>
      </w:r>
    </w:p>
  </w:footnote>
  <w:footnote w:type="continuationSeparator" w:id="0">
    <w:p w:rsidR="00BB31EF" w:rsidRDefault="00BB31EF" w:rsidP="00A141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1EF" w:rsidRPr="00E33A6C" w:rsidRDefault="00BB31EF" w:rsidP="00D02D16">
    <w:pPr>
      <w:pStyle w:val="Header"/>
    </w:pPr>
    <w:r>
      <w:rPr>
        <w:noProof/>
        <w:lang w:val="en-US" w:eastAsia="en-US"/>
      </w:rPr>
      <w:drawing>
        <wp:anchor distT="0" distB="0" distL="114300" distR="114300" simplePos="0" relativeHeight="251662336" behindDoc="1" locked="0" layoutInCell="1" allowOverlap="1" wp14:anchorId="68A06911" wp14:editId="6CEBA59D">
          <wp:simplePos x="0" y="0"/>
          <wp:positionH relativeFrom="page">
            <wp:align>left</wp:align>
          </wp:positionH>
          <wp:positionV relativeFrom="page">
            <wp:align>top</wp:align>
          </wp:positionV>
          <wp:extent cx="7560000" cy="1069560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simple cover EDU2-0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1EF" w:rsidRPr="000C2612" w:rsidRDefault="00BB31EF" w:rsidP="00D02D16">
    <w:pPr>
      <w:pStyle w:val="Header"/>
      <w:rPr>
        <w:lang w:val="de-DE"/>
      </w:rPr>
    </w:pPr>
    <w:r>
      <w:rPr>
        <w:noProof/>
        <w:lang w:val="en-US" w:eastAsia="en-US"/>
      </w:rPr>
      <w:drawing>
        <wp:anchor distT="0" distB="0" distL="114300" distR="114300" simplePos="0" relativeHeight="251660288" behindDoc="1" locked="0" layoutInCell="1" allowOverlap="1" wp14:anchorId="31B50767" wp14:editId="08E9C6EC">
          <wp:simplePos x="533400" y="723900"/>
          <wp:positionH relativeFrom="page">
            <wp:align>left</wp:align>
          </wp:positionH>
          <wp:positionV relativeFrom="page">
            <wp:align>top</wp:align>
          </wp:positionV>
          <wp:extent cx="7560000" cy="720000"/>
          <wp:effectExtent l="0" t="0" r="317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2612">
      <w:rPr>
        <w:lang w:val="de-DE"/>
      </w:rPr>
      <w:tab/>
      <w:t>UEFA-Forschungsstipendien-Programm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1EF" w:rsidRDefault="00BB31EF" w:rsidP="00D02D16">
    <w:pPr>
      <w:pStyle w:val="Header"/>
    </w:pPr>
    <w:r>
      <w:rPr>
        <w:noProof/>
        <w:lang w:val="en-US" w:eastAsia="en-US"/>
      </w:rPr>
      <w:drawing>
        <wp:anchor distT="0" distB="0" distL="114300" distR="114300" simplePos="0" relativeHeight="251663360" behindDoc="1" locked="0" layoutInCell="1" allowOverlap="1">
          <wp:simplePos x="0" y="0"/>
          <wp:positionH relativeFrom="page">
            <wp:posOffset>9525</wp:posOffset>
          </wp:positionH>
          <wp:positionV relativeFrom="page">
            <wp:align>top</wp:align>
          </wp:positionV>
          <wp:extent cx="7563600" cy="10695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simple cover EDU2-02.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EFE6382"/>
    <w:lvl w:ilvl="0">
      <w:start w:val="1"/>
      <w:numFmt w:val="decimal"/>
      <w:lvlText w:val="%1."/>
      <w:lvlJc w:val="left"/>
      <w:pPr>
        <w:tabs>
          <w:tab w:val="num" w:pos="1492"/>
        </w:tabs>
        <w:ind w:left="1492" w:hanging="360"/>
      </w:pPr>
    </w:lvl>
  </w:abstractNum>
  <w:abstractNum w:abstractNumId="1">
    <w:nsid w:val="FFFFFF7D"/>
    <w:multiLevelType w:val="singleLevel"/>
    <w:tmpl w:val="C0E6E9FC"/>
    <w:lvl w:ilvl="0">
      <w:start w:val="1"/>
      <w:numFmt w:val="decimal"/>
      <w:lvlText w:val="%1."/>
      <w:lvlJc w:val="left"/>
      <w:pPr>
        <w:tabs>
          <w:tab w:val="num" w:pos="1209"/>
        </w:tabs>
        <w:ind w:left="1209" w:hanging="360"/>
      </w:pPr>
    </w:lvl>
  </w:abstractNum>
  <w:abstractNum w:abstractNumId="2">
    <w:nsid w:val="FFFFFF7E"/>
    <w:multiLevelType w:val="singleLevel"/>
    <w:tmpl w:val="6DB43548"/>
    <w:lvl w:ilvl="0">
      <w:start w:val="1"/>
      <w:numFmt w:val="decimal"/>
      <w:lvlText w:val="%1."/>
      <w:lvlJc w:val="left"/>
      <w:pPr>
        <w:tabs>
          <w:tab w:val="num" w:pos="926"/>
        </w:tabs>
        <w:ind w:left="926" w:hanging="360"/>
      </w:pPr>
    </w:lvl>
  </w:abstractNum>
  <w:abstractNum w:abstractNumId="3">
    <w:nsid w:val="FFFFFF7F"/>
    <w:multiLevelType w:val="singleLevel"/>
    <w:tmpl w:val="1AEEA3A8"/>
    <w:lvl w:ilvl="0">
      <w:start w:val="1"/>
      <w:numFmt w:val="decimal"/>
      <w:lvlText w:val="%1."/>
      <w:lvlJc w:val="left"/>
      <w:pPr>
        <w:tabs>
          <w:tab w:val="num" w:pos="643"/>
        </w:tabs>
        <w:ind w:left="643" w:hanging="360"/>
      </w:pPr>
    </w:lvl>
  </w:abstractNum>
  <w:abstractNum w:abstractNumId="4">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nsid w:val="06B80301"/>
    <w:multiLevelType w:val="hybridMultilevel"/>
    <w:tmpl w:val="F8F21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4EB794C"/>
    <w:multiLevelType w:val="hybridMultilevel"/>
    <w:tmpl w:val="4B6CE5AA"/>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26820C33"/>
    <w:multiLevelType w:val="hybridMultilevel"/>
    <w:tmpl w:val="4200658C"/>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9"/>
  </w:num>
  <w:num w:numId="3">
    <w:abstractNumId w:val="10"/>
  </w:num>
  <w:num w:numId="4">
    <w:abstractNumId w:val="3"/>
  </w:num>
  <w:num w:numId="5">
    <w:abstractNumId w:val="2"/>
  </w:num>
  <w:num w:numId="6">
    <w:abstractNumId w:val="1"/>
  </w:num>
  <w:num w:numId="7">
    <w:abstractNumId w:val="0"/>
  </w:num>
  <w:num w:numId="8">
    <w:abstractNumId w:val="6"/>
  </w:num>
  <w:num w:numId="9">
    <w:abstractNumId w:val="8"/>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aveSubsetFonts/>
  <w:hideSpellingErrors/>
  <w:hideGrammaticalErrors/>
  <w:proofState w:spelling="clean" w:grammar="clean"/>
  <w:attachedTemplate r:id="rId1"/>
  <w:documentProtection w:edit="forms" w:formatting="1" w:enforcement="1" w:cryptProviderType="rsaFull" w:cryptAlgorithmClass="hash" w:cryptAlgorithmType="typeAny" w:cryptAlgorithmSid="4" w:cryptSpinCount="100000" w:hash="uotTSc86rBZ/JSsm3UAaSHYrHmY=" w:salt="zwtwiCWrRLAnXj/7as4AAg=="/>
  <w:styleLockTheme/>
  <w:styleLockQFSet/>
  <w:defaultTabStop w:val="720"/>
  <w:drawingGridHorizontalSpacing w:val="10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513"/>
    <w:rsid w:val="000024DD"/>
    <w:rsid w:val="000032B0"/>
    <w:rsid w:val="00003935"/>
    <w:rsid w:val="0000401E"/>
    <w:rsid w:val="000046AB"/>
    <w:rsid w:val="00005082"/>
    <w:rsid w:val="0000595F"/>
    <w:rsid w:val="00005D58"/>
    <w:rsid w:val="000065F1"/>
    <w:rsid w:val="0000680C"/>
    <w:rsid w:val="00010880"/>
    <w:rsid w:val="000137F7"/>
    <w:rsid w:val="00013953"/>
    <w:rsid w:val="000148F8"/>
    <w:rsid w:val="000163BE"/>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4465"/>
    <w:rsid w:val="000461E9"/>
    <w:rsid w:val="0005349F"/>
    <w:rsid w:val="0005357D"/>
    <w:rsid w:val="00054C8D"/>
    <w:rsid w:val="000623FB"/>
    <w:rsid w:val="0006283B"/>
    <w:rsid w:val="00062A0B"/>
    <w:rsid w:val="00065EAF"/>
    <w:rsid w:val="000672C5"/>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3A64"/>
    <w:rsid w:val="000B4DA0"/>
    <w:rsid w:val="000B575B"/>
    <w:rsid w:val="000B5FF5"/>
    <w:rsid w:val="000B6915"/>
    <w:rsid w:val="000B6E63"/>
    <w:rsid w:val="000C0F36"/>
    <w:rsid w:val="000C2612"/>
    <w:rsid w:val="000C6D4C"/>
    <w:rsid w:val="000C7B91"/>
    <w:rsid w:val="000D04D3"/>
    <w:rsid w:val="000D04D7"/>
    <w:rsid w:val="000D0CCF"/>
    <w:rsid w:val="000D173B"/>
    <w:rsid w:val="000D55F8"/>
    <w:rsid w:val="000D6D13"/>
    <w:rsid w:val="000D7AB8"/>
    <w:rsid w:val="000E5B7C"/>
    <w:rsid w:val="000F49AD"/>
    <w:rsid w:val="000F6C3F"/>
    <w:rsid w:val="0010279E"/>
    <w:rsid w:val="00102C0E"/>
    <w:rsid w:val="001033B8"/>
    <w:rsid w:val="00104425"/>
    <w:rsid w:val="00107EF0"/>
    <w:rsid w:val="00111913"/>
    <w:rsid w:val="00112E0A"/>
    <w:rsid w:val="00112F37"/>
    <w:rsid w:val="00113243"/>
    <w:rsid w:val="0011518C"/>
    <w:rsid w:val="0011727B"/>
    <w:rsid w:val="00123A0D"/>
    <w:rsid w:val="00124D6B"/>
    <w:rsid w:val="0012507B"/>
    <w:rsid w:val="001269DD"/>
    <w:rsid w:val="00130ADC"/>
    <w:rsid w:val="00130F3F"/>
    <w:rsid w:val="001314B9"/>
    <w:rsid w:val="001322DB"/>
    <w:rsid w:val="00133397"/>
    <w:rsid w:val="00134BEF"/>
    <w:rsid w:val="001350F9"/>
    <w:rsid w:val="001352E4"/>
    <w:rsid w:val="001418F1"/>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84A06"/>
    <w:rsid w:val="0018517B"/>
    <w:rsid w:val="00187672"/>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200ADF"/>
    <w:rsid w:val="0020113F"/>
    <w:rsid w:val="00201319"/>
    <w:rsid w:val="00201B7F"/>
    <w:rsid w:val="00204D41"/>
    <w:rsid w:val="00207DA7"/>
    <w:rsid w:val="002107A9"/>
    <w:rsid w:val="002150F7"/>
    <w:rsid w:val="00215853"/>
    <w:rsid w:val="00217DDA"/>
    <w:rsid w:val="00223C7C"/>
    <w:rsid w:val="00225641"/>
    <w:rsid w:val="002278E2"/>
    <w:rsid w:val="00231439"/>
    <w:rsid w:val="00232046"/>
    <w:rsid w:val="00233B79"/>
    <w:rsid w:val="00234180"/>
    <w:rsid w:val="0023767A"/>
    <w:rsid w:val="00237A46"/>
    <w:rsid w:val="002405D1"/>
    <w:rsid w:val="00240672"/>
    <w:rsid w:val="00240966"/>
    <w:rsid w:val="00241F44"/>
    <w:rsid w:val="00245978"/>
    <w:rsid w:val="00247F76"/>
    <w:rsid w:val="00253CD7"/>
    <w:rsid w:val="00262A9A"/>
    <w:rsid w:val="0026791E"/>
    <w:rsid w:val="00273DC7"/>
    <w:rsid w:val="0027450A"/>
    <w:rsid w:val="00275A93"/>
    <w:rsid w:val="00275CFD"/>
    <w:rsid w:val="00277E3E"/>
    <w:rsid w:val="002847E4"/>
    <w:rsid w:val="00286363"/>
    <w:rsid w:val="002874E1"/>
    <w:rsid w:val="0029315D"/>
    <w:rsid w:val="00295F63"/>
    <w:rsid w:val="00296EC9"/>
    <w:rsid w:val="002A3AB9"/>
    <w:rsid w:val="002A5DAA"/>
    <w:rsid w:val="002A7156"/>
    <w:rsid w:val="002B7AE2"/>
    <w:rsid w:val="002C104C"/>
    <w:rsid w:val="002D3C24"/>
    <w:rsid w:val="002D4683"/>
    <w:rsid w:val="002D48BA"/>
    <w:rsid w:val="002E318D"/>
    <w:rsid w:val="002E38AA"/>
    <w:rsid w:val="002E445D"/>
    <w:rsid w:val="002E6F74"/>
    <w:rsid w:val="002E7F2C"/>
    <w:rsid w:val="002F3E5E"/>
    <w:rsid w:val="002F4D4A"/>
    <w:rsid w:val="002F666D"/>
    <w:rsid w:val="002F723D"/>
    <w:rsid w:val="00300457"/>
    <w:rsid w:val="003027B2"/>
    <w:rsid w:val="003033FC"/>
    <w:rsid w:val="00304F42"/>
    <w:rsid w:val="003060C1"/>
    <w:rsid w:val="00313091"/>
    <w:rsid w:val="003166F6"/>
    <w:rsid w:val="0031747A"/>
    <w:rsid w:val="003211D0"/>
    <w:rsid w:val="00323408"/>
    <w:rsid w:val="00323EE7"/>
    <w:rsid w:val="003258B8"/>
    <w:rsid w:val="00330A89"/>
    <w:rsid w:val="00330D1A"/>
    <w:rsid w:val="0033184D"/>
    <w:rsid w:val="00331D17"/>
    <w:rsid w:val="00331F39"/>
    <w:rsid w:val="0033360D"/>
    <w:rsid w:val="00333BBA"/>
    <w:rsid w:val="00334846"/>
    <w:rsid w:val="00337B26"/>
    <w:rsid w:val="003415D7"/>
    <w:rsid w:val="003425A6"/>
    <w:rsid w:val="00346022"/>
    <w:rsid w:val="003461B9"/>
    <w:rsid w:val="003546C8"/>
    <w:rsid w:val="003609D5"/>
    <w:rsid w:val="00363ABD"/>
    <w:rsid w:val="00364FB6"/>
    <w:rsid w:val="00365B0B"/>
    <w:rsid w:val="00371D00"/>
    <w:rsid w:val="00373326"/>
    <w:rsid w:val="00375033"/>
    <w:rsid w:val="00375243"/>
    <w:rsid w:val="00376266"/>
    <w:rsid w:val="003811A9"/>
    <w:rsid w:val="0038198D"/>
    <w:rsid w:val="00382504"/>
    <w:rsid w:val="003874A7"/>
    <w:rsid w:val="003911ED"/>
    <w:rsid w:val="00391504"/>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4144"/>
    <w:rsid w:val="003E65B8"/>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170D5"/>
    <w:rsid w:val="00417E4A"/>
    <w:rsid w:val="00421248"/>
    <w:rsid w:val="00422B78"/>
    <w:rsid w:val="00427E7F"/>
    <w:rsid w:val="00430030"/>
    <w:rsid w:val="00433238"/>
    <w:rsid w:val="00435995"/>
    <w:rsid w:val="004415D9"/>
    <w:rsid w:val="0044754D"/>
    <w:rsid w:val="00453435"/>
    <w:rsid w:val="004545EA"/>
    <w:rsid w:val="00455869"/>
    <w:rsid w:val="00456A05"/>
    <w:rsid w:val="004646F1"/>
    <w:rsid w:val="00466341"/>
    <w:rsid w:val="00467D3C"/>
    <w:rsid w:val="004708B9"/>
    <w:rsid w:val="00470A56"/>
    <w:rsid w:val="00471C34"/>
    <w:rsid w:val="0047406D"/>
    <w:rsid w:val="00475DA5"/>
    <w:rsid w:val="00480139"/>
    <w:rsid w:val="00481048"/>
    <w:rsid w:val="00481944"/>
    <w:rsid w:val="00483F6E"/>
    <w:rsid w:val="0048610F"/>
    <w:rsid w:val="004877D4"/>
    <w:rsid w:val="00490981"/>
    <w:rsid w:val="00492612"/>
    <w:rsid w:val="00494E79"/>
    <w:rsid w:val="004967B7"/>
    <w:rsid w:val="004A20D8"/>
    <w:rsid w:val="004A2462"/>
    <w:rsid w:val="004A24BC"/>
    <w:rsid w:val="004A318F"/>
    <w:rsid w:val="004A64EF"/>
    <w:rsid w:val="004A6BAD"/>
    <w:rsid w:val="004B04DE"/>
    <w:rsid w:val="004B0A71"/>
    <w:rsid w:val="004B1992"/>
    <w:rsid w:val="004B3626"/>
    <w:rsid w:val="004B57AA"/>
    <w:rsid w:val="004B6479"/>
    <w:rsid w:val="004B785A"/>
    <w:rsid w:val="004C2EB4"/>
    <w:rsid w:val="004C3954"/>
    <w:rsid w:val="004C432D"/>
    <w:rsid w:val="004C4757"/>
    <w:rsid w:val="004C5030"/>
    <w:rsid w:val="004C5774"/>
    <w:rsid w:val="004C726A"/>
    <w:rsid w:val="004D0145"/>
    <w:rsid w:val="004D5B70"/>
    <w:rsid w:val="004D5C8D"/>
    <w:rsid w:val="004D61C8"/>
    <w:rsid w:val="004D63B9"/>
    <w:rsid w:val="004D7F25"/>
    <w:rsid w:val="004E11D2"/>
    <w:rsid w:val="004E147B"/>
    <w:rsid w:val="004E267B"/>
    <w:rsid w:val="004E7137"/>
    <w:rsid w:val="004E7A86"/>
    <w:rsid w:val="004F2919"/>
    <w:rsid w:val="004F431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404E3"/>
    <w:rsid w:val="00542AD7"/>
    <w:rsid w:val="00544011"/>
    <w:rsid w:val="005443F8"/>
    <w:rsid w:val="00545A72"/>
    <w:rsid w:val="005472E5"/>
    <w:rsid w:val="005518F5"/>
    <w:rsid w:val="00551CF5"/>
    <w:rsid w:val="00552439"/>
    <w:rsid w:val="005524F4"/>
    <w:rsid w:val="005570E3"/>
    <w:rsid w:val="0055754A"/>
    <w:rsid w:val="005602E8"/>
    <w:rsid w:val="00563301"/>
    <w:rsid w:val="00563570"/>
    <w:rsid w:val="00567778"/>
    <w:rsid w:val="00570513"/>
    <w:rsid w:val="00572C46"/>
    <w:rsid w:val="00572FA3"/>
    <w:rsid w:val="00573922"/>
    <w:rsid w:val="0057431F"/>
    <w:rsid w:val="00575418"/>
    <w:rsid w:val="005776F2"/>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5CB2"/>
    <w:rsid w:val="005B71C3"/>
    <w:rsid w:val="005C053E"/>
    <w:rsid w:val="005C1BCC"/>
    <w:rsid w:val="005C1BCD"/>
    <w:rsid w:val="005C3390"/>
    <w:rsid w:val="005C37BA"/>
    <w:rsid w:val="005C550B"/>
    <w:rsid w:val="005D0AE1"/>
    <w:rsid w:val="005D2EAA"/>
    <w:rsid w:val="005D40D5"/>
    <w:rsid w:val="005D6A52"/>
    <w:rsid w:val="005D7190"/>
    <w:rsid w:val="005E0C74"/>
    <w:rsid w:val="005E17A4"/>
    <w:rsid w:val="005E5A7A"/>
    <w:rsid w:val="005E5CE2"/>
    <w:rsid w:val="005E77EC"/>
    <w:rsid w:val="005F1D52"/>
    <w:rsid w:val="005F3AEF"/>
    <w:rsid w:val="005F5853"/>
    <w:rsid w:val="00600FBA"/>
    <w:rsid w:val="006030CC"/>
    <w:rsid w:val="00604E0A"/>
    <w:rsid w:val="00604FEF"/>
    <w:rsid w:val="006064E6"/>
    <w:rsid w:val="006077F7"/>
    <w:rsid w:val="006111C3"/>
    <w:rsid w:val="006120DC"/>
    <w:rsid w:val="00612C48"/>
    <w:rsid w:val="0061592B"/>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17F0"/>
    <w:rsid w:val="0065247E"/>
    <w:rsid w:val="006526F5"/>
    <w:rsid w:val="00652E01"/>
    <w:rsid w:val="00653AB2"/>
    <w:rsid w:val="00654045"/>
    <w:rsid w:val="006549E7"/>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805A8"/>
    <w:rsid w:val="006821AD"/>
    <w:rsid w:val="006826E4"/>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5E9A"/>
    <w:rsid w:val="006C7B4D"/>
    <w:rsid w:val="006C7C22"/>
    <w:rsid w:val="006D4301"/>
    <w:rsid w:val="006D658E"/>
    <w:rsid w:val="006E05E6"/>
    <w:rsid w:val="006E115A"/>
    <w:rsid w:val="006E47FC"/>
    <w:rsid w:val="006E76E2"/>
    <w:rsid w:val="006F2806"/>
    <w:rsid w:val="006F4888"/>
    <w:rsid w:val="006F610D"/>
    <w:rsid w:val="006F76CD"/>
    <w:rsid w:val="006F7E3B"/>
    <w:rsid w:val="00700269"/>
    <w:rsid w:val="00700ED9"/>
    <w:rsid w:val="00702738"/>
    <w:rsid w:val="00704469"/>
    <w:rsid w:val="00706D0B"/>
    <w:rsid w:val="00712BD3"/>
    <w:rsid w:val="007151C4"/>
    <w:rsid w:val="007160C8"/>
    <w:rsid w:val="007175A9"/>
    <w:rsid w:val="007228E8"/>
    <w:rsid w:val="007303E1"/>
    <w:rsid w:val="00737131"/>
    <w:rsid w:val="0073789F"/>
    <w:rsid w:val="00737DC9"/>
    <w:rsid w:val="0074007D"/>
    <w:rsid w:val="007412C5"/>
    <w:rsid w:val="0074149A"/>
    <w:rsid w:val="00741A4A"/>
    <w:rsid w:val="00752BE3"/>
    <w:rsid w:val="00753218"/>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A21"/>
    <w:rsid w:val="00794059"/>
    <w:rsid w:val="00794226"/>
    <w:rsid w:val="0079739C"/>
    <w:rsid w:val="00797965"/>
    <w:rsid w:val="007A0093"/>
    <w:rsid w:val="007A565A"/>
    <w:rsid w:val="007B081E"/>
    <w:rsid w:val="007B1CBE"/>
    <w:rsid w:val="007B1ED1"/>
    <w:rsid w:val="007B46EC"/>
    <w:rsid w:val="007B4887"/>
    <w:rsid w:val="007B539A"/>
    <w:rsid w:val="007B54C1"/>
    <w:rsid w:val="007C0B2E"/>
    <w:rsid w:val="007C2940"/>
    <w:rsid w:val="007C2F1D"/>
    <w:rsid w:val="007C45D6"/>
    <w:rsid w:val="007D0137"/>
    <w:rsid w:val="007D1980"/>
    <w:rsid w:val="007D25D3"/>
    <w:rsid w:val="007D5168"/>
    <w:rsid w:val="007D57E1"/>
    <w:rsid w:val="007E0A2A"/>
    <w:rsid w:val="007E0FBC"/>
    <w:rsid w:val="007E7C0A"/>
    <w:rsid w:val="007F0487"/>
    <w:rsid w:val="007F08A0"/>
    <w:rsid w:val="007F08CE"/>
    <w:rsid w:val="007F71E6"/>
    <w:rsid w:val="007F7752"/>
    <w:rsid w:val="008007CB"/>
    <w:rsid w:val="008033BC"/>
    <w:rsid w:val="00805788"/>
    <w:rsid w:val="00811A7F"/>
    <w:rsid w:val="0081493E"/>
    <w:rsid w:val="0081518F"/>
    <w:rsid w:val="0081555A"/>
    <w:rsid w:val="00815EE4"/>
    <w:rsid w:val="00820732"/>
    <w:rsid w:val="00820CA2"/>
    <w:rsid w:val="00820FDB"/>
    <w:rsid w:val="008214F7"/>
    <w:rsid w:val="00821E7C"/>
    <w:rsid w:val="00824919"/>
    <w:rsid w:val="00824FC3"/>
    <w:rsid w:val="008259B8"/>
    <w:rsid w:val="00830782"/>
    <w:rsid w:val="00832129"/>
    <w:rsid w:val="00832F73"/>
    <w:rsid w:val="008350D4"/>
    <w:rsid w:val="0083627E"/>
    <w:rsid w:val="00840653"/>
    <w:rsid w:val="00841C1F"/>
    <w:rsid w:val="0084334D"/>
    <w:rsid w:val="00843E36"/>
    <w:rsid w:val="008441CA"/>
    <w:rsid w:val="00844829"/>
    <w:rsid w:val="00844D06"/>
    <w:rsid w:val="008458C0"/>
    <w:rsid w:val="00851B3D"/>
    <w:rsid w:val="00852D40"/>
    <w:rsid w:val="008545BA"/>
    <w:rsid w:val="00854C3E"/>
    <w:rsid w:val="00854D11"/>
    <w:rsid w:val="00855799"/>
    <w:rsid w:val="00856399"/>
    <w:rsid w:val="00856C85"/>
    <w:rsid w:val="00861DAB"/>
    <w:rsid w:val="00862CD4"/>
    <w:rsid w:val="008645CD"/>
    <w:rsid w:val="0086570B"/>
    <w:rsid w:val="0086600D"/>
    <w:rsid w:val="0086617E"/>
    <w:rsid w:val="00866A93"/>
    <w:rsid w:val="008713AE"/>
    <w:rsid w:val="00876774"/>
    <w:rsid w:val="00877DDD"/>
    <w:rsid w:val="0088116B"/>
    <w:rsid w:val="00881D26"/>
    <w:rsid w:val="00881D5F"/>
    <w:rsid w:val="0088234F"/>
    <w:rsid w:val="00884610"/>
    <w:rsid w:val="00890BDF"/>
    <w:rsid w:val="00891891"/>
    <w:rsid w:val="008940AF"/>
    <w:rsid w:val="008A1CAE"/>
    <w:rsid w:val="008A2F57"/>
    <w:rsid w:val="008A392A"/>
    <w:rsid w:val="008A654B"/>
    <w:rsid w:val="008A69CA"/>
    <w:rsid w:val="008B1412"/>
    <w:rsid w:val="008B1482"/>
    <w:rsid w:val="008B1EBA"/>
    <w:rsid w:val="008B40F8"/>
    <w:rsid w:val="008B5824"/>
    <w:rsid w:val="008B6469"/>
    <w:rsid w:val="008C1179"/>
    <w:rsid w:val="008C61FB"/>
    <w:rsid w:val="008D70C9"/>
    <w:rsid w:val="008D71B5"/>
    <w:rsid w:val="008E0657"/>
    <w:rsid w:val="008E48FD"/>
    <w:rsid w:val="008E4A31"/>
    <w:rsid w:val="008E4CE9"/>
    <w:rsid w:val="008E5F61"/>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30C41"/>
    <w:rsid w:val="0093558B"/>
    <w:rsid w:val="009357BF"/>
    <w:rsid w:val="00935C0D"/>
    <w:rsid w:val="00937BD0"/>
    <w:rsid w:val="009407AC"/>
    <w:rsid w:val="009431CB"/>
    <w:rsid w:val="00944D61"/>
    <w:rsid w:val="009459CC"/>
    <w:rsid w:val="00945EEA"/>
    <w:rsid w:val="00951996"/>
    <w:rsid w:val="00955068"/>
    <w:rsid w:val="00956A55"/>
    <w:rsid w:val="00961E84"/>
    <w:rsid w:val="009670A7"/>
    <w:rsid w:val="00970E6F"/>
    <w:rsid w:val="00971785"/>
    <w:rsid w:val="00974933"/>
    <w:rsid w:val="009778D2"/>
    <w:rsid w:val="00977EC6"/>
    <w:rsid w:val="00980ED2"/>
    <w:rsid w:val="00982B17"/>
    <w:rsid w:val="00983155"/>
    <w:rsid w:val="009877C8"/>
    <w:rsid w:val="00987DEA"/>
    <w:rsid w:val="00991731"/>
    <w:rsid w:val="00997735"/>
    <w:rsid w:val="009A0E70"/>
    <w:rsid w:val="009A1A23"/>
    <w:rsid w:val="009A678E"/>
    <w:rsid w:val="009A6A17"/>
    <w:rsid w:val="009A7B3A"/>
    <w:rsid w:val="009B0D92"/>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1D41"/>
    <w:rsid w:val="009F4839"/>
    <w:rsid w:val="009F4D83"/>
    <w:rsid w:val="009F674E"/>
    <w:rsid w:val="009F7D9B"/>
    <w:rsid w:val="00A0146B"/>
    <w:rsid w:val="00A0238E"/>
    <w:rsid w:val="00A02C92"/>
    <w:rsid w:val="00A0498E"/>
    <w:rsid w:val="00A1416F"/>
    <w:rsid w:val="00A156AB"/>
    <w:rsid w:val="00A2236D"/>
    <w:rsid w:val="00A240C3"/>
    <w:rsid w:val="00A25B6F"/>
    <w:rsid w:val="00A27B8E"/>
    <w:rsid w:val="00A30341"/>
    <w:rsid w:val="00A31836"/>
    <w:rsid w:val="00A31B5A"/>
    <w:rsid w:val="00A32810"/>
    <w:rsid w:val="00A345D1"/>
    <w:rsid w:val="00A42B24"/>
    <w:rsid w:val="00A4491C"/>
    <w:rsid w:val="00A44E23"/>
    <w:rsid w:val="00A45687"/>
    <w:rsid w:val="00A52ABB"/>
    <w:rsid w:val="00A53C76"/>
    <w:rsid w:val="00A53DC0"/>
    <w:rsid w:val="00A54D5F"/>
    <w:rsid w:val="00A55AD5"/>
    <w:rsid w:val="00A601F9"/>
    <w:rsid w:val="00A602A7"/>
    <w:rsid w:val="00A6044D"/>
    <w:rsid w:val="00A613EE"/>
    <w:rsid w:val="00A62615"/>
    <w:rsid w:val="00A7114D"/>
    <w:rsid w:val="00A7227C"/>
    <w:rsid w:val="00A7287B"/>
    <w:rsid w:val="00A73582"/>
    <w:rsid w:val="00A73663"/>
    <w:rsid w:val="00A7377E"/>
    <w:rsid w:val="00A743B8"/>
    <w:rsid w:val="00A74985"/>
    <w:rsid w:val="00A749BF"/>
    <w:rsid w:val="00A756F0"/>
    <w:rsid w:val="00A7717F"/>
    <w:rsid w:val="00A810D6"/>
    <w:rsid w:val="00A87B59"/>
    <w:rsid w:val="00A934CC"/>
    <w:rsid w:val="00A9364E"/>
    <w:rsid w:val="00A94778"/>
    <w:rsid w:val="00A94BFD"/>
    <w:rsid w:val="00AA072B"/>
    <w:rsid w:val="00AA2EBA"/>
    <w:rsid w:val="00AA3847"/>
    <w:rsid w:val="00AA445A"/>
    <w:rsid w:val="00AA7088"/>
    <w:rsid w:val="00AB0B31"/>
    <w:rsid w:val="00AB27E1"/>
    <w:rsid w:val="00AB5661"/>
    <w:rsid w:val="00AC18F4"/>
    <w:rsid w:val="00AC1976"/>
    <w:rsid w:val="00AD1DF4"/>
    <w:rsid w:val="00AD7D5F"/>
    <w:rsid w:val="00AF02E1"/>
    <w:rsid w:val="00AF0C96"/>
    <w:rsid w:val="00AF25C8"/>
    <w:rsid w:val="00AF4478"/>
    <w:rsid w:val="00AF5AC4"/>
    <w:rsid w:val="00AF649C"/>
    <w:rsid w:val="00B00A20"/>
    <w:rsid w:val="00B00FC3"/>
    <w:rsid w:val="00B0550F"/>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2197"/>
    <w:rsid w:val="00B33B70"/>
    <w:rsid w:val="00B36B4A"/>
    <w:rsid w:val="00B37F08"/>
    <w:rsid w:val="00B404F7"/>
    <w:rsid w:val="00B41D45"/>
    <w:rsid w:val="00B42F0A"/>
    <w:rsid w:val="00B43C94"/>
    <w:rsid w:val="00B44488"/>
    <w:rsid w:val="00B4492D"/>
    <w:rsid w:val="00B45622"/>
    <w:rsid w:val="00B46235"/>
    <w:rsid w:val="00B4728F"/>
    <w:rsid w:val="00B47982"/>
    <w:rsid w:val="00B47BD1"/>
    <w:rsid w:val="00B5210B"/>
    <w:rsid w:val="00B5497A"/>
    <w:rsid w:val="00B60323"/>
    <w:rsid w:val="00B621F4"/>
    <w:rsid w:val="00B65401"/>
    <w:rsid w:val="00B66101"/>
    <w:rsid w:val="00B7095D"/>
    <w:rsid w:val="00B71A9E"/>
    <w:rsid w:val="00B72A73"/>
    <w:rsid w:val="00B804B2"/>
    <w:rsid w:val="00B8374A"/>
    <w:rsid w:val="00B83B86"/>
    <w:rsid w:val="00B84D32"/>
    <w:rsid w:val="00B85BC8"/>
    <w:rsid w:val="00B873F9"/>
    <w:rsid w:val="00B90A58"/>
    <w:rsid w:val="00B9500E"/>
    <w:rsid w:val="00B95D93"/>
    <w:rsid w:val="00B96926"/>
    <w:rsid w:val="00BA2C79"/>
    <w:rsid w:val="00BA43EA"/>
    <w:rsid w:val="00BB31EF"/>
    <w:rsid w:val="00BB5C42"/>
    <w:rsid w:val="00BC08E9"/>
    <w:rsid w:val="00BC31B9"/>
    <w:rsid w:val="00BC49D2"/>
    <w:rsid w:val="00BC6A24"/>
    <w:rsid w:val="00BC772C"/>
    <w:rsid w:val="00BD466E"/>
    <w:rsid w:val="00BD530E"/>
    <w:rsid w:val="00BD6C88"/>
    <w:rsid w:val="00BE5279"/>
    <w:rsid w:val="00BE5E15"/>
    <w:rsid w:val="00BF2B91"/>
    <w:rsid w:val="00BF51E9"/>
    <w:rsid w:val="00BF7932"/>
    <w:rsid w:val="00C00743"/>
    <w:rsid w:val="00C02F53"/>
    <w:rsid w:val="00C040B2"/>
    <w:rsid w:val="00C17D8F"/>
    <w:rsid w:val="00C20620"/>
    <w:rsid w:val="00C23C0A"/>
    <w:rsid w:val="00C25C3A"/>
    <w:rsid w:val="00C30227"/>
    <w:rsid w:val="00C30355"/>
    <w:rsid w:val="00C30513"/>
    <w:rsid w:val="00C325C8"/>
    <w:rsid w:val="00C336E2"/>
    <w:rsid w:val="00C3394B"/>
    <w:rsid w:val="00C33E35"/>
    <w:rsid w:val="00C35608"/>
    <w:rsid w:val="00C40F6E"/>
    <w:rsid w:val="00C4329C"/>
    <w:rsid w:val="00C45314"/>
    <w:rsid w:val="00C45697"/>
    <w:rsid w:val="00C45E96"/>
    <w:rsid w:val="00C467E9"/>
    <w:rsid w:val="00C46CDB"/>
    <w:rsid w:val="00C46E86"/>
    <w:rsid w:val="00C51566"/>
    <w:rsid w:val="00C51633"/>
    <w:rsid w:val="00C52E31"/>
    <w:rsid w:val="00C561BB"/>
    <w:rsid w:val="00C56B21"/>
    <w:rsid w:val="00C622EE"/>
    <w:rsid w:val="00C633E8"/>
    <w:rsid w:val="00C674DD"/>
    <w:rsid w:val="00C7377E"/>
    <w:rsid w:val="00C73941"/>
    <w:rsid w:val="00C749DB"/>
    <w:rsid w:val="00C75848"/>
    <w:rsid w:val="00C76D1B"/>
    <w:rsid w:val="00C80645"/>
    <w:rsid w:val="00C81299"/>
    <w:rsid w:val="00C851E4"/>
    <w:rsid w:val="00C85921"/>
    <w:rsid w:val="00C86A0E"/>
    <w:rsid w:val="00C876E9"/>
    <w:rsid w:val="00C91B21"/>
    <w:rsid w:val="00C95E12"/>
    <w:rsid w:val="00C97043"/>
    <w:rsid w:val="00C9788E"/>
    <w:rsid w:val="00CA0509"/>
    <w:rsid w:val="00CA0BF5"/>
    <w:rsid w:val="00CA12DF"/>
    <w:rsid w:val="00CA22DE"/>
    <w:rsid w:val="00CA4870"/>
    <w:rsid w:val="00CA58F4"/>
    <w:rsid w:val="00CA6771"/>
    <w:rsid w:val="00CA77D8"/>
    <w:rsid w:val="00CB0174"/>
    <w:rsid w:val="00CB13B2"/>
    <w:rsid w:val="00CB291C"/>
    <w:rsid w:val="00CB3C63"/>
    <w:rsid w:val="00CB63E6"/>
    <w:rsid w:val="00CB6457"/>
    <w:rsid w:val="00CC15C7"/>
    <w:rsid w:val="00CC3A29"/>
    <w:rsid w:val="00CC523B"/>
    <w:rsid w:val="00CC5694"/>
    <w:rsid w:val="00CC663D"/>
    <w:rsid w:val="00CD1187"/>
    <w:rsid w:val="00CD61A2"/>
    <w:rsid w:val="00CD7BD1"/>
    <w:rsid w:val="00CE069E"/>
    <w:rsid w:val="00CE310A"/>
    <w:rsid w:val="00CE5E91"/>
    <w:rsid w:val="00CE7B84"/>
    <w:rsid w:val="00CE7EB6"/>
    <w:rsid w:val="00CF191B"/>
    <w:rsid w:val="00CF4806"/>
    <w:rsid w:val="00CF5EEA"/>
    <w:rsid w:val="00CF6897"/>
    <w:rsid w:val="00CF6D99"/>
    <w:rsid w:val="00D01BA9"/>
    <w:rsid w:val="00D02D16"/>
    <w:rsid w:val="00D03D1F"/>
    <w:rsid w:val="00D12748"/>
    <w:rsid w:val="00D12C21"/>
    <w:rsid w:val="00D15F6B"/>
    <w:rsid w:val="00D17A91"/>
    <w:rsid w:val="00D21CEC"/>
    <w:rsid w:val="00D30579"/>
    <w:rsid w:val="00D30995"/>
    <w:rsid w:val="00D30D62"/>
    <w:rsid w:val="00D31728"/>
    <w:rsid w:val="00D31B97"/>
    <w:rsid w:val="00D31D0A"/>
    <w:rsid w:val="00D34268"/>
    <w:rsid w:val="00D346A9"/>
    <w:rsid w:val="00D34966"/>
    <w:rsid w:val="00D449EE"/>
    <w:rsid w:val="00D4563A"/>
    <w:rsid w:val="00D46E5D"/>
    <w:rsid w:val="00D47221"/>
    <w:rsid w:val="00D47324"/>
    <w:rsid w:val="00D47CC6"/>
    <w:rsid w:val="00D50FBF"/>
    <w:rsid w:val="00D529BE"/>
    <w:rsid w:val="00D53825"/>
    <w:rsid w:val="00D54D3D"/>
    <w:rsid w:val="00D56AA2"/>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1444"/>
    <w:rsid w:val="00D91475"/>
    <w:rsid w:val="00D94DE4"/>
    <w:rsid w:val="00DA1DF9"/>
    <w:rsid w:val="00DA34AB"/>
    <w:rsid w:val="00DA3561"/>
    <w:rsid w:val="00DA358D"/>
    <w:rsid w:val="00DA3CCD"/>
    <w:rsid w:val="00DB0337"/>
    <w:rsid w:val="00DB04BB"/>
    <w:rsid w:val="00DB091B"/>
    <w:rsid w:val="00DB6385"/>
    <w:rsid w:val="00DB6F7D"/>
    <w:rsid w:val="00DB767A"/>
    <w:rsid w:val="00DB77D4"/>
    <w:rsid w:val="00DC057A"/>
    <w:rsid w:val="00DC1074"/>
    <w:rsid w:val="00DC5228"/>
    <w:rsid w:val="00DC7778"/>
    <w:rsid w:val="00DD4045"/>
    <w:rsid w:val="00DD6372"/>
    <w:rsid w:val="00DD7E64"/>
    <w:rsid w:val="00DE0221"/>
    <w:rsid w:val="00DE0DAD"/>
    <w:rsid w:val="00DE31C5"/>
    <w:rsid w:val="00DE367E"/>
    <w:rsid w:val="00DE3D42"/>
    <w:rsid w:val="00DF0391"/>
    <w:rsid w:val="00DF1522"/>
    <w:rsid w:val="00DF1BD1"/>
    <w:rsid w:val="00DF2A11"/>
    <w:rsid w:val="00DF45BB"/>
    <w:rsid w:val="00DF584D"/>
    <w:rsid w:val="00DF5E77"/>
    <w:rsid w:val="00E01C19"/>
    <w:rsid w:val="00E10F14"/>
    <w:rsid w:val="00E11B91"/>
    <w:rsid w:val="00E14B6D"/>
    <w:rsid w:val="00E20C89"/>
    <w:rsid w:val="00E20F1B"/>
    <w:rsid w:val="00E23E72"/>
    <w:rsid w:val="00E27927"/>
    <w:rsid w:val="00E30101"/>
    <w:rsid w:val="00E3082C"/>
    <w:rsid w:val="00E31505"/>
    <w:rsid w:val="00E3168E"/>
    <w:rsid w:val="00E31691"/>
    <w:rsid w:val="00E336B7"/>
    <w:rsid w:val="00E36FDD"/>
    <w:rsid w:val="00E403A0"/>
    <w:rsid w:val="00E403D6"/>
    <w:rsid w:val="00E42CC7"/>
    <w:rsid w:val="00E50D85"/>
    <w:rsid w:val="00E51108"/>
    <w:rsid w:val="00E52BC2"/>
    <w:rsid w:val="00E53B86"/>
    <w:rsid w:val="00E563D9"/>
    <w:rsid w:val="00E57E93"/>
    <w:rsid w:val="00E60AD2"/>
    <w:rsid w:val="00E6147F"/>
    <w:rsid w:val="00E6216A"/>
    <w:rsid w:val="00E6490E"/>
    <w:rsid w:val="00E65FEC"/>
    <w:rsid w:val="00E66934"/>
    <w:rsid w:val="00E66E03"/>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F70"/>
    <w:rsid w:val="00EA233B"/>
    <w:rsid w:val="00EA3F25"/>
    <w:rsid w:val="00EB0593"/>
    <w:rsid w:val="00EB24D1"/>
    <w:rsid w:val="00EB3FAF"/>
    <w:rsid w:val="00EB4114"/>
    <w:rsid w:val="00EB565B"/>
    <w:rsid w:val="00EB5D0C"/>
    <w:rsid w:val="00EB5FE2"/>
    <w:rsid w:val="00EC0962"/>
    <w:rsid w:val="00EC345E"/>
    <w:rsid w:val="00EC3A69"/>
    <w:rsid w:val="00EC677D"/>
    <w:rsid w:val="00EC681E"/>
    <w:rsid w:val="00EC7F01"/>
    <w:rsid w:val="00ED26FD"/>
    <w:rsid w:val="00ED6B35"/>
    <w:rsid w:val="00ED75F3"/>
    <w:rsid w:val="00EE4B73"/>
    <w:rsid w:val="00EE5028"/>
    <w:rsid w:val="00EF1C4C"/>
    <w:rsid w:val="00EF76BC"/>
    <w:rsid w:val="00F045DC"/>
    <w:rsid w:val="00F06BA3"/>
    <w:rsid w:val="00F06DAB"/>
    <w:rsid w:val="00F07F23"/>
    <w:rsid w:val="00F1000D"/>
    <w:rsid w:val="00F10CCC"/>
    <w:rsid w:val="00F111EB"/>
    <w:rsid w:val="00F11A48"/>
    <w:rsid w:val="00F1563F"/>
    <w:rsid w:val="00F16730"/>
    <w:rsid w:val="00F2177C"/>
    <w:rsid w:val="00F228D0"/>
    <w:rsid w:val="00F2479E"/>
    <w:rsid w:val="00F2492F"/>
    <w:rsid w:val="00F25141"/>
    <w:rsid w:val="00F252E0"/>
    <w:rsid w:val="00F27ABA"/>
    <w:rsid w:val="00F31F0B"/>
    <w:rsid w:val="00F32BC6"/>
    <w:rsid w:val="00F32C2E"/>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973B2"/>
    <w:rsid w:val="00FA45EA"/>
    <w:rsid w:val="00FA548E"/>
    <w:rsid w:val="00FA5800"/>
    <w:rsid w:val="00FA5E40"/>
    <w:rsid w:val="00FB397C"/>
    <w:rsid w:val="00FB4176"/>
    <w:rsid w:val="00FB41C8"/>
    <w:rsid w:val="00FB625D"/>
    <w:rsid w:val="00FC292A"/>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2" w:qFormat="1"/>
    <w:lsdException w:name="heading 4" w:uiPriority="3" w:qFormat="1"/>
    <w:lsdException w:name="heading 5" w:uiPriority="4"/>
    <w:lsdException w:name="heading 6" w:uiPriority="5"/>
    <w:lsdException w:name="heading 7" w:uiPriority="6"/>
    <w:lsdException w:name="heading 8" w:uiPriority="7"/>
    <w:lsdException w:name="heading 9" w:uiPriority="8"/>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semiHidden="0" w:unhideWhenUsed="0"/>
    <w:lsdException w:name="List Bullet" w:uiPriority="13" w:qFormat="1"/>
    <w:lsdException w:name="List Number" w:semiHidden="0" w:uiPriority="20" w:unhideWhenUsed="0" w:qFormat="1"/>
    <w:lsdException w:name="List Number 2" w:semiHidden="0" w:unhideWhenUsed="0" w:qFormat="1"/>
    <w:lsdException w:name="List Number 3" w:semiHidden="0" w:unhideWhenUsed="0" w:qFormat="1"/>
    <w:lsdException w:name="List Number 4" w:semiHidden="0" w:unhideWhenUsed="0" w:qFormat="1"/>
    <w:lsdException w:name="List Number 5" w:semiHidden="0" w:unhideWhenUsed="0" w:qFormat="1"/>
    <w:lsdException w:name="Title" w:semiHidden="0" w:uiPriority="10" w:unhideWhenUsed="0" w:qFormat="1"/>
    <w:lsdException w:name="Default Paragraph Font" w:uiPriority="1"/>
    <w:lsdException w:name="Body Text" w:semiHidden="0" w:uiPriority="11" w:unhideWhenUsed="0" w:qFormat="1"/>
    <w:lsdException w:name="Subtitle" w:semiHidden="0" w:uiPriority="11" w:unhideWhenUsed="0" w:qFormat="1"/>
    <w:lsdException w:name="Strong"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semiHidden="0" w:uiPriority="39" w:unhideWhenUsed="0" w:qFormat="1"/>
  </w:latentStyles>
  <w:style w:type="paragraph" w:default="1" w:styleId="Normal">
    <w:name w:val="Normal"/>
    <w:uiPriority w:val="12"/>
    <w:qFormat/>
    <w:rsid w:val="007C45D6"/>
    <w:pPr>
      <w:spacing w:after="0" w:line="240" w:lineRule="auto"/>
    </w:pPr>
    <w:rPr>
      <w:rFonts w:ascii="Segoe UI" w:eastAsiaTheme="minorEastAsia" w:hAnsi="Segoe UI"/>
      <w:szCs w:val="22"/>
      <w:lang w:val="en-GB"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US"/>
    </w:rPr>
  </w:style>
  <w:style w:type="table" w:styleId="TableGrid">
    <w:name w:val="Table Grid"/>
    <w:basedOn w:val="TableNormal"/>
    <w:rsid w:val="005340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character" w:styleId="CommentReference">
    <w:name w:val="annotation reference"/>
    <w:basedOn w:val="DefaultParagraphFont"/>
    <w:uiPriority w:val="99"/>
    <w:semiHidden/>
    <w:unhideWhenUsed/>
    <w:rsid w:val="00A44E23"/>
    <w:rPr>
      <w:sz w:val="16"/>
      <w:szCs w:val="16"/>
    </w:rPr>
  </w:style>
  <w:style w:type="paragraph" w:styleId="CommentText">
    <w:name w:val="annotation text"/>
    <w:basedOn w:val="Normal"/>
    <w:link w:val="CommentTextChar"/>
    <w:uiPriority w:val="99"/>
    <w:semiHidden/>
    <w:unhideWhenUsed/>
    <w:rsid w:val="00A44E23"/>
    <w:rPr>
      <w:rFonts w:ascii="Arial" w:hAnsi="Arial"/>
      <w:szCs w:val="20"/>
    </w:rPr>
  </w:style>
  <w:style w:type="character" w:customStyle="1" w:styleId="CommentTextChar">
    <w:name w:val="Comment Text Char"/>
    <w:basedOn w:val="DefaultParagraphFont"/>
    <w:link w:val="CommentText"/>
    <w:uiPriority w:val="99"/>
    <w:semiHidden/>
    <w:rsid w:val="00A44E23"/>
    <w:rPr>
      <w:rFonts w:eastAsiaTheme="minorEastAsia"/>
      <w:lang w:val="en-GB" w:eastAsia="en-GB"/>
    </w:rPr>
  </w:style>
  <w:style w:type="character" w:styleId="PlaceholderText">
    <w:name w:val="Placeholder Text"/>
    <w:basedOn w:val="DefaultParagraphFont"/>
    <w:uiPriority w:val="99"/>
    <w:semiHidden/>
    <w:rsid w:val="006826E4"/>
    <w:rPr>
      <w:color w:val="808080"/>
    </w:rPr>
  </w:style>
  <w:style w:type="paragraph" w:styleId="ListParagraph">
    <w:name w:val="List Paragraph"/>
    <w:basedOn w:val="Normal"/>
    <w:uiPriority w:val="34"/>
    <w:unhideWhenUsed/>
    <w:qFormat/>
    <w:rsid w:val="00AF649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2" w:qFormat="1"/>
    <w:lsdException w:name="heading 4" w:uiPriority="3" w:qFormat="1"/>
    <w:lsdException w:name="heading 5" w:uiPriority="4"/>
    <w:lsdException w:name="heading 6" w:uiPriority="5"/>
    <w:lsdException w:name="heading 7" w:uiPriority="6"/>
    <w:lsdException w:name="heading 8" w:uiPriority="7"/>
    <w:lsdException w:name="heading 9" w:uiPriority="8"/>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semiHidden="0" w:unhideWhenUsed="0"/>
    <w:lsdException w:name="List Bullet" w:uiPriority="13" w:qFormat="1"/>
    <w:lsdException w:name="List Number" w:semiHidden="0" w:uiPriority="20" w:unhideWhenUsed="0" w:qFormat="1"/>
    <w:lsdException w:name="List Number 2" w:semiHidden="0" w:unhideWhenUsed="0" w:qFormat="1"/>
    <w:lsdException w:name="List Number 3" w:semiHidden="0" w:unhideWhenUsed="0" w:qFormat="1"/>
    <w:lsdException w:name="List Number 4" w:semiHidden="0" w:unhideWhenUsed="0" w:qFormat="1"/>
    <w:lsdException w:name="List Number 5" w:semiHidden="0" w:unhideWhenUsed="0" w:qFormat="1"/>
    <w:lsdException w:name="Title" w:semiHidden="0" w:uiPriority="10" w:unhideWhenUsed="0" w:qFormat="1"/>
    <w:lsdException w:name="Default Paragraph Font" w:uiPriority="1"/>
    <w:lsdException w:name="Body Text" w:semiHidden="0" w:uiPriority="11" w:unhideWhenUsed="0" w:qFormat="1"/>
    <w:lsdException w:name="Subtitle" w:semiHidden="0" w:uiPriority="11" w:unhideWhenUsed="0" w:qFormat="1"/>
    <w:lsdException w:name="Strong"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semiHidden="0" w:uiPriority="39" w:unhideWhenUsed="0" w:qFormat="1"/>
  </w:latentStyles>
  <w:style w:type="paragraph" w:default="1" w:styleId="Normal">
    <w:name w:val="Normal"/>
    <w:uiPriority w:val="12"/>
    <w:qFormat/>
    <w:rsid w:val="007C45D6"/>
    <w:pPr>
      <w:spacing w:after="0" w:line="240" w:lineRule="auto"/>
    </w:pPr>
    <w:rPr>
      <w:rFonts w:ascii="Segoe UI" w:eastAsiaTheme="minorEastAsia" w:hAnsi="Segoe UI"/>
      <w:szCs w:val="22"/>
      <w:lang w:val="en-GB"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US"/>
    </w:rPr>
  </w:style>
  <w:style w:type="table" w:styleId="TableGrid">
    <w:name w:val="Table Grid"/>
    <w:basedOn w:val="TableNormal"/>
    <w:rsid w:val="005340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character" w:styleId="CommentReference">
    <w:name w:val="annotation reference"/>
    <w:basedOn w:val="DefaultParagraphFont"/>
    <w:uiPriority w:val="99"/>
    <w:semiHidden/>
    <w:unhideWhenUsed/>
    <w:rsid w:val="00A44E23"/>
    <w:rPr>
      <w:sz w:val="16"/>
      <w:szCs w:val="16"/>
    </w:rPr>
  </w:style>
  <w:style w:type="paragraph" w:styleId="CommentText">
    <w:name w:val="annotation text"/>
    <w:basedOn w:val="Normal"/>
    <w:link w:val="CommentTextChar"/>
    <w:uiPriority w:val="99"/>
    <w:semiHidden/>
    <w:unhideWhenUsed/>
    <w:rsid w:val="00A44E23"/>
    <w:rPr>
      <w:rFonts w:ascii="Arial" w:hAnsi="Arial"/>
      <w:szCs w:val="20"/>
    </w:rPr>
  </w:style>
  <w:style w:type="character" w:customStyle="1" w:styleId="CommentTextChar">
    <w:name w:val="Comment Text Char"/>
    <w:basedOn w:val="DefaultParagraphFont"/>
    <w:link w:val="CommentText"/>
    <w:uiPriority w:val="99"/>
    <w:semiHidden/>
    <w:rsid w:val="00A44E23"/>
    <w:rPr>
      <w:rFonts w:eastAsiaTheme="minorEastAsia"/>
      <w:lang w:val="en-GB" w:eastAsia="en-GB"/>
    </w:rPr>
  </w:style>
  <w:style w:type="character" w:styleId="PlaceholderText">
    <w:name w:val="Placeholder Text"/>
    <w:basedOn w:val="DefaultParagraphFont"/>
    <w:uiPriority w:val="99"/>
    <w:semiHidden/>
    <w:rsid w:val="006826E4"/>
    <w:rPr>
      <w:color w:val="808080"/>
    </w:rPr>
  </w:style>
  <w:style w:type="paragraph" w:styleId="ListParagraph">
    <w:name w:val="List Paragraph"/>
    <w:basedOn w:val="Normal"/>
    <w:uiPriority w:val="34"/>
    <w:unhideWhenUsed/>
    <w:qFormat/>
    <w:rsid w:val="00AF64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me\Desktop\UEFA_Corporate_%20GRP.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A3309A466EC47628542DE9D6A830E93"/>
        <w:category>
          <w:name w:val="General"/>
          <w:gallery w:val="placeholder"/>
        </w:category>
        <w:types>
          <w:type w:val="bbPlcHdr"/>
        </w:types>
        <w:behaviors>
          <w:behavior w:val="content"/>
        </w:behaviors>
        <w:guid w:val="{CCBFC202-49A9-48F1-B3CD-266282FCF6F3}"/>
      </w:docPartPr>
      <w:docPartBody>
        <w:p w:rsidR="008B242B" w:rsidRDefault="004F7F7F" w:rsidP="004F7F7F">
          <w:pPr>
            <w:pStyle w:val="3A3309A466EC47628542DE9D6A830E9339"/>
          </w:pPr>
          <w:r>
            <w:rPr>
              <w:rStyle w:val="PlaceholderText"/>
              <w:szCs w:val="20"/>
            </w:rPr>
            <w:t>Name</w:t>
          </w:r>
        </w:p>
      </w:docPartBody>
    </w:docPart>
    <w:docPart>
      <w:docPartPr>
        <w:name w:val="276E5681654A4192BED2D26985D924BD"/>
        <w:category>
          <w:name w:val="General"/>
          <w:gallery w:val="placeholder"/>
        </w:category>
        <w:types>
          <w:type w:val="bbPlcHdr"/>
        </w:types>
        <w:behaviors>
          <w:behavior w:val="content"/>
        </w:behaviors>
        <w:guid w:val="{988B66BE-5BB8-4EDF-9423-4D8EE3A255B1}"/>
      </w:docPartPr>
      <w:docPartBody>
        <w:p w:rsidR="008B242B" w:rsidRDefault="004F7F7F" w:rsidP="004F7F7F">
          <w:pPr>
            <w:pStyle w:val="276E5681654A4192BED2D26985D924BD39"/>
          </w:pPr>
          <w:r>
            <w:rPr>
              <w:rStyle w:val="PlaceholderText"/>
              <w:szCs w:val="20"/>
            </w:rPr>
            <w:t>Vor</w:t>
          </w:r>
          <w:r w:rsidRPr="006517F0">
            <w:rPr>
              <w:rStyle w:val="PlaceholderText"/>
              <w:szCs w:val="20"/>
            </w:rPr>
            <w:t>name</w:t>
          </w:r>
        </w:p>
      </w:docPartBody>
    </w:docPart>
    <w:docPart>
      <w:docPartPr>
        <w:name w:val="7B88634315DD43CC99E8DBCA3B8EBC37"/>
        <w:category>
          <w:name w:val="General"/>
          <w:gallery w:val="placeholder"/>
        </w:category>
        <w:types>
          <w:type w:val="bbPlcHdr"/>
        </w:types>
        <w:behaviors>
          <w:behavior w:val="content"/>
        </w:behaviors>
        <w:guid w:val="{56AEC977-47A9-4186-AE70-F5D51368BB1B}"/>
      </w:docPartPr>
      <w:docPartBody>
        <w:p w:rsidR="008B242B" w:rsidRDefault="004F7F7F" w:rsidP="004F7F7F">
          <w:pPr>
            <w:pStyle w:val="7B88634315DD43CC99E8DBCA3B8EBC3739"/>
          </w:pPr>
          <w:r w:rsidRPr="00B36B4A">
            <w:rPr>
              <w:rStyle w:val="PlaceholderText"/>
              <w:szCs w:val="20"/>
              <w:lang w:val="de-DE"/>
            </w:rPr>
            <w:t>Privatadresse</w:t>
          </w:r>
        </w:p>
      </w:docPartBody>
    </w:docPart>
    <w:docPart>
      <w:docPartPr>
        <w:name w:val="5FDEE799DAF54CD8BBBD974177B6D20C"/>
        <w:category>
          <w:name w:val="General"/>
          <w:gallery w:val="placeholder"/>
        </w:category>
        <w:types>
          <w:type w:val="bbPlcHdr"/>
        </w:types>
        <w:behaviors>
          <w:behavior w:val="content"/>
        </w:behaviors>
        <w:guid w:val="{B7F7DF19-6C0A-441C-ACA3-70646D4DABFA}"/>
      </w:docPartPr>
      <w:docPartBody>
        <w:p w:rsidR="008B242B" w:rsidRDefault="004F7F7F" w:rsidP="004F7F7F">
          <w:pPr>
            <w:pStyle w:val="5FDEE799DAF54CD8BBBD974177B6D20C39"/>
          </w:pPr>
          <w:r w:rsidRPr="00B36B4A">
            <w:rPr>
              <w:rStyle w:val="PlaceholderText"/>
              <w:szCs w:val="20"/>
              <w:lang w:val="de-DE"/>
            </w:rPr>
            <w:t>Land</w:t>
          </w:r>
        </w:p>
      </w:docPartBody>
    </w:docPart>
    <w:docPart>
      <w:docPartPr>
        <w:name w:val="9DF15DE4D70F49EE85D218900104946E"/>
        <w:category>
          <w:name w:val="General"/>
          <w:gallery w:val="placeholder"/>
        </w:category>
        <w:types>
          <w:type w:val="bbPlcHdr"/>
        </w:types>
        <w:behaviors>
          <w:behavior w:val="content"/>
        </w:behaviors>
        <w:guid w:val="{1A0E6F0D-ADE8-4A70-9B53-F09557C1080E}"/>
      </w:docPartPr>
      <w:docPartBody>
        <w:p w:rsidR="008B242B" w:rsidRDefault="004F7F7F" w:rsidP="004F7F7F">
          <w:pPr>
            <w:pStyle w:val="9DF15DE4D70F49EE85D218900104946E39"/>
          </w:pPr>
          <w:r w:rsidRPr="00B36B4A">
            <w:rPr>
              <w:rStyle w:val="PlaceholderText"/>
              <w:szCs w:val="20"/>
              <w:lang w:val="de-DE"/>
            </w:rPr>
            <w:t>Telefon</w:t>
          </w:r>
        </w:p>
      </w:docPartBody>
    </w:docPart>
    <w:docPart>
      <w:docPartPr>
        <w:name w:val="8C67379A14D543A5A9F0A29A997B0839"/>
        <w:category>
          <w:name w:val="General"/>
          <w:gallery w:val="placeholder"/>
        </w:category>
        <w:types>
          <w:type w:val="bbPlcHdr"/>
        </w:types>
        <w:behaviors>
          <w:behavior w:val="content"/>
        </w:behaviors>
        <w:guid w:val="{98ED4760-C9C3-48CB-9C80-8AA3AEFDF9ED}"/>
      </w:docPartPr>
      <w:docPartBody>
        <w:p w:rsidR="008B242B" w:rsidRDefault="004F7F7F" w:rsidP="004F7F7F">
          <w:pPr>
            <w:pStyle w:val="8C67379A14D543A5A9F0A29A997B083939"/>
          </w:pPr>
          <w:r>
            <w:rPr>
              <w:rStyle w:val="PlaceholderText"/>
              <w:szCs w:val="20"/>
              <w:lang w:val="de-DE"/>
            </w:rPr>
            <w:t>E-M</w:t>
          </w:r>
          <w:r w:rsidRPr="00B36B4A">
            <w:rPr>
              <w:rStyle w:val="PlaceholderText"/>
              <w:szCs w:val="20"/>
              <w:lang w:val="de-DE"/>
            </w:rPr>
            <w:t>ail</w:t>
          </w:r>
        </w:p>
      </w:docPartBody>
    </w:docPart>
    <w:docPart>
      <w:docPartPr>
        <w:name w:val="5DE751AC11804EF6BE57BB36936DA6B3"/>
        <w:category>
          <w:name w:val="General"/>
          <w:gallery w:val="placeholder"/>
        </w:category>
        <w:types>
          <w:type w:val="bbPlcHdr"/>
        </w:types>
        <w:behaviors>
          <w:behavior w:val="content"/>
        </w:behaviors>
        <w:guid w:val="{CD4BFB6F-FF38-4C9E-A864-07C08BF1D874}"/>
      </w:docPartPr>
      <w:docPartBody>
        <w:p w:rsidR="00DD316A" w:rsidRDefault="004F7F7F" w:rsidP="004F7F7F">
          <w:pPr>
            <w:pStyle w:val="5DE751AC11804EF6BE57BB36936DA6B329"/>
          </w:pPr>
          <w:r w:rsidRPr="00B36B4A">
            <w:rPr>
              <w:rStyle w:val="PlaceholderText"/>
              <w:lang w:val="de-DE"/>
            </w:rPr>
            <w:t>Hier klicken, um Datum auszuwählen</w:t>
          </w:r>
        </w:p>
      </w:docPartBody>
    </w:docPart>
    <w:docPart>
      <w:docPartPr>
        <w:name w:val="95DBC423593B4309B3C7FC272C30D630"/>
        <w:category>
          <w:name w:val="General"/>
          <w:gallery w:val="placeholder"/>
        </w:category>
        <w:types>
          <w:type w:val="bbPlcHdr"/>
        </w:types>
        <w:behaviors>
          <w:behavior w:val="content"/>
        </w:behaviors>
        <w:guid w:val="{D055AB2E-8549-4D8E-A0DE-CDD2A2E3B260}"/>
      </w:docPartPr>
      <w:docPartBody>
        <w:p w:rsidR="00DD316A" w:rsidRDefault="004F7F7F" w:rsidP="004F7F7F">
          <w:pPr>
            <w:pStyle w:val="95DBC423593B4309B3C7FC272C30D63029"/>
          </w:pPr>
          <w:r>
            <w:rPr>
              <w:rStyle w:val="PlaceholderText"/>
            </w:rPr>
            <w:t>Universität</w:t>
          </w:r>
        </w:p>
      </w:docPartBody>
    </w:docPart>
    <w:docPart>
      <w:docPartPr>
        <w:name w:val="1D7A5E5A7CD2448D9917E2550168E8A5"/>
        <w:category>
          <w:name w:val="General"/>
          <w:gallery w:val="placeholder"/>
        </w:category>
        <w:types>
          <w:type w:val="bbPlcHdr"/>
        </w:types>
        <w:behaviors>
          <w:behavior w:val="content"/>
        </w:behaviors>
        <w:guid w:val="{7F47BED0-84F3-48F9-B6CF-C1DECFEE6C82}"/>
      </w:docPartPr>
      <w:docPartBody>
        <w:p w:rsidR="00DD316A" w:rsidRDefault="004F7F7F" w:rsidP="004F7F7F">
          <w:pPr>
            <w:pStyle w:val="1D7A5E5A7CD2448D9917E2550168E8A528"/>
          </w:pPr>
          <w:r>
            <w:rPr>
              <w:rStyle w:val="PlaceholderText"/>
            </w:rPr>
            <w:t>Fakultät/Institut</w:t>
          </w:r>
        </w:p>
      </w:docPartBody>
    </w:docPart>
    <w:docPart>
      <w:docPartPr>
        <w:name w:val="8D597EC715304BEFA8327CB1A2CFB4A3"/>
        <w:category>
          <w:name w:val="General"/>
          <w:gallery w:val="placeholder"/>
        </w:category>
        <w:types>
          <w:type w:val="bbPlcHdr"/>
        </w:types>
        <w:behaviors>
          <w:behavior w:val="content"/>
        </w:behaviors>
        <w:guid w:val="{EECD23DF-B03F-43E5-91BF-0A178BF3099E}"/>
      </w:docPartPr>
      <w:docPartBody>
        <w:p w:rsidR="00DD316A" w:rsidRDefault="004F7F7F" w:rsidP="004F7F7F">
          <w:pPr>
            <w:pStyle w:val="8D597EC715304BEFA8327CB1A2CFB4A328"/>
          </w:pPr>
          <w:r>
            <w:rPr>
              <w:rStyle w:val="PlaceholderText"/>
            </w:rPr>
            <w:t>Adresse</w:t>
          </w:r>
        </w:p>
      </w:docPartBody>
    </w:docPart>
    <w:docPart>
      <w:docPartPr>
        <w:name w:val="C01D21DE60B645FFBB6452899A01C8AB"/>
        <w:category>
          <w:name w:val="General"/>
          <w:gallery w:val="placeholder"/>
        </w:category>
        <w:types>
          <w:type w:val="bbPlcHdr"/>
        </w:types>
        <w:behaviors>
          <w:behavior w:val="content"/>
        </w:behaviors>
        <w:guid w:val="{F4BF2657-BC46-4B6E-96E0-AF49C57F3203}"/>
      </w:docPartPr>
      <w:docPartBody>
        <w:p w:rsidR="00DD316A" w:rsidRDefault="004F7F7F" w:rsidP="004F7F7F">
          <w:pPr>
            <w:pStyle w:val="C01D21DE60B645FFBB6452899A01C8AB28"/>
          </w:pPr>
          <w:r>
            <w:rPr>
              <w:rStyle w:val="PlaceholderText"/>
            </w:rPr>
            <w:t>Land</w:t>
          </w:r>
        </w:p>
      </w:docPartBody>
    </w:docPart>
    <w:docPart>
      <w:docPartPr>
        <w:name w:val="FCC4C1C59A3C4E7F94F263F7B1E8E502"/>
        <w:category>
          <w:name w:val="General"/>
          <w:gallery w:val="placeholder"/>
        </w:category>
        <w:types>
          <w:type w:val="bbPlcHdr"/>
        </w:types>
        <w:behaviors>
          <w:behavior w:val="content"/>
        </w:behaviors>
        <w:guid w:val="{8CF6EE48-6552-4F78-B5A4-C6DD197A3D49}"/>
      </w:docPartPr>
      <w:docPartBody>
        <w:p w:rsidR="00DD316A" w:rsidRDefault="004F7F7F" w:rsidP="004F7F7F">
          <w:pPr>
            <w:pStyle w:val="FCC4C1C59A3C4E7F94F263F7B1E8E50222"/>
          </w:pPr>
          <w:r>
            <w:rPr>
              <w:rStyle w:val="PlaceholderText"/>
            </w:rPr>
            <w:t>Telefon</w:t>
          </w:r>
        </w:p>
      </w:docPartBody>
    </w:docPart>
    <w:docPart>
      <w:docPartPr>
        <w:name w:val="0B4FCE9B58C54C3291BF3C754C15C8DC"/>
        <w:category>
          <w:name w:val="General"/>
          <w:gallery w:val="placeholder"/>
        </w:category>
        <w:types>
          <w:type w:val="bbPlcHdr"/>
        </w:types>
        <w:behaviors>
          <w:behavior w:val="content"/>
        </w:behaviors>
        <w:guid w:val="{5E7F5B8E-8F7E-4D3C-B5F3-3F462CDA2FE6}"/>
      </w:docPartPr>
      <w:docPartBody>
        <w:p w:rsidR="00DD316A" w:rsidRDefault="004F7F7F" w:rsidP="004F7F7F">
          <w:pPr>
            <w:pStyle w:val="0B4FCE9B58C54C3291BF3C754C15C8DC22"/>
          </w:pPr>
          <w:r>
            <w:rPr>
              <w:rStyle w:val="PlaceholderText"/>
            </w:rPr>
            <w:t>E-Mail</w:t>
          </w:r>
        </w:p>
      </w:docPartBody>
    </w:docPart>
    <w:docPart>
      <w:docPartPr>
        <w:name w:val="A3CC38B7B5E14D2CA9B52770E0C90A12"/>
        <w:category>
          <w:name w:val="General"/>
          <w:gallery w:val="placeholder"/>
        </w:category>
        <w:types>
          <w:type w:val="bbPlcHdr"/>
        </w:types>
        <w:behaviors>
          <w:behavior w:val="content"/>
        </w:behaviors>
        <w:guid w:val="{5F28BC13-5DEA-471E-BBAA-E1EB913F1C05}"/>
      </w:docPartPr>
      <w:docPartBody>
        <w:p w:rsidR="00C86305" w:rsidRDefault="004F7F7F" w:rsidP="004F7F7F">
          <w:pPr>
            <w:pStyle w:val="A3CC38B7B5E14D2CA9B52770E0C90A126"/>
          </w:pPr>
          <w:r>
            <w:rPr>
              <w:rStyle w:val="PlaceholderText"/>
              <w:szCs w:val="20"/>
              <w:lang w:val="de-DE"/>
            </w:rPr>
            <w:t>Nationalität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UEFA Colosseum">
    <w:panose1 w:val="02000503050000020003"/>
    <w:charset w:val="00"/>
    <w:family w:val="auto"/>
    <w:pitch w:val="variable"/>
    <w:sig w:usb0="A00002EF" w:usb1="5000207A"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799"/>
    <w:rsid w:val="001F00C3"/>
    <w:rsid w:val="002D7737"/>
    <w:rsid w:val="004D0799"/>
    <w:rsid w:val="004D33C5"/>
    <w:rsid w:val="004F7F7F"/>
    <w:rsid w:val="005F7199"/>
    <w:rsid w:val="00631783"/>
    <w:rsid w:val="007238BE"/>
    <w:rsid w:val="0080294C"/>
    <w:rsid w:val="008B242B"/>
    <w:rsid w:val="00A26DAE"/>
    <w:rsid w:val="00C86305"/>
    <w:rsid w:val="00CB28BE"/>
    <w:rsid w:val="00D2744A"/>
    <w:rsid w:val="00DD31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7F7F"/>
    <w:rPr>
      <w:color w:val="808080"/>
    </w:rPr>
  </w:style>
  <w:style w:type="paragraph" w:customStyle="1" w:styleId="3A3309A466EC47628542DE9D6A830E93">
    <w:name w:val="3A3309A466EC47628542DE9D6A830E93"/>
    <w:rsid w:val="004D0799"/>
    <w:pPr>
      <w:spacing w:after="0" w:line="240" w:lineRule="auto"/>
    </w:pPr>
    <w:rPr>
      <w:rFonts w:ascii="Segoe UI" w:hAnsi="Segoe UI"/>
      <w:lang w:val="en-GB" w:eastAsia="en-GB"/>
    </w:rPr>
  </w:style>
  <w:style w:type="paragraph" w:customStyle="1" w:styleId="276E5681654A4192BED2D26985D924BD">
    <w:name w:val="276E5681654A4192BED2D26985D924BD"/>
    <w:rsid w:val="004D0799"/>
    <w:pPr>
      <w:spacing w:after="0" w:line="240" w:lineRule="auto"/>
    </w:pPr>
    <w:rPr>
      <w:rFonts w:ascii="Segoe UI" w:hAnsi="Segoe UI"/>
      <w:lang w:val="en-GB" w:eastAsia="en-GB"/>
    </w:rPr>
  </w:style>
  <w:style w:type="paragraph" w:customStyle="1" w:styleId="470FF1394F4940D485B2F523DAD5077F">
    <w:name w:val="470FF1394F4940D485B2F523DAD5077F"/>
    <w:rsid w:val="004D0799"/>
    <w:pPr>
      <w:spacing w:after="0" w:line="240" w:lineRule="auto"/>
    </w:pPr>
    <w:rPr>
      <w:rFonts w:ascii="Segoe UI" w:hAnsi="Segoe UI"/>
      <w:lang w:val="en-GB" w:eastAsia="en-GB"/>
    </w:rPr>
  </w:style>
  <w:style w:type="paragraph" w:customStyle="1" w:styleId="7B88634315DD43CC99E8DBCA3B8EBC37">
    <w:name w:val="7B88634315DD43CC99E8DBCA3B8EBC37"/>
    <w:rsid w:val="004D0799"/>
    <w:pPr>
      <w:spacing w:after="0" w:line="240" w:lineRule="auto"/>
    </w:pPr>
    <w:rPr>
      <w:rFonts w:ascii="Segoe UI" w:hAnsi="Segoe UI"/>
      <w:lang w:val="en-GB" w:eastAsia="en-GB"/>
    </w:rPr>
  </w:style>
  <w:style w:type="paragraph" w:customStyle="1" w:styleId="5FDEE799DAF54CD8BBBD974177B6D20C">
    <w:name w:val="5FDEE799DAF54CD8BBBD974177B6D20C"/>
    <w:rsid w:val="004D0799"/>
    <w:pPr>
      <w:spacing w:after="0" w:line="240" w:lineRule="auto"/>
    </w:pPr>
    <w:rPr>
      <w:rFonts w:ascii="Segoe UI" w:hAnsi="Segoe UI"/>
      <w:lang w:val="en-GB" w:eastAsia="en-GB"/>
    </w:rPr>
  </w:style>
  <w:style w:type="paragraph" w:customStyle="1" w:styleId="9DF15DE4D70F49EE85D218900104946E">
    <w:name w:val="9DF15DE4D70F49EE85D218900104946E"/>
    <w:rsid w:val="004D0799"/>
    <w:pPr>
      <w:spacing w:after="0" w:line="240" w:lineRule="auto"/>
    </w:pPr>
    <w:rPr>
      <w:rFonts w:ascii="Segoe UI" w:hAnsi="Segoe UI"/>
      <w:lang w:val="en-GB" w:eastAsia="en-GB"/>
    </w:rPr>
  </w:style>
  <w:style w:type="paragraph" w:customStyle="1" w:styleId="8C67379A14D543A5A9F0A29A997B0839">
    <w:name w:val="8C67379A14D543A5A9F0A29A997B0839"/>
    <w:rsid w:val="004D0799"/>
    <w:pPr>
      <w:spacing w:after="0" w:line="240" w:lineRule="auto"/>
    </w:pPr>
    <w:rPr>
      <w:rFonts w:ascii="Segoe UI" w:hAnsi="Segoe UI"/>
      <w:lang w:val="en-GB" w:eastAsia="en-GB"/>
    </w:rPr>
  </w:style>
  <w:style w:type="paragraph" w:customStyle="1" w:styleId="3A3309A466EC47628542DE9D6A830E931">
    <w:name w:val="3A3309A466EC47628542DE9D6A830E931"/>
    <w:rsid w:val="004D0799"/>
    <w:pPr>
      <w:spacing w:after="0" w:line="240" w:lineRule="auto"/>
    </w:pPr>
    <w:rPr>
      <w:rFonts w:ascii="Segoe UI" w:hAnsi="Segoe UI"/>
      <w:b/>
      <w:sz w:val="20"/>
      <w:lang w:val="en-GB" w:eastAsia="en-GB"/>
    </w:rPr>
  </w:style>
  <w:style w:type="paragraph" w:customStyle="1" w:styleId="276E5681654A4192BED2D26985D924BD1">
    <w:name w:val="276E5681654A4192BED2D26985D924BD1"/>
    <w:rsid w:val="004D0799"/>
    <w:pPr>
      <w:spacing w:after="0" w:line="240" w:lineRule="auto"/>
    </w:pPr>
    <w:rPr>
      <w:rFonts w:ascii="Segoe UI" w:hAnsi="Segoe UI"/>
      <w:b/>
      <w:sz w:val="20"/>
      <w:lang w:val="en-GB" w:eastAsia="en-GB"/>
    </w:rPr>
  </w:style>
  <w:style w:type="paragraph" w:customStyle="1" w:styleId="470FF1394F4940D485B2F523DAD5077F1">
    <w:name w:val="470FF1394F4940D485B2F523DAD5077F1"/>
    <w:rsid w:val="004D0799"/>
    <w:pPr>
      <w:spacing w:after="0" w:line="240" w:lineRule="auto"/>
    </w:pPr>
    <w:rPr>
      <w:rFonts w:ascii="Segoe UI" w:hAnsi="Segoe UI"/>
      <w:sz w:val="20"/>
      <w:lang w:val="en-GB" w:eastAsia="en-GB"/>
    </w:rPr>
  </w:style>
  <w:style w:type="paragraph" w:customStyle="1" w:styleId="7B88634315DD43CC99E8DBCA3B8EBC371">
    <w:name w:val="7B88634315DD43CC99E8DBCA3B8EBC371"/>
    <w:rsid w:val="004D0799"/>
    <w:pPr>
      <w:spacing w:after="0" w:line="240" w:lineRule="auto"/>
    </w:pPr>
    <w:rPr>
      <w:rFonts w:ascii="Segoe UI" w:hAnsi="Segoe UI"/>
      <w:sz w:val="20"/>
      <w:lang w:val="en-GB" w:eastAsia="en-GB"/>
    </w:rPr>
  </w:style>
  <w:style w:type="paragraph" w:customStyle="1" w:styleId="5FDEE799DAF54CD8BBBD974177B6D20C1">
    <w:name w:val="5FDEE799DAF54CD8BBBD974177B6D20C1"/>
    <w:rsid w:val="004D0799"/>
    <w:pPr>
      <w:spacing w:after="0" w:line="240" w:lineRule="auto"/>
    </w:pPr>
    <w:rPr>
      <w:rFonts w:ascii="Segoe UI" w:hAnsi="Segoe UI"/>
      <w:sz w:val="20"/>
      <w:lang w:val="en-GB" w:eastAsia="en-GB"/>
    </w:rPr>
  </w:style>
  <w:style w:type="paragraph" w:customStyle="1" w:styleId="9DF15DE4D70F49EE85D218900104946E1">
    <w:name w:val="9DF15DE4D70F49EE85D218900104946E1"/>
    <w:rsid w:val="004D0799"/>
    <w:pPr>
      <w:spacing w:after="0" w:line="240" w:lineRule="auto"/>
    </w:pPr>
    <w:rPr>
      <w:rFonts w:ascii="Segoe UI" w:hAnsi="Segoe UI"/>
      <w:sz w:val="20"/>
      <w:lang w:val="en-GB" w:eastAsia="en-GB"/>
    </w:rPr>
  </w:style>
  <w:style w:type="paragraph" w:customStyle="1" w:styleId="8C67379A14D543A5A9F0A29A997B08391">
    <w:name w:val="8C67379A14D543A5A9F0A29A997B08391"/>
    <w:rsid w:val="004D0799"/>
    <w:pPr>
      <w:spacing w:after="0" w:line="240" w:lineRule="auto"/>
    </w:pPr>
    <w:rPr>
      <w:rFonts w:ascii="Segoe UI" w:hAnsi="Segoe UI"/>
      <w:sz w:val="20"/>
      <w:lang w:val="en-GB" w:eastAsia="en-GB"/>
    </w:rPr>
  </w:style>
  <w:style w:type="paragraph" w:customStyle="1" w:styleId="3A3309A466EC47628542DE9D6A830E932">
    <w:name w:val="3A3309A466EC47628542DE9D6A830E932"/>
    <w:rsid w:val="004D0799"/>
    <w:pPr>
      <w:spacing w:after="0" w:line="240" w:lineRule="auto"/>
    </w:pPr>
    <w:rPr>
      <w:rFonts w:ascii="Segoe UI" w:hAnsi="Segoe UI"/>
      <w:b/>
      <w:sz w:val="20"/>
      <w:lang w:val="en-GB" w:eastAsia="en-GB"/>
    </w:rPr>
  </w:style>
  <w:style w:type="paragraph" w:customStyle="1" w:styleId="276E5681654A4192BED2D26985D924BD2">
    <w:name w:val="276E5681654A4192BED2D26985D924BD2"/>
    <w:rsid w:val="004D0799"/>
    <w:pPr>
      <w:spacing w:after="0" w:line="240" w:lineRule="auto"/>
    </w:pPr>
    <w:rPr>
      <w:rFonts w:ascii="Segoe UI" w:hAnsi="Segoe UI"/>
      <w:b/>
      <w:sz w:val="20"/>
      <w:lang w:val="en-GB" w:eastAsia="en-GB"/>
    </w:rPr>
  </w:style>
  <w:style w:type="paragraph" w:customStyle="1" w:styleId="470FF1394F4940D485B2F523DAD5077F2">
    <w:name w:val="470FF1394F4940D485B2F523DAD5077F2"/>
    <w:rsid w:val="004D0799"/>
    <w:pPr>
      <w:spacing w:after="0" w:line="240" w:lineRule="auto"/>
    </w:pPr>
    <w:rPr>
      <w:rFonts w:ascii="Segoe UI" w:hAnsi="Segoe UI"/>
      <w:sz w:val="20"/>
      <w:lang w:val="en-GB" w:eastAsia="en-GB"/>
    </w:rPr>
  </w:style>
  <w:style w:type="paragraph" w:customStyle="1" w:styleId="7B88634315DD43CC99E8DBCA3B8EBC372">
    <w:name w:val="7B88634315DD43CC99E8DBCA3B8EBC372"/>
    <w:rsid w:val="004D0799"/>
    <w:pPr>
      <w:spacing w:after="0" w:line="240" w:lineRule="auto"/>
    </w:pPr>
    <w:rPr>
      <w:rFonts w:ascii="Segoe UI" w:hAnsi="Segoe UI"/>
      <w:sz w:val="20"/>
      <w:lang w:val="en-GB" w:eastAsia="en-GB"/>
    </w:rPr>
  </w:style>
  <w:style w:type="paragraph" w:customStyle="1" w:styleId="5FDEE799DAF54CD8BBBD974177B6D20C2">
    <w:name w:val="5FDEE799DAF54CD8BBBD974177B6D20C2"/>
    <w:rsid w:val="004D0799"/>
    <w:pPr>
      <w:spacing w:after="0" w:line="240" w:lineRule="auto"/>
    </w:pPr>
    <w:rPr>
      <w:rFonts w:ascii="Segoe UI" w:hAnsi="Segoe UI"/>
      <w:sz w:val="20"/>
      <w:lang w:val="en-GB" w:eastAsia="en-GB"/>
    </w:rPr>
  </w:style>
  <w:style w:type="paragraph" w:customStyle="1" w:styleId="9DF15DE4D70F49EE85D218900104946E2">
    <w:name w:val="9DF15DE4D70F49EE85D218900104946E2"/>
    <w:rsid w:val="004D0799"/>
    <w:pPr>
      <w:spacing w:after="0" w:line="240" w:lineRule="auto"/>
    </w:pPr>
    <w:rPr>
      <w:rFonts w:ascii="Segoe UI" w:hAnsi="Segoe UI"/>
      <w:sz w:val="20"/>
      <w:lang w:val="en-GB" w:eastAsia="en-GB"/>
    </w:rPr>
  </w:style>
  <w:style w:type="paragraph" w:customStyle="1" w:styleId="8C67379A14D543A5A9F0A29A997B08392">
    <w:name w:val="8C67379A14D543A5A9F0A29A997B08392"/>
    <w:rsid w:val="004D0799"/>
    <w:pPr>
      <w:spacing w:after="0" w:line="240" w:lineRule="auto"/>
    </w:pPr>
    <w:rPr>
      <w:rFonts w:ascii="Segoe UI" w:hAnsi="Segoe UI"/>
      <w:sz w:val="20"/>
      <w:lang w:val="en-GB" w:eastAsia="en-GB"/>
    </w:rPr>
  </w:style>
  <w:style w:type="paragraph" w:customStyle="1" w:styleId="C5483C87D60B4F198E1F5863FF4E215B">
    <w:name w:val="C5483C87D60B4F198E1F5863FF4E215B"/>
    <w:rsid w:val="004D0799"/>
    <w:pPr>
      <w:spacing w:after="0" w:line="240" w:lineRule="auto"/>
    </w:pPr>
    <w:rPr>
      <w:rFonts w:ascii="Segoe UI" w:hAnsi="Segoe UI"/>
      <w:sz w:val="20"/>
      <w:lang w:val="en-GB" w:eastAsia="en-GB"/>
    </w:rPr>
  </w:style>
  <w:style w:type="paragraph" w:customStyle="1" w:styleId="DFD18F7A91C44158A588208716D86644">
    <w:name w:val="DFD18F7A91C44158A588208716D86644"/>
    <w:rsid w:val="004D0799"/>
  </w:style>
  <w:style w:type="paragraph" w:customStyle="1" w:styleId="3A3309A466EC47628542DE9D6A830E933">
    <w:name w:val="3A3309A466EC47628542DE9D6A830E933"/>
    <w:rsid w:val="004D0799"/>
    <w:pPr>
      <w:spacing w:after="0" w:line="240" w:lineRule="auto"/>
    </w:pPr>
    <w:rPr>
      <w:rFonts w:ascii="Segoe UI" w:hAnsi="Segoe UI"/>
      <w:b/>
      <w:sz w:val="20"/>
      <w:lang w:val="en-GB" w:eastAsia="en-GB"/>
    </w:rPr>
  </w:style>
  <w:style w:type="paragraph" w:customStyle="1" w:styleId="276E5681654A4192BED2D26985D924BD3">
    <w:name w:val="276E5681654A4192BED2D26985D924BD3"/>
    <w:rsid w:val="004D0799"/>
    <w:pPr>
      <w:spacing w:after="0" w:line="240" w:lineRule="auto"/>
    </w:pPr>
    <w:rPr>
      <w:rFonts w:ascii="Segoe UI" w:hAnsi="Segoe UI"/>
      <w:b/>
      <w:sz w:val="20"/>
      <w:lang w:val="en-GB" w:eastAsia="en-GB"/>
    </w:rPr>
  </w:style>
  <w:style w:type="paragraph" w:customStyle="1" w:styleId="470FF1394F4940D485B2F523DAD5077F3">
    <w:name w:val="470FF1394F4940D485B2F523DAD5077F3"/>
    <w:rsid w:val="004D0799"/>
    <w:pPr>
      <w:spacing w:after="0" w:line="240" w:lineRule="auto"/>
    </w:pPr>
    <w:rPr>
      <w:rFonts w:ascii="Segoe UI" w:hAnsi="Segoe UI"/>
      <w:sz w:val="20"/>
      <w:lang w:val="en-GB" w:eastAsia="en-GB"/>
    </w:rPr>
  </w:style>
  <w:style w:type="paragraph" w:customStyle="1" w:styleId="7B88634315DD43CC99E8DBCA3B8EBC373">
    <w:name w:val="7B88634315DD43CC99E8DBCA3B8EBC373"/>
    <w:rsid w:val="004D0799"/>
    <w:pPr>
      <w:spacing w:after="0" w:line="240" w:lineRule="auto"/>
    </w:pPr>
    <w:rPr>
      <w:rFonts w:ascii="Segoe UI" w:hAnsi="Segoe UI"/>
      <w:sz w:val="20"/>
      <w:lang w:val="en-GB" w:eastAsia="en-GB"/>
    </w:rPr>
  </w:style>
  <w:style w:type="paragraph" w:customStyle="1" w:styleId="5FDEE799DAF54CD8BBBD974177B6D20C3">
    <w:name w:val="5FDEE799DAF54CD8BBBD974177B6D20C3"/>
    <w:rsid w:val="004D0799"/>
    <w:pPr>
      <w:spacing w:after="0" w:line="240" w:lineRule="auto"/>
    </w:pPr>
    <w:rPr>
      <w:rFonts w:ascii="Segoe UI" w:hAnsi="Segoe UI"/>
      <w:sz w:val="20"/>
      <w:lang w:val="en-GB" w:eastAsia="en-GB"/>
    </w:rPr>
  </w:style>
  <w:style w:type="paragraph" w:customStyle="1" w:styleId="9DF15DE4D70F49EE85D218900104946E3">
    <w:name w:val="9DF15DE4D70F49EE85D218900104946E3"/>
    <w:rsid w:val="004D0799"/>
    <w:pPr>
      <w:spacing w:after="0" w:line="240" w:lineRule="auto"/>
    </w:pPr>
    <w:rPr>
      <w:rFonts w:ascii="Segoe UI" w:hAnsi="Segoe UI"/>
      <w:sz w:val="20"/>
      <w:lang w:val="en-GB" w:eastAsia="en-GB"/>
    </w:rPr>
  </w:style>
  <w:style w:type="paragraph" w:customStyle="1" w:styleId="8C67379A14D543A5A9F0A29A997B08393">
    <w:name w:val="8C67379A14D543A5A9F0A29A997B08393"/>
    <w:rsid w:val="004D0799"/>
    <w:pPr>
      <w:spacing w:after="0" w:line="240" w:lineRule="auto"/>
    </w:pPr>
    <w:rPr>
      <w:rFonts w:ascii="Segoe UI" w:hAnsi="Segoe UI"/>
      <w:sz w:val="20"/>
      <w:lang w:val="en-GB" w:eastAsia="en-GB"/>
    </w:rPr>
  </w:style>
  <w:style w:type="paragraph" w:customStyle="1" w:styleId="DFD18F7A91C44158A588208716D866441">
    <w:name w:val="DFD18F7A91C44158A588208716D866441"/>
    <w:rsid w:val="004D0799"/>
    <w:pPr>
      <w:spacing w:after="0" w:line="240" w:lineRule="auto"/>
    </w:pPr>
    <w:rPr>
      <w:rFonts w:ascii="Segoe UI" w:hAnsi="Segoe UI"/>
      <w:sz w:val="20"/>
      <w:lang w:val="en-GB" w:eastAsia="en-GB"/>
    </w:rPr>
  </w:style>
  <w:style w:type="paragraph" w:customStyle="1" w:styleId="79C306E1D3D8473CB98059FDE2C61C8B">
    <w:name w:val="79C306E1D3D8473CB98059FDE2C61C8B"/>
    <w:rsid w:val="004D0799"/>
    <w:pPr>
      <w:spacing w:after="0" w:line="240" w:lineRule="auto"/>
    </w:pPr>
    <w:rPr>
      <w:rFonts w:ascii="Segoe UI" w:hAnsi="Segoe UI"/>
      <w:sz w:val="20"/>
      <w:lang w:val="en-GB" w:eastAsia="en-GB"/>
    </w:rPr>
  </w:style>
  <w:style w:type="paragraph" w:customStyle="1" w:styleId="CFEB6968931543F8925E21CFE1EC0D6A">
    <w:name w:val="CFEB6968931543F8925E21CFE1EC0D6A"/>
    <w:rsid w:val="004D0799"/>
  </w:style>
  <w:style w:type="paragraph" w:customStyle="1" w:styleId="3A3309A466EC47628542DE9D6A830E934">
    <w:name w:val="3A3309A466EC47628542DE9D6A830E934"/>
    <w:rsid w:val="004D0799"/>
    <w:pPr>
      <w:spacing w:after="0" w:line="240" w:lineRule="auto"/>
    </w:pPr>
    <w:rPr>
      <w:rFonts w:ascii="Segoe UI" w:hAnsi="Segoe UI"/>
      <w:b/>
      <w:sz w:val="20"/>
      <w:lang w:val="en-GB" w:eastAsia="en-GB"/>
    </w:rPr>
  </w:style>
  <w:style w:type="paragraph" w:customStyle="1" w:styleId="276E5681654A4192BED2D26985D924BD4">
    <w:name w:val="276E5681654A4192BED2D26985D924BD4"/>
    <w:rsid w:val="004D0799"/>
    <w:pPr>
      <w:spacing w:after="0" w:line="240" w:lineRule="auto"/>
    </w:pPr>
    <w:rPr>
      <w:rFonts w:ascii="Segoe UI" w:hAnsi="Segoe UI"/>
      <w:b/>
      <w:sz w:val="20"/>
      <w:lang w:val="en-GB" w:eastAsia="en-GB"/>
    </w:rPr>
  </w:style>
  <w:style w:type="paragraph" w:customStyle="1" w:styleId="470FF1394F4940D485B2F523DAD5077F4">
    <w:name w:val="470FF1394F4940D485B2F523DAD5077F4"/>
    <w:rsid w:val="004D0799"/>
    <w:pPr>
      <w:spacing w:after="0" w:line="240" w:lineRule="auto"/>
    </w:pPr>
    <w:rPr>
      <w:rFonts w:ascii="Segoe UI" w:hAnsi="Segoe UI"/>
      <w:sz w:val="20"/>
      <w:lang w:val="en-GB" w:eastAsia="en-GB"/>
    </w:rPr>
  </w:style>
  <w:style w:type="paragraph" w:customStyle="1" w:styleId="7B88634315DD43CC99E8DBCA3B8EBC374">
    <w:name w:val="7B88634315DD43CC99E8DBCA3B8EBC374"/>
    <w:rsid w:val="004D0799"/>
    <w:pPr>
      <w:spacing w:after="0" w:line="240" w:lineRule="auto"/>
    </w:pPr>
    <w:rPr>
      <w:rFonts w:ascii="Segoe UI" w:hAnsi="Segoe UI"/>
      <w:sz w:val="20"/>
      <w:lang w:val="en-GB" w:eastAsia="en-GB"/>
    </w:rPr>
  </w:style>
  <w:style w:type="paragraph" w:customStyle="1" w:styleId="5FDEE799DAF54CD8BBBD974177B6D20C4">
    <w:name w:val="5FDEE799DAF54CD8BBBD974177B6D20C4"/>
    <w:rsid w:val="004D0799"/>
    <w:pPr>
      <w:spacing w:after="0" w:line="240" w:lineRule="auto"/>
    </w:pPr>
    <w:rPr>
      <w:rFonts w:ascii="Segoe UI" w:hAnsi="Segoe UI"/>
      <w:sz w:val="20"/>
      <w:lang w:val="en-GB" w:eastAsia="en-GB"/>
    </w:rPr>
  </w:style>
  <w:style w:type="paragraph" w:customStyle="1" w:styleId="9DF15DE4D70F49EE85D218900104946E4">
    <w:name w:val="9DF15DE4D70F49EE85D218900104946E4"/>
    <w:rsid w:val="004D0799"/>
    <w:pPr>
      <w:spacing w:after="0" w:line="240" w:lineRule="auto"/>
    </w:pPr>
    <w:rPr>
      <w:rFonts w:ascii="Segoe UI" w:hAnsi="Segoe UI"/>
      <w:sz w:val="20"/>
      <w:lang w:val="en-GB" w:eastAsia="en-GB"/>
    </w:rPr>
  </w:style>
  <w:style w:type="paragraph" w:customStyle="1" w:styleId="8C67379A14D543A5A9F0A29A997B08394">
    <w:name w:val="8C67379A14D543A5A9F0A29A997B08394"/>
    <w:rsid w:val="004D0799"/>
    <w:pPr>
      <w:spacing w:after="0" w:line="240" w:lineRule="auto"/>
    </w:pPr>
    <w:rPr>
      <w:rFonts w:ascii="Segoe UI" w:hAnsi="Segoe UI"/>
      <w:sz w:val="20"/>
      <w:lang w:val="en-GB" w:eastAsia="en-GB"/>
    </w:rPr>
  </w:style>
  <w:style w:type="paragraph" w:customStyle="1" w:styleId="DFD18F7A91C44158A588208716D866442">
    <w:name w:val="DFD18F7A91C44158A588208716D866442"/>
    <w:rsid w:val="004D0799"/>
    <w:pPr>
      <w:spacing w:after="0" w:line="240" w:lineRule="auto"/>
    </w:pPr>
    <w:rPr>
      <w:rFonts w:ascii="Segoe UI" w:hAnsi="Segoe UI"/>
      <w:sz w:val="20"/>
      <w:lang w:val="en-GB" w:eastAsia="en-GB"/>
    </w:rPr>
  </w:style>
  <w:style w:type="paragraph" w:customStyle="1" w:styleId="79C306E1D3D8473CB98059FDE2C61C8B1">
    <w:name w:val="79C306E1D3D8473CB98059FDE2C61C8B1"/>
    <w:rsid w:val="004D0799"/>
    <w:pPr>
      <w:spacing w:after="0" w:line="240" w:lineRule="auto"/>
    </w:pPr>
    <w:rPr>
      <w:rFonts w:ascii="Segoe UI" w:hAnsi="Segoe UI"/>
      <w:sz w:val="20"/>
      <w:lang w:val="en-GB" w:eastAsia="en-GB"/>
    </w:rPr>
  </w:style>
  <w:style w:type="paragraph" w:customStyle="1" w:styleId="CFEB6968931543F8925E21CFE1EC0D6A1">
    <w:name w:val="CFEB6968931543F8925E21CFE1EC0D6A1"/>
    <w:rsid w:val="004D0799"/>
    <w:pPr>
      <w:spacing w:after="0" w:line="240" w:lineRule="auto"/>
    </w:pPr>
    <w:rPr>
      <w:rFonts w:ascii="Segoe UI" w:hAnsi="Segoe UI"/>
      <w:sz w:val="20"/>
      <w:lang w:val="en-GB" w:eastAsia="en-GB"/>
    </w:rPr>
  </w:style>
  <w:style w:type="paragraph" w:customStyle="1" w:styleId="3A3309A466EC47628542DE9D6A830E935">
    <w:name w:val="3A3309A466EC47628542DE9D6A830E935"/>
    <w:rsid w:val="004D0799"/>
    <w:pPr>
      <w:spacing w:after="0" w:line="240" w:lineRule="auto"/>
    </w:pPr>
    <w:rPr>
      <w:rFonts w:ascii="Segoe UI" w:hAnsi="Segoe UI"/>
      <w:b/>
      <w:sz w:val="20"/>
      <w:lang w:val="en-GB" w:eastAsia="en-GB"/>
    </w:rPr>
  </w:style>
  <w:style w:type="paragraph" w:customStyle="1" w:styleId="276E5681654A4192BED2D26985D924BD5">
    <w:name w:val="276E5681654A4192BED2D26985D924BD5"/>
    <w:rsid w:val="004D0799"/>
    <w:pPr>
      <w:spacing w:after="0" w:line="240" w:lineRule="auto"/>
    </w:pPr>
    <w:rPr>
      <w:rFonts w:ascii="Segoe UI" w:hAnsi="Segoe UI"/>
      <w:b/>
      <w:sz w:val="20"/>
      <w:lang w:val="en-GB" w:eastAsia="en-GB"/>
    </w:rPr>
  </w:style>
  <w:style w:type="paragraph" w:customStyle="1" w:styleId="470FF1394F4940D485B2F523DAD5077F5">
    <w:name w:val="470FF1394F4940D485B2F523DAD5077F5"/>
    <w:rsid w:val="004D0799"/>
    <w:pPr>
      <w:spacing w:after="0" w:line="240" w:lineRule="auto"/>
    </w:pPr>
    <w:rPr>
      <w:rFonts w:ascii="Segoe UI" w:hAnsi="Segoe UI"/>
      <w:sz w:val="20"/>
      <w:lang w:val="en-GB" w:eastAsia="en-GB"/>
    </w:rPr>
  </w:style>
  <w:style w:type="paragraph" w:customStyle="1" w:styleId="7B88634315DD43CC99E8DBCA3B8EBC375">
    <w:name w:val="7B88634315DD43CC99E8DBCA3B8EBC375"/>
    <w:rsid w:val="004D0799"/>
    <w:pPr>
      <w:spacing w:after="0" w:line="240" w:lineRule="auto"/>
    </w:pPr>
    <w:rPr>
      <w:rFonts w:ascii="Segoe UI" w:hAnsi="Segoe UI"/>
      <w:sz w:val="20"/>
      <w:lang w:val="en-GB" w:eastAsia="en-GB"/>
    </w:rPr>
  </w:style>
  <w:style w:type="paragraph" w:customStyle="1" w:styleId="5FDEE799DAF54CD8BBBD974177B6D20C5">
    <w:name w:val="5FDEE799DAF54CD8BBBD974177B6D20C5"/>
    <w:rsid w:val="004D0799"/>
    <w:pPr>
      <w:spacing w:after="0" w:line="240" w:lineRule="auto"/>
    </w:pPr>
    <w:rPr>
      <w:rFonts w:ascii="Segoe UI" w:hAnsi="Segoe UI"/>
      <w:sz w:val="20"/>
      <w:lang w:val="en-GB" w:eastAsia="en-GB"/>
    </w:rPr>
  </w:style>
  <w:style w:type="paragraph" w:customStyle="1" w:styleId="9DF15DE4D70F49EE85D218900104946E5">
    <w:name w:val="9DF15DE4D70F49EE85D218900104946E5"/>
    <w:rsid w:val="004D0799"/>
    <w:pPr>
      <w:spacing w:after="0" w:line="240" w:lineRule="auto"/>
    </w:pPr>
    <w:rPr>
      <w:rFonts w:ascii="Segoe UI" w:hAnsi="Segoe UI"/>
      <w:sz w:val="20"/>
      <w:lang w:val="en-GB" w:eastAsia="en-GB"/>
    </w:rPr>
  </w:style>
  <w:style w:type="paragraph" w:customStyle="1" w:styleId="8C67379A14D543A5A9F0A29A997B08395">
    <w:name w:val="8C67379A14D543A5A9F0A29A997B08395"/>
    <w:rsid w:val="004D0799"/>
    <w:pPr>
      <w:spacing w:after="0" w:line="240" w:lineRule="auto"/>
    </w:pPr>
    <w:rPr>
      <w:rFonts w:ascii="Segoe UI" w:hAnsi="Segoe UI"/>
      <w:sz w:val="20"/>
      <w:lang w:val="en-GB" w:eastAsia="en-GB"/>
    </w:rPr>
  </w:style>
  <w:style w:type="paragraph" w:customStyle="1" w:styleId="DFD18F7A91C44158A588208716D866443">
    <w:name w:val="DFD18F7A91C44158A588208716D866443"/>
    <w:rsid w:val="004D0799"/>
    <w:pPr>
      <w:spacing w:after="0" w:line="240" w:lineRule="auto"/>
    </w:pPr>
    <w:rPr>
      <w:rFonts w:ascii="Segoe UI" w:hAnsi="Segoe UI"/>
      <w:sz w:val="20"/>
      <w:lang w:val="en-GB" w:eastAsia="en-GB"/>
    </w:rPr>
  </w:style>
  <w:style w:type="paragraph" w:customStyle="1" w:styleId="79C306E1D3D8473CB98059FDE2C61C8B2">
    <w:name w:val="79C306E1D3D8473CB98059FDE2C61C8B2"/>
    <w:rsid w:val="004D0799"/>
    <w:pPr>
      <w:spacing w:after="0" w:line="240" w:lineRule="auto"/>
    </w:pPr>
    <w:rPr>
      <w:rFonts w:ascii="Segoe UI" w:hAnsi="Segoe UI"/>
      <w:sz w:val="20"/>
      <w:lang w:val="en-GB" w:eastAsia="en-GB"/>
    </w:rPr>
  </w:style>
  <w:style w:type="paragraph" w:customStyle="1" w:styleId="CFEB6968931543F8925E21CFE1EC0D6A2">
    <w:name w:val="CFEB6968931543F8925E21CFE1EC0D6A2"/>
    <w:rsid w:val="004D0799"/>
    <w:pPr>
      <w:spacing w:after="0" w:line="240" w:lineRule="auto"/>
    </w:pPr>
    <w:rPr>
      <w:rFonts w:ascii="Segoe UI" w:hAnsi="Segoe UI"/>
      <w:sz w:val="20"/>
      <w:lang w:val="en-GB" w:eastAsia="en-GB"/>
    </w:rPr>
  </w:style>
  <w:style w:type="paragraph" w:customStyle="1" w:styleId="85EB09D6794F49BBA92685218EE143CB">
    <w:name w:val="85EB09D6794F49BBA92685218EE143CB"/>
    <w:rsid w:val="004D0799"/>
  </w:style>
  <w:style w:type="paragraph" w:customStyle="1" w:styleId="3A3309A466EC47628542DE9D6A830E936">
    <w:name w:val="3A3309A466EC47628542DE9D6A830E936"/>
    <w:rsid w:val="004D0799"/>
    <w:pPr>
      <w:spacing w:after="0" w:line="240" w:lineRule="auto"/>
    </w:pPr>
    <w:rPr>
      <w:rFonts w:ascii="Segoe UI" w:hAnsi="Segoe UI"/>
      <w:b/>
      <w:sz w:val="20"/>
      <w:lang w:val="en-GB" w:eastAsia="en-GB"/>
    </w:rPr>
  </w:style>
  <w:style w:type="paragraph" w:customStyle="1" w:styleId="276E5681654A4192BED2D26985D924BD6">
    <w:name w:val="276E5681654A4192BED2D26985D924BD6"/>
    <w:rsid w:val="004D0799"/>
    <w:pPr>
      <w:spacing w:after="0" w:line="240" w:lineRule="auto"/>
    </w:pPr>
    <w:rPr>
      <w:rFonts w:ascii="Segoe UI" w:hAnsi="Segoe UI"/>
      <w:b/>
      <w:sz w:val="20"/>
      <w:lang w:val="en-GB" w:eastAsia="en-GB"/>
    </w:rPr>
  </w:style>
  <w:style w:type="paragraph" w:customStyle="1" w:styleId="470FF1394F4940D485B2F523DAD5077F6">
    <w:name w:val="470FF1394F4940D485B2F523DAD5077F6"/>
    <w:rsid w:val="004D0799"/>
    <w:pPr>
      <w:spacing w:after="0" w:line="240" w:lineRule="auto"/>
    </w:pPr>
    <w:rPr>
      <w:rFonts w:ascii="Segoe UI" w:hAnsi="Segoe UI"/>
      <w:sz w:val="20"/>
      <w:lang w:val="en-GB" w:eastAsia="en-GB"/>
    </w:rPr>
  </w:style>
  <w:style w:type="paragraph" w:customStyle="1" w:styleId="7B88634315DD43CC99E8DBCA3B8EBC376">
    <w:name w:val="7B88634315DD43CC99E8DBCA3B8EBC376"/>
    <w:rsid w:val="004D0799"/>
    <w:pPr>
      <w:spacing w:after="0" w:line="240" w:lineRule="auto"/>
    </w:pPr>
    <w:rPr>
      <w:rFonts w:ascii="Segoe UI" w:hAnsi="Segoe UI"/>
      <w:sz w:val="20"/>
      <w:lang w:val="en-GB" w:eastAsia="en-GB"/>
    </w:rPr>
  </w:style>
  <w:style w:type="paragraph" w:customStyle="1" w:styleId="5FDEE799DAF54CD8BBBD974177B6D20C6">
    <w:name w:val="5FDEE799DAF54CD8BBBD974177B6D20C6"/>
    <w:rsid w:val="004D0799"/>
    <w:pPr>
      <w:spacing w:after="0" w:line="240" w:lineRule="auto"/>
    </w:pPr>
    <w:rPr>
      <w:rFonts w:ascii="Segoe UI" w:hAnsi="Segoe UI"/>
      <w:sz w:val="20"/>
      <w:lang w:val="en-GB" w:eastAsia="en-GB"/>
    </w:rPr>
  </w:style>
  <w:style w:type="paragraph" w:customStyle="1" w:styleId="9DF15DE4D70F49EE85D218900104946E6">
    <w:name w:val="9DF15DE4D70F49EE85D218900104946E6"/>
    <w:rsid w:val="004D0799"/>
    <w:pPr>
      <w:spacing w:after="0" w:line="240" w:lineRule="auto"/>
    </w:pPr>
    <w:rPr>
      <w:rFonts w:ascii="Segoe UI" w:hAnsi="Segoe UI"/>
      <w:sz w:val="20"/>
      <w:lang w:val="en-GB" w:eastAsia="en-GB"/>
    </w:rPr>
  </w:style>
  <w:style w:type="paragraph" w:customStyle="1" w:styleId="8C67379A14D543A5A9F0A29A997B08396">
    <w:name w:val="8C67379A14D543A5A9F0A29A997B08396"/>
    <w:rsid w:val="004D0799"/>
    <w:pPr>
      <w:spacing w:after="0" w:line="240" w:lineRule="auto"/>
    </w:pPr>
    <w:rPr>
      <w:rFonts w:ascii="Segoe UI" w:hAnsi="Segoe UI"/>
      <w:sz w:val="20"/>
      <w:lang w:val="en-GB" w:eastAsia="en-GB"/>
    </w:rPr>
  </w:style>
  <w:style w:type="paragraph" w:customStyle="1" w:styleId="DFD18F7A91C44158A588208716D866444">
    <w:name w:val="DFD18F7A91C44158A588208716D866444"/>
    <w:rsid w:val="004D0799"/>
    <w:pPr>
      <w:spacing w:after="0" w:line="240" w:lineRule="auto"/>
    </w:pPr>
    <w:rPr>
      <w:rFonts w:ascii="Segoe UI" w:hAnsi="Segoe UI"/>
      <w:sz w:val="20"/>
      <w:lang w:val="en-GB" w:eastAsia="en-GB"/>
    </w:rPr>
  </w:style>
  <w:style w:type="paragraph" w:customStyle="1" w:styleId="79C306E1D3D8473CB98059FDE2C61C8B3">
    <w:name w:val="79C306E1D3D8473CB98059FDE2C61C8B3"/>
    <w:rsid w:val="004D0799"/>
    <w:pPr>
      <w:spacing w:after="0" w:line="240" w:lineRule="auto"/>
    </w:pPr>
    <w:rPr>
      <w:rFonts w:ascii="Segoe UI" w:hAnsi="Segoe UI"/>
      <w:sz w:val="20"/>
      <w:lang w:val="en-GB" w:eastAsia="en-GB"/>
    </w:rPr>
  </w:style>
  <w:style w:type="paragraph" w:customStyle="1" w:styleId="85EB09D6794F49BBA92685218EE143CB1">
    <w:name w:val="85EB09D6794F49BBA92685218EE143CB1"/>
    <w:rsid w:val="004D0799"/>
    <w:pPr>
      <w:spacing w:after="0" w:line="240" w:lineRule="auto"/>
    </w:pPr>
    <w:rPr>
      <w:rFonts w:ascii="Segoe UI" w:hAnsi="Segoe UI"/>
      <w:sz w:val="20"/>
      <w:lang w:val="en-GB" w:eastAsia="en-GB"/>
    </w:rPr>
  </w:style>
  <w:style w:type="paragraph" w:customStyle="1" w:styleId="3145EE0058234D4886465812265A0F81">
    <w:name w:val="3145EE0058234D4886465812265A0F81"/>
    <w:rsid w:val="004D0799"/>
    <w:pPr>
      <w:spacing w:after="0" w:line="240" w:lineRule="auto"/>
    </w:pPr>
    <w:rPr>
      <w:rFonts w:ascii="Segoe UI" w:hAnsi="Segoe UI"/>
      <w:sz w:val="20"/>
      <w:lang w:val="en-GB" w:eastAsia="en-GB"/>
    </w:rPr>
  </w:style>
  <w:style w:type="paragraph" w:customStyle="1" w:styleId="3A3309A466EC47628542DE9D6A830E937">
    <w:name w:val="3A3309A466EC47628542DE9D6A830E937"/>
    <w:rsid w:val="004D0799"/>
    <w:pPr>
      <w:spacing w:after="0" w:line="240" w:lineRule="auto"/>
    </w:pPr>
    <w:rPr>
      <w:rFonts w:ascii="Segoe UI" w:hAnsi="Segoe UI"/>
      <w:b/>
      <w:sz w:val="20"/>
      <w:lang w:val="en-GB" w:eastAsia="en-GB"/>
    </w:rPr>
  </w:style>
  <w:style w:type="paragraph" w:customStyle="1" w:styleId="276E5681654A4192BED2D26985D924BD7">
    <w:name w:val="276E5681654A4192BED2D26985D924BD7"/>
    <w:rsid w:val="004D0799"/>
    <w:pPr>
      <w:spacing w:after="0" w:line="240" w:lineRule="auto"/>
    </w:pPr>
    <w:rPr>
      <w:rFonts w:ascii="Segoe UI" w:hAnsi="Segoe UI"/>
      <w:b/>
      <w:sz w:val="20"/>
      <w:lang w:val="en-GB" w:eastAsia="en-GB"/>
    </w:rPr>
  </w:style>
  <w:style w:type="paragraph" w:customStyle="1" w:styleId="470FF1394F4940D485B2F523DAD5077F7">
    <w:name w:val="470FF1394F4940D485B2F523DAD5077F7"/>
    <w:rsid w:val="004D0799"/>
    <w:pPr>
      <w:spacing w:after="0" w:line="240" w:lineRule="auto"/>
    </w:pPr>
    <w:rPr>
      <w:rFonts w:ascii="Segoe UI" w:hAnsi="Segoe UI"/>
      <w:sz w:val="20"/>
      <w:lang w:val="en-GB" w:eastAsia="en-GB"/>
    </w:rPr>
  </w:style>
  <w:style w:type="paragraph" w:customStyle="1" w:styleId="7B88634315DD43CC99E8DBCA3B8EBC377">
    <w:name w:val="7B88634315DD43CC99E8DBCA3B8EBC377"/>
    <w:rsid w:val="004D0799"/>
    <w:pPr>
      <w:spacing w:after="0" w:line="240" w:lineRule="auto"/>
    </w:pPr>
    <w:rPr>
      <w:rFonts w:ascii="Segoe UI" w:hAnsi="Segoe UI"/>
      <w:sz w:val="20"/>
      <w:lang w:val="en-GB" w:eastAsia="en-GB"/>
    </w:rPr>
  </w:style>
  <w:style w:type="paragraph" w:customStyle="1" w:styleId="5FDEE799DAF54CD8BBBD974177B6D20C7">
    <w:name w:val="5FDEE799DAF54CD8BBBD974177B6D20C7"/>
    <w:rsid w:val="004D0799"/>
    <w:pPr>
      <w:spacing w:after="0" w:line="240" w:lineRule="auto"/>
    </w:pPr>
    <w:rPr>
      <w:rFonts w:ascii="Segoe UI" w:hAnsi="Segoe UI"/>
      <w:sz w:val="20"/>
      <w:lang w:val="en-GB" w:eastAsia="en-GB"/>
    </w:rPr>
  </w:style>
  <w:style w:type="paragraph" w:customStyle="1" w:styleId="9DF15DE4D70F49EE85D218900104946E7">
    <w:name w:val="9DF15DE4D70F49EE85D218900104946E7"/>
    <w:rsid w:val="004D0799"/>
    <w:pPr>
      <w:spacing w:after="0" w:line="240" w:lineRule="auto"/>
    </w:pPr>
    <w:rPr>
      <w:rFonts w:ascii="Segoe UI" w:hAnsi="Segoe UI"/>
      <w:sz w:val="20"/>
      <w:lang w:val="en-GB" w:eastAsia="en-GB"/>
    </w:rPr>
  </w:style>
  <w:style w:type="paragraph" w:customStyle="1" w:styleId="8C67379A14D543A5A9F0A29A997B08397">
    <w:name w:val="8C67379A14D543A5A9F0A29A997B08397"/>
    <w:rsid w:val="004D0799"/>
    <w:pPr>
      <w:spacing w:after="0" w:line="240" w:lineRule="auto"/>
    </w:pPr>
    <w:rPr>
      <w:rFonts w:ascii="Segoe UI" w:hAnsi="Segoe UI"/>
      <w:sz w:val="20"/>
      <w:lang w:val="en-GB" w:eastAsia="en-GB"/>
    </w:rPr>
  </w:style>
  <w:style w:type="paragraph" w:customStyle="1" w:styleId="DFD18F7A91C44158A588208716D866445">
    <w:name w:val="DFD18F7A91C44158A588208716D866445"/>
    <w:rsid w:val="004D0799"/>
    <w:pPr>
      <w:spacing w:after="0" w:line="240" w:lineRule="auto"/>
    </w:pPr>
    <w:rPr>
      <w:rFonts w:ascii="Segoe UI" w:hAnsi="Segoe UI"/>
      <w:sz w:val="20"/>
      <w:lang w:val="en-GB" w:eastAsia="en-GB"/>
    </w:rPr>
  </w:style>
  <w:style w:type="paragraph" w:customStyle="1" w:styleId="79C306E1D3D8473CB98059FDE2C61C8B4">
    <w:name w:val="79C306E1D3D8473CB98059FDE2C61C8B4"/>
    <w:rsid w:val="004D0799"/>
    <w:pPr>
      <w:spacing w:after="0" w:line="240" w:lineRule="auto"/>
    </w:pPr>
    <w:rPr>
      <w:rFonts w:ascii="Segoe UI" w:hAnsi="Segoe UI"/>
      <w:sz w:val="20"/>
      <w:lang w:val="en-GB" w:eastAsia="en-GB"/>
    </w:rPr>
  </w:style>
  <w:style w:type="paragraph" w:customStyle="1" w:styleId="85EB09D6794F49BBA92685218EE143CB2">
    <w:name w:val="85EB09D6794F49BBA92685218EE143CB2"/>
    <w:rsid w:val="004D0799"/>
    <w:pPr>
      <w:spacing w:after="0" w:line="240" w:lineRule="auto"/>
    </w:pPr>
    <w:rPr>
      <w:rFonts w:ascii="Segoe UI" w:hAnsi="Segoe UI"/>
      <w:sz w:val="20"/>
      <w:lang w:val="en-GB" w:eastAsia="en-GB"/>
    </w:rPr>
  </w:style>
  <w:style w:type="paragraph" w:customStyle="1" w:styleId="3145EE0058234D4886465812265A0F811">
    <w:name w:val="3145EE0058234D4886465812265A0F811"/>
    <w:rsid w:val="004D0799"/>
    <w:pPr>
      <w:spacing w:after="0" w:line="240" w:lineRule="auto"/>
    </w:pPr>
    <w:rPr>
      <w:rFonts w:ascii="Segoe UI" w:hAnsi="Segoe UI"/>
      <w:sz w:val="20"/>
      <w:lang w:val="en-GB" w:eastAsia="en-GB"/>
    </w:rPr>
  </w:style>
  <w:style w:type="paragraph" w:customStyle="1" w:styleId="3A3309A466EC47628542DE9D6A830E938">
    <w:name w:val="3A3309A466EC47628542DE9D6A830E938"/>
    <w:rsid w:val="004D0799"/>
    <w:pPr>
      <w:spacing w:after="0" w:line="240" w:lineRule="auto"/>
    </w:pPr>
    <w:rPr>
      <w:rFonts w:ascii="Segoe UI" w:hAnsi="Segoe UI"/>
      <w:b/>
      <w:sz w:val="20"/>
      <w:lang w:val="en-GB" w:eastAsia="en-GB"/>
    </w:rPr>
  </w:style>
  <w:style w:type="paragraph" w:customStyle="1" w:styleId="276E5681654A4192BED2D26985D924BD8">
    <w:name w:val="276E5681654A4192BED2D26985D924BD8"/>
    <w:rsid w:val="004D0799"/>
    <w:pPr>
      <w:spacing w:after="0" w:line="240" w:lineRule="auto"/>
    </w:pPr>
    <w:rPr>
      <w:rFonts w:ascii="Segoe UI" w:hAnsi="Segoe UI"/>
      <w:b/>
      <w:sz w:val="20"/>
      <w:lang w:val="en-GB" w:eastAsia="en-GB"/>
    </w:rPr>
  </w:style>
  <w:style w:type="paragraph" w:customStyle="1" w:styleId="470FF1394F4940D485B2F523DAD5077F8">
    <w:name w:val="470FF1394F4940D485B2F523DAD5077F8"/>
    <w:rsid w:val="004D0799"/>
    <w:pPr>
      <w:spacing w:after="0" w:line="240" w:lineRule="auto"/>
    </w:pPr>
    <w:rPr>
      <w:rFonts w:ascii="Segoe UI" w:hAnsi="Segoe UI"/>
      <w:sz w:val="20"/>
      <w:lang w:val="en-GB" w:eastAsia="en-GB"/>
    </w:rPr>
  </w:style>
  <w:style w:type="paragraph" w:customStyle="1" w:styleId="7B88634315DD43CC99E8DBCA3B8EBC378">
    <w:name w:val="7B88634315DD43CC99E8DBCA3B8EBC378"/>
    <w:rsid w:val="004D0799"/>
    <w:pPr>
      <w:spacing w:after="0" w:line="240" w:lineRule="auto"/>
    </w:pPr>
    <w:rPr>
      <w:rFonts w:ascii="Segoe UI" w:hAnsi="Segoe UI"/>
      <w:sz w:val="20"/>
      <w:lang w:val="en-GB" w:eastAsia="en-GB"/>
    </w:rPr>
  </w:style>
  <w:style w:type="paragraph" w:customStyle="1" w:styleId="5FDEE799DAF54CD8BBBD974177B6D20C8">
    <w:name w:val="5FDEE799DAF54CD8BBBD974177B6D20C8"/>
    <w:rsid w:val="004D0799"/>
    <w:pPr>
      <w:spacing w:after="0" w:line="240" w:lineRule="auto"/>
    </w:pPr>
    <w:rPr>
      <w:rFonts w:ascii="Segoe UI" w:hAnsi="Segoe UI"/>
      <w:sz w:val="20"/>
      <w:lang w:val="en-GB" w:eastAsia="en-GB"/>
    </w:rPr>
  </w:style>
  <w:style w:type="paragraph" w:customStyle="1" w:styleId="9DF15DE4D70F49EE85D218900104946E8">
    <w:name w:val="9DF15DE4D70F49EE85D218900104946E8"/>
    <w:rsid w:val="004D0799"/>
    <w:pPr>
      <w:spacing w:after="0" w:line="240" w:lineRule="auto"/>
    </w:pPr>
    <w:rPr>
      <w:rFonts w:ascii="Segoe UI" w:hAnsi="Segoe UI"/>
      <w:sz w:val="20"/>
      <w:lang w:val="en-GB" w:eastAsia="en-GB"/>
    </w:rPr>
  </w:style>
  <w:style w:type="paragraph" w:customStyle="1" w:styleId="8C67379A14D543A5A9F0A29A997B08398">
    <w:name w:val="8C67379A14D543A5A9F0A29A997B08398"/>
    <w:rsid w:val="004D0799"/>
    <w:pPr>
      <w:spacing w:after="0" w:line="240" w:lineRule="auto"/>
    </w:pPr>
    <w:rPr>
      <w:rFonts w:ascii="Segoe UI" w:hAnsi="Segoe UI"/>
      <w:sz w:val="20"/>
      <w:lang w:val="en-GB" w:eastAsia="en-GB"/>
    </w:rPr>
  </w:style>
  <w:style w:type="paragraph" w:customStyle="1" w:styleId="DFD18F7A91C44158A588208716D866446">
    <w:name w:val="DFD18F7A91C44158A588208716D866446"/>
    <w:rsid w:val="004D0799"/>
    <w:pPr>
      <w:spacing w:after="0" w:line="240" w:lineRule="auto"/>
    </w:pPr>
    <w:rPr>
      <w:rFonts w:ascii="Segoe UI" w:hAnsi="Segoe UI"/>
      <w:sz w:val="20"/>
      <w:lang w:val="en-GB" w:eastAsia="en-GB"/>
    </w:rPr>
  </w:style>
  <w:style w:type="paragraph" w:customStyle="1" w:styleId="79C306E1D3D8473CB98059FDE2C61C8B5">
    <w:name w:val="79C306E1D3D8473CB98059FDE2C61C8B5"/>
    <w:rsid w:val="004D0799"/>
    <w:pPr>
      <w:spacing w:after="0" w:line="240" w:lineRule="auto"/>
    </w:pPr>
    <w:rPr>
      <w:rFonts w:ascii="Segoe UI" w:hAnsi="Segoe UI"/>
      <w:sz w:val="20"/>
      <w:lang w:val="en-GB" w:eastAsia="en-GB"/>
    </w:rPr>
  </w:style>
  <w:style w:type="paragraph" w:customStyle="1" w:styleId="85EB09D6794F49BBA92685218EE143CB3">
    <w:name w:val="85EB09D6794F49BBA92685218EE143CB3"/>
    <w:rsid w:val="004D0799"/>
    <w:pPr>
      <w:spacing w:after="0" w:line="240" w:lineRule="auto"/>
    </w:pPr>
    <w:rPr>
      <w:rFonts w:ascii="Segoe UI" w:hAnsi="Segoe UI"/>
      <w:sz w:val="20"/>
      <w:lang w:val="en-GB" w:eastAsia="en-GB"/>
    </w:rPr>
  </w:style>
  <w:style w:type="paragraph" w:customStyle="1" w:styleId="3145EE0058234D4886465812265A0F812">
    <w:name w:val="3145EE0058234D4886465812265A0F812"/>
    <w:rsid w:val="004D0799"/>
    <w:pPr>
      <w:spacing w:after="0" w:line="240" w:lineRule="auto"/>
    </w:pPr>
    <w:rPr>
      <w:rFonts w:ascii="Segoe UI" w:hAnsi="Segoe UI"/>
      <w:sz w:val="20"/>
      <w:lang w:val="en-GB" w:eastAsia="en-GB"/>
    </w:rPr>
  </w:style>
  <w:style w:type="paragraph" w:customStyle="1" w:styleId="DE4334F4980B462DADC4B5F5A74142A6">
    <w:name w:val="DE4334F4980B462DADC4B5F5A74142A6"/>
    <w:rsid w:val="004D0799"/>
    <w:pPr>
      <w:spacing w:after="0" w:line="240" w:lineRule="auto"/>
    </w:pPr>
    <w:rPr>
      <w:rFonts w:ascii="Segoe UI" w:hAnsi="Segoe UI"/>
      <w:sz w:val="20"/>
      <w:lang w:val="en-GB" w:eastAsia="en-GB"/>
    </w:rPr>
  </w:style>
  <w:style w:type="paragraph" w:customStyle="1" w:styleId="B6F4E356B57F407CBF9075C832F19EC7">
    <w:name w:val="B6F4E356B57F407CBF9075C832F19EC7"/>
    <w:rsid w:val="004D0799"/>
    <w:pPr>
      <w:spacing w:after="0" w:line="240" w:lineRule="auto"/>
    </w:pPr>
    <w:rPr>
      <w:rFonts w:ascii="Segoe UI" w:hAnsi="Segoe UI"/>
      <w:sz w:val="20"/>
      <w:lang w:val="en-GB" w:eastAsia="en-GB"/>
    </w:rPr>
  </w:style>
  <w:style w:type="paragraph" w:customStyle="1" w:styleId="E5B1E22F16DE4F4998A169FEEB9B238D">
    <w:name w:val="E5B1E22F16DE4F4998A169FEEB9B238D"/>
    <w:rsid w:val="004D0799"/>
    <w:pPr>
      <w:spacing w:after="0" w:line="240" w:lineRule="auto"/>
    </w:pPr>
    <w:rPr>
      <w:rFonts w:ascii="Segoe UI" w:hAnsi="Segoe UI"/>
      <w:sz w:val="20"/>
      <w:lang w:val="en-GB" w:eastAsia="en-GB"/>
    </w:rPr>
  </w:style>
  <w:style w:type="paragraph" w:customStyle="1" w:styleId="21283BA06E834D75BC9842A8486A7995">
    <w:name w:val="21283BA06E834D75BC9842A8486A7995"/>
    <w:rsid w:val="004D0799"/>
    <w:pPr>
      <w:spacing w:after="0" w:line="240" w:lineRule="auto"/>
    </w:pPr>
    <w:rPr>
      <w:rFonts w:ascii="Segoe UI" w:hAnsi="Segoe UI"/>
      <w:sz w:val="20"/>
      <w:lang w:val="en-GB" w:eastAsia="en-GB"/>
    </w:rPr>
  </w:style>
  <w:style w:type="paragraph" w:customStyle="1" w:styleId="200627897EEA434CB70BAF677B32A7A3">
    <w:name w:val="200627897EEA434CB70BAF677B32A7A3"/>
    <w:rsid w:val="004D0799"/>
    <w:pPr>
      <w:spacing w:after="0" w:line="240" w:lineRule="auto"/>
    </w:pPr>
    <w:rPr>
      <w:rFonts w:ascii="Segoe UI" w:hAnsi="Segoe UI"/>
      <w:sz w:val="20"/>
      <w:lang w:val="en-GB" w:eastAsia="en-GB"/>
    </w:rPr>
  </w:style>
  <w:style w:type="paragraph" w:customStyle="1" w:styleId="74DF23EADE824AA78A4FC010812236F1">
    <w:name w:val="74DF23EADE824AA78A4FC010812236F1"/>
    <w:rsid w:val="004D0799"/>
  </w:style>
  <w:style w:type="paragraph" w:customStyle="1" w:styleId="6169727EFE624B319C4A7FA52AC8668F">
    <w:name w:val="6169727EFE624B319C4A7FA52AC8668F"/>
    <w:rsid w:val="004D0799"/>
  </w:style>
  <w:style w:type="paragraph" w:customStyle="1" w:styleId="CF66B55623A84CAA98775530B8F4FABA">
    <w:name w:val="CF66B55623A84CAA98775530B8F4FABA"/>
    <w:rsid w:val="004D0799"/>
  </w:style>
  <w:style w:type="paragraph" w:customStyle="1" w:styleId="4296826FF1BB4089A6C36D13EA4FC5B4">
    <w:name w:val="4296826FF1BB4089A6C36D13EA4FC5B4"/>
    <w:rsid w:val="004D0799"/>
  </w:style>
  <w:style w:type="paragraph" w:customStyle="1" w:styleId="C797745A56A241228E5C9292BC303CCD">
    <w:name w:val="C797745A56A241228E5C9292BC303CCD"/>
    <w:rsid w:val="004D0799"/>
  </w:style>
  <w:style w:type="paragraph" w:customStyle="1" w:styleId="1111A4A200834E30B8A8D221E7A251D7">
    <w:name w:val="1111A4A200834E30B8A8D221E7A251D7"/>
    <w:rsid w:val="004D0799"/>
  </w:style>
  <w:style w:type="paragraph" w:customStyle="1" w:styleId="0AA4F451D0554341A789B95D657495CC">
    <w:name w:val="0AA4F451D0554341A789B95D657495CC"/>
    <w:rsid w:val="004D0799"/>
  </w:style>
  <w:style w:type="paragraph" w:customStyle="1" w:styleId="3A3309A466EC47628542DE9D6A830E939">
    <w:name w:val="3A3309A466EC47628542DE9D6A830E939"/>
    <w:rsid w:val="004D0799"/>
    <w:pPr>
      <w:spacing w:after="0" w:line="240" w:lineRule="auto"/>
    </w:pPr>
    <w:rPr>
      <w:rFonts w:ascii="Segoe UI" w:hAnsi="Segoe UI"/>
      <w:b/>
      <w:sz w:val="20"/>
      <w:lang w:val="en-GB" w:eastAsia="en-GB"/>
    </w:rPr>
  </w:style>
  <w:style w:type="paragraph" w:customStyle="1" w:styleId="276E5681654A4192BED2D26985D924BD9">
    <w:name w:val="276E5681654A4192BED2D26985D924BD9"/>
    <w:rsid w:val="004D0799"/>
    <w:pPr>
      <w:spacing w:after="0" w:line="240" w:lineRule="auto"/>
    </w:pPr>
    <w:rPr>
      <w:rFonts w:ascii="Segoe UI" w:hAnsi="Segoe UI"/>
      <w:b/>
      <w:sz w:val="20"/>
      <w:lang w:val="en-GB" w:eastAsia="en-GB"/>
    </w:rPr>
  </w:style>
  <w:style w:type="paragraph" w:customStyle="1" w:styleId="470FF1394F4940D485B2F523DAD5077F9">
    <w:name w:val="470FF1394F4940D485B2F523DAD5077F9"/>
    <w:rsid w:val="004D0799"/>
    <w:pPr>
      <w:spacing w:after="0" w:line="240" w:lineRule="auto"/>
    </w:pPr>
    <w:rPr>
      <w:rFonts w:ascii="Segoe UI" w:hAnsi="Segoe UI"/>
      <w:sz w:val="20"/>
      <w:lang w:val="en-GB" w:eastAsia="en-GB"/>
    </w:rPr>
  </w:style>
  <w:style w:type="paragraph" w:customStyle="1" w:styleId="7B88634315DD43CC99E8DBCA3B8EBC379">
    <w:name w:val="7B88634315DD43CC99E8DBCA3B8EBC379"/>
    <w:rsid w:val="004D0799"/>
    <w:pPr>
      <w:spacing w:after="0" w:line="240" w:lineRule="auto"/>
    </w:pPr>
    <w:rPr>
      <w:rFonts w:ascii="Segoe UI" w:hAnsi="Segoe UI"/>
      <w:sz w:val="20"/>
      <w:lang w:val="en-GB" w:eastAsia="en-GB"/>
    </w:rPr>
  </w:style>
  <w:style w:type="paragraph" w:customStyle="1" w:styleId="5FDEE799DAF54CD8BBBD974177B6D20C9">
    <w:name w:val="5FDEE799DAF54CD8BBBD974177B6D20C9"/>
    <w:rsid w:val="004D0799"/>
    <w:pPr>
      <w:spacing w:after="0" w:line="240" w:lineRule="auto"/>
    </w:pPr>
    <w:rPr>
      <w:rFonts w:ascii="Segoe UI" w:hAnsi="Segoe UI"/>
      <w:sz w:val="20"/>
      <w:lang w:val="en-GB" w:eastAsia="en-GB"/>
    </w:rPr>
  </w:style>
  <w:style w:type="paragraph" w:customStyle="1" w:styleId="9DF15DE4D70F49EE85D218900104946E9">
    <w:name w:val="9DF15DE4D70F49EE85D218900104946E9"/>
    <w:rsid w:val="004D0799"/>
    <w:pPr>
      <w:spacing w:after="0" w:line="240" w:lineRule="auto"/>
    </w:pPr>
    <w:rPr>
      <w:rFonts w:ascii="Segoe UI" w:hAnsi="Segoe UI"/>
      <w:sz w:val="20"/>
      <w:lang w:val="en-GB" w:eastAsia="en-GB"/>
    </w:rPr>
  </w:style>
  <w:style w:type="paragraph" w:customStyle="1" w:styleId="8C67379A14D543A5A9F0A29A997B08399">
    <w:name w:val="8C67379A14D543A5A9F0A29A997B08399"/>
    <w:rsid w:val="004D0799"/>
    <w:pPr>
      <w:spacing w:after="0" w:line="240" w:lineRule="auto"/>
    </w:pPr>
    <w:rPr>
      <w:rFonts w:ascii="Segoe UI" w:hAnsi="Segoe UI"/>
      <w:sz w:val="20"/>
      <w:lang w:val="en-GB" w:eastAsia="en-GB"/>
    </w:rPr>
  </w:style>
  <w:style w:type="paragraph" w:customStyle="1" w:styleId="DFD18F7A91C44158A588208716D866447">
    <w:name w:val="DFD18F7A91C44158A588208716D866447"/>
    <w:rsid w:val="004D0799"/>
    <w:pPr>
      <w:spacing w:after="0" w:line="240" w:lineRule="auto"/>
    </w:pPr>
    <w:rPr>
      <w:rFonts w:ascii="Segoe UI" w:hAnsi="Segoe UI"/>
      <w:sz w:val="20"/>
      <w:lang w:val="en-GB" w:eastAsia="en-GB"/>
    </w:rPr>
  </w:style>
  <w:style w:type="paragraph" w:customStyle="1" w:styleId="79C306E1D3D8473CB98059FDE2C61C8B6">
    <w:name w:val="79C306E1D3D8473CB98059FDE2C61C8B6"/>
    <w:rsid w:val="004D0799"/>
    <w:pPr>
      <w:spacing w:after="0" w:line="240" w:lineRule="auto"/>
    </w:pPr>
    <w:rPr>
      <w:rFonts w:ascii="Segoe UI" w:hAnsi="Segoe UI"/>
      <w:sz w:val="20"/>
      <w:lang w:val="en-GB" w:eastAsia="en-GB"/>
    </w:rPr>
  </w:style>
  <w:style w:type="paragraph" w:customStyle="1" w:styleId="85EB09D6794F49BBA92685218EE143CB4">
    <w:name w:val="85EB09D6794F49BBA92685218EE143CB4"/>
    <w:rsid w:val="004D0799"/>
    <w:pPr>
      <w:spacing w:after="0" w:line="240" w:lineRule="auto"/>
    </w:pPr>
    <w:rPr>
      <w:rFonts w:ascii="Segoe UI" w:hAnsi="Segoe UI"/>
      <w:sz w:val="20"/>
      <w:lang w:val="en-GB" w:eastAsia="en-GB"/>
    </w:rPr>
  </w:style>
  <w:style w:type="paragraph" w:customStyle="1" w:styleId="3145EE0058234D4886465812265A0F813">
    <w:name w:val="3145EE0058234D4886465812265A0F813"/>
    <w:rsid w:val="004D0799"/>
    <w:pPr>
      <w:spacing w:after="0" w:line="240" w:lineRule="auto"/>
    </w:pPr>
    <w:rPr>
      <w:rFonts w:ascii="Segoe UI" w:hAnsi="Segoe UI"/>
      <w:sz w:val="20"/>
      <w:lang w:val="en-GB" w:eastAsia="en-GB"/>
    </w:rPr>
  </w:style>
  <w:style w:type="paragraph" w:customStyle="1" w:styleId="DE4334F4980B462DADC4B5F5A74142A61">
    <w:name w:val="DE4334F4980B462DADC4B5F5A74142A61"/>
    <w:rsid w:val="004D0799"/>
    <w:pPr>
      <w:spacing w:after="0" w:line="240" w:lineRule="auto"/>
    </w:pPr>
    <w:rPr>
      <w:rFonts w:ascii="Segoe UI" w:hAnsi="Segoe UI"/>
      <w:sz w:val="20"/>
      <w:lang w:val="en-GB" w:eastAsia="en-GB"/>
    </w:rPr>
  </w:style>
  <w:style w:type="paragraph" w:customStyle="1" w:styleId="B6F4E356B57F407CBF9075C832F19EC71">
    <w:name w:val="B6F4E356B57F407CBF9075C832F19EC71"/>
    <w:rsid w:val="004D0799"/>
    <w:pPr>
      <w:spacing w:after="0" w:line="240" w:lineRule="auto"/>
    </w:pPr>
    <w:rPr>
      <w:rFonts w:ascii="Segoe UI" w:hAnsi="Segoe UI"/>
      <w:sz w:val="20"/>
      <w:lang w:val="en-GB" w:eastAsia="en-GB"/>
    </w:rPr>
  </w:style>
  <w:style w:type="paragraph" w:customStyle="1" w:styleId="4296826FF1BB4089A6C36D13EA4FC5B41">
    <w:name w:val="4296826FF1BB4089A6C36D13EA4FC5B41"/>
    <w:rsid w:val="004D0799"/>
    <w:pPr>
      <w:spacing w:after="0" w:line="240" w:lineRule="auto"/>
    </w:pPr>
    <w:rPr>
      <w:rFonts w:ascii="Segoe UI" w:hAnsi="Segoe UI"/>
      <w:sz w:val="20"/>
      <w:lang w:val="en-GB" w:eastAsia="en-GB"/>
    </w:rPr>
  </w:style>
  <w:style w:type="paragraph" w:customStyle="1" w:styleId="E5B1E22F16DE4F4998A169FEEB9B238D1">
    <w:name w:val="E5B1E22F16DE4F4998A169FEEB9B238D1"/>
    <w:rsid w:val="004D0799"/>
    <w:pPr>
      <w:spacing w:after="0" w:line="240" w:lineRule="auto"/>
    </w:pPr>
    <w:rPr>
      <w:rFonts w:ascii="Segoe UI" w:hAnsi="Segoe UI"/>
      <w:sz w:val="20"/>
      <w:lang w:val="en-GB" w:eastAsia="en-GB"/>
    </w:rPr>
  </w:style>
  <w:style w:type="paragraph" w:customStyle="1" w:styleId="74DF23EADE824AA78A4FC010812236F11">
    <w:name w:val="74DF23EADE824AA78A4FC010812236F11"/>
    <w:rsid w:val="004D0799"/>
    <w:pPr>
      <w:spacing w:after="0" w:line="240" w:lineRule="auto"/>
    </w:pPr>
    <w:rPr>
      <w:rFonts w:ascii="Segoe UI" w:hAnsi="Segoe UI"/>
      <w:sz w:val="20"/>
      <w:lang w:val="en-GB" w:eastAsia="en-GB"/>
    </w:rPr>
  </w:style>
  <w:style w:type="paragraph" w:customStyle="1" w:styleId="C797745A56A241228E5C9292BC303CCD1">
    <w:name w:val="C797745A56A241228E5C9292BC303CCD1"/>
    <w:rsid w:val="004D0799"/>
    <w:pPr>
      <w:spacing w:after="0" w:line="240" w:lineRule="auto"/>
    </w:pPr>
    <w:rPr>
      <w:rFonts w:ascii="Segoe UI" w:hAnsi="Segoe UI"/>
      <w:sz w:val="20"/>
      <w:lang w:val="en-GB" w:eastAsia="en-GB"/>
    </w:rPr>
  </w:style>
  <w:style w:type="paragraph" w:customStyle="1" w:styleId="21283BA06E834D75BC9842A8486A79951">
    <w:name w:val="21283BA06E834D75BC9842A8486A79951"/>
    <w:rsid w:val="004D0799"/>
    <w:pPr>
      <w:spacing w:after="0" w:line="240" w:lineRule="auto"/>
    </w:pPr>
    <w:rPr>
      <w:rFonts w:ascii="Segoe UI" w:hAnsi="Segoe UI"/>
      <w:sz w:val="20"/>
      <w:lang w:val="en-GB" w:eastAsia="en-GB"/>
    </w:rPr>
  </w:style>
  <w:style w:type="paragraph" w:customStyle="1" w:styleId="6169727EFE624B319C4A7FA52AC8668F1">
    <w:name w:val="6169727EFE624B319C4A7FA52AC8668F1"/>
    <w:rsid w:val="004D0799"/>
    <w:pPr>
      <w:spacing w:after="0" w:line="240" w:lineRule="auto"/>
    </w:pPr>
    <w:rPr>
      <w:rFonts w:ascii="Segoe UI" w:hAnsi="Segoe UI"/>
      <w:sz w:val="20"/>
      <w:lang w:val="en-GB" w:eastAsia="en-GB"/>
    </w:rPr>
  </w:style>
  <w:style w:type="paragraph" w:customStyle="1" w:styleId="1111A4A200834E30B8A8D221E7A251D71">
    <w:name w:val="1111A4A200834E30B8A8D221E7A251D71"/>
    <w:rsid w:val="004D0799"/>
    <w:pPr>
      <w:spacing w:after="0" w:line="240" w:lineRule="auto"/>
    </w:pPr>
    <w:rPr>
      <w:rFonts w:ascii="Segoe UI" w:hAnsi="Segoe UI"/>
      <w:sz w:val="20"/>
      <w:lang w:val="en-GB" w:eastAsia="en-GB"/>
    </w:rPr>
  </w:style>
  <w:style w:type="paragraph" w:customStyle="1" w:styleId="200627897EEA434CB70BAF677B32A7A31">
    <w:name w:val="200627897EEA434CB70BAF677B32A7A31"/>
    <w:rsid w:val="004D0799"/>
    <w:pPr>
      <w:spacing w:after="0" w:line="240" w:lineRule="auto"/>
    </w:pPr>
    <w:rPr>
      <w:rFonts w:ascii="Segoe UI" w:hAnsi="Segoe UI"/>
      <w:sz w:val="20"/>
      <w:lang w:val="en-GB" w:eastAsia="en-GB"/>
    </w:rPr>
  </w:style>
  <w:style w:type="paragraph" w:customStyle="1" w:styleId="CF66B55623A84CAA98775530B8F4FABA1">
    <w:name w:val="CF66B55623A84CAA98775530B8F4FABA1"/>
    <w:rsid w:val="004D0799"/>
    <w:pPr>
      <w:spacing w:after="0" w:line="240" w:lineRule="auto"/>
    </w:pPr>
    <w:rPr>
      <w:rFonts w:ascii="Segoe UI" w:hAnsi="Segoe UI"/>
      <w:sz w:val="20"/>
      <w:lang w:val="en-GB" w:eastAsia="en-GB"/>
    </w:rPr>
  </w:style>
  <w:style w:type="paragraph" w:customStyle="1" w:styleId="0AA4F451D0554341A789B95D657495CC1">
    <w:name w:val="0AA4F451D0554341A789B95D657495CC1"/>
    <w:rsid w:val="004D0799"/>
    <w:pPr>
      <w:spacing w:after="0" w:line="240" w:lineRule="auto"/>
    </w:pPr>
    <w:rPr>
      <w:rFonts w:ascii="Segoe UI" w:hAnsi="Segoe UI"/>
      <w:sz w:val="20"/>
      <w:lang w:val="en-GB" w:eastAsia="en-GB"/>
    </w:rPr>
  </w:style>
  <w:style w:type="paragraph" w:customStyle="1" w:styleId="5CD46FCDC3344FF7B70A3B36E864F373">
    <w:name w:val="5CD46FCDC3344FF7B70A3B36E864F373"/>
    <w:rsid w:val="004D0799"/>
    <w:pPr>
      <w:spacing w:after="0" w:line="240" w:lineRule="auto"/>
    </w:pPr>
    <w:rPr>
      <w:rFonts w:ascii="Segoe UI" w:hAnsi="Segoe UI"/>
      <w:sz w:val="20"/>
      <w:lang w:val="en-GB" w:eastAsia="en-GB"/>
    </w:rPr>
  </w:style>
  <w:style w:type="paragraph" w:customStyle="1" w:styleId="3A3309A466EC47628542DE9D6A830E9310">
    <w:name w:val="3A3309A466EC47628542DE9D6A830E9310"/>
    <w:rsid w:val="00DD316A"/>
    <w:pPr>
      <w:spacing w:after="0" w:line="240" w:lineRule="auto"/>
    </w:pPr>
    <w:rPr>
      <w:rFonts w:ascii="Segoe UI" w:hAnsi="Segoe UI"/>
      <w:b/>
      <w:sz w:val="20"/>
      <w:lang w:val="en-GB" w:eastAsia="en-GB"/>
    </w:rPr>
  </w:style>
  <w:style w:type="paragraph" w:customStyle="1" w:styleId="276E5681654A4192BED2D26985D924BD10">
    <w:name w:val="276E5681654A4192BED2D26985D924BD10"/>
    <w:rsid w:val="00DD316A"/>
    <w:pPr>
      <w:spacing w:after="0" w:line="240" w:lineRule="auto"/>
    </w:pPr>
    <w:rPr>
      <w:rFonts w:ascii="Segoe UI" w:hAnsi="Segoe UI"/>
      <w:b/>
      <w:sz w:val="20"/>
      <w:lang w:val="en-GB" w:eastAsia="en-GB"/>
    </w:rPr>
  </w:style>
  <w:style w:type="paragraph" w:customStyle="1" w:styleId="5DE751AC11804EF6BE57BB36936DA6B3">
    <w:name w:val="5DE751AC11804EF6BE57BB36936DA6B3"/>
    <w:rsid w:val="00DD316A"/>
    <w:pPr>
      <w:spacing w:after="0" w:line="240" w:lineRule="auto"/>
    </w:pPr>
    <w:rPr>
      <w:rFonts w:ascii="Segoe UI" w:hAnsi="Segoe UI"/>
      <w:sz w:val="20"/>
      <w:lang w:val="en-GB" w:eastAsia="en-GB"/>
    </w:rPr>
  </w:style>
  <w:style w:type="paragraph" w:customStyle="1" w:styleId="7B88634315DD43CC99E8DBCA3B8EBC3710">
    <w:name w:val="7B88634315DD43CC99E8DBCA3B8EBC3710"/>
    <w:rsid w:val="00DD316A"/>
    <w:pPr>
      <w:spacing w:after="0" w:line="240" w:lineRule="auto"/>
    </w:pPr>
    <w:rPr>
      <w:rFonts w:ascii="Segoe UI" w:hAnsi="Segoe UI"/>
      <w:sz w:val="20"/>
      <w:lang w:val="en-GB" w:eastAsia="en-GB"/>
    </w:rPr>
  </w:style>
  <w:style w:type="paragraph" w:customStyle="1" w:styleId="5FDEE799DAF54CD8BBBD974177B6D20C10">
    <w:name w:val="5FDEE799DAF54CD8BBBD974177B6D20C10"/>
    <w:rsid w:val="00DD316A"/>
    <w:pPr>
      <w:spacing w:after="0" w:line="240" w:lineRule="auto"/>
    </w:pPr>
    <w:rPr>
      <w:rFonts w:ascii="Segoe UI" w:hAnsi="Segoe UI"/>
      <w:sz w:val="20"/>
      <w:lang w:val="en-GB" w:eastAsia="en-GB"/>
    </w:rPr>
  </w:style>
  <w:style w:type="paragraph" w:customStyle="1" w:styleId="9DF15DE4D70F49EE85D218900104946E10">
    <w:name w:val="9DF15DE4D70F49EE85D218900104946E10"/>
    <w:rsid w:val="00DD316A"/>
    <w:pPr>
      <w:spacing w:after="0" w:line="240" w:lineRule="auto"/>
    </w:pPr>
    <w:rPr>
      <w:rFonts w:ascii="Segoe UI" w:hAnsi="Segoe UI"/>
      <w:sz w:val="20"/>
      <w:lang w:val="en-GB" w:eastAsia="en-GB"/>
    </w:rPr>
  </w:style>
  <w:style w:type="paragraph" w:customStyle="1" w:styleId="8C67379A14D543A5A9F0A29A997B083910">
    <w:name w:val="8C67379A14D543A5A9F0A29A997B083910"/>
    <w:rsid w:val="00DD316A"/>
    <w:pPr>
      <w:spacing w:after="0" w:line="240" w:lineRule="auto"/>
    </w:pPr>
    <w:rPr>
      <w:rFonts w:ascii="Segoe UI" w:hAnsi="Segoe UI"/>
      <w:sz w:val="20"/>
      <w:lang w:val="en-GB" w:eastAsia="en-GB"/>
    </w:rPr>
  </w:style>
  <w:style w:type="paragraph" w:customStyle="1" w:styleId="95DBC423593B4309B3C7FC272C30D630">
    <w:name w:val="95DBC423593B4309B3C7FC272C30D630"/>
    <w:rsid w:val="00DD316A"/>
    <w:pPr>
      <w:spacing w:after="0" w:line="240" w:lineRule="auto"/>
    </w:pPr>
    <w:rPr>
      <w:rFonts w:ascii="Segoe UI" w:hAnsi="Segoe UI"/>
      <w:sz w:val="20"/>
      <w:lang w:val="en-GB" w:eastAsia="en-GB"/>
    </w:rPr>
  </w:style>
  <w:style w:type="paragraph" w:customStyle="1" w:styleId="F0B1067E0B5143789145C2C2DDCE118E">
    <w:name w:val="F0B1067E0B5143789145C2C2DDCE118E"/>
    <w:rsid w:val="00DD316A"/>
    <w:pPr>
      <w:spacing w:after="0" w:line="240" w:lineRule="auto"/>
    </w:pPr>
    <w:rPr>
      <w:rFonts w:ascii="Segoe UI" w:hAnsi="Segoe UI"/>
      <w:sz w:val="20"/>
      <w:lang w:val="en-GB" w:eastAsia="en-GB"/>
    </w:rPr>
  </w:style>
  <w:style w:type="paragraph" w:customStyle="1" w:styleId="2FD7AE44E0244F8E9BE017F90FC86DE2">
    <w:name w:val="2FD7AE44E0244F8E9BE017F90FC86DE2"/>
    <w:rsid w:val="00DD316A"/>
    <w:pPr>
      <w:spacing w:after="0" w:line="240" w:lineRule="auto"/>
    </w:pPr>
    <w:rPr>
      <w:rFonts w:ascii="Segoe UI" w:hAnsi="Segoe UI"/>
      <w:sz w:val="20"/>
      <w:lang w:val="en-GB" w:eastAsia="en-GB"/>
    </w:rPr>
  </w:style>
  <w:style w:type="paragraph" w:customStyle="1" w:styleId="4361943291294825A34BA2831438EAFB">
    <w:name w:val="4361943291294825A34BA2831438EAFB"/>
    <w:rsid w:val="00DD316A"/>
    <w:pPr>
      <w:spacing w:after="0" w:line="240" w:lineRule="auto"/>
    </w:pPr>
    <w:rPr>
      <w:rFonts w:ascii="Segoe UI" w:hAnsi="Segoe UI"/>
      <w:sz w:val="20"/>
      <w:lang w:val="en-GB" w:eastAsia="en-GB"/>
    </w:rPr>
  </w:style>
  <w:style w:type="paragraph" w:customStyle="1" w:styleId="4B0CB92917D64B22B2BF0DD285D4FD19">
    <w:name w:val="4B0CB92917D64B22B2BF0DD285D4FD19"/>
    <w:rsid w:val="00DD316A"/>
    <w:pPr>
      <w:spacing w:after="0" w:line="240" w:lineRule="auto"/>
    </w:pPr>
    <w:rPr>
      <w:rFonts w:ascii="Segoe UI" w:hAnsi="Segoe UI"/>
      <w:sz w:val="20"/>
      <w:lang w:val="en-GB" w:eastAsia="en-GB"/>
    </w:rPr>
  </w:style>
  <w:style w:type="paragraph" w:customStyle="1" w:styleId="F2574B37F25B40ADB206DF9CCA058A9C">
    <w:name w:val="F2574B37F25B40ADB206DF9CCA058A9C"/>
    <w:rsid w:val="00DD316A"/>
    <w:pPr>
      <w:spacing w:after="0" w:line="240" w:lineRule="auto"/>
    </w:pPr>
    <w:rPr>
      <w:rFonts w:ascii="Segoe UI" w:hAnsi="Segoe UI"/>
      <w:sz w:val="20"/>
      <w:lang w:val="en-GB" w:eastAsia="en-GB"/>
    </w:rPr>
  </w:style>
  <w:style w:type="paragraph" w:customStyle="1" w:styleId="77908A69B1314CF8A37B51CC24032404">
    <w:name w:val="77908A69B1314CF8A37B51CC24032404"/>
    <w:rsid w:val="00DD316A"/>
    <w:pPr>
      <w:spacing w:after="0" w:line="240" w:lineRule="auto"/>
    </w:pPr>
    <w:rPr>
      <w:rFonts w:ascii="Segoe UI" w:hAnsi="Segoe UI"/>
      <w:sz w:val="20"/>
      <w:lang w:val="en-GB" w:eastAsia="en-GB"/>
    </w:rPr>
  </w:style>
  <w:style w:type="paragraph" w:customStyle="1" w:styleId="FAB2FC37FF494B4AA1C85CF0199C3104">
    <w:name w:val="FAB2FC37FF494B4AA1C85CF0199C3104"/>
    <w:rsid w:val="00DD316A"/>
    <w:pPr>
      <w:spacing w:after="0" w:line="240" w:lineRule="auto"/>
    </w:pPr>
    <w:rPr>
      <w:rFonts w:ascii="Segoe UI" w:hAnsi="Segoe UI"/>
      <w:sz w:val="20"/>
      <w:lang w:val="en-GB" w:eastAsia="en-GB"/>
    </w:rPr>
  </w:style>
  <w:style w:type="paragraph" w:customStyle="1" w:styleId="3FD3689B05454CC8A8104D573534489F">
    <w:name w:val="3FD3689B05454CC8A8104D573534489F"/>
    <w:rsid w:val="00DD316A"/>
    <w:pPr>
      <w:spacing w:after="0" w:line="240" w:lineRule="auto"/>
    </w:pPr>
    <w:rPr>
      <w:rFonts w:ascii="Segoe UI" w:hAnsi="Segoe UI"/>
      <w:sz w:val="20"/>
      <w:lang w:val="en-GB" w:eastAsia="en-GB"/>
    </w:rPr>
  </w:style>
  <w:style w:type="paragraph" w:customStyle="1" w:styleId="530A37DEE24242539DB89E4E34544092">
    <w:name w:val="530A37DEE24242539DB89E4E34544092"/>
    <w:rsid w:val="00DD316A"/>
    <w:pPr>
      <w:spacing w:after="0" w:line="240" w:lineRule="auto"/>
    </w:pPr>
    <w:rPr>
      <w:rFonts w:ascii="Segoe UI" w:hAnsi="Segoe UI"/>
      <w:sz w:val="20"/>
      <w:lang w:val="en-GB" w:eastAsia="en-GB"/>
    </w:rPr>
  </w:style>
  <w:style w:type="paragraph" w:customStyle="1" w:styleId="2496360D8AC64EBC948B44FD8CA8BEC0">
    <w:name w:val="2496360D8AC64EBC948B44FD8CA8BEC0"/>
    <w:rsid w:val="00DD316A"/>
    <w:pPr>
      <w:spacing w:after="0" w:line="240" w:lineRule="auto"/>
    </w:pPr>
    <w:rPr>
      <w:rFonts w:ascii="Segoe UI" w:hAnsi="Segoe UI"/>
      <w:sz w:val="20"/>
      <w:lang w:val="en-GB" w:eastAsia="en-GB"/>
    </w:rPr>
  </w:style>
  <w:style w:type="paragraph" w:customStyle="1" w:styleId="90C70634E7A941AA987666F78C27AE2B">
    <w:name w:val="90C70634E7A941AA987666F78C27AE2B"/>
    <w:rsid w:val="00DD316A"/>
    <w:pPr>
      <w:spacing w:after="0" w:line="240" w:lineRule="auto"/>
    </w:pPr>
    <w:rPr>
      <w:rFonts w:ascii="Segoe UI" w:hAnsi="Segoe UI"/>
      <w:sz w:val="20"/>
      <w:lang w:val="en-GB" w:eastAsia="en-GB"/>
    </w:rPr>
  </w:style>
  <w:style w:type="paragraph" w:customStyle="1" w:styleId="765079F2C90A43DFA40D92C26281FDAD">
    <w:name w:val="765079F2C90A43DFA40D92C26281FDAD"/>
    <w:rsid w:val="00DD316A"/>
    <w:pPr>
      <w:spacing w:after="0" w:line="240" w:lineRule="auto"/>
    </w:pPr>
    <w:rPr>
      <w:rFonts w:ascii="Segoe UI" w:hAnsi="Segoe UI"/>
      <w:sz w:val="20"/>
      <w:lang w:val="en-GB" w:eastAsia="en-GB"/>
    </w:rPr>
  </w:style>
  <w:style w:type="paragraph" w:customStyle="1" w:styleId="68CD44DD8F4249C090AEC47789317340">
    <w:name w:val="68CD44DD8F4249C090AEC47789317340"/>
    <w:rsid w:val="00DD316A"/>
    <w:pPr>
      <w:spacing w:after="0" w:line="240" w:lineRule="auto"/>
    </w:pPr>
    <w:rPr>
      <w:rFonts w:ascii="Segoe UI" w:hAnsi="Segoe UI"/>
      <w:sz w:val="20"/>
      <w:lang w:val="en-GB" w:eastAsia="en-GB"/>
    </w:rPr>
  </w:style>
  <w:style w:type="paragraph" w:customStyle="1" w:styleId="CDD8D642A30A49C09573F37D9AE7275E">
    <w:name w:val="CDD8D642A30A49C09573F37D9AE7275E"/>
    <w:rsid w:val="00DD316A"/>
    <w:pPr>
      <w:spacing w:after="0" w:line="240" w:lineRule="auto"/>
    </w:pPr>
    <w:rPr>
      <w:rFonts w:ascii="Segoe UI" w:hAnsi="Segoe UI"/>
      <w:sz w:val="20"/>
      <w:lang w:val="en-GB" w:eastAsia="en-GB"/>
    </w:rPr>
  </w:style>
  <w:style w:type="paragraph" w:customStyle="1" w:styleId="B1077FB7087F4885AF4958160D42FE5E">
    <w:name w:val="B1077FB7087F4885AF4958160D42FE5E"/>
    <w:rsid w:val="00DD316A"/>
    <w:pPr>
      <w:spacing w:after="0" w:line="240" w:lineRule="auto"/>
    </w:pPr>
    <w:rPr>
      <w:rFonts w:ascii="Segoe UI" w:hAnsi="Segoe UI"/>
      <w:sz w:val="20"/>
      <w:lang w:val="en-GB" w:eastAsia="en-GB"/>
    </w:rPr>
  </w:style>
  <w:style w:type="paragraph" w:customStyle="1" w:styleId="5414BDB5E6EB4EDB96E1CF3BF3341816">
    <w:name w:val="5414BDB5E6EB4EDB96E1CF3BF3341816"/>
    <w:rsid w:val="00DD316A"/>
    <w:pPr>
      <w:spacing w:after="0" w:line="240" w:lineRule="auto"/>
    </w:pPr>
    <w:rPr>
      <w:rFonts w:ascii="Segoe UI" w:hAnsi="Segoe UI"/>
      <w:sz w:val="20"/>
      <w:lang w:val="en-GB" w:eastAsia="en-GB"/>
    </w:rPr>
  </w:style>
  <w:style w:type="paragraph" w:customStyle="1" w:styleId="7BE27EC2D90240BF9EC74C879B6872C0">
    <w:name w:val="7BE27EC2D90240BF9EC74C879B6872C0"/>
    <w:rsid w:val="00DD316A"/>
    <w:pPr>
      <w:spacing w:after="0" w:line="240" w:lineRule="auto"/>
    </w:pPr>
    <w:rPr>
      <w:rFonts w:ascii="Segoe UI" w:hAnsi="Segoe UI"/>
      <w:sz w:val="20"/>
      <w:lang w:val="en-GB" w:eastAsia="en-GB"/>
    </w:rPr>
  </w:style>
  <w:style w:type="paragraph" w:customStyle="1" w:styleId="551EC7C2EEB14891BA194532DE7B14D8">
    <w:name w:val="551EC7C2EEB14891BA194532DE7B14D8"/>
    <w:rsid w:val="00DD316A"/>
    <w:pPr>
      <w:spacing w:after="0" w:line="240" w:lineRule="auto"/>
    </w:pPr>
    <w:rPr>
      <w:rFonts w:ascii="Segoe UI" w:hAnsi="Segoe UI"/>
      <w:sz w:val="20"/>
      <w:lang w:val="en-GB" w:eastAsia="en-GB"/>
    </w:rPr>
  </w:style>
  <w:style w:type="paragraph" w:customStyle="1" w:styleId="988C9A780F3E4F1B8397213AC14A4AEE">
    <w:name w:val="988C9A780F3E4F1B8397213AC14A4AEE"/>
    <w:rsid w:val="00DD316A"/>
    <w:pPr>
      <w:spacing w:after="0" w:line="240" w:lineRule="auto"/>
    </w:pPr>
    <w:rPr>
      <w:rFonts w:ascii="Segoe UI" w:hAnsi="Segoe UI"/>
      <w:sz w:val="20"/>
      <w:lang w:val="en-GB" w:eastAsia="en-GB"/>
    </w:rPr>
  </w:style>
  <w:style w:type="paragraph" w:customStyle="1" w:styleId="3A3309A466EC47628542DE9D6A830E9311">
    <w:name w:val="3A3309A466EC47628542DE9D6A830E9311"/>
    <w:rsid w:val="00DD316A"/>
    <w:pPr>
      <w:spacing w:after="0" w:line="240" w:lineRule="auto"/>
    </w:pPr>
    <w:rPr>
      <w:rFonts w:ascii="Segoe UI" w:hAnsi="Segoe UI"/>
      <w:b/>
      <w:sz w:val="20"/>
      <w:lang w:val="en-GB" w:eastAsia="en-GB"/>
    </w:rPr>
  </w:style>
  <w:style w:type="paragraph" w:customStyle="1" w:styleId="276E5681654A4192BED2D26985D924BD11">
    <w:name w:val="276E5681654A4192BED2D26985D924BD11"/>
    <w:rsid w:val="00DD316A"/>
    <w:pPr>
      <w:spacing w:after="0" w:line="240" w:lineRule="auto"/>
    </w:pPr>
    <w:rPr>
      <w:rFonts w:ascii="Segoe UI" w:hAnsi="Segoe UI"/>
      <w:b/>
      <w:sz w:val="20"/>
      <w:lang w:val="en-GB" w:eastAsia="en-GB"/>
    </w:rPr>
  </w:style>
  <w:style w:type="paragraph" w:customStyle="1" w:styleId="5DE751AC11804EF6BE57BB36936DA6B31">
    <w:name w:val="5DE751AC11804EF6BE57BB36936DA6B31"/>
    <w:rsid w:val="00DD316A"/>
    <w:pPr>
      <w:spacing w:after="0" w:line="240" w:lineRule="auto"/>
    </w:pPr>
    <w:rPr>
      <w:rFonts w:ascii="Segoe UI" w:hAnsi="Segoe UI"/>
      <w:sz w:val="20"/>
      <w:lang w:val="en-GB" w:eastAsia="en-GB"/>
    </w:rPr>
  </w:style>
  <w:style w:type="paragraph" w:customStyle="1" w:styleId="7B88634315DD43CC99E8DBCA3B8EBC3711">
    <w:name w:val="7B88634315DD43CC99E8DBCA3B8EBC3711"/>
    <w:rsid w:val="00DD316A"/>
    <w:pPr>
      <w:spacing w:after="0" w:line="240" w:lineRule="auto"/>
    </w:pPr>
    <w:rPr>
      <w:rFonts w:ascii="Segoe UI" w:hAnsi="Segoe UI"/>
      <w:sz w:val="20"/>
      <w:lang w:val="en-GB" w:eastAsia="en-GB"/>
    </w:rPr>
  </w:style>
  <w:style w:type="paragraph" w:customStyle="1" w:styleId="5FDEE799DAF54CD8BBBD974177B6D20C11">
    <w:name w:val="5FDEE799DAF54CD8BBBD974177B6D20C11"/>
    <w:rsid w:val="00DD316A"/>
    <w:pPr>
      <w:spacing w:after="0" w:line="240" w:lineRule="auto"/>
    </w:pPr>
    <w:rPr>
      <w:rFonts w:ascii="Segoe UI" w:hAnsi="Segoe UI"/>
      <w:sz w:val="20"/>
      <w:lang w:val="en-GB" w:eastAsia="en-GB"/>
    </w:rPr>
  </w:style>
  <w:style w:type="paragraph" w:customStyle="1" w:styleId="9DF15DE4D70F49EE85D218900104946E11">
    <w:name w:val="9DF15DE4D70F49EE85D218900104946E11"/>
    <w:rsid w:val="00DD316A"/>
    <w:pPr>
      <w:spacing w:after="0" w:line="240" w:lineRule="auto"/>
    </w:pPr>
    <w:rPr>
      <w:rFonts w:ascii="Segoe UI" w:hAnsi="Segoe UI"/>
      <w:sz w:val="20"/>
      <w:lang w:val="en-GB" w:eastAsia="en-GB"/>
    </w:rPr>
  </w:style>
  <w:style w:type="paragraph" w:customStyle="1" w:styleId="8C67379A14D543A5A9F0A29A997B083911">
    <w:name w:val="8C67379A14D543A5A9F0A29A997B083911"/>
    <w:rsid w:val="00DD316A"/>
    <w:pPr>
      <w:spacing w:after="0" w:line="240" w:lineRule="auto"/>
    </w:pPr>
    <w:rPr>
      <w:rFonts w:ascii="Segoe UI" w:hAnsi="Segoe UI"/>
      <w:sz w:val="20"/>
      <w:lang w:val="en-GB" w:eastAsia="en-GB"/>
    </w:rPr>
  </w:style>
  <w:style w:type="paragraph" w:customStyle="1" w:styleId="95DBC423593B4309B3C7FC272C30D6301">
    <w:name w:val="95DBC423593B4309B3C7FC272C30D6301"/>
    <w:rsid w:val="00DD316A"/>
    <w:pPr>
      <w:spacing w:after="0" w:line="240" w:lineRule="auto"/>
    </w:pPr>
    <w:rPr>
      <w:rFonts w:ascii="Segoe UI" w:hAnsi="Segoe UI"/>
      <w:sz w:val="20"/>
      <w:lang w:val="en-GB" w:eastAsia="en-GB"/>
    </w:rPr>
  </w:style>
  <w:style w:type="paragraph" w:customStyle="1" w:styleId="1D7A5E5A7CD2448D9917E2550168E8A5">
    <w:name w:val="1D7A5E5A7CD2448D9917E2550168E8A5"/>
    <w:rsid w:val="00DD316A"/>
    <w:pPr>
      <w:spacing w:after="0" w:line="240" w:lineRule="auto"/>
    </w:pPr>
    <w:rPr>
      <w:rFonts w:ascii="Segoe UI" w:hAnsi="Segoe UI"/>
      <w:sz w:val="20"/>
      <w:lang w:val="en-GB" w:eastAsia="en-GB"/>
    </w:rPr>
  </w:style>
  <w:style w:type="paragraph" w:customStyle="1" w:styleId="8D597EC715304BEFA8327CB1A2CFB4A3">
    <w:name w:val="8D597EC715304BEFA8327CB1A2CFB4A3"/>
    <w:rsid w:val="00DD316A"/>
    <w:pPr>
      <w:spacing w:after="0" w:line="240" w:lineRule="auto"/>
    </w:pPr>
    <w:rPr>
      <w:rFonts w:ascii="Segoe UI" w:hAnsi="Segoe UI"/>
      <w:sz w:val="20"/>
      <w:lang w:val="en-GB" w:eastAsia="en-GB"/>
    </w:rPr>
  </w:style>
  <w:style w:type="paragraph" w:customStyle="1" w:styleId="C01D21DE60B645FFBB6452899A01C8AB">
    <w:name w:val="C01D21DE60B645FFBB6452899A01C8AB"/>
    <w:rsid w:val="00DD316A"/>
    <w:pPr>
      <w:spacing w:after="0" w:line="240" w:lineRule="auto"/>
    </w:pPr>
    <w:rPr>
      <w:rFonts w:ascii="Segoe UI" w:hAnsi="Segoe UI"/>
      <w:sz w:val="20"/>
      <w:lang w:val="en-GB" w:eastAsia="en-GB"/>
    </w:rPr>
  </w:style>
  <w:style w:type="paragraph" w:customStyle="1" w:styleId="D0615B017813485E8281E616850249C6">
    <w:name w:val="D0615B017813485E8281E616850249C6"/>
    <w:rsid w:val="00DD316A"/>
    <w:pPr>
      <w:spacing w:after="0" w:line="240" w:lineRule="auto"/>
    </w:pPr>
    <w:rPr>
      <w:rFonts w:ascii="Segoe UI" w:hAnsi="Segoe UI"/>
      <w:sz w:val="20"/>
      <w:lang w:val="en-GB" w:eastAsia="en-GB"/>
    </w:rPr>
  </w:style>
  <w:style w:type="paragraph" w:customStyle="1" w:styleId="9CAA02CDDE3B4A4BBD111E0DFFFF0ADC">
    <w:name w:val="9CAA02CDDE3B4A4BBD111E0DFFFF0ADC"/>
    <w:rsid w:val="00DD316A"/>
    <w:pPr>
      <w:spacing w:after="0" w:line="240" w:lineRule="auto"/>
    </w:pPr>
    <w:rPr>
      <w:rFonts w:ascii="Segoe UI" w:hAnsi="Segoe UI"/>
      <w:sz w:val="20"/>
      <w:lang w:val="en-GB" w:eastAsia="en-GB"/>
    </w:rPr>
  </w:style>
  <w:style w:type="paragraph" w:customStyle="1" w:styleId="F0B1067E0B5143789145C2C2DDCE118E1">
    <w:name w:val="F0B1067E0B5143789145C2C2DDCE118E1"/>
    <w:rsid w:val="00DD316A"/>
    <w:pPr>
      <w:spacing w:after="0" w:line="240" w:lineRule="auto"/>
    </w:pPr>
    <w:rPr>
      <w:rFonts w:ascii="Segoe UI" w:hAnsi="Segoe UI"/>
      <w:sz w:val="20"/>
      <w:lang w:val="en-GB" w:eastAsia="en-GB"/>
    </w:rPr>
  </w:style>
  <w:style w:type="paragraph" w:customStyle="1" w:styleId="2FD7AE44E0244F8E9BE017F90FC86DE21">
    <w:name w:val="2FD7AE44E0244F8E9BE017F90FC86DE21"/>
    <w:rsid w:val="00DD316A"/>
    <w:pPr>
      <w:spacing w:after="0" w:line="240" w:lineRule="auto"/>
    </w:pPr>
    <w:rPr>
      <w:rFonts w:ascii="Segoe UI" w:hAnsi="Segoe UI"/>
      <w:sz w:val="20"/>
      <w:lang w:val="en-GB" w:eastAsia="en-GB"/>
    </w:rPr>
  </w:style>
  <w:style w:type="paragraph" w:customStyle="1" w:styleId="4361943291294825A34BA2831438EAFB1">
    <w:name w:val="4361943291294825A34BA2831438EAFB1"/>
    <w:rsid w:val="00DD316A"/>
    <w:pPr>
      <w:spacing w:after="0" w:line="240" w:lineRule="auto"/>
    </w:pPr>
    <w:rPr>
      <w:rFonts w:ascii="Segoe UI" w:hAnsi="Segoe UI"/>
      <w:sz w:val="20"/>
      <w:lang w:val="en-GB" w:eastAsia="en-GB"/>
    </w:rPr>
  </w:style>
  <w:style w:type="paragraph" w:customStyle="1" w:styleId="4B0CB92917D64B22B2BF0DD285D4FD191">
    <w:name w:val="4B0CB92917D64B22B2BF0DD285D4FD191"/>
    <w:rsid w:val="00DD316A"/>
    <w:pPr>
      <w:spacing w:after="0" w:line="240" w:lineRule="auto"/>
    </w:pPr>
    <w:rPr>
      <w:rFonts w:ascii="Segoe UI" w:hAnsi="Segoe UI"/>
      <w:sz w:val="20"/>
      <w:lang w:val="en-GB" w:eastAsia="en-GB"/>
    </w:rPr>
  </w:style>
  <w:style w:type="paragraph" w:customStyle="1" w:styleId="F2574B37F25B40ADB206DF9CCA058A9C1">
    <w:name w:val="F2574B37F25B40ADB206DF9CCA058A9C1"/>
    <w:rsid w:val="00DD316A"/>
    <w:pPr>
      <w:spacing w:after="0" w:line="240" w:lineRule="auto"/>
    </w:pPr>
    <w:rPr>
      <w:rFonts w:ascii="Segoe UI" w:hAnsi="Segoe UI"/>
      <w:sz w:val="20"/>
      <w:lang w:val="en-GB" w:eastAsia="en-GB"/>
    </w:rPr>
  </w:style>
  <w:style w:type="paragraph" w:customStyle="1" w:styleId="77908A69B1314CF8A37B51CC240324041">
    <w:name w:val="77908A69B1314CF8A37B51CC240324041"/>
    <w:rsid w:val="00DD316A"/>
    <w:pPr>
      <w:spacing w:after="0" w:line="240" w:lineRule="auto"/>
    </w:pPr>
    <w:rPr>
      <w:rFonts w:ascii="Segoe UI" w:hAnsi="Segoe UI"/>
      <w:sz w:val="20"/>
      <w:lang w:val="en-GB" w:eastAsia="en-GB"/>
    </w:rPr>
  </w:style>
  <w:style w:type="paragraph" w:customStyle="1" w:styleId="FAB2FC37FF494B4AA1C85CF0199C31041">
    <w:name w:val="FAB2FC37FF494B4AA1C85CF0199C31041"/>
    <w:rsid w:val="00DD316A"/>
    <w:pPr>
      <w:spacing w:after="0" w:line="240" w:lineRule="auto"/>
    </w:pPr>
    <w:rPr>
      <w:rFonts w:ascii="Segoe UI" w:hAnsi="Segoe UI"/>
      <w:sz w:val="20"/>
      <w:lang w:val="en-GB" w:eastAsia="en-GB"/>
    </w:rPr>
  </w:style>
  <w:style w:type="paragraph" w:customStyle="1" w:styleId="3FD3689B05454CC8A8104D573534489F1">
    <w:name w:val="3FD3689B05454CC8A8104D573534489F1"/>
    <w:rsid w:val="00DD316A"/>
    <w:pPr>
      <w:spacing w:after="0" w:line="240" w:lineRule="auto"/>
    </w:pPr>
    <w:rPr>
      <w:rFonts w:ascii="Segoe UI" w:hAnsi="Segoe UI"/>
      <w:sz w:val="20"/>
      <w:lang w:val="en-GB" w:eastAsia="en-GB"/>
    </w:rPr>
  </w:style>
  <w:style w:type="paragraph" w:customStyle="1" w:styleId="530A37DEE24242539DB89E4E345440921">
    <w:name w:val="530A37DEE24242539DB89E4E345440921"/>
    <w:rsid w:val="00DD316A"/>
    <w:pPr>
      <w:spacing w:after="0" w:line="240" w:lineRule="auto"/>
    </w:pPr>
    <w:rPr>
      <w:rFonts w:ascii="Segoe UI" w:hAnsi="Segoe UI"/>
      <w:sz w:val="20"/>
      <w:lang w:val="en-GB" w:eastAsia="en-GB"/>
    </w:rPr>
  </w:style>
  <w:style w:type="paragraph" w:customStyle="1" w:styleId="2496360D8AC64EBC948B44FD8CA8BEC01">
    <w:name w:val="2496360D8AC64EBC948B44FD8CA8BEC01"/>
    <w:rsid w:val="00DD316A"/>
    <w:pPr>
      <w:spacing w:after="0" w:line="240" w:lineRule="auto"/>
    </w:pPr>
    <w:rPr>
      <w:rFonts w:ascii="Segoe UI" w:hAnsi="Segoe UI"/>
      <w:sz w:val="20"/>
      <w:lang w:val="en-GB" w:eastAsia="en-GB"/>
    </w:rPr>
  </w:style>
  <w:style w:type="paragraph" w:customStyle="1" w:styleId="90C70634E7A941AA987666F78C27AE2B1">
    <w:name w:val="90C70634E7A941AA987666F78C27AE2B1"/>
    <w:rsid w:val="00DD316A"/>
    <w:pPr>
      <w:spacing w:after="0" w:line="240" w:lineRule="auto"/>
    </w:pPr>
    <w:rPr>
      <w:rFonts w:ascii="Segoe UI" w:hAnsi="Segoe UI"/>
      <w:sz w:val="20"/>
      <w:lang w:val="en-GB" w:eastAsia="en-GB"/>
    </w:rPr>
  </w:style>
  <w:style w:type="paragraph" w:customStyle="1" w:styleId="765079F2C90A43DFA40D92C26281FDAD1">
    <w:name w:val="765079F2C90A43DFA40D92C26281FDAD1"/>
    <w:rsid w:val="00DD316A"/>
    <w:pPr>
      <w:spacing w:after="0" w:line="240" w:lineRule="auto"/>
    </w:pPr>
    <w:rPr>
      <w:rFonts w:ascii="Segoe UI" w:hAnsi="Segoe UI"/>
      <w:sz w:val="20"/>
      <w:lang w:val="en-GB" w:eastAsia="en-GB"/>
    </w:rPr>
  </w:style>
  <w:style w:type="paragraph" w:customStyle="1" w:styleId="68CD44DD8F4249C090AEC477893173401">
    <w:name w:val="68CD44DD8F4249C090AEC477893173401"/>
    <w:rsid w:val="00DD316A"/>
    <w:pPr>
      <w:spacing w:after="0" w:line="240" w:lineRule="auto"/>
    </w:pPr>
    <w:rPr>
      <w:rFonts w:ascii="Segoe UI" w:hAnsi="Segoe UI"/>
      <w:sz w:val="20"/>
      <w:lang w:val="en-GB" w:eastAsia="en-GB"/>
    </w:rPr>
  </w:style>
  <w:style w:type="paragraph" w:customStyle="1" w:styleId="CDD8D642A30A49C09573F37D9AE7275E1">
    <w:name w:val="CDD8D642A30A49C09573F37D9AE7275E1"/>
    <w:rsid w:val="00DD316A"/>
    <w:pPr>
      <w:spacing w:after="0" w:line="240" w:lineRule="auto"/>
    </w:pPr>
    <w:rPr>
      <w:rFonts w:ascii="Segoe UI" w:hAnsi="Segoe UI"/>
      <w:sz w:val="20"/>
      <w:lang w:val="en-GB" w:eastAsia="en-GB"/>
    </w:rPr>
  </w:style>
  <w:style w:type="paragraph" w:customStyle="1" w:styleId="B1077FB7087F4885AF4958160D42FE5E1">
    <w:name w:val="B1077FB7087F4885AF4958160D42FE5E1"/>
    <w:rsid w:val="00DD316A"/>
    <w:pPr>
      <w:spacing w:after="0" w:line="240" w:lineRule="auto"/>
    </w:pPr>
    <w:rPr>
      <w:rFonts w:ascii="Segoe UI" w:hAnsi="Segoe UI"/>
      <w:sz w:val="20"/>
      <w:lang w:val="en-GB" w:eastAsia="en-GB"/>
    </w:rPr>
  </w:style>
  <w:style w:type="paragraph" w:customStyle="1" w:styleId="5414BDB5E6EB4EDB96E1CF3BF33418161">
    <w:name w:val="5414BDB5E6EB4EDB96E1CF3BF33418161"/>
    <w:rsid w:val="00DD316A"/>
    <w:pPr>
      <w:spacing w:after="0" w:line="240" w:lineRule="auto"/>
    </w:pPr>
    <w:rPr>
      <w:rFonts w:ascii="Segoe UI" w:hAnsi="Segoe UI"/>
      <w:sz w:val="20"/>
      <w:lang w:val="en-GB" w:eastAsia="en-GB"/>
    </w:rPr>
  </w:style>
  <w:style w:type="paragraph" w:customStyle="1" w:styleId="7BE27EC2D90240BF9EC74C879B6872C01">
    <w:name w:val="7BE27EC2D90240BF9EC74C879B6872C01"/>
    <w:rsid w:val="00DD316A"/>
    <w:pPr>
      <w:spacing w:after="0" w:line="240" w:lineRule="auto"/>
    </w:pPr>
    <w:rPr>
      <w:rFonts w:ascii="Segoe UI" w:hAnsi="Segoe UI"/>
      <w:sz w:val="20"/>
      <w:lang w:val="en-GB" w:eastAsia="en-GB"/>
    </w:rPr>
  </w:style>
  <w:style w:type="paragraph" w:customStyle="1" w:styleId="551EC7C2EEB14891BA194532DE7B14D81">
    <w:name w:val="551EC7C2EEB14891BA194532DE7B14D81"/>
    <w:rsid w:val="00DD316A"/>
    <w:pPr>
      <w:spacing w:after="0" w:line="240" w:lineRule="auto"/>
    </w:pPr>
    <w:rPr>
      <w:rFonts w:ascii="Segoe UI" w:hAnsi="Segoe UI"/>
      <w:sz w:val="20"/>
      <w:lang w:val="en-GB" w:eastAsia="en-GB"/>
    </w:rPr>
  </w:style>
  <w:style w:type="paragraph" w:customStyle="1" w:styleId="988C9A780F3E4F1B8397213AC14A4AEE1">
    <w:name w:val="988C9A780F3E4F1B8397213AC14A4AEE1"/>
    <w:rsid w:val="00DD316A"/>
    <w:pPr>
      <w:spacing w:after="0" w:line="240" w:lineRule="auto"/>
    </w:pPr>
    <w:rPr>
      <w:rFonts w:ascii="Segoe UI" w:hAnsi="Segoe UI"/>
      <w:sz w:val="20"/>
      <w:lang w:val="en-GB" w:eastAsia="en-GB"/>
    </w:rPr>
  </w:style>
  <w:style w:type="paragraph" w:customStyle="1" w:styleId="3A3309A466EC47628542DE9D6A830E9312">
    <w:name w:val="3A3309A466EC47628542DE9D6A830E9312"/>
    <w:rsid w:val="00DD316A"/>
    <w:pPr>
      <w:spacing w:after="0" w:line="240" w:lineRule="auto"/>
    </w:pPr>
    <w:rPr>
      <w:rFonts w:ascii="Segoe UI" w:hAnsi="Segoe UI"/>
      <w:b/>
      <w:sz w:val="20"/>
      <w:lang w:val="en-GB" w:eastAsia="en-GB"/>
    </w:rPr>
  </w:style>
  <w:style w:type="paragraph" w:customStyle="1" w:styleId="276E5681654A4192BED2D26985D924BD12">
    <w:name w:val="276E5681654A4192BED2D26985D924BD12"/>
    <w:rsid w:val="00DD316A"/>
    <w:pPr>
      <w:spacing w:after="0" w:line="240" w:lineRule="auto"/>
    </w:pPr>
    <w:rPr>
      <w:rFonts w:ascii="Segoe UI" w:hAnsi="Segoe UI"/>
      <w:b/>
      <w:sz w:val="20"/>
      <w:lang w:val="en-GB" w:eastAsia="en-GB"/>
    </w:rPr>
  </w:style>
  <w:style w:type="paragraph" w:customStyle="1" w:styleId="5DE751AC11804EF6BE57BB36936DA6B32">
    <w:name w:val="5DE751AC11804EF6BE57BB36936DA6B32"/>
    <w:rsid w:val="00DD316A"/>
    <w:pPr>
      <w:spacing w:after="0" w:line="240" w:lineRule="auto"/>
    </w:pPr>
    <w:rPr>
      <w:rFonts w:ascii="Segoe UI" w:hAnsi="Segoe UI"/>
      <w:sz w:val="20"/>
      <w:lang w:val="en-GB" w:eastAsia="en-GB"/>
    </w:rPr>
  </w:style>
  <w:style w:type="paragraph" w:customStyle="1" w:styleId="7B88634315DD43CC99E8DBCA3B8EBC3712">
    <w:name w:val="7B88634315DD43CC99E8DBCA3B8EBC3712"/>
    <w:rsid w:val="00DD316A"/>
    <w:pPr>
      <w:spacing w:after="0" w:line="240" w:lineRule="auto"/>
    </w:pPr>
    <w:rPr>
      <w:rFonts w:ascii="Segoe UI" w:hAnsi="Segoe UI"/>
      <w:sz w:val="20"/>
      <w:lang w:val="en-GB" w:eastAsia="en-GB"/>
    </w:rPr>
  </w:style>
  <w:style w:type="paragraph" w:customStyle="1" w:styleId="5FDEE799DAF54CD8BBBD974177B6D20C12">
    <w:name w:val="5FDEE799DAF54CD8BBBD974177B6D20C12"/>
    <w:rsid w:val="00DD316A"/>
    <w:pPr>
      <w:spacing w:after="0" w:line="240" w:lineRule="auto"/>
    </w:pPr>
    <w:rPr>
      <w:rFonts w:ascii="Segoe UI" w:hAnsi="Segoe UI"/>
      <w:sz w:val="20"/>
      <w:lang w:val="en-GB" w:eastAsia="en-GB"/>
    </w:rPr>
  </w:style>
  <w:style w:type="paragraph" w:customStyle="1" w:styleId="9DF15DE4D70F49EE85D218900104946E12">
    <w:name w:val="9DF15DE4D70F49EE85D218900104946E12"/>
    <w:rsid w:val="00DD316A"/>
    <w:pPr>
      <w:spacing w:after="0" w:line="240" w:lineRule="auto"/>
    </w:pPr>
    <w:rPr>
      <w:rFonts w:ascii="Segoe UI" w:hAnsi="Segoe UI"/>
      <w:sz w:val="20"/>
      <w:lang w:val="en-GB" w:eastAsia="en-GB"/>
    </w:rPr>
  </w:style>
  <w:style w:type="paragraph" w:customStyle="1" w:styleId="8C67379A14D543A5A9F0A29A997B083912">
    <w:name w:val="8C67379A14D543A5A9F0A29A997B083912"/>
    <w:rsid w:val="00DD316A"/>
    <w:pPr>
      <w:spacing w:after="0" w:line="240" w:lineRule="auto"/>
    </w:pPr>
    <w:rPr>
      <w:rFonts w:ascii="Segoe UI" w:hAnsi="Segoe UI"/>
      <w:sz w:val="20"/>
      <w:lang w:val="en-GB" w:eastAsia="en-GB"/>
    </w:rPr>
  </w:style>
  <w:style w:type="paragraph" w:customStyle="1" w:styleId="95DBC423593B4309B3C7FC272C30D6302">
    <w:name w:val="95DBC423593B4309B3C7FC272C30D6302"/>
    <w:rsid w:val="00DD316A"/>
    <w:pPr>
      <w:spacing w:after="0" w:line="240" w:lineRule="auto"/>
    </w:pPr>
    <w:rPr>
      <w:rFonts w:ascii="Segoe UI" w:hAnsi="Segoe UI"/>
      <w:sz w:val="20"/>
      <w:lang w:val="en-GB" w:eastAsia="en-GB"/>
    </w:rPr>
  </w:style>
  <w:style w:type="paragraph" w:customStyle="1" w:styleId="1D7A5E5A7CD2448D9917E2550168E8A51">
    <w:name w:val="1D7A5E5A7CD2448D9917E2550168E8A51"/>
    <w:rsid w:val="00DD316A"/>
    <w:pPr>
      <w:spacing w:after="0" w:line="240" w:lineRule="auto"/>
    </w:pPr>
    <w:rPr>
      <w:rFonts w:ascii="Segoe UI" w:hAnsi="Segoe UI"/>
      <w:sz w:val="20"/>
      <w:lang w:val="en-GB" w:eastAsia="en-GB"/>
    </w:rPr>
  </w:style>
  <w:style w:type="paragraph" w:customStyle="1" w:styleId="8D597EC715304BEFA8327CB1A2CFB4A31">
    <w:name w:val="8D597EC715304BEFA8327CB1A2CFB4A31"/>
    <w:rsid w:val="00DD316A"/>
    <w:pPr>
      <w:spacing w:after="0" w:line="240" w:lineRule="auto"/>
    </w:pPr>
    <w:rPr>
      <w:rFonts w:ascii="Segoe UI" w:hAnsi="Segoe UI"/>
      <w:sz w:val="20"/>
      <w:lang w:val="en-GB" w:eastAsia="en-GB"/>
    </w:rPr>
  </w:style>
  <w:style w:type="paragraph" w:customStyle="1" w:styleId="C01D21DE60B645FFBB6452899A01C8AB1">
    <w:name w:val="C01D21DE60B645FFBB6452899A01C8AB1"/>
    <w:rsid w:val="00DD316A"/>
    <w:pPr>
      <w:spacing w:after="0" w:line="240" w:lineRule="auto"/>
    </w:pPr>
    <w:rPr>
      <w:rFonts w:ascii="Segoe UI" w:hAnsi="Segoe UI"/>
      <w:sz w:val="20"/>
      <w:lang w:val="en-GB" w:eastAsia="en-GB"/>
    </w:rPr>
  </w:style>
  <w:style w:type="paragraph" w:customStyle="1" w:styleId="D0615B017813485E8281E616850249C61">
    <w:name w:val="D0615B017813485E8281E616850249C61"/>
    <w:rsid w:val="00DD316A"/>
    <w:pPr>
      <w:spacing w:after="0" w:line="240" w:lineRule="auto"/>
    </w:pPr>
    <w:rPr>
      <w:rFonts w:ascii="Segoe UI" w:hAnsi="Segoe UI"/>
      <w:sz w:val="20"/>
      <w:lang w:val="en-GB" w:eastAsia="en-GB"/>
    </w:rPr>
  </w:style>
  <w:style w:type="paragraph" w:customStyle="1" w:styleId="9CAA02CDDE3B4A4BBD111E0DFFFF0ADC1">
    <w:name w:val="9CAA02CDDE3B4A4BBD111E0DFFFF0ADC1"/>
    <w:rsid w:val="00DD316A"/>
    <w:pPr>
      <w:spacing w:after="0" w:line="240" w:lineRule="auto"/>
    </w:pPr>
    <w:rPr>
      <w:rFonts w:ascii="Segoe UI" w:hAnsi="Segoe UI"/>
      <w:sz w:val="20"/>
      <w:lang w:val="en-GB" w:eastAsia="en-GB"/>
    </w:rPr>
  </w:style>
  <w:style w:type="paragraph" w:customStyle="1" w:styleId="F0B1067E0B5143789145C2C2DDCE118E2">
    <w:name w:val="F0B1067E0B5143789145C2C2DDCE118E2"/>
    <w:rsid w:val="00DD316A"/>
    <w:pPr>
      <w:spacing w:after="0" w:line="240" w:lineRule="auto"/>
    </w:pPr>
    <w:rPr>
      <w:rFonts w:ascii="Segoe UI" w:hAnsi="Segoe UI"/>
      <w:sz w:val="20"/>
      <w:lang w:val="en-GB" w:eastAsia="en-GB"/>
    </w:rPr>
  </w:style>
  <w:style w:type="paragraph" w:customStyle="1" w:styleId="2FD7AE44E0244F8E9BE017F90FC86DE22">
    <w:name w:val="2FD7AE44E0244F8E9BE017F90FC86DE22"/>
    <w:rsid w:val="00DD316A"/>
    <w:pPr>
      <w:spacing w:after="0" w:line="240" w:lineRule="auto"/>
    </w:pPr>
    <w:rPr>
      <w:rFonts w:ascii="Segoe UI" w:hAnsi="Segoe UI"/>
      <w:sz w:val="20"/>
      <w:lang w:val="en-GB" w:eastAsia="en-GB"/>
    </w:rPr>
  </w:style>
  <w:style w:type="paragraph" w:customStyle="1" w:styleId="4361943291294825A34BA2831438EAFB2">
    <w:name w:val="4361943291294825A34BA2831438EAFB2"/>
    <w:rsid w:val="00DD316A"/>
    <w:pPr>
      <w:spacing w:after="0" w:line="240" w:lineRule="auto"/>
    </w:pPr>
    <w:rPr>
      <w:rFonts w:ascii="Segoe UI" w:hAnsi="Segoe UI"/>
      <w:sz w:val="20"/>
      <w:lang w:val="en-GB" w:eastAsia="en-GB"/>
    </w:rPr>
  </w:style>
  <w:style w:type="paragraph" w:customStyle="1" w:styleId="4B0CB92917D64B22B2BF0DD285D4FD192">
    <w:name w:val="4B0CB92917D64B22B2BF0DD285D4FD192"/>
    <w:rsid w:val="00DD316A"/>
    <w:pPr>
      <w:spacing w:after="0" w:line="240" w:lineRule="auto"/>
    </w:pPr>
    <w:rPr>
      <w:rFonts w:ascii="Segoe UI" w:hAnsi="Segoe UI"/>
      <w:sz w:val="20"/>
      <w:lang w:val="en-GB" w:eastAsia="en-GB"/>
    </w:rPr>
  </w:style>
  <w:style w:type="paragraph" w:customStyle="1" w:styleId="6A69CD805128461C8930D19361A30B9F">
    <w:name w:val="6A69CD805128461C8930D19361A30B9F"/>
    <w:rsid w:val="00DD316A"/>
    <w:pPr>
      <w:spacing w:after="0" w:line="240" w:lineRule="auto"/>
    </w:pPr>
    <w:rPr>
      <w:rFonts w:ascii="Segoe UI" w:hAnsi="Segoe UI"/>
      <w:sz w:val="20"/>
      <w:lang w:val="en-GB" w:eastAsia="en-GB"/>
    </w:rPr>
  </w:style>
  <w:style w:type="paragraph" w:customStyle="1" w:styleId="77908A69B1314CF8A37B51CC240324042">
    <w:name w:val="77908A69B1314CF8A37B51CC240324042"/>
    <w:rsid w:val="00DD316A"/>
    <w:pPr>
      <w:spacing w:after="0" w:line="240" w:lineRule="auto"/>
    </w:pPr>
    <w:rPr>
      <w:rFonts w:ascii="Segoe UI" w:hAnsi="Segoe UI"/>
      <w:sz w:val="20"/>
      <w:lang w:val="en-GB" w:eastAsia="en-GB"/>
    </w:rPr>
  </w:style>
  <w:style w:type="paragraph" w:customStyle="1" w:styleId="FAB2FC37FF494B4AA1C85CF0199C31042">
    <w:name w:val="FAB2FC37FF494B4AA1C85CF0199C31042"/>
    <w:rsid w:val="00DD316A"/>
    <w:pPr>
      <w:spacing w:after="0" w:line="240" w:lineRule="auto"/>
    </w:pPr>
    <w:rPr>
      <w:rFonts w:ascii="Segoe UI" w:hAnsi="Segoe UI"/>
      <w:sz w:val="20"/>
      <w:lang w:val="en-GB" w:eastAsia="en-GB"/>
    </w:rPr>
  </w:style>
  <w:style w:type="paragraph" w:customStyle="1" w:styleId="3FD3689B05454CC8A8104D573534489F2">
    <w:name w:val="3FD3689B05454CC8A8104D573534489F2"/>
    <w:rsid w:val="00DD316A"/>
    <w:pPr>
      <w:spacing w:after="0" w:line="240" w:lineRule="auto"/>
    </w:pPr>
    <w:rPr>
      <w:rFonts w:ascii="Segoe UI" w:hAnsi="Segoe UI"/>
      <w:sz w:val="20"/>
      <w:lang w:val="en-GB" w:eastAsia="en-GB"/>
    </w:rPr>
  </w:style>
  <w:style w:type="paragraph" w:customStyle="1" w:styleId="530A37DEE24242539DB89E4E345440922">
    <w:name w:val="530A37DEE24242539DB89E4E345440922"/>
    <w:rsid w:val="00DD316A"/>
    <w:pPr>
      <w:spacing w:after="0" w:line="240" w:lineRule="auto"/>
    </w:pPr>
    <w:rPr>
      <w:rFonts w:ascii="Segoe UI" w:hAnsi="Segoe UI"/>
      <w:sz w:val="20"/>
      <w:lang w:val="en-GB" w:eastAsia="en-GB"/>
    </w:rPr>
  </w:style>
  <w:style w:type="paragraph" w:customStyle="1" w:styleId="2496360D8AC64EBC948B44FD8CA8BEC02">
    <w:name w:val="2496360D8AC64EBC948B44FD8CA8BEC02"/>
    <w:rsid w:val="00DD316A"/>
    <w:pPr>
      <w:spacing w:after="0" w:line="240" w:lineRule="auto"/>
    </w:pPr>
    <w:rPr>
      <w:rFonts w:ascii="Segoe UI" w:hAnsi="Segoe UI"/>
      <w:sz w:val="20"/>
      <w:lang w:val="en-GB" w:eastAsia="en-GB"/>
    </w:rPr>
  </w:style>
  <w:style w:type="paragraph" w:customStyle="1" w:styleId="90C70634E7A941AA987666F78C27AE2B2">
    <w:name w:val="90C70634E7A941AA987666F78C27AE2B2"/>
    <w:rsid w:val="00DD316A"/>
    <w:pPr>
      <w:spacing w:after="0" w:line="240" w:lineRule="auto"/>
    </w:pPr>
    <w:rPr>
      <w:rFonts w:ascii="Segoe UI" w:hAnsi="Segoe UI"/>
      <w:sz w:val="20"/>
      <w:lang w:val="en-GB" w:eastAsia="en-GB"/>
    </w:rPr>
  </w:style>
  <w:style w:type="paragraph" w:customStyle="1" w:styleId="765079F2C90A43DFA40D92C26281FDAD2">
    <w:name w:val="765079F2C90A43DFA40D92C26281FDAD2"/>
    <w:rsid w:val="00DD316A"/>
    <w:pPr>
      <w:spacing w:after="0" w:line="240" w:lineRule="auto"/>
    </w:pPr>
    <w:rPr>
      <w:rFonts w:ascii="Segoe UI" w:hAnsi="Segoe UI"/>
      <w:sz w:val="20"/>
      <w:lang w:val="en-GB" w:eastAsia="en-GB"/>
    </w:rPr>
  </w:style>
  <w:style w:type="paragraph" w:customStyle="1" w:styleId="68CD44DD8F4249C090AEC477893173402">
    <w:name w:val="68CD44DD8F4249C090AEC477893173402"/>
    <w:rsid w:val="00DD316A"/>
    <w:pPr>
      <w:spacing w:after="0" w:line="240" w:lineRule="auto"/>
    </w:pPr>
    <w:rPr>
      <w:rFonts w:ascii="Segoe UI" w:hAnsi="Segoe UI"/>
      <w:sz w:val="20"/>
      <w:lang w:val="en-GB" w:eastAsia="en-GB"/>
    </w:rPr>
  </w:style>
  <w:style w:type="paragraph" w:customStyle="1" w:styleId="CDD8D642A30A49C09573F37D9AE7275E2">
    <w:name w:val="CDD8D642A30A49C09573F37D9AE7275E2"/>
    <w:rsid w:val="00DD316A"/>
    <w:pPr>
      <w:spacing w:after="0" w:line="240" w:lineRule="auto"/>
    </w:pPr>
    <w:rPr>
      <w:rFonts w:ascii="Segoe UI" w:hAnsi="Segoe UI"/>
      <w:sz w:val="20"/>
      <w:lang w:val="en-GB" w:eastAsia="en-GB"/>
    </w:rPr>
  </w:style>
  <w:style w:type="paragraph" w:customStyle="1" w:styleId="B1077FB7087F4885AF4958160D42FE5E2">
    <w:name w:val="B1077FB7087F4885AF4958160D42FE5E2"/>
    <w:rsid w:val="00DD316A"/>
    <w:pPr>
      <w:spacing w:after="0" w:line="240" w:lineRule="auto"/>
    </w:pPr>
    <w:rPr>
      <w:rFonts w:ascii="Segoe UI" w:hAnsi="Segoe UI"/>
      <w:sz w:val="20"/>
      <w:lang w:val="en-GB" w:eastAsia="en-GB"/>
    </w:rPr>
  </w:style>
  <w:style w:type="paragraph" w:customStyle="1" w:styleId="5414BDB5E6EB4EDB96E1CF3BF33418162">
    <w:name w:val="5414BDB5E6EB4EDB96E1CF3BF33418162"/>
    <w:rsid w:val="00DD316A"/>
    <w:pPr>
      <w:spacing w:after="0" w:line="240" w:lineRule="auto"/>
    </w:pPr>
    <w:rPr>
      <w:rFonts w:ascii="Segoe UI" w:hAnsi="Segoe UI"/>
      <w:sz w:val="20"/>
      <w:lang w:val="en-GB" w:eastAsia="en-GB"/>
    </w:rPr>
  </w:style>
  <w:style w:type="paragraph" w:customStyle="1" w:styleId="7BE27EC2D90240BF9EC74C879B6872C02">
    <w:name w:val="7BE27EC2D90240BF9EC74C879B6872C02"/>
    <w:rsid w:val="00DD316A"/>
    <w:pPr>
      <w:spacing w:after="0" w:line="240" w:lineRule="auto"/>
    </w:pPr>
    <w:rPr>
      <w:rFonts w:ascii="Segoe UI" w:hAnsi="Segoe UI"/>
      <w:sz w:val="20"/>
      <w:lang w:val="en-GB" w:eastAsia="en-GB"/>
    </w:rPr>
  </w:style>
  <w:style w:type="paragraph" w:customStyle="1" w:styleId="551EC7C2EEB14891BA194532DE7B14D82">
    <w:name w:val="551EC7C2EEB14891BA194532DE7B14D82"/>
    <w:rsid w:val="00DD316A"/>
    <w:pPr>
      <w:spacing w:after="0" w:line="240" w:lineRule="auto"/>
    </w:pPr>
    <w:rPr>
      <w:rFonts w:ascii="Segoe UI" w:hAnsi="Segoe UI"/>
      <w:sz w:val="20"/>
      <w:lang w:val="en-GB" w:eastAsia="en-GB"/>
    </w:rPr>
  </w:style>
  <w:style w:type="paragraph" w:customStyle="1" w:styleId="988C9A780F3E4F1B8397213AC14A4AEE2">
    <w:name w:val="988C9A780F3E4F1B8397213AC14A4AEE2"/>
    <w:rsid w:val="00DD316A"/>
    <w:pPr>
      <w:spacing w:after="0" w:line="240" w:lineRule="auto"/>
    </w:pPr>
    <w:rPr>
      <w:rFonts w:ascii="Segoe UI" w:hAnsi="Segoe UI"/>
      <w:sz w:val="20"/>
      <w:lang w:val="en-GB" w:eastAsia="en-GB"/>
    </w:rPr>
  </w:style>
  <w:style w:type="paragraph" w:customStyle="1" w:styleId="3A3309A466EC47628542DE9D6A830E9313">
    <w:name w:val="3A3309A466EC47628542DE9D6A830E9313"/>
    <w:rsid w:val="00DD316A"/>
    <w:pPr>
      <w:spacing w:after="0" w:line="240" w:lineRule="auto"/>
    </w:pPr>
    <w:rPr>
      <w:rFonts w:ascii="Segoe UI" w:hAnsi="Segoe UI"/>
      <w:b/>
      <w:sz w:val="20"/>
      <w:lang w:val="en-GB" w:eastAsia="en-GB"/>
    </w:rPr>
  </w:style>
  <w:style w:type="paragraph" w:customStyle="1" w:styleId="276E5681654A4192BED2D26985D924BD13">
    <w:name w:val="276E5681654A4192BED2D26985D924BD13"/>
    <w:rsid w:val="00DD316A"/>
    <w:pPr>
      <w:spacing w:after="0" w:line="240" w:lineRule="auto"/>
    </w:pPr>
    <w:rPr>
      <w:rFonts w:ascii="Segoe UI" w:hAnsi="Segoe UI"/>
      <w:b/>
      <w:sz w:val="20"/>
      <w:lang w:val="en-GB" w:eastAsia="en-GB"/>
    </w:rPr>
  </w:style>
  <w:style w:type="paragraph" w:customStyle="1" w:styleId="5DE751AC11804EF6BE57BB36936DA6B33">
    <w:name w:val="5DE751AC11804EF6BE57BB36936DA6B33"/>
    <w:rsid w:val="00DD316A"/>
    <w:pPr>
      <w:spacing w:after="0" w:line="240" w:lineRule="auto"/>
    </w:pPr>
    <w:rPr>
      <w:rFonts w:ascii="Segoe UI" w:hAnsi="Segoe UI"/>
      <w:sz w:val="20"/>
      <w:lang w:val="en-GB" w:eastAsia="en-GB"/>
    </w:rPr>
  </w:style>
  <w:style w:type="paragraph" w:customStyle="1" w:styleId="7B88634315DD43CC99E8DBCA3B8EBC3713">
    <w:name w:val="7B88634315DD43CC99E8DBCA3B8EBC3713"/>
    <w:rsid w:val="00DD316A"/>
    <w:pPr>
      <w:spacing w:after="0" w:line="240" w:lineRule="auto"/>
    </w:pPr>
    <w:rPr>
      <w:rFonts w:ascii="Segoe UI" w:hAnsi="Segoe UI"/>
      <w:sz w:val="20"/>
      <w:lang w:val="en-GB" w:eastAsia="en-GB"/>
    </w:rPr>
  </w:style>
  <w:style w:type="paragraph" w:customStyle="1" w:styleId="5FDEE799DAF54CD8BBBD974177B6D20C13">
    <w:name w:val="5FDEE799DAF54CD8BBBD974177B6D20C13"/>
    <w:rsid w:val="00DD316A"/>
    <w:pPr>
      <w:spacing w:after="0" w:line="240" w:lineRule="auto"/>
    </w:pPr>
    <w:rPr>
      <w:rFonts w:ascii="Segoe UI" w:hAnsi="Segoe UI"/>
      <w:sz w:val="20"/>
      <w:lang w:val="en-GB" w:eastAsia="en-GB"/>
    </w:rPr>
  </w:style>
  <w:style w:type="paragraph" w:customStyle="1" w:styleId="9DF15DE4D70F49EE85D218900104946E13">
    <w:name w:val="9DF15DE4D70F49EE85D218900104946E13"/>
    <w:rsid w:val="00DD316A"/>
    <w:pPr>
      <w:spacing w:after="0" w:line="240" w:lineRule="auto"/>
    </w:pPr>
    <w:rPr>
      <w:rFonts w:ascii="Segoe UI" w:hAnsi="Segoe UI"/>
      <w:sz w:val="20"/>
      <w:lang w:val="en-GB" w:eastAsia="en-GB"/>
    </w:rPr>
  </w:style>
  <w:style w:type="paragraph" w:customStyle="1" w:styleId="8C67379A14D543A5A9F0A29A997B083913">
    <w:name w:val="8C67379A14D543A5A9F0A29A997B083913"/>
    <w:rsid w:val="00DD316A"/>
    <w:pPr>
      <w:spacing w:after="0" w:line="240" w:lineRule="auto"/>
    </w:pPr>
    <w:rPr>
      <w:rFonts w:ascii="Segoe UI" w:hAnsi="Segoe UI"/>
      <w:sz w:val="20"/>
      <w:lang w:val="en-GB" w:eastAsia="en-GB"/>
    </w:rPr>
  </w:style>
  <w:style w:type="paragraph" w:customStyle="1" w:styleId="95DBC423593B4309B3C7FC272C30D6303">
    <w:name w:val="95DBC423593B4309B3C7FC272C30D6303"/>
    <w:rsid w:val="00DD316A"/>
    <w:pPr>
      <w:spacing w:after="0" w:line="240" w:lineRule="auto"/>
    </w:pPr>
    <w:rPr>
      <w:rFonts w:ascii="Segoe UI" w:hAnsi="Segoe UI"/>
      <w:sz w:val="20"/>
      <w:lang w:val="en-GB" w:eastAsia="en-GB"/>
    </w:rPr>
  </w:style>
  <w:style w:type="paragraph" w:customStyle="1" w:styleId="1D7A5E5A7CD2448D9917E2550168E8A52">
    <w:name w:val="1D7A5E5A7CD2448D9917E2550168E8A52"/>
    <w:rsid w:val="00DD316A"/>
    <w:pPr>
      <w:spacing w:after="0" w:line="240" w:lineRule="auto"/>
    </w:pPr>
    <w:rPr>
      <w:rFonts w:ascii="Segoe UI" w:hAnsi="Segoe UI"/>
      <w:sz w:val="20"/>
      <w:lang w:val="en-GB" w:eastAsia="en-GB"/>
    </w:rPr>
  </w:style>
  <w:style w:type="paragraph" w:customStyle="1" w:styleId="8D597EC715304BEFA8327CB1A2CFB4A32">
    <w:name w:val="8D597EC715304BEFA8327CB1A2CFB4A32"/>
    <w:rsid w:val="00DD316A"/>
    <w:pPr>
      <w:spacing w:after="0" w:line="240" w:lineRule="auto"/>
    </w:pPr>
    <w:rPr>
      <w:rFonts w:ascii="Segoe UI" w:hAnsi="Segoe UI"/>
      <w:sz w:val="20"/>
      <w:lang w:val="en-GB" w:eastAsia="en-GB"/>
    </w:rPr>
  </w:style>
  <w:style w:type="paragraph" w:customStyle="1" w:styleId="C01D21DE60B645FFBB6452899A01C8AB2">
    <w:name w:val="C01D21DE60B645FFBB6452899A01C8AB2"/>
    <w:rsid w:val="00DD316A"/>
    <w:pPr>
      <w:spacing w:after="0" w:line="240" w:lineRule="auto"/>
    </w:pPr>
    <w:rPr>
      <w:rFonts w:ascii="Segoe UI" w:hAnsi="Segoe UI"/>
      <w:sz w:val="20"/>
      <w:lang w:val="en-GB" w:eastAsia="en-GB"/>
    </w:rPr>
  </w:style>
  <w:style w:type="paragraph" w:customStyle="1" w:styleId="D0615B017813485E8281E616850249C62">
    <w:name w:val="D0615B017813485E8281E616850249C62"/>
    <w:rsid w:val="00DD316A"/>
    <w:pPr>
      <w:spacing w:after="0" w:line="240" w:lineRule="auto"/>
    </w:pPr>
    <w:rPr>
      <w:rFonts w:ascii="Segoe UI" w:hAnsi="Segoe UI"/>
      <w:sz w:val="20"/>
      <w:lang w:val="en-GB" w:eastAsia="en-GB"/>
    </w:rPr>
  </w:style>
  <w:style w:type="paragraph" w:customStyle="1" w:styleId="9CAA02CDDE3B4A4BBD111E0DFFFF0ADC2">
    <w:name w:val="9CAA02CDDE3B4A4BBD111E0DFFFF0ADC2"/>
    <w:rsid w:val="00DD316A"/>
    <w:pPr>
      <w:spacing w:after="0" w:line="240" w:lineRule="auto"/>
    </w:pPr>
    <w:rPr>
      <w:rFonts w:ascii="Segoe UI" w:hAnsi="Segoe UI"/>
      <w:sz w:val="20"/>
      <w:lang w:val="en-GB" w:eastAsia="en-GB"/>
    </w:rPr>
  </w:style>
  <w:style w:type="paragraph" w:customStyle="1" w:styleId="F0B1067E0B5143789145C2C2DDCE118E3">
    <w:name w:val="F0B1067E0B5143789145C2C2DDCE118E3"/>
    <w:rsid w:val="00DD316A"/>
    <w:pPr>
      <w:spacing w:after="0" w:line="240" w:lineRule="auto"/>
    </w:pPr>
    <w:rPr>
      <w:rFonts w:ascii="Segoe UI" w:hAnsi="Segoe UI"/>
      <w:sz w:val="20"/>
      <w:lang w:val="en-GB" w:eastAsia="en-GB"/>
    </w:rPr>
  </w:style>
  <w:style w:type="paragraph" w:customStyle="1" w:styleId="2FD7AE44E0244F8E9BE017F90FC86DE23">
    <w:name w:val="2FD7AE44E0244F8E9BE017F90FC86DE23"/>
    <w:rsid w:val="00DD316A"/>
    <w:pPr>
      <w:spacing w:after="0" w:line="240" w:lineRule="auto"/>
    </w:pPr>
    <w:rPr>
      <w:rFonts w:ascii="Segoe UI" w:hAnsi="Segoe UI"/>
      <w:sz w:val="20"/>
      <w:lang w:val="en-GB" w:eastAsia="en-GB"/>
    </w:rPr>
  </w:style>
  <w:style w:type="paragraph" w:customStyle="1" w:styleId="4361943291294825A34BA2831438EAFB3">
    <w:name w:val="4361943291294825A34BA2831438EAFB3"/>
    <w:rsid w:val="00DD316A"/>
    <w:pPr>
      <w:spacing w:after="0" w:line="240" w:lineRule="auto"/>
    </w:pPr>
    <w:rPr>
      <w:rFonts w:ascii="Segoe UI" w:hAnsi="Segoe UI"/>
      <w:sz w:val="20"/>
      <w:lang w:val="en-GB" w:eastAsia="en-GB"/>
    </w:rPr>
  </w:style>
  <w:style w:type="paragraph" w:customStyle="1" w:styleId="4B0CB92917D64B22B2BF0DD285D4FD193">
    <w:name w:val="4B0CB92917D64B22B2BF0DD285D4FD193"/>
    <w:rsid w:val="00DD316A"/>
    <w:pPr>
      <w:spacing w:after="0" w:line="240" w:lineRule="auto"/>
    </w:pPr>
    <w:rPr>
      <w:rFonts w:ascii="Segoe UI" w:hAnsi="Segoe UI"/>
      <w:sz w:val="20"/>
      <w:lang w:val="en-GB" w:eastAsia="en-GB"/>
    </w:rPr>
  </w:style>
  <w:style w:type="paragraph" w:customStyle="1" w:styleId="6A69CD805128461C8930D19361A30B9F1">
    <w:name w:val="6A69CD805128461C8930D19361A30B9F1"/>
    <w:rsid w:val="00DD316A"/>
    <w:pPr>
      <w:spacing w:after="0" w:line="240" w:lineRule="auto"/>
    </w:pPr>
    <w:rPr>
      <w:rFonts w:ascii="Segoe UI" w:hAnsi="Segoe UI"/>
      <w:sz w:val="20"/>
      <w:lang w:val="en-GB" w:eastAsia="en-GB"/>
    </w:rPr>
  </w:style>
  <w:style w:type="paragraph" w:customStyle="1" w:styleId="77908A69B1314CF8A37B51CC240324043">
    <w:name w:val="77908A69B1314CF8A37B51CC240324043"/>
    <w:rsid w:val="00DD316A"/>
    <w:pPr>
      <w:spacing w:after="0" w:line="240" w:lineRule="auto"/>
    </w:pPr>
    <w:rPr>
      <w:rFonts w:ascii="Segoe UI" w:hAnsi="Segoe UI"/>
      <w:sz w:val="20"/>
      <w:lang w:val="en-GB" w:eastAsia="en-GB"/>
    </w:rPr>
  </w:style>
  <w:style w:type="paragraph" w:customStyle="1" w:styleId="FAB2FC37FF494B4AA1C85CF0199C31043">
    <w:name w:val="FAB2FC37FF494B4AA1C85CF0199C31043"/>
    <w:rsid w:val="00DD316A"/>
    <w:pPr>
      <w:spacing w:after="0" w:line="240" w:lineRule="auto"/>
    </w:pPr>
    <w:rPr>
      <w:rFonts w:ascii="Segoe UI" w:hAnsi="Segoe UI"/>
      <w:sz w:val="20"/>
      <w:lang w:val="en-GB" w:eastAsia="en-GB"/>
    </w:rPr>
  </w:style>
  <w:style w:type="paragraph" w:customStyle="1" w:styleId="3FD3689B05454CC8A8104D573534489F3">
    <w:name w:val="3FD3689B05454CC8A8104D573534489F3"/>
    <w:rsid w:val="00DD316A"/>
    <w:pPr>
      <w:spacing w:after="0" w:line="240" w:lineRule="auto"/>
    </w:pPr>
    <w:rPr>
      <w:rFonts w:ascii="Segoe UI" w:hAnsi="Segoe UI"/>
      <w:sz w:val="20"/>
      <w:lang w:val="en-GB" w:eastAsia="en-GB"/>
    </w:rPr>
  </w:style>
  <w:style w:type="paragraph" w:customStyle="1" w:styleId="530A37DEE24242539DB89E4E345440923">
    <w:name w:val="530A37DEE24242539DB89E4E345440923"/>
    <w:rsid w:val="00DD316A"/>
    <w:pPr>
      <w:spacing w:after="0" w:line="240" w:lineRule="auto"/>
    </w:pPr>
    <w:rPr>
      <w:rFonts w:ascii="Segoe UI" w:hAnsi="Segoe UI"/>
      <w:sz w:val="20"/>
      <w:lang w:val="en-GB" w:eastAsia="en-GB"/>
    </w:rPr>
  </w:style>
  <w:style w:type="paragraph" w:customStyle="1" w:styleId="2496360D8AC64EBC948B44FD8CA8BEC03">
    <w:name w:val="2496360D8AC64EBC948B44FD8CA8BEC03"/>
    <w:rsid w:val="00DD316A"/>
    <w:pPr>
      <w:spacing w:after="0" w:line="240" w:lineRule="auto"/>
    </w:pPr>
    <w:rPr>
      <w:rFonts w:ascii="Segoe UI" w:hAnsi="Segoe UI"/>
      <w:sz w:val="20"/>
      <w:lang w:val="en-GB" w:eastAsia="en-GB"/>
    </w:rPr>
  </w:style>
  <w:style w:type="paragraph" w:customStyle="1" w:styleId="90C70634E7A941AA987666F78C27AE2B3">
    <w:name w:val="90C70634E7A941AA987666F78C27AE2B3"/>
    <w:rsid w:val="00DD316A"/>
    <w:pPr>
      <w:spacing w:after="0" w:line="240" w:lineRule="auto"/>
    </w:pPr>
    <w:rPr>
      <w:rFonts w:ascii="Segoe UI" w:hAnsi="Segoe UI"/>
      <w:sz w:val="20"/>
      <w:lang w:val="en-GB" w:eastAsia="en-GB"/>
    </w:rPr>
  </w:style>
  <w:style w:type="paragraph" w:customStyle="1" w:styleId="765079F2C90A43DFA40D92C26281FDAD3">
    <w:name w:val="765079F2C90A43DFA40D92C26281FDAD3"/>
    <w:rsid w:val="00DD316A"/>
    <w:pPr>
      <w:spacing w:after="0" w:line="240" w:lineRule="auto"/>
    </w:pPr>
    <w:rPr>
      <w:rFonts w:ascii="Segoe UI" w:hAnsi="Segoe UI"/>
      <w:sz w:val="20"/>
      <w:lang w:val="en-GB" w:eastAsia="en-GB"/>
    </w:rPr>
  </w:style>
  <w:style w:type="paragraph" w:customStyle="1" w:styleId="68CD44DD8F4249C090AEC477893173403">
    <w:name w:val="68CD44DD8F4249C090AEC477893173403"/>
    <w:rsid w:val="00DD316A"/>
    <w:pPr>
      <w:spacing w:after="0" w:line="240" w:lineRule="auto"/>
    </w:pPr>
    <w:rPr>
      <w:rFonts w:ascii="Segoe UI" w:hAnsi="Segoe UI"/>
      <w:sz w:val="20"/>
      <w:lang w:val="en-GB" w:eastAsia="en-GB"/>
    </w:rPr>
  </w:style>
  <w:style w:type="paragraph" w:customStyle="1" w:styleId="CDD8D642A30A49C09573F37D9AE7275E3">
    <w:name w:val="CDD8D642A30A49C09573F37D9AE7275E3"/>
    <w:rsid w:val="00DD316A"/>
    <w:pPr>
      <w:spacing w:after="0" w:line="240" w:lineRule="auto"/>
    </w:pPr>
    <w:rPr>
      <w:rFonts w:ascii="Segoe UI" w:hAnsi="Segoe UI"/>
      <w:sz w:val="20"/>
      <w:lang w:val="en-GB" w:eastAsia="en-GB"/>
    </w:rPr>
  </w:style>
  <w:style w:type="paragraph" w:customStyle="1" w:styleId="B1077FB7087F4885AF4958160D42FE5E3">
    <w:name w:val="B1077FB7087F4885AF4958160D42FE5E3"/>
    <w:rsid w:val="00DD316A"/>
    <w:pPr>
      <w:spacing w:after="0" w:line="240" w:lineRule="auto"/>
    </w:pPr>
    <w:rPr>
      <w:rFonts w:ascii="Segoe UI" w:hAnsi="Segoe UI"/>
      <w:sz w:val="20"/>
      <w:lang w:val="en-GB" w:eastAsia="en-GB"/>
    </w:rPr>
  </w:style>
  <w:style w:type="paragraph" w:customStyle="1" w:styleId="5414BDB5E6EB4EDB96E1CF3BF33418163">
    <w:name w:val="5414BDB5E6EB4EDB96E1CF3BF33418163"/>
    <w:rsid w:val="00DD316A"/>
    <w:pPr>
      <w:spacing w:after="0" w:line="240" w:lineRule="auto"/>
    </w:pPr>
    <w:rPr>
      <w:rFonts w:ascii="Segoe UI" w:hAnsi="Segoe UI"/>
      <w:sz w:val="20"/>
      <w:lang w:val="en-GB" w:eastAsia="en-GB"/>
    </w:rPr>
  </w:style>
  <w:style w:type="paragraph" w:customStyle="1" w:styleId="7BE27EC2D90240BF9EC74C879B6872C03">
    <w:name w:val="7BE27EC2D90240BF9EC74C879B6872C03"/>
    <w:rsid w:val="00DD316A"/>
    <w:pPr>
      <w:spacing w:after="0" w:line="240" w:lineRule="auto"/>
    </w:pPr>
    <w:rPr>
      <w:rFonts w:ascii="Segoe UI" w:hAnsi="Segoe UI"/>
      <w:sz w:val="20"/>
      <w:lang w:val="en-GB" w:eastAsia="en-GB"/>
    </w:rPr>
  </w:style>
  <w:style w:type="paragraph" w:customStyle="1" w:styleId="551EC7C2EEB14891BA194532DE7B14D83">
    <w:name w:val="551EC7C2EEB14891BA194532DE7B14D83"/>
    <w:rsid w:val="00DD316A"/>
    <w:pPr>
      <w:spacing w:after="0" w:line="240" w:lineRule="auto"/>
    </w:pPr>
    <w:rPr>
      <w:rFonts w:ascii="Segoe UI" w:hAnsi="Segoe UI"/>
      <w:sz w:val="20"/>
      <w:lang w:val="en-GB" w:eastAsia="en-GB"/>
    </w:rPr>
  </w:style>
  <w:style w:type="paragraph" w:customStyle="1" w:styleId="FE18AD583B9E4D3386112FD80EB8FFB4">
    <w:name w:val="FE18AD583B9E4D3386112FD80EB8FFB4"/>
    <w:rsid w:val="00DD316A"/>
    <w:pPr>
      <w:spacing w:after="0" w:line="240" w:lineRule="auto"/>
    </w:pPr>
    <w:rPr>
      <w:rFonts w:ascii="Segoe UI" w:hAnsi="Segoe UI"/>
      <w:sz w:val="20"/>
      <w:lang w:val="en-GB" w:eastAsia="en-GB"/>
    </w:rPr>
  </w:style>
  <w:style w:type="paragraph" w:customStyle="1" w:styleId="988C9A780F3E4F1B8397213AC14A4AEE3">
    <w:name w:val="988C9A780F3E4F1B8397213AC14A4AEE3"/>
    <w:rsid w:val="00DD316A"/>
    <w:pPr>
      <w:spacing w:after="0" w:line="240" w:lineRule="auto"/>
    </w:pPr>
    <w:rPr>
      <w:rFonts w:ascii="Segoe UI" w:hAnsi="Segoe UI"/>
      <w:sz w:val="20"/>
      <w:lang w:val="en-GB" w:eastAsia="en-GB"/>
    </w:rPr>
  </w:style>
  <w:style w:type="paragraph" w:customStyle="1" w:styleId="3A3309A466EC47628542DE9D6A830E9314">
    <w:name w:val="3A3309A466EC47628542DE9D6A830E9314"/>
    <w:rsid w:val="00DD316A"/>
    <w:pPr>
      <w:spacing w:after="0" w:line="240" w:lineRule="auto"/>
    </w:pPr>
    <w:rPr>
      <w:rFonts w:ascii="Segoe UI" w:hAnsi="Segoe UI"/>
      <w:b/>
      <w:sz w:val="20"/>
      <w:lang w:val="en-GB" w:eastAsia="en-GB"/>
    </w:rPr>
  </w:style>
  <w:style w:type="paragraph" w:customStyle="1" w:styleId="276E5681654A4192BED2D26985D924BD14">
    <w:name w:val="276E5681654A4192BED2D26985D924BD14"/>
    <w:rsid w:val="00DD316A"/>
    <w:pPr>
      <w:spacing w:after="0" w:line="240" w:lineRule="auto"/>
    </w:pPr>
    <w:rPr>
      <w:rFonts w:ascii="Segoe UI" w:hAnsi="Segoe UI"/>
      <w:b/>
      <w:sz w:val="20"/>
      <w:lang w:val="en-GB" w:eastAsia="en-GB"/>
    </w:rPr>
  </w:style>
  <w:style w:type="paragraph" w:customStyle="1" w:styleId="5DE751AC11804EF6BE57BB36936DA6B34">
    <w:name w:val="5DE751AC11804EF6BE57BB36936DA6B34"/>
    <w:rsid w:val="00DD316A"/>
    <w:pPr>
      <w:spacing w:after="0" w:line="240" w:lineRule="auto"/>
    </w:pPr>
    <w:rPr>
      <w:rFonts w:ascii="Segoe UI" w:hAnsi="Segoe UI"/>
      <w:sz w:val="20"/>
      <w:lang w:val="en-GB" w:eastAsia="en-GB"/>
    </w:rPr>
  </w:style>
  <w:style w:type="paragraph" w:customStyle="1" w:styleId="7B88634315DD43CC99E8DBCA3B8EBC3714">
    <w:name w:val="7B88634315DD43CC99E8DBCA3B8EBC3714"/>
    <w:rsid w:val="00DD316A"/>
    <w:pPr>
      <w:spacing w:after="0" w:line="240" w:lineRule="auto"/>
    </w:pPr>
    <w:rPr>
      <w:rFonts w:ascii="Segoe UI" w:hAnsi="Segoe UI"/>
      <w:sz w:val="20"/>
      <w:lang w:val="en-GB" w:eastAsia="en-GB"/>
    </w:rPr>
  </w:style>
  <w:style w:type="paragraph" w:customStyle="1" w:styleId="5FDEE799DAF54CD8BBBD974177B6D20C14">
    <w:name w:val="5FDEE799DAF54CD8BBBD974177B6D20C14"/>
    <w:rsid w:val="00DD316A"/>
    <w:pPr>
      <w:spacing w:after="0" w:line="240" w:lineRule="auto"/>
    </w:pPr>
    <w:rPr>
      <w:rFonts w:ascii="Segoe UI" w:hAnsi="Segoe UI"/>
      <w:sz w:val="20"/>
      <w:lang w:val="en-GB" w:eastAsia="en-GB"/>
    </w:rPr>
  </w:style>
  <w:style w:type="paragraph" w:customStyle="1" w:styleId="9DF15DE4D70F49EE85D218900104946E14">
    <w:name w:val="9DF15DE4D70F49EE85D218900104946E14"/>
    <w:rsid w:val="00DD316A"/>
    <w:pPr>
      <w:spacing w:after="0" w:line="240" w:lineRule="auto"/>
    </w:pPr>
    <w:rPr>
      <w:rFonts w:ascii="Segoe UI" w:hAnsi="Segoe UI"/>
      <w:sz w:val="20"/>
      <w:lang w:val="en-GB" w:eastAsia="en-GB"/>
    </w:rPr>
  </w:style>
  <w:style w:type="paragraph" w:customStyle="1" w:styleId="8C67379A14D543A5A9F0A29A997B083914">
    <w:name w:val="8C67379A14D543A5A9F0A29A997B083914"/>
    <w:rsid w:val="00DD316A"/>
    <w:pPr>
      <w:spacing w:after="0" w:line="240" w:lineRule="auto"/>
    </w:pPr>
    <w:rPr>
      <w:rFonts w:ascii="Segoe UI" w:hAnsi="Segoe UI"/>
      <w:sz w:val="20"/>
      <w:lang w:val="en-GB" w:eastAsia="en-GB"/>
    </w:rPr>
  </w:style>
  <w:style w:type="paragraph" w:customStyle="1" w:styleId="95DBC423593B4309B3C7FC272C30D6304">
    <w:name w:val="95DBC423593B4309B3C7FC272C30D6304"/>
    <w:rsid w:val="00DD316A"/>
    <w:pPr>
      <w:spacing w:after="0" w:line="240" w:lineRule="auto"/>
    </w:pPr>
    <w:rPr>
      <w:rFonts w:ascii="Segoe UI" w:hAnsi="Segoe UI"/>
      <w:sz w:val="20"/>
      <w:lang w:val="en-GB" w:eastAsia="en-GB"/>
    </w:rPr>
  </w:style>
  <w:style w:type="paragraph" w:customStyle="1" w:styleId="1D7A5E5A7CD2448D9917E2550168E8A53">
    <w:name w:val="1D7A5E5A7CD2448D9917E2550168E8A53"/>
    <w:rsid w:val="00DD316A"/>
    <w:pPr>
      <w:spacing w:after="0" w:line="240" w:lineRule="auto"/>
    </w:pPr>
    <w:rPr>
      <w:rFonts w:ascii="Segoe UI" w:hAnsi="Segoe UI"/>
      <w:sz w:val="20"/>
      <w:lang w:val="en-GB" w:eastAsia="en-GB"/>
    </w:rPr>
  </w:style>
  <w:style w:type="paragraph" w:customStyle="1" w:styleId="8D597EC715304BEFA8327CB1A2CFB4A33">
    <w:name w:val="8D597EC715304BEFA8327CB1A2CFB4A33"/>
    <w:rsid w:val="00DD316A"/>
    <w:pPr>
      <w:spacing w:after="0" w:line="240" w:lineRule="auto"/>
    </w:pPr>
    <w:rPr>
      <w:rFonts w:ascii="Segoe UI" w:hAnsi="Segoe UI"/>
      <w:sz w:val="20"/>
      <w:lang w:val="en-GB" w:eastAsia="en-GB"/>
    </w:rPr>
  </w:style>
  <w:style w:type="paragraph" w:customStyle="1" w:styleId="C01D21DE60B645FFBB6452899A01C8AB3">
    <w:name w:val="C01D21DE60B645FFBB6452899A01C8AB3"/>
    <w:rsid w:val="00DD316A"/>
    <w:pPr>
      <w:spacing w:after="0" w:line="240" w:lineRule="auto"/>
    </w:pPr>
    <w:rPr>
      <w:rFonts w:ascii="Segoe UI" w:hAnsi="Segoe UI"/>
      <w:sz w:val="20"/>
      <w:lang w:val="en-GB" w:eastAsia="en-GB"/>
    </w:rPr>
  </w:style>
  <w:style w:type="paragraph" w:customStyle="1" w:styleId="D0615B017813485E8281E616850249C63">
    <w:name w:val="D0615B017813485E8281E616850249C63"/>
    <w:rsid w:val="00DD316A"/>
    <w:pPr>
      <w:spacing w:after="0" w:line="240" w:lineRule="auto"/>
    </w:pPr>
    <w:rPr>
      <w:rFonts w:ascii="Segoe UI" w:hAnsi="Segoe UI"/>
      <w:sz w:val="20"/>
      <w:lang w:val="en-GB" w:eastAsia="en-GB"/>
    </w:rPr>
  </w:style>
  <w:style w:type="paragraph" w:customStyle="1" w:styleId="9CAA02CDDE3B4A4BBD111E0DFFFF0ADC3">
    <w:name w:val="9CAA02CDDE3B4A4BBD111E0DFFFF0ADC3"/>
    <w:rsid w:val="00DD316A"/>
    <w:pPr>
      <w:spacing w:after="0" w:line="240" w:lineRule="auto"/>
    </w:pPr>
    <w:rPr>
      <w:rFonts w:ascii="Segoe UI" w:hAnsi="Segoe UI"/>
      <w:sz w:val="20"/>
      <w:lang w:val="en-GB" w:eastAsia="en-GB"/>
    </w:rPr>
  </w:style>
  <w:style w:type="paragraph" w:customStyle="1" w:styleId="F0B1067E0B5143789145C2C2DDCE118E4">
    <w:name w:val="F0B1067E0B5143789145C2C2DDCE118E4"/>
    <w:rsid w:val="00DD316A"/>
    <w:pPr>
      <w:spacing w:after="0" w:line="240" w:lineRule="auto"/>
    </w:pPr>
    <w:rPr>
      <w:rFonts w:ascii="Segoe UI" w:hAnsi="Segoe UI"/>
      <w:sz w:val="20"/>
      <w:lang w:val="en-GB" w:eastAsia="en-GB"/>
    </w:rPr>
  </w:style>
  <w:style w:type="paragraph" w:customStyle="1" w:styleId="2FD7AE44E0244F8E9BE017F90FC86DE24">
    <w:name w:val="2FD7AE44E0244F8E9BE017F90FC86DE24"/>
    <w:rsid w:val="00DD316A"/>
    <w:pPr>
      <w:spacing w:after="0" w:line="240" w:lineRule="auto"/>
    </w:pPr>
    <w:rPr>
      <w:rFonts w:ascii="Segoe UI" w:hAnsi="Segoe UI"/>
      <w:sz w:val="20"/>
      <w:lang w:val="en-GB" w:eastAsia="en-GB"/>
    </w:rPr>
  </w:style>
  <w:style w:type="paragraph" w:customStyle="1" w:styleId="4361943291294825A34BA2831438EAFB4">
    <w:name w:val="4361943291294825A34BA2831438EAFB4"/>
    <w:rsid w:val="00DD316A"/>
    <w:pPr>
      <w:spacing w:after="0" w:line="240" w:lineRule="auto"/>
    </w:pPr>
    <w:rPr>
      <w:rFonts w:ascii="Segoe UI" w:hAnsi="Segoe UI"/>
      <w:sz w:val="20"/>
      <w:lang w:val="en-GB" w:eastAsia="en-GB"/>
    </w:rPr>
  </w:style>
  <w:style w:type="paragraph" w:customStyle="1" w:styleId="4B0CB92917D64B22B2BF0DD285D4FD194">
    <w:name w:val="4B0CB92917D64B22B2BF0DD285D4FD194"/>
    <w:rsid w:val="00DD316A"/>
    <w:pPr>
      <w:spacing w:after="0" w:line="240" w:lineRule="auto"/>
    </w:pPr>
    <w:rPr>
      <w:rFonts w:ascii="Segoe UI" w:hAnsi="Segoe UI"/>
      <w:sz w:val="20"/>
      <w:lang w:val="en-GB" w:eastAsia="en-GB"/>
    </w:rPr>
  </w:style>
  <w:style w:type="paragraph" w:customStyle="1" w:styleId="6A69CD805128461C8930D19361A30B9F2">
    <w:name w:val="6A69CD805128461C8930D19361A30B9F2"/>
    <w:rsid w:val="00DD316A"/>
    <w:pPr>
      <w:spacing w:after="0" w:line="240" w:lineRule="auto"/>
    </w:pPr>
    <w:rPr>
      <w:rFonts w:ascii="Segoe UI" w:hAnsi="Segoe UI"/>
      <w:sz w:val="20"/>
      <w:lang w:val="en-GB" w:eastAsia="en-GB"/>
    </w:rPr>
  </w:style>
  <w:style w:type="paragraph" w:customStyle="1" w:styleId="77908A69B1314CF8A37B51CC240324044">
    <w:name w:val="77908A69B1314CF8A37B51CC240324044"/>
    <w:rsid w:val="00DD316A"/>
    <w:pPr>
      <w:spacing w:after="0" w:line="240" w:lineRule="auto"/>
    </w:pPr>
    <w:rPr>
      <w:rFonts w:ascii="Segoe UI" w:hAnsi="Segoe UI"/>
      <w:sz w:val="20"/>
      <w:lang w:val="en-GB" w:eastAsia="en-GB"/>
    </w:rPr>
  </w:style>
  <w:style w:type="paragraph" w:customStyle="1" w:styleId="FAB2FC37FF494B4AA1C85CF0199C31044">
    <w:name w:val="FAB2FC37FF494B4AA1C85CF0199C31044"/>
    <w:rsid w:val="00DD316A"/>
    <w:pPr>
      <w:spacing w:after="0" w:line="240" w:lineRule="auto"/>
    </w:pPr>
    <w:rPr>
      <w:rFonts w:ascii="Segoe UI" w:hAnsi="Segoe UI"/>
      <w:sz w:val="20"/>
      <w:lang w:val="en-GB" w:eastAsia="en-GB"/>
    </w:rPr>
  </w:style>
  <w:style w:type="paragraph" w:customStyle="1" w:styleId="3FD3689B05454CC8A8104D573534489F4">
    <w:name w:val="3FD3689B05454CC8A8104D573534489F4"/>
    <w:rsid w:val="00DD316A"/>
    <w:pPr>
      <w:spacing w:after="0" w:line="240" w:lineRule="auto"/>
    </w:pPr>
    <w:rPr>
      <w:rFonts w:ascii="Segoe UI" w:hAnsi="Segoe UI"/>
      <w:sz w:val="20"/>
      <w:lang w:val="en-GB" w:eastAsia="en-GB"/>
    </w:rPr>
  </w:style>
  <w:style w:type="paragraph" w:customStyle="1" w:styleId="530A37DEE24242539DB89E4E345440924">
    <w:name w:val="530A37DEE24242539DB89E4E345440924"/>
    <w:rsid w:val="00DD316A"/>
    <w:pPr>
      <w:spacing w:after="0" w:line="240" w:lineRule="auto"/>
    </w:pPr>
    <w:rPr>
      <w:rFonts w:ascii="Segoe UI" w:hAnsi="Segoe UI"/>
      <w:sz w:val="20"/>
      <w:lang w:val="en-GB" w:eastAsia="en-GB"/>
    </w:rPr>
  </w:style>
  <w:style w:type="paragraph" w:customStyle="1" w:styleId="2496360D8AC64EBC948B44FD8CA8BEC04">
    <w:name w:val="2496360D8AC64EBC948B44FD8CA8BEC04"/>
    <w:rsid w:val="00DD316A"/>
    <w:pPr>
      <w:spacing w:after="0" w:line="240" w:lineRule="auto"/>
    </w:pPr>
    <w:rPr>
      <w:rFonts w:ascii="Segoe UI" w:hAnsi="Segoe UI"/>
      <w:sz w:val="20"/>
      <w:lang w:val="en-GB" w:eastAsia="en-GB"/>
    </w:rPr>
  </w:style>
  <w:style w:type="paragraph" w:customStyle="1" w:styleId="90C70634E7A941AA987666F78C27AE2B4">
    <w:name w:val="90C70634E7A941AA987666F78C27AE2B4"/>
    <w:rsid w:val="00DD316A"/>
    <w:pPr>
      <w:spacing w:after="0" w:line="240" w:lineRule="auto"/>
    </w:pPr>
    <w:rPr>
      <w:rFonts w:ascii="Segoe UI" w:hAnsi="Segoe UI"/>
      <w:sz w:val="20"/>
      <w:lang w:val="en-GB" w:eastAsia="en-GB"/>
    </w:rPr>
  </w:style>
  <w:style w:type="paragraph" w:customStyle="1" w:styleId="765079F2C90A43DFA40D92C26281FDAD4">
    <w:name w:val="765079F2C90A43DFA40D92C26281FDAD4"/>
    <w:rsid w:val="00DD316A"/>
    <w:pPr>
      <w:spacing w:after="0" w:line="240" w:lineRule="auto"/>
    </w:pPr>
    <w:rPr>
      <w:rFonts w:ascii="Segoe UI" w:hAnsi="Segoe UI"/>
      <w:sz w:val="20"/>
      <w:lang w:val="en-GB" w:eastAsia="en-GB"/>
    </w:rPr>
  </w:style>
  <w:style w:type="paragraph" w:customStyle="1" w:styleId="68CD44DD8F4249C090AEC477893173404">
    <w:name w:val="68CD44DD8F4249C090AEC477893173404"/>
    <w:rsid w:val="00DD316A"/>
    <w:pPr>
      <w:spacing w:after="0" w:line="240" w:lineRule="auto"/>
    </w:pPr>
    <w:rPr>
      <w:rFonts w:ascii="Segoe UI" w:hAnsi="Segoe UI"/>
      <w:sz w:val="20"/>
      <w:lang w:val="en-GB" w:eastAsia="en-GB"/>
    </w:rPr>
  </w:style>
  <w:style w:type="paragraph" w:customStyle="1" w:styleId="CDD8D642A30A49C09573F37D9AE7275E4">
    <w:name w:val="CDD8D642A30A49C09573F37D9AE7275E4"/>
    <w:rsid w:val="00DD316A"/>
    <w:pPr>
      <w:spacing w:after="0" w:line="240" w:lineRule="auto"/>
    </w:pPr>
    <w:rPr>
      <w:rFonts w:ascii="Segoe UI" w:hAnsi="Segoe UI"/>
      <w:sz w:val="20"/>
      <w:lang w:val="en-GB" w:eastAsia="en-GB"/>
    </w:rPr>
  </w:style>
  <w:style w:type="paragraph" w:customStyle="1" w:styleId="B1077FB7087F4885AF4958160D42FE5E4">
    <w:name w:val="B1077FB7087F4885AF4958160D42FE5E4"/>
    <w:rsid w:val="00DD316A"/>
    <w:pPr>
      <w:spacing w:after="0" w:line="240" w:lineRule="auto"/>
    </w:pPr>
    <w:rPr>
      <w:rFonts w:ascii="Segoe UI" w:hAnsi="Segoe UI"/>
      <w:sz w:val="20"/>
      <w:lang w:val="en-GB" w:eastAsia="en-GB"/>
    </w:rPr>
  </w:style>
  <w:style w:type="paragraph" w:customStyle="1" w:styleId="5414BDB5E6EB4EDB96E1CF3BF33418164">
    <w:name w:val="5414BDB5E6EB4EDB96E1CF3BF33418164"/>
    <w:rsid w:val="00DD316A"/>
    <w:pPr>
      <w:spacing w:after="0" w:line="240" w:lineRule="auto"/>
    </w:pPr>
    <w:rPr>
      <w:rFonts w:ascii="Segoe UI" w:hAnsi="Segoe UI"/>
      <w:sz w:val="20"/>
      <w:lang w:val="en-GB" w:eastAsia="en-GB"/>
    </w:rPr>
  </w:style>
  <w:style w:type="paragraph" w:customStyle="1" w:styleId="7BE27EC2D90240BF9EC74C879B6872C04">
    <w:name w:val="7BE27EC2D90240BF9EC74C879B6872C04"/>
    <w:rsid w:val="00DD316A"/>
    <w:pPr>
      <w:spacing w:after="0" w:line="240" w:lineRule="auto"/>
    </w:pPr>
    <w:rPr>
      <w:rFonts w:ascii="Segoe UI" w:hAnsi="Segoe UI"/>
      <w:sz w:val="20"/>
      <w:lang w:val="en-GB" w:eastAsia="en-GB"/>
    </w:rPr>
  </w:style>
  <w:style w:type="paragraph" w:customStyle="1" w:styleId="551EC7C2EEB14891BA194532DE7B14D84">
    <w:name w:val="551EC7C2EEB14891BA194532DE7B14D84"/>
    <w:rsid w:val="00DD316A"/>
    <w:pPr>
      <w:spacing w:after="0" w:line="240" w:lineRule="auto"/>
    </w:pPr>
    <w:rPr>
      <w:rFonts w:ascii="Segoe UI" w:hAnsi="Segoe UI"/>
      <w:sz w:val="20"/>
      <w:lang w:val="en-GB" w:eastAsia="en-GB"/>
    </w:rPr>
  </w:style>
  <w:style w:type="paragraph" w:customStyle="1" w:styleId="FE18AD583B9E4D3386112FD80EB8FFB41">
    <w:name w:val="FE18AD583B9E4D3386112FD80EB8FFB41"/>
    <w:rsid w:val="00DD316A"/>
    <w:pPr>
      <w:spacing w:after="0" w:line="240" w:lineRule="auto"/>
    </w:pPr>
    <w:rPr>
      <w:rFonts w:ascii="Segoe UI" w:hAnsi="Segoe UI"/>
      <w:sz w:val="20"/>
      <w:lang w:val="en-GB" w:eastAsia="en-GB"/>
    </w:rPr>
  </w:style>
  <w:style w:type="paragraph" w:customStyle="1" w:styleId="0023942A409D43F093E2F55BFC1131B4">
    <w:name w:val="0023942A409D43F093E2F55BFC1131B4"/>
    <w:rsid w:val="00DD316A"/>
    <w:pPr>
      <w:spacing w:after="0" w:line="240" w:lineRule="auto"/>
    </w:pPr>
    <w:rPr>
      <w:rFonts w:ascii="Segoe UI" w:hAnsi="Segoe UI"/>
      <w:sz w:val="20"/>
      <w:lang w:val="en-GB" w:eastAsia="en-GB"/>
    </w:rPr>
  </w:style>
  <w:style w:type="paragraph" w:customStyle="1" w:styleId="988C9A780F3E4F1B8397213AC14A4AEE4">
    <w:name w:val="988C9A780F3E4F1B8397213AC14A4AEE4"/>
    <w:rsid w:val="00DD316A"/>
    <w:pPr>
      <w:spacing w:after="0" w:line="240" w:lineRule="auto"/>
    </w:pPr>
    <w:rPr>
      <w:rFonts w:ascii="Segoe UI" w:hAnsi="Segoe UI"/>
      <w:sz w:val="20"/>
      <w:lang w:val="en-GB" w:eastAsia="en-GB"/>
    </w:rPr>
  </w:style>
  <w:style w:type="paragraph" w:customStyle="1" w:styleId="3A3309A466EC47628542DE9D6A830E9315">
    <w:name w:val="3A3309A466EC47628542DE9D6A830E9315"/>
    <w:rsid w:val="00DD316A"/>
    <w:pPr>
      <w:spacing w:after="0" w:line="240" w:lineRule="auto"/>
    </w:pPr>
    <w:rPr>
      <w:rFonts w:ascii="Segoe UI" w:hAnsi="Segoe UI"/>
      <w:b/>
      <w:sz w:val="20"/>
      <w:lang w:val="en-GB" w:eastAsia="en-GB"/>
    </w:rPr>
  </w:style>
  <w:style w:type="paragraph" w:customStyle="1" w:styleId="276E5681654A4192BED2D26985D924BD15">
    <w:name w:val="276E5681654A4192BED2D26985D924BD15"/>
    <w:rsid w:val="00DD316A"/>
    <w:pPr>
      <w:spacing w:after="0" w:line="240" w:lineRule="auto"/>
    </w:pPr>
    <w:rPr>
      <w:rFonts w:ascii="Segoe UI" w:hAnsi="Segoe UI"/>
      <w:b/>
      <w:sz w:val="20"/>
      <w:lang w:val="en-GB" w:eastAsia="en-GB"/>
    </w:rPr>
  </w:style>
  <w:style w:type="paragraph" w:customStyle="1" w:styleId="5DE751AC11804EF6BE57BB36936DA6B35">
    <w:name w:val="5DE751AC11804EF6BE57BB36936DA6B35"/>
    <w:rsid w:val="00DD316A"/>
    <w:pPr>
      <w:spacing w:after="0" w:line="240" w:lineRule="auto"/>
    </w:pPr>
    <w:rPr>
      <w:rFonts w:ascii="Segoe UI" w:hAnsi="Segoe UI"/>
      <w:sz w:val="20"/>
      <w:lang w:val="en-GB" w:eastAsia="en-GB"/>
    </w:rPr>
  </w:style>
  <w:style w:type="paragraph" w:customStyle="1" w:styleId="7B88634315DD43CC99E8DBCA3B8EBC3715">
    <w:name w:val="7B88634315DD43CC99E8DBCA3B8EBC3715"/>
    <w:rsid w:val="00DD316A"/>
    <w:pPr>
      <w:spacing w:after="0" w:line="240" w:lineRule="auto"/>
    </w:pPr>
    <w:rPr>
      <w:rFonts w:ascii="Segoe UI" w:hAnsi="Segoe UI"/>
      <w:sz w:val="20"/>
      <w:lang w:val="en-GB" w:eastAsia="en-GB"/>
    </w:rPr>
  </w:style>
  <w:style w:type="paragraph" w:customStyle="1" w:styleId="5FDEE799DAF54CD8BBBD974177B6D20C15">
    <w:name w:val="5FDEE799DAF54CD8BBBD974177B6D20C15"/>
    <w:rsid w:val="00DD316A"/>
    <w:pPr>
      <w:spacing w:after="0" w:line="240" w:lineRule="auto"/>
    </w:pPr>
    <w:rPr>
      <w:rFonts w:ascii="Segoe UI" w:hAnsi="Segoe UI"/>
      <w:sz w:val="20"/>
      <w:lang w:val="en-GB" w:eastAsia="en-GB"/>
    </w:rPr>
  </w:style>
  <w:style w:type="paragraph" w:customStyle="1" w:styleId="9DF15DE4D70F49EE85D218900104946E15">
    <w:name w:val="9DF15DE4D70F49EE85D218900104946E15"/>
    <w:rsid w:val="00DD316A"/>
    <w:pPr>
      <w:spacing w:after="0" w:line="240" w:lineRule="auto"/>
    </w:pPr>
    <w:rPr>
      <w:rFonts w:ascii="Segoe UI" w:hAnsi="Segoe UI"/>
      <w:sz w:val="20"/>
      <w:lang w:val="en-GB" w:eastAsia="en-GB"/>
    </w:rPr>
  </w:style>
  <w:style w:type="paragraph" w:customStyle="1" w:styleId="8C67379A14D543A5A9F0A29A997B083915">
    <w:name w:val="8C67379A14D543A5A9F0A29A997B083915"/>
    <w:rsid w:val="00DD316A"/>
    <w:pPr>
      <w:spacing w:after="0" w:line="240" w:lineRule="auto"/>
    </w:pPr>
    <w:rPr>
      <w:rFonts w:ascii="Segoe UI" w:hAnsi="Segoe UI"/>
      <w:sz w:val="20"/>
      <w:lang w:val="en-GB" w:eastAsia="en-GB"/>
    </w:rPr>
  </w:style>
  <w:style w:type="paragraph" w:customStyle="1" w:styleId="95DBC423593B4309B3C7FC272C30D6305">
    <w:name w:val="95DBC423593B4309B3C7FC272C30D6305"/>
    <w:rsid w:val="00DD316A"/>
    <w:pPr>
      <w:spacing w:after="0" w:line="240" w:lineRule="auto"/>
    </w:pPr>
    <w:rPr>
      <w:rFonts w:ascii="Segoe UI" w:hAnsi="Segoe UI"/>
      <w:sz w:val="20"/>
      <w:lang w:val="en-GB" w:eastAsia="en-GB"/>
    </w:rPr>
  </w:style>
  <w:style w:type="paragraph" w:customStyle="1" w:styleId="1D7A5E5A7CD2448D9917E2550168E8A54">
    <w:name w:val="1D7A5E5A7CD2448D9917E2550168E8A54"/>
    <w:rsid w:val="00DD316A"/>
    <w:pPr>
      <w:spacing w:after="0" w:line="240" w:lineRule="auto"/>
    </w:pPr>
    <w:rPr>
      <w:rFonts w:ascii="Segoe UI" w:hAnsi="Segoe UI"/>
      <w:sz w:val="20"/>
      <w:lang w:val="en-GB" w:eastAsia="en-GB"/>
    </w:rPr>
  </w:style>
  <w:style w:type="paragraph" w:customStyle="1" w:styleId="8D597EC715304BEFA8327CB1A2CFB4A34">
    <w:name w:val="8D597EC715304BEFA8327CB1A2CFB4A34"/>
    <w:rsid w:val="00DD316A"/>
    <w:pPr>
      <w:spacing w:after="0" w:line="240" w:lineRule="auto"/>
    </w:pPr>
    <w:rPr>
      <w:rFonts w:ascii="Segoe UI" w:hAnsi="Segoe UI"/>
      <w:sz w:val="20"/>
      <w:lang w:val="en-GB" w:eastAsia="en-GB"/>
    </w:rPr>
  </w:style>
  <w:style w:type="paragraph" w:customStyle="1" w:styleId="C01D21DE60B645FFBB6452899A01C8AB4">
    <w:name w:val="C01D21DE60B645FFBB6452899A01C8AB4"/>
    <w:rsid w:val="00DD316A"/>
    <w:pPr>
      <w:spacing w:after="0" w:line="240" w:lineRule="auto"/>
    </w:pPr>
    <w:rPr>
      <w:rFonts w:ascii="Segoe UI" w:hAnsi="Segoe UI"/>
      <w:sz w:val="20"/>
      <w:lang w:val="en-GB" w:eastAsia="en-GB"/>
    </w:rPr>
  </w:style>
  <w:style w:type="paragraph" w:customStyle="1" w:styleId="D0615B017813485E8281E616850249C64">
    <w:name w:val="D0615B017813485E8281E616850249C64"/>
    <w:rsid w:val="00DD316A"/>
    <w:pPr>
      <w:spacing w:after="0" w:line="240" w:lineRule="auto"/>
    </w:pPr>
    <w:rPr>
      <w:rFonts w:ascii="Segoe UI" w:hAnsi="Segoe UI"/>
      <w:sz w:val="20"/>
      <w:lang w:val="en-GB" w:eastAsia="en-GB"/>
    </w:rPr>
  </w:style>
  <w:style w:type="paragraph" w:customStyle="1" w:styleId="9CAA02CDDE3B4A4BBD111E0DFFFF0ADC4">
    <w:name w:val="9CAA02CDDE3B4A4BBD111E0DFFFF0ADC4"/>
    <w:rsid w:val="00DD316A"/>
    <w:pPr>
      <w:spacing w:after="0" w:line="240" w:lineRule="auto"/>
    </w:pPr>
    <w:rPr>
      <w:rFonts w:ascii="Segoe UI" w:hAnsi="Segoe UI"/>
      <w:sz w:val="20"/>
      <w:lang w:val="en-GB" w:eastAsia="en-GB"/>
    </w:rPr>
  </w:style>
  <w:style w:type="paragraph" w:customStyle="1" w:styleId="F0B1067E0B5143789145C2C2DDCE118E5">
    <w:name w:val="F0B1067E0B5143789145C2C2DDCE118E5"/>
    <w:rsid w:val="00DD316A"/>
    <w:pPr>
      <w:spacing w:after="0" w:line="240" w:lineRule="auto"/>
    </w:pPr>
    <w:rPr>
      <w:rFonts w:ascii="Segoe UI" w:hAnsi="Segoe UI"/>
      <w:sz w:val="20"/>
      <w:lang w:val="en-GB" w:eastAsia="en-GB"/>
    </w:rPr>
  </w:style>
  <w:style w:type="paragraph" w:customStyle="1" w:styleId="2FD7AE44E0244F8E9BE017F90FC86DE25">
    <w:name w:val="2FD7AE44E0244F8E9BE017F90FC86DE25"/>
    <w:rsid w:val="00DD316A"/>
    <w:pPr>
      <w:spacing w:after="0" w:line="240" w:lineRule="auto"/>
    </w:pPr>
    <w:rPr>
      <w:rFonts w:ascii="Segoe UI" w:hAnsi="Segoe UI"/>
      <w:sz w:val="20"/>
      <w:lang w:val="en-GB" w:eastAsia="en-GB"/>
    </w:rPr>
  </w:style>
  <w:style w:type="paragraph" w:customStyle="1" w:styleId="4361943291294825A34BA2831438EAFB5">
    <w:name w:val="4361943291294825A34BA2831438EAFB5"/>
    <w:rsid w:val="00DD316A"/>
    <w:pPr>
      <w:spacing w:after="0" w:line="240" w:lineRule="auto"/>
    </w:pPr>
    <w:rPr>
      <w:rFonts w:ascii="Segoe UI" w:hAnsi="Segoe UI"/>
      <w:sz w:val="20"/>
      <w:lang w:val="en-GB" w:eastAsia="en-GB"/>
    </w:rPr>
  </w:style>
  <w:style w:type="paragraph" w:customStyle="1" w:styleId="4B0CB92917D64B22B2BF0DD285D4FD195">
    <w:name w:val="4B0CB92917D64B22B2BF0DD285D4FD195"/>
    <w:rsid w:val="00DD316A"/>
    <w:pPr>
      <w:spacing w:after="0" w:line="240" w:lineRule="auto"/>
    </w:pPr>
    <w:rPr>
      <w:rFonts w:ascii="Segoe UI" w:hAnsi="Segoe UI"/>
      <w:sz w:val="20"/>
      <w:lang w:val="en-GB" w:eastAsia="en-GB"/>
    </w:rPr>
  </w:style>
  <w:style w:type="paragraph" w:customStyle="1" w:styleId="6A69CD805128461C8930D19361A30B9F3">
    <w:name w:val="6A69CD805128461C8930D19361A30B9F3"/>
    <w:rsid w:val="00DD316A"/>
    <w:pPr>
      <w:spacing w:after="0" w:line="240" w:lineRule="auto"/>
    </w:pPr>
    <w:rPr>
      <w:rFonts w:ascii="Segoe UI" w:hAnsi="Segoe UI"/>
      <w:sz w:val="20"/>
      <w:lang w:val="en-GB" w:eastAsia="en-GB"/>
    </w:rPr>
  </w:style>
  <w:style w:type="paragraph" w:customStyle="1" w:styleId="77908A69B1314CF8A37B51CC240324045">
    <w:name w:val="77908A69B1314CF8A37B51CC240324045"/>
    <w:rsid w:val="00DD316A"/>
    <w:pPr>
      <w:spacing w:after="0" w:line="240" w:lineRule="auto"/>
    </w:pPr>
    <w:rPr>
      <w:rFonts w:ascii="Segoe UI" w:hAnsi="Segoe UI"/>
      <w:sz w:val="20"/>
      <w:lang w:val="en-GB" w:eastAsia="en-GB"/>
    </w:rPr>
  </w:style>
  <w:style w:type="paragraph" w:customStyle="1" w:styleId="FAB2FC37FF494B4AA1C85CF0199C31045">
    <w:name w:val="FAB2FC37FF494B4AA1C85CF0199C31045"/>
    <w:rsid w:val="00DD316A"/>
    <w:pPr>
      <w:spacing w:after="0" w:line="240" w:lineRule="auto"/>
    </w:pPr>
    <w:rPr>
      <w:rFonts w:ascii="Segoe UI" w:hAnsi="Segoe UI"/>
      <w:sz w:val="20"/>
      <w:lang w:val="en-GB" w:eastAsia="en-GB"/>
    </w:rPr>
  </w:style>
  <w:style w:type="paragraph" w:customStyle="1" w:styleId="3FD3689B05454CC8A8104D573534489F5">
    <w:name w:val="3FD3689B05454CC8A8104D573534489F5"/>
    <w:rsid w:val="00DD316A"/>
    <w:pPr>
      <w:spacing w:after="0" w:line="240" w:lineRule="auto"/>
    </w:pPr>
    <w:rPr>
      <w:rFonts w:ascii="Segoe UI" w:hAnsi="Segoe UI"/>
      <w:sz w:val="20"/>
      <w:lang w:val="en-GB" w:eastAsia="en-GB"/>
    </w:rPr>
  </w:style>
  <w:style w:type="paragraph" w:customStyle="1" w:styleId="530A37DEE24242539DB89E4E345440925">
    <w:name w:val="530A37DEE24242539DB89E4E345440925"/>
    <w:rsid w:val="00DD316A"/>
    <w:pPr>
      <w:spacing w:after="0" w:line="240" w:lineRule="auto"/>
    </w:pPr>
    <w:rPr>
      <w:rFonts w:ascii="Segoe UI" w:hAnsi="Segoe UI"/>
      <w:sz w:val="20"/>
      <w:lang w:val="en-GB" w:eastAsia="en-GB"/>
    </w:rPr>
  </w:style>
  <w:style w:type="paragraph" w:customStyle="1" w:styleId="2496360D8AC64EBC948B44FD8CA8BEC05">
    <w:name w:val="2496360D8AC64EBC948B44FD8CA8BEC05"/>
    <w:rsid w:val="00DD316A"/>
    <w:pPr>
      <w:spacing w:after="0" w:line="240" w:lineRule="auto"/>
    </w:pPr>
    <w:rPr>
      <w:rFonts w:ascii="Segoe UI" w:hAnsi="Segoe UI"/>
      <w:sz w:val="20"/>
      <w:lang w:val="en-GB" w:eastAsia="en-GB"/>
    </w:rPr>
  </w:style>
  <w:style w:type="paragraph" w:customStyle="1" w:styleId="90C70634E7A941AA987666F78C27AE2B5">
    <w:name w:val="90C70634E7A941AA987666F78C27AE2B5"/>
    <w:rsid w:val="00DD316A"/>
    <w:pPr>
      <w:spacing w:after="0" w:line="240" w:lineRule="auto"/>
    </w:pPr>
    <w:rPr>
      <w:rFonts w:ascii="Segoe UI" w:hAnsi="Segoe UI"/>
      <w:sz w:val="20"/>
      <w:lang w:val="en-GB" w:eastAsia="en-GB"/>
    </w:rPr>
  </w:style>
  <w:style w:type="paragraph" w:customStyle="1" w:styleId="765079F2C90A43DFA40D92C26281FDAD5">
    <w:name w:val="765079F2C90A43DFA40D92C26281FDAD5"/>
    <w:rsid w:val="00DD316A"/>
    <w:pPr>
      <w:spacing w:after="0" w:line="240" w:lineRule="auto"/>
    </w:pPr>
    <w:rPr>
      <w:rFonts w:ascii="Segoe UI" w:hAnsi="Segoe UI"/>
      <w:sz w:val="20"/>
      <w:lang w:val="en-GB" w:eastAsia="en-GB"/>
    </w:rPr>
  </w:style>
  <w:style w:type="paragraph" w:customStyle="1" w:styleId="68CD44DD8F4249C090AEC477893173405">
    <w:name w:val="68CD44DD8F4249C090AEC477893173405"/>
    <w:rsid w:val="00DD316A"/>
    <w:pPr>
      <w:spacing w:after="0" w:line="240" w:lineRule="auto"/>
    </w:pPr>
    <w:rPr>
      <w:rFonts w:ascii="Segoe UI" w:hAnsi="Segoe UI"/>
      <w:sz w:val="20"/>
      <w:lang w:val="en-GB" w:eastAsia="en-GB"/>
    </w:rPr>
  </w:style>
  <w:style w:type="paragraph" w:customStyle="1" w:styleId="CDD8D642A30A49C09573F37D9AE7275E5">
    <w:name w:val="CDD8D642A30A49C09573F37D9AE7275E5"/>
    <w:rsid w:val="00DD316A"/>
    <w:pPr>
      <w:spacing w:after="0" w:line="240" w:lineRule="auto"/>
    </w:pPr>
    <w:rPr>
      <w:rFonts w:ascii="Segoe UI" w:hAnsi="Segoe UI"/>
      <w:sz w:val="20"/>
      <w:lang w:val="en-GB" w:eastAsia="en-GB"/>
    </w:rPr>
  </w:style>
  <w:style w:type="paragraph" w:customStyle="1" w:styleId="B1077FB7087F4885AF4958160D42FE5E5">
    <w:name w:val="B1077FB7087F4885AF4958160D42FE5E5"/>
    <w:rsid w:val="00DD316A"/>
    <w:pPr>
      <w:spacing w:after="0" w:line="240" w:lineRule="auto"/>
    </w:pPr>
    <w:rPr>
      <w:rFonts w:ascii="Segoe UI" w:hAnsi="Segoe UI"/>
      <w:sz w:val="20"/>
      <w:lang w:val="en-GB" w:eastAsia="en-GB"/>
    </w:rPr>
  </w:style>
  <w:style w:type="paragraph" w:customStyle="1" w:styleId="5414BDB5E6EB4EDB96E1CF3BF33418165">
    <w:name w:val="5414BDB5E6EB4EDB96E1CF3BF33418165"/>
    <w:rsid w:val="00DD316A"/>
    <w:pPr>
      <w:spacing w:after="0" w:line="240" w:lineRule="auto"/>
    </w:pPr>
    <w:rPr>
      <w:rFonts w:ascii="Segoe UI" w:hAnsi="Segoe UI"/>
      <w:sz w:val="20"/>
      <w:lang w:val="en-GB" w:eastAsia="en-GB"/>
    </w:rPr>
  </w:style>
  <w:style w:type="paragraph" w:customStyle="1" w:styleId="7BE27EC2D90240BF9EC74C879B6872C05">
    <w:name w:val="7BE27EC2D90240BF9EC74C879B6872C05"/>
    <w:rsid w:val="00DD316A"/>
    <w:pPr>
      <w:spacing w:after="0" w:line="240" w:lineRule="auto"/>
    </w:pPr>
    <w:rPr>
      <w:rFonts w:ascii="Segoe UI" w:hAnsi="Segoe UI"/>
      <w:sz w:val="20"/>
      <w:lang w:val="en-GB" w:eastAsia="en-GB"/>
    </w:rPr>
  </w:style>
  <w:style w:type="paragraph" w:customStyle="1" w:styleId="551EC7C2EEB14891BA194532DE7B14D85">
    <w:name w:val="551EC7C2EEB14891BA194532DE7B14D85"/>
    <w:rsid w:val="00DD316A"/>
    <w:pPr>
      <w:spacing w:after="0" w:line="240" w:lineRule="auto"/>
    </w:pPr>
    <w:rPr>
      <w:rFonts w:ascii="Segoe UI" w:hAnsi="Segoe UI"/>
      <w:sz w:val="20"/>
      <w:lang w:val="en-GB" w:eastAsia="en-GB"/>
    </w:rPr>
  </w:style>
  <w:style w:type="paragraph" w:customStyle="1" w:styleId="FE18AD583B9E4D3386112FD80EB8FFB42">
    <w:name w:val="FE18AD583B9E4D3386112FD80EB8FFB42"/>
    <w:rsid w:val="00DD316A"/>
    <w:pPr>
      <w:spacing w:after="0" w:line="240" w:lineRule="auto"/>
    </w:pPr>
    <w:rPr>
      <w:rFonts w:ascii="Segoe UI" w:hAnsi="Segoe UI"/>
      <w:sz w:val="20"/>
      <w:lang w:val="en-GB" w:eastAsia="en-GB"/>
    </w:rPr>
  </w:style>
  <w:style w:type="paragraph" w:customStyle="1" w:styleId="0023942A409D43F093E2F55BFC1131B41">
    <w:name w:val="0023942A409D43F093E2F55BFC1131B41"/>
    <w:rsid w:val="00DD316A"/>
    <w:pPr>
      <w:spacing w:after="0" w:line="240" w:lineRule="auto"/>
    </w:pPr>
    <w:rPr>
      <w:rFonts w:ascii="Segoe UI" w:hAnsi="Segoe UI"/>
      <w:sz w:val="20"/>
      <w:lang w:val="en-GB" w:eastAsia="en-GB"/>
    </w:rPr>
  </w:style>
  <w:style w:type="paragraph" w:customStyle="1" w:styleId="31A4B65F07B24EF5907DB040481F20E0">
    <w:name w:val="31A4B65F07B24EF5907DB040481F20E0"/>
    <w:rsid w:val="00DD316A"/>
    <w:pPr>
      <w:spacing w:after="0" w:line="240" w:lineRule="auto"/>
    </w:pPr>
    <w:rPr>
      <w:rFonts w:ascii="Segoe UI" w:hAnsi="Segoe UI"/>
      <w:sz w:val="20"/>
      <w:lang w:val="en-GB" w:eastAsia="en-GB"/>
    </w:rPr>
  </w:style>
  <w:style w:type="paragraph" w:customStyle="1" w:styleId="988C9A780F3E4F1B8397213AC14A4AEE5">
    <w:name w:val="988C9A780F3E4F1B8397213AC14A4AEE5"/>
    <w:rsid w:val="00DD316A"/>
    <w:pPr>
      <w:spacing w:after="0" w:line="240" w:lineRule="auto"/>
    </w:pPr>
    <w:rPr>
      <w:rFonts w:ascii="Segoe UI" w:hAnsi="Segoe UI"/>
      <w:sz w:val="20"/>
      <w:lang w:val="en-GB" w:eastAsia="en-GB"/>
    </w:rPr>
  </w:style>
  <w:style w:type="paragraph" w:customStyle="1" w:styleId="3A3309A466EC47628542DE9D6A830E9316">
    <w:name w:val="3A3309A466EC47628542DE9D6A830E9316"/>
    <w:rsid w:val="00DD316A"/>
    <w:pPr>
      <w:spacing w:after="0" w:line="240" w:lineRule="auto"/>
    </w:pPr>
    <w:rPr>
      <w:rFonts w:ascii="Segoe UI" w:hAnsi="Segoe UI"/>
      <w:b/>
      <w:sz w:val="20"/>
      <w:lang w:val="en-GB" w:eastAsia="en-GB"/>
    </w:rPr>
  </w:style>
  <w:style w:type="paragraph" w:customStyle="1" w:styleId="276E5681654A4192BED2D26985D924BD16">
    <w:name w:val="276E5681654A4192BED2D26985D924BD16"/>
    <w:rsid w:val="00DD316A"/>
    <w:pPr>
      <w:spacing w:after="0" w:line="240" w:lineRule="auto"/>
    </w:pPr>
    <w:rPr>
      <w:rFonts w:ascii="Segoe UI" w:hAnsi="Segoe UI"/>
      <w:b/>
      <w:sz w:val="20"/>
      <w:lang w:val="en-GB" w:eastAsia="en-GB"/>
    </w:rPr>
  </w:style>
  <w:style w:type="paragraph" w:customStyle="1" w:styleId="5DE751AC11804EF6BE57BB36936DA6B36">
    <w:name w:val="5DE751AC11804EF6BE57BB36936DA6B36"/>
    <w:rsid w:val="00DD316A"/>
    <w:pPr>
      <w:spacing w:after="0" w:line="240" w:lineRule="auto"/>
    </w:pPr>
    <w:rPr>
      <w:rFonts w:ascii="Segoe UI" w:hAnsi="Segoe UI"/>
      <w:sz w:val="20"/>
      <w:lang w:val="en-GB" w:eastAsia="en-GB"/>
    </w:rPr>
  </w:style>
  <w:style w:type="paragraph" w:customStyle="1" w:styleId="7B88634315DD43CC99E8DBCA3B8EBC3716">
    <w:name w:val="7B88634315DD43CC99E8DBCA3B8EBC3716"/>
    <w:rsid w:val="00DD316A"/>
    <w:pPr>
      <w:spacing w:after="0" w:line="240" w:lineRule="auto"/>
    </w:pPr>
    <w:rPr>
      <w:rFonts w:ascii="Segoe UI" w:hAnsi="Segoe UI"/>
      <w:sz w:val="20"/>
      <w:lang w:val="en-GB" w:eastAsia="en-GB"/>
    </w:rPr>
  </w:style>
  <w:style w:type="paragraph" w:customStyle="1" w:styleId="5FDEE799DAF54CD8BBBD974177B6D20C16">
    <w:name w:val="5FDEE799DAF54CD8BBBD974177B6D20C16"/>
    <w:rsid w:val="00DD316A"/>
    <w:pPr>
      <w:spacing w:after="0" w:line="240" w:lineRule="auto"/>
    </w:pPr>
    <w:rPr>
      <w:rFonts w:ascii="Segoe UI" w:hAnsi="Segoe UI"/>
      <w:sz w:val="20"/>
      <w:lang w:val="en-GB" w:eastAsia="en-GB"/>
    </w:rPr>
  </w:style>
  <w:style w:type="paragraph" w:customStyle="1" w:styleId="9DF15DE4D70F49EE85D218900104946E16">
    <w:name w:val="9DF15DE4D70F49EE85D218900104946E16"/>
    <w:rsid w:val="00DD316A"/>
    <w:pPr>
      <w:spacing w:after="0" w:line="240" w:lineRule="auto"/>
    </w:pPr>
    <w:rPr>
      <w:rFonts w:ascii="Segoe UI" w:hAnsi="Segoe UI"/>
      <w:sz w:val="20"/>
      <w:lang w:val="en-GB" w:eastAsia="en-GB"/>
    </w:rPr>
  </w:style>
  <w:style w:type="paragraph" w:customStyle="1" w:styleId="8C67379A14D543A5A9F0A29A997B083916">
    <w:name w:val="8C67379A14D543A5A9F0A29A997B083916"/>
    <w:rsid w:val="00DD316A"/>
    <w:pPr>
      <w:spacing w:after="0" w:line="240" w:lineRule="auto"/>
    </w:pPr>
    <w:rPr>
      <w:rFonts w:ascii="Segoe UI" w:hAnsi="Segoe UI"/>
      <w:sz w:val="20"/>
      <w:lang w:val="en-GB" w:eastAsia="en-GB"/>
    </w:rPr>
  </w:style>
  <w:style w:type="paragraph" w:customStyle="1" w:styleId="95DBC423593B4309B3C7FC272C30D6306">
    <w:name w:val="95DBC423593B4309B3C7FC272C30D6306"/>
    <w:rsid w:val="00DD316A"/>
    <w:pPr>
      <w:spacing w:after="0" w:line="240" w:lineRule="auto"/>
    </w:pPr>
    <w:rPr>
      <w:rFonts w:ascii="Segoe UI" w:hAnsi="Segoe UI"/>
      <w:sz w:val="20"/>
      <w:lang w:val="en-GB" w:eastAsia="en-GB"/>
    </w:rPr>
  </w:style>
  <w:style w:type="paragraph" w:customStyle="1" w:styleId="1D7A5E5A7CD2448D9917E2550168E8A55">
    <w:name w:val="1D7A5E5A7CD2448D9917E2550168E8A55"/>
    <w:rsid w:val="00DD316A"/>
    <w:pPr>
      <w:spacing w:after="0" w:line="240" w:lineRule="auto"/>
    </w:pPr>
    <w:rPr>
      <w:rFonts w:ascii="Segoe UI" w:hAnsi="Segoe UI"/>
      <w:sz w:val="20"/>
      <w:lang w:val="en-GB" w:eastAsia="en-GB"/>
    </w:rPr>
  </w:style>
  <w:style w:type="paragraph" w:customStyle="1" w:styleId="8D597EC715304BEFA8327CB1A2CFB4A35">
    <w:name w:val="8D597EC715304BEFA8327CB1A2CFB4A35"/>
    <w:rsid w:val="00DD316A"/>
    <w:pPr>
      <w:spacing w:after="0" w:line="240" w:lineRule="auto"/>
    </w:pPr>
    <w:rPr>
      <w:rFonts w:ascii="Segoe UI" w:hAnsi="Segoe UI"/>
      <w:sz w:val="20"/>
      <w:lang w:val="en-GB" w:eastAsia="en-GB"/>
    </w:rPr>
  </w:style>
  <w:style w:type="paragraph" w:customStyle="1" w:styleId="C01D21DE60B645FFBB6452899A01C8AB5">
    <w:name w:val="C01D21DE60B645FFBB6452899A01C8AB5"/>
    <w:rsid w:val="00DD316A"/>
    <w:pPr>
      <w:spacing w:after="0" w:line="240" w:lineRule="auto"/>
    </w:pPr>
    <w:rPr>
      <w:rFonts w:ascii="Segoe UI" w:hAnsi="Segoe UI"/>
      <w:sz w:val="20"/>
      <w:lang w:val="en-GB" w:eastAsia="en-GB"/>
    </w:rPr>
  </w:style>
  <w:style w:type="paragraph" w:customStyle="1" w:styleId="D0615B017813485E8281E616850249C65">
    <w:name w:val="D0615B017813485E8281E616850249C65"/>
    <w:rsid w:val="00DD316A"/>
    <w:pPr>
      <w:spacing w:after="0" w:line="240" w:lineRule="auto"/>
    </w:pPr>
    <w:rPr>
      <w:rFonts w:ascii="Segoe UI" w:hAnsi="Segoe UI"/>
      <w:sz w:val="20"/>
      <w:lang w:val="en-GB" w:eastAsia="en-GB"/>
    </w:rPr>
  </w:style>
  <w:style w:type="paragraph" w:customStyle="1" w:styleId="9CAA02CDDE3B4A4BBD111E0DFFFF0ADC5">
    <w:name w:val="9CAA02CDDE3B4A4BBD111E0DFFFF0ADC5"/>
    <w:rsid w:val="00DD316A"/>
    <w:pPr>
      <w:spacing w:after="0" w:line="240" w:lineRule="auto"/>
    </w:pPr>
    <w:rPr>
      <w:rFonts w:ascii="Segoe UI" w:hAnsi="Segoe UI"/>
      <w:sz w:val="20"/>
      <w:lang w:val="en-GB" w:eastAsia="en-GB"/>
    </w:rPr>
  </w:style>
  <w:style w:type="paragraph" w:customStyle="1" w:styleId="F0B1067E0B5143789145C2C2DDCE118E6">
    <w:name w:val="F0B1067E0B5143789145C2C2DDCE118E6"/>
    <w:rsid w:val="00DD316A"/>
    <w:pPr>
      <w:spacing w:after="0" w:line="240" w:lineRule="auto"/>
    </w:pPr>
    <w:rPr>
      <w:rFonts w:ascii="Segoe UI" w:hAnsi="Segoe UI"/>
      <w:sz w:val="20"/>
      <w:lang w:val="en-GB" w:eastAsia="en-GB"/>
    </w:rPr>
  </w:style>
  <w:style w:type="paragraph" w:customStyle="1" w:styleId="2FD7AE44E0244F8E9BE017F90FC86DE26">
    <w:name w:val="2FD7AE44E0244F8E9BE017F90FC86DE26"/>
    <w:rsid w:val="00DD316A"/>
    <w:pPr>
      <w:spacing w:after="0" w:line="240" w:lineRule="auto"/>
    </w:pPr>
    <w:rPr>
      <w:rFonts w:ascii="Segoe UI" w:hAnsi="Segoe UI"/>
      <w:sz w:val="20"/>
      <w:lang w:val="en-GB" w:eastAsia="en-GB"/>
    </w:rPr>
  </w:style>
  <w:style w:type="paragraph" w:customStyle="1" w:styleId="4361943291294825A34BA2831438EAFB6">
    <w:name w:val="4361943291294825A34BA2831438EAFB6"/>
    <w:rsid w:val="00DD316A"/>
    <w:pPr>
      <w:spacing w:after="0" w:line="240" w:lineRule="auto"/>
    </w:pPr>
    <w:rPr>
      <w:rFonts w:ascii="Segoe UI" w:hAnsi="Segoe UI"/>
      <w:sz w:val="20"/>
      <w:lang w:val="en-GB" w:eastAsia="en-GB"/>
    </w:rPr>
  </w:style>
  <w:style w:type="paragraph" w:customStyle="1" w:styleId="4B0CB92917D64B22B2BF0DD285D4FD196">
    <w:name w:val="4B0CB92917D64B22B2BF0DD285D4FD196"/>
    <w:rsid w:val="00DD316A"/>
    <w:pPr>
      <w:spacing w:after="0" w:line="240" w:lineRule="auto"/>
    </w:pPr>
    <w:rPr>
      <w:rFonts w:ascii="Segoe UI" w:hAnsi="Segoe UI"/>
      <w:sz w:val="20"/>
      <w:lang w:val="en-GB" w:eastAsia="en-GB"/>
    </w:rPr>
  </w:style>
  <w:style w:type="paragraph" w:customStyle="1" w:styleId="6A69CD805128461C8930D19361A30B9F4">
    <w:name w:val="6A69CD805128461C8930D19361A30B9F4"/>
    <w:rsid w:val="00DD316A"/>
    <w:pPr>
      <w:spacing w:after="0" w:line="240" w:lineRule="auto"/>
    </w:pPr>
    <w:rPr>
      <w:rFonts w:ascii="Segoe UI" w:hAnsi="Segoe UI"/>
      <w:sz w:val="20"/>
      <w:lang w:val="en-GB" w:eastAsia="en-GB"/>
    </w:rPr>
  </w:style>
  <w:style w:type="paragraph" w:customStyle="1" w:styleId="77908A69B1314CF8A37B51CC240324046">
    <w:name w:val="77908A69B1314CF8A37B51CC240324046"/>
    <w:rsid w:val="00DD316A"/>
    <w:pPr>
      <w:spacing w:after="0" w:line="240" w:lineRule="auto"/>
    </w:pPr>
    <w:rPr>
      <w:rFonts w:ascii="Segoe UI" w:hAnsi="Segoe UI"/>
      <w:sz w:val="20"/>
      <w:lang w:val="en-GB" w:eastAsia="en-GB"/>
    </w:rPr>
  </w:style>
  <w:style w:type="paragraph" w:customStyle="1" w:styleId="FAB2FC37FF494B4AA1C85CF0199C31046">
    <w:name w:val="FAB2FC37FF494B4AA1C85CF0199C31046"/>
    <w:rsid w:val="00DD316A"/>
    <w:pPr>
      <w:spacing w:after="0" w:line="240" w:lineRule="auto"/>
    </w:pPr>
    <w:rPr>
      <w:rFonts w:ascii="Segoe UI" w:hAnsi="Segoe UI"/>
      <w:sz w:val="20"/>
      <w:lang w:val="en-GB" w:eastAsia="en-GB"/>
    </w:rPr>
  </w:style>
  <w:style w:type="paragraph" w:customStyle="1" w:styleId="3FD3689B05454CC8A8104D573534489F6">
    <w:name w:val="3FD3689B05454CC8A8104D573534489F6"/>
    <w:rsid w:val="00DD316A"/>
    <w:pPr>
      <w:spacing w:after="0" w:line="240" w:lineRule="auto"/>
    </w:pPr>
    <w:rPr>
      <w:rFonts w:ascii="Segoe UI" w:hAnsi="Segoe UI"/>
      <w:sz w:val="20"/>
      <w:lang w:val="en-GB" w:eastAsia="en-GB"/>
    </w:rPr>
  </w:style>
  <w:style w:type="paragraph" w:customStyle="1" w:styleId="530A37DEE24242539DB89E4E345440926">
    <w:name w:val="530A37DEE24242539DB89E4E345440926"/>
    <w:rsid w:val="00DD316A"/>
    <w:pPr>
      <w:spacing w:after="0" w:line="240" w:lineRule="auto"/>
    </w:pPr>
    <w:rPr>
      <w:rFonts w:ascii="Segoe UI" w:hAnsi="Segoe UI"/>
      <w:sz w:val="20"/>
      <w:lang w:val="en-GB" w:eastAsia="en-GB"/>
    </w:rPr>
  </w:style>
  <w:style w:type="paragraph" w:customStyle="1" w:styleId="2496360D8AC64EBC948B44FD8CA8BEC06">
    <w:name w:val="2496360D8AC64EBC948B44FD8CA8BEC06"/>
    <w:rsid w:val="00DD316A"/>
    <w:pPr>
      <w:spacing w:after="0" w:line="240" w:lineRule="auto"/>
    </w:pPr>
    <w:rPr>
      <w:rFonts w:ascii="Segoe UI" w:hAnsi="Segoe UI"/>
      <w:sz w:val="20"/>
      <w:lang w:val="en-GB" w:eastAsia="en-GB"/>
    </w:rPr>
  </w:style>
  <w:style w:type="paragraph" w:customStyle="1" w:styleId="90C70634E7A941AA987666F78C27AE2B6">
    <w:name w:val="90C70634E7A941AA987666F78C27AE2B6"/>
    <w:rsid w:val="00DD316A"/>
    <w:pPr>
      <w:spacing w:after="0" w:line="240" w:lineRule="auto"/>
    </w:pPr>
    <w:rPr>
      <w:rFonts w:ascii="Segoe UI" w:hAnsi="Segoe UI"/>
      <w:sz w:val="20"/>
      <w:lang w:val="en-GB" w:eastAsia="en-GB"/>
    </w:rPr>
  </w:style>
  <w:style w:type="paragraph" w:customStyle="1" w:styleId="765079F2C90A43DFA40D92C26281FDAD6">
    <w:name w:val="765079F2C90A43DFA40D92C26281FDAD6"/>
    <w:rsid w:val="00DD316A"/>
    <w:pPr>
      <w:spacing w:after="0" w:line="240" w:lineRule="auto"/>
    </w:pPr>
    <w:rPr>
      <w:rFonts w:ascii="Segoe UI" w:hAnsi="Segoe UI"/>
      <w:sz w:val="20"/>
      <w:lang w:val="en-GB" w:eastAsia="en-GB"/>
    </w:rPr>
  </w:style>
  <w:style w:type="paragraph" w:customStyle="1" w:styleId="68CD44DD8F4249C090AEC477893173406">
    <w:name w:val="68CD44DD8F4249C090AEC477893173406"/>
    <w:rsid w:val="00DD316A"/>
    <w:pPr>
      <w:spacing w:after="0" w:line="240" w:lineRule="auto"/>
    </w:pPr>
    <w:rPr>
      <w:rFonts w:ascii="Segoe UI" w:hAnsi="Segoe UI"/>
      <w:sz w:val="20"/>
      <w:lang w:val="en-GB" w:eastAsia="en-GB"/>
    </w:rPr>
  </w:style>
  <w:style w:type="paragraph" w:customStyle="1" w:styleId="CDD8D642A30A49C09573F37D9AE7275E6">
    <w:name w:val="CDD8D642A30A49C09573F37D9AE7275E6"/>
    <w:rsid w:val="00DD316A"/>
    <w:pPr>
      <w:spacing w:after="0" w:line="240" w:lineRule="auto"/>
    </w:pPr>
    <w:rPr>
      <w:rFonts w:ascii="Segoe UI" w:hAnsi="Segoe UI"/>
      <w:sz w:val="20"/>
      <w:lang w:val="en-GB" w:eastAsia="en-GB"/>
    </w:rPr>
  </w:style>
  <w:style w:type="paragraph" w:customStyle="1" w:styleId="B1077FB7087F4885AF4958160D42FE5E6">
    <w:name w:val="B1077FB7087F4885AF4958160D42FE5E6"/>
    <w:rsid w:val="00DD316A"/>
    <w:pPr>
      <w:spacing w:after="0" w:line="240" w:lineRule="auto"/>
    </w:pPr>
    <w:rPr>
      <w:rFonts w:ascii="Segoe UI" w:hAnsi="Segoe UI"/>
      <w:sz w:val="20"/>
      <w:lang w:val="en-GB" w:eastAsia="en-GB"/>
    </w:rPr>
  </w:style>
  <w:style w:type="paragraph" w:customStyle="1" w:styleId="5414BDB5E6EB4EDB96E1CF3BF33418166">
    <w:name w:val="5414BDB5E6EB4EDB96E1CF3BF33418166"/>
    <w:rsid w:val="00DD316A"/>
    <w:pPr>
      <w:spacing w:after="0" w:line="240" w:lineRule="auto"/>
    </w:pPr>
    <w:rPr>
      <w:rFonts w:ascii="Segoe UI" w:hAnsi="Segoe UI"/>
      <w:sz w:val="20"/>
      <w:lang w:val="en-GB" w:eastAsia="en-GB"/>
    </w:rPr>
  </w:style>
  <w:style w:type="paragraph" w:customStyle="1" w:styleId="7BE27EC2D90240BF9EC74C879B6872C06">
    <w:name w:val="7BE27EC2D90240BF9EC74C879B6872C06"/>
    <w:rsid w:val="00DD316A"/>
    <w:pPr>
      <w:spacing w:after="0" w:line="240" w:lineRule="auto"/>
    </w:pPr>
    <w:rPr>
      <w:rFonts w:ascii="Segoe UI" w:hAnsi="Segoe UI"/>
      <w:sz w:val="20"/>
      <w:lang w:val="en-GB" w:eastAsia="en-GB"/>
    </w:rPr>
  </w:style>
  <w:style w:type="paragraph" w:customStyle="1" w:styleId="551EC7C2EEB14891BA194532DE7B14D86">
    <w:name w:val="551EC7C2EEB14891BA194532DE7B14D86"/>
    <w:rsid w:val="00DD316A"/>
    <w:pPr>
      <w:spacing w:after="0" w:line="240" w:lineRule="auto"/>
    </w:pPr>
    <w:rPr>
      <w:rFonts w:ascii="Segoe UI" w:hAnsi="Segoe UI"/>
      <w:sz w:val="20"/>
      <w:lang w:val="en-GB" w:eastAsia="en-GB"/>
    </w:rPr>
  </w:style>
  <w:style w:type="paragraph" w:customStyle="1" w:styleId="FE18AD583B9E4D3386112FD80EB8FFB43">
    <w:name w:val="FE18AD583B9E4D3386112FD80EB8FFB43"/>
    <w:rsid w:val="00DD316A"/>
    <w:pPr>
      <w:spacing w:after="0" w:line="240" w:lineRule="auto"/>
    </w:pPr>
    <w:rPr>
      <w:rFonts w:ascii="Segoe UI" w:hAnsi="Segoe UI"/>
      <w:sz w:val="20"/>
      <w:lang w:val="en-GB" w:eastAsia="en-GB"/>
    </w:rPr>
  </w:style>
  <w:style w:type="paragraph" w:customStyle="1" w:styleId="0023942A409D43F093E2F55BFC1131B42">
    <w:name w:val="0023942A409D43F093E2F55BFC1131B42"/>
    <w:rsid w:val="00DD316A"/>
    <w:pPr>
      <w:spacing w:after="0" w:line="240" w:lineRule="auto"/>
    </w:pPr>
    <w:rPr>
      <w:rFonts w:ascii="Segoe UI" w:hAnsi="Segoe UI"/>
      <w:sz w:val="20"/>
      <w:lang w:val="en-GB" w:eastAsia="en-GB"/>
    </w:rPr>
  </w:style>
  <w:style w:type="paragraph" w:customStyle="1" w:styleId="31A4B65F07B24EF5907DB040481F20E01">
    <w:name w:val="31A4B65F07B24EF5907DB040481F20E01"/>
    <w:rsid w:val="00DD316A"/>
    <w:pPr>
      <w:spacing w:after="0" w:line="240" w:lineRule="auto"/>
    </w:pPr>
    <w:rPr>
      <w:rFonts w:ascii="Segoe UI" w:hAnsi="Segoe UI"/>
      <w:sz w:val="20"/>
      <w:lang w:val="en-GB" w:eastAsia="en-GB"/>
    </w:rPr>
  </w:style>
  <w:style w:type="paragraph" w:customStyle="1" w:styleId="C8543D5F32064B7E9996084719A22AE8">
    <w:name w:val="C8543D5F32064B7E9996084719A22AE8"/>
    <w:rsid w:val="00DD316A"/>
    <w:pPr>
      <w:spacing w:after="0" w:line="240" w:lineRule="auto"/>
    </w:pPr>
    <w:rPr>
      <w:rFonts w:ascii="Segoe UI" w:hAnsi="Segoe UI"/>
      <w:sz w:val="20"/>
      <w:lang w:val="en-GB" w:eastAsia="en-GB"/>
    </w:rPr>
  </w:style>
  <w:style w:type="paragraph" w:customStyle="1" w:styleId="19DB96BC471045E79F01BB71CCC5B6BB">
    <w:name w:val="19DB96BC471045E79F01BB71CCC5B6BB"/>
    <w:rsid w:val="00DD316A"/>
    <w:pPr>
      <w:spacing w:after="0" w:line="240" w:lineRule="auto"/>
    </w:pPr>
    <w:rPr>
      <w:rFonts w:ascii="Segoe UI" w:hAnsi="Segoe UI"/>
      <w:sz w:val="20"/>
      <w:lang w:val="en-GB" w:eastAsia="en-GB"/>
    </w:rPr>
  </w:style>
  <w:style w:type="paragraph" w:customStyle="1" w:styleId="7E43C958DA604991B273BEE16A5936EC">
    <w:name w:val="7E43C958DA604991B273BEE16A5936EC"/>
    <w:rsid w:val="00DD316A"/>
    <w:pPr>
      <w:spacing w:after="0" w:line="240" w:lineRule="auto"/>
    </w:pPr>
    <w:rPr>
      <w:rFonts w:ascii="Segoe UI" w:hAnsi="Segoe UI"/>
      <w:sz w:val="20"/>
      <w:lang w:val="en-GB" w:eastAsia="en-GB"/>
    </w:rPr>
  </w:style>
  <w:style w:type="paragraph" w:customStyle="1" w:styleId="CD935108A3B74DB895D24FE68E16AF06">
    <w:name w:val="CD935108A3B74DB895D24FE68E16AF06"/>
    <w:rsid w:val="00DD316A"/>
    <w:pPr>
      <w:spacing w:after="0" w:line="240" w:lineRule="auto"/>
    </w:pPr>
    <w:rPr>
      <w:rFonts w:ascii="Segoe UI" w:hAnsi="Segoe UI"/>
      <w:sz w:val="20"/>
      <w:lang w:val="en-GB" w:eastAsia="en-GB"/>
    </w:rPr>
  </w:style>
  <w:style w:type="paragraph" w:customStyle="1" w:styleId="E71D32717ECA4AB6B03A0762FF981C86">
    <w:name w:val="E71D32717ECA4AB6B03A0762FF981C86"/>
    <w:rsid w:val="00DD316A"/>
    <w:pPr>
      <w:spacing w:after="0" w:line="240" w:lineRule="auto"/>
    </w:pPr>
    <w:rPr>
      <w:rFonts w:ascii="Segoe UI" w:hAnsi="Segoe UI"/>
      <w:sz w:val="20"/>
      <w:lang w:val="en-GB" w:eastAsia="en-GB"/>
    </w:rPr>
  </w:style>
  <w:style w:type="paragraph" w:customStyle="1" w:styleId="6E471AC7A3EA4DD2AA921E806FCA3D97">
    <w:name w:val="6E471AC7A3EA4DD2AA921E806FCA3D97"/>
    <w:rsid w:val="00DD316A"/>
    <w:pPr>
      <w:spacing w:after="0" w:line="240" w:lineRule="auto"/>
    </w:pPr>
    <w:rPr>
      <w:rFonts w:ascii="Segoe UI" w:hAnsi="Segoe UI"/>
      <w:sz w:val="20"/>
      <w:lang w:val="en-GB" w:eastAsia="en-GB"/>
    </w:rPr>
  </w:style>
  <w:style w:type="paragraph" w:customStyle="1" w:styleId="988C9A780F3E4F1B8397213AC14A4AEE6">
    <w:name w:val="988C9A780F3E4F1B8397213AC14A4AEE6"/>
    <w:rsid w:val="00DD316A"/>
    <w:pPr>
      <w:spacing w:after="0" w:line="240" w:lineRule="auto"/>
    </w:pPr>
    <w:rPr>
      <w:rFonts w:ascii="Segoe UI" w:hAnsi="Segoe UI"/>
      <w:sz w:val="20"/>
      <w:lang w:val="en-GB" w:eastAsia="en-GB"/>
    </w:rPr>
  </w:style>
  <w:style w:type="paragraph" w:customStyle="1" w:styleId="3A3309A466EC47628542DE9D6A830E9317">
    <w:name w:val="3A3309A466EC47628542DE9D6A830E9317"/>
    <w:rsid w:val="00DD316A"/>
    <w:pPr>
      <w:spacing w:after="0" w:line="240" w:lineRule="auto"/>
    </w:pPr>
    <w:rPr>
      <w:rFonts w:ascii="Segoe UI" w:hAnsi="Segoe UI"/>
      <w:b/>
      <w:sz w:val="20"/>
      <w:lang w:val="en-GB" w:eastAsia="en-GB"/>
    </w:rPr>
  </w:style>
  <w:style w:type="paragraph" w:customStyle="1" w:styleId="276E5681654A4192BED2D26985D924BD17">
    <w:name w:val="276E5681654A4192BED2D26985D924BD17"/>
    <w:rsid w:val="00DD316A"/>
    <w:pPr>
      <w:spacing w:after="0" w:line="240" w:lineRule="auto"/>
    </w:pPr>
    <w:rPr>
      <w:rFonts w:ascii="Segoe UI" w:hAnsi="Segoe UI"/>
      <w:b/>
      <w:sz w:val="20"/>
      <w:lang w:val="en-GB" w:eastAsia="en-GB"/>
    </w:rPr>
  </w:style>
  <w:style w:type="paragraph" w:customStyle="1" w:styleId="5DE751AC11804EF6BE57BB36936DA6B37">
    <w:name w:val="5DE751AC11804EF6BE57BB36936DA6B37"/>
    <w:rsid w:val="00DD316A"/>
    <w:pPr>
      <w:spacing w:after="0" w:line="240" w:lineRule="auto"/>
    </w:pPr>
    <w:rPr>
      <w:rFonts w:ascii="Segoe UI" w:hAnsi="Segoe UI"/>
      <w:sz w:val="20"/>
      <w:lang w:val="en-GB" w:eastAsia="en-GB"/>
    </w:rPr>
  </w:style>
  <w:style w:type="paragraph" w:customStyle="1" w:styleId="7B88634315DD43CC99E8DBCA3B8EBC3717">
    <w:name w:val="7B88634315DD43CC99E8DBCA3B8EBC3717"/>
    <w:rsid w:val="00DD316A"/>
    <w:pPr>
      <w:spacing w:after="0" w:line="240" w:lineRule="auto"/>
    </w:pPr>
    <w:rPr>
      <w:rFonts w:ascii="Segoe UI" w:hAnsi="Segoe UI"/>
      <w:sz w:val="20"/>
      <w:lang w:val="en-GB" w:eastAsia="en-GB"/>
    </w:rPr>
  </w:style>
  <w:style w:type="paragraph" w:customStyle="1" w:styleId="5FDEE799DAF54CD8BBBD974177B6D20C17">
    <w:name w:val="5FDEE799DAF54CD8BBBD974177B6D20C17"/>
    <w:rsid w:val="00DD316A"/>
    <w:pPr>
      <w:spacing w:after="0" w:line="240" w:lineRule="auto"/>
    </w:pPr>
    <w:rPr>
      <w:rFonts w:ascii="Segoe UI" w:hAnsi="Segoe UI"/>
      <w:sz w:val="20"/>
      <w:lang w:val="en-GB" w:eastAsia="en-GB"/>
    </w:rPr>
  </w:style>
  <w:style w:type="paragraph" w:customStyle="1" w:styleId="9DF15DE4D70F49EE85D218900104946E17">
    <w:name w:val="9DF15DE4D70F49EE85D218900104946E17"/>
    <w:rsid w:val="00DD316A"/>
    <w:pPr>
      <w:spacing w:after="0" w:line="240" w:lineRule="auto"/>
    </w:pPr>
    <w:rPr>
      <w:rFonts w:ascii="Segoe UI" w:hAnsi="Segoe UI"/>
      <w:sz w:val="20"/>
      <w:lang w:val="en-GB" w:eastAsia="en-GB"/>
    </w:rPr>
  </w:style>
  <w:style w:type="paragraph" w:customStyle="1" w:styleId="8C67379A14D543A5A9F0A29A997B083917">
    <w:name w:val="8C67379A14D543A5A9F0A29A997B083917"/>
    <w:rsid w:val="00DD316A"/>
    <w:pPr>
      <w:spacing w:after="0" w:line="240" w:lineRule="auto"/>
    </w:pPr>
    <w:rPr>
      <w:rFonts w:ascii="Segoe UI" w:hAnsi="Segoe UI"/>
      <w:sz w:val="20"/>
      <w:lang w:val="en-GB" w:eastAsia="en-GB"/>
    </w:rPr>
  </w:style>
  <w:style w:type="paragraph" w:customStyle="1" w:styleId="95DBC423593B4309B3C7FC272C30D6307">
    <w:name w:val="95DBC423593B4309B3C7FC272C30D6307"/>
    <w:rsid w:val="00DD316A"/>
    <w:pPr>
      <w:spacing w:after="0" w:line="240" w:lineRule="auto"/>
    </w:pPr>
    <w:rPr>
      <w:rFonts w:ascii="Segoe UI" w:hAnsi="Segoe UI"/>
      <w:sz w:val="20"/>
      <w:lang w:val="en-GB" w:eastAsia="en-GB"/>
    </w:rPr>
  </w:style>
  <w:style w:type="paragraph" w:customStyle="1" w:styleId="1D7A5E5A7CD2448D9917E2550168E8A56">
    <w:name w:val="1D7A5E5A7CD2448D9917E2550168E8A56"/>
    <w:rsid w:val="00DD316A"/>
    <w:pPr>
      <w:spacing w:after="0" w:line="240" w:lineRule="auto"/>
    </w:pPr>
    <w:rPr>
      <w:rFonts w:ascii="Segoe UI" w:hAnsi="Segoe UI"/>
      <w:sz w:val="20"/>
      <w:lang w:val="en-GB" w:eastAsia="en-GB"/>
    </w:rPr>
  </w:style>
  <w:style w:type="paragraph" w:customStyle="1" w:styleId="8D597EC715304BEFA8327CB1A2CFB4A36">
    <w:name w:val="8D597EC715304BEFA8327CB1A2CFB4A36"/>
    <w:rsid w:val="00DD316A"/>
    <w:pPr>
      <w:spacing w:after="0" w:line="240" w:lineRule="auto"/>
    </w:pPr>
    <w:rPr>
      <w:rFonts w:ascii="Segoe UI" w:hAnsi="Segoe UI"/>
      <w:sz w:val="20"/>
      <w:lang w:val="en-GB" w:eastAsia="en-GB"/>
    </w:rPr>
  </w:style>
  <w:style w:type="paragraph" w:customStyle="1" w:styleId="C01D21DE60B645FFBB6452899A01C8AB6">
    <w:name w:val="C01D21DE60B645FFBB6452899A01C8AB6"/>
    <w:rsid w:val="00DD316A"/>
    <w:pPr>
      <w:spacing w:after="0" w:line="240" w:lineRule="auto"/>
    </w:pPr>
    <w:rPr>
      <w:rFonts w:ascii="Segoe UI" w:hAnsi="Segoe UI"/>
      <w:sz w:val="20"/>
      <w:lang w:val="en-GB" w:eastAsia="en-GB"/>
    </w:rPr>
  </w:style>
  <w:style w:type="paragraph" w:customStyle="1" w:styleId="D0615B017813485E8281E616850249C66">
    <w:name w:val="D0615B017813485E8281E616850249C66"/>
    <w:rsid w:val="00DD316A"/>
    <w:pPr>
      <w:spacing w:after="0" w:line="240" w:lineRule="auto"/>
    </w:pPr>
    <w:rPr>
      <w:rFonts w:ascii="Segoe UI" w:hAnsi="Segoe UI"/>
      <w:sz w:val="20"/>
      <w:lang w:val="en-GB" w:eastAsia="en-GB"/>
    </w:rPr>
  </w:style>
  <w:style w:type="paragraph" w:customStyle="1" w:styleId="9CAA02CDDE3B4A4BBD111E0DFFFF0ADC6">
    <w:name w:val="9CAA02CDDE3B4A4BBD111E0DFFFF0ADC6"/>
    <w:rsid w:val="00DD316A"/>
    <w:pPr>
      <w:spacing w:after="0" w:line="240" w:lineRule="auto"/>
    </w:pPr>
    <w:rPr>
      <w:rFonts w:ascii="Segoe UI" w:hAnsi="Segoe UI"/>
      <w:sz w:val="20"/>
      <w:lang w:val="en-GB" w:eastAsia="en-GB"/>
    </w:rPr>
  </w:style>
  <w:style w:type="paragraph" w:customStyle="1" w:styleId="F0B1067E0B5143789145C2C2DDCE118E7">
    <w:name w:val="F0B1067E0B5143789145C2C2DDCE118E7"/>
    <w:rsid w:val="00DD316A"/>
    <w:pPr>
      <w:spacing w:after="0" w:line="240" w:lineRule="auto"/>
    </w:pPr>
    <w:rPr>
      <w:rFonts w:ascii="Segoe UI" w:hAnsi="Segoe UI"/>
      <w:sz w:val="20"/>
      <w:lang w:val="en-GB" w:eastAsia="en-GB"/>
    </w:rPr>
  </w:style>
  <w:style w:type="paragraph" w:customStyle="1" w:styleId="2FD7AE44E0244F8E9BE017F90FC86DE27">
    <w:name w:val="2FD7AE44E0244F8E9BE017F90FC86DE27"/>
    <w:rsid w:val="00DD316A"/>
    <w:pPr>
      <w:spacing w:after="0" w:line="240" w:lineRule="auto"/>
    </w:pPr>
    <w:rPr>
      <w:rFonts w:ascii="Segoe UI" w:hAnsi="Segoe UI"/>
      <w:sz w:val="20"/>
      <w:lang w:val="en-GB" w:eastAsia="en-GB"/>
    </w:rPr>
  </w:style>
  <w:style w:type="paragraph" w:customStyle="1" w:styleId="4361943291294825A34BA2831438EAFB7">
    <w:name w:val="4361943291294825A34BA2831438EAFB7"/>
    <w:rsid w:val="00DD316A"/>
    <w:pPr>
      <w:spacing w:after="0" w:line="240" w:lineRule="auto"/>
    </w:pPr>
    <w:rPr>
      <w:rFonts w:ascii="Segoe UI" w:hAnsi="Segoe UI"/>
      <w:sz w:val="20"/>
      <w:lang w:val="en-GB" w:eastAsia="en-GB"/>
    </w:rPr>
  </w:style>
  <w:style w:type="paragraph" w:customStyle="1" w:styleId="4B0CB92917D64B22B2BF0DD285D4FD197">
    <w:name w:val="4B0CB92917D64B22B2BF0DD285D4FD197"/>
    <w:rsid w:val="00DD316A"/>
    <w:pPr>
      <w:spacing w:after="0" w:line="240" w:lineRule="auto"/>
    </w:pPr>
    <w:rPr>
      <w:rFonts w:ascii="Segoe UI" w:hAnsi="Segoe UI"/>
      <w:sz w:val="20"/>
      <w:lang w:val="en-GB" w:eastAsia="en-GB"/>
    </w:rPr>
  </w:style>
  <w:style w:type="paragraph" w:customStyle="1" w:styleId="6A69CD805128461C8930D19361A30B9F5">
    <w:name w:val="6A69CD805128461C8930D19361A30B9F5"/>
    <w:rsid w:val="00DD316A"/>
    <w:pPr>
      <w:spacing w:after="0" w:line="240" w:lineRule="auto"/>
    </w:pPr>
    <w:rPr>
      <w:rFonts w:ascii="Segoe UI" w:hAnsi="Segoe UI"/>
      <w:sz w:val="20"/>
      <w:lang w:val="en-GB" w:eastAsia="en-GB"/>
    </w:rPr>
  </w:style>
  <w:style w:type="paragraph" w:customStyle="1" w:styleId="77908A69B1314CF8A37B51CC240324047">
    <w:name w:val="77908A69B1314CF8A37B51CC240324047"/>
    <w:rsid w:val="00DD316A"/>
    <w:pPr>
      <w:spacing w:after="0" w:line="240" w:lineRule="auto"/>
    </w:pPr>
    <w:rPr>
      <w:rFonts w:ascii="Segoe UI" w:hAnsi="Segoe UI"/>
      <w:sz w:val="20"/>
      <w:lang w:val="en-GB" w:eastAsia="en-GB"/>
    </w:rPr>
  </w:style>
  <w:style w:type="paragraph" w:customStyle="1" w:styleId="FAB2FC37FF494B4AA1C85CF0199C31047">
    <w:name w:val="FAB2FC37FF494B4AA1C85CF0199C31047"/>
    <w:rsid w:val="00DD316A"/>
    <w:pPr>
      <w:spacing w:after="0" w:line="240" w:lineRule="auto"/>
    </w:pPr>
    <w:rPr>
      <w:rFonts w:ascii="Segoe UI" w:hAnsi="Segoe UI"/>
      <w:sz w:val="20"/>
      <w:lang w:val="en-GB" w:eastAsia="en-GB"/>
    </w:rPr>
  </w:style>
  <w:style w:type="paragraph" w:customStyle="1" w:styleId="3FD3689B05454CC8A8104D573534489F7">
    <w:name w:val="3FD3689B05454CC8A8104D573534489F7"/>
    <w:rsid w:val="00DD316A"/>
    <w:pPr>
      <w:spacing w:after="0" w:line="240" w:lineRule="auto"/>
    </w:pPr>
    <w:rPr>
      <w:rFonts w:ascii="Segoe UI" w:hAnsi="Segoe UI"/>
      <w:sz w:val="20"/>
      <w:lang w:val="en-GB" w:eastAsia="en-GB"/>
    </w:rPr>
  </w:style>
  <w:style w:type="paragraph" w:customStyle="1" w:styleId="530A37DEE24242539DB89E4E345440927">
    <w:name w:val="530A37DEE24242539DB89E4E345440927"/>
    <w:rsid w:val="00DD316A"/>
    <w:pPr>
      <w:spacing w:after="0" w:line="240" w:lineRule="auto"/>
    </w:pPr>
    <w:rPr>
      <w:rFonts w:ascii="Segoe UI" w:hAnsi="Segoe UI"/>
      <w:sz w:val="20"/>
      <w:lang w:val="en-GB" w:eastAsia="en-GB"/>
    </w:rPr>
  </w:style>
  <w:style w:type="paragraph" w:customStyle="1" w:styleId="2496360D8AC64EBC948B44FD8CA8BEC07">
    <w:name w:val="2496360D8AC64EBC948B44FD8CA8BEC07"/>
    <w:rsid w:val="00DD316A"/>
    <w:pPr>
      <w:spacing w:after="0" w:line="240" w:lineRule="auto"/>
    </w:pPr>
    <w:rPr>
      <w:rFonts w:ascii="Segoe UI" w:hAnsi="Segoe UI"/>
      <w:sz w:val="20"/>
      <w:lang w:val="en-GB" w:eastAsia="en-GB"/>
    </w:rPr>
  </w:style>
  <w:style w:type="paragraph" w:customStyle="1" w:styleId="90C70634E7A941AA987666F78C27AE2B7">
    <w:name w:val="90C70634E7A941AA987666F78C27AE2B7"/>
    <w:rsid w:val="00DD316A"/>
    <w:pPr>
      <w:spacing w:after="0" w:line="240" w:lineRule="auto"/>
    </w:pPr>
    <w:rPr>
      <w:rFonts w:ascii="Segoe UI" w:hAnsi="Segoe UI"/>
      <w:sz w:val="20"/>
      <w:lang w:val="en-GB" w:eastAsia="en-GB"/>
    </w:rPr>
  </w:style>
  <w:style w:type="paragraph" w:customStyle="1" w:styleId="765079F2C90A43DFA40D92C26281FDAD7">
    <w:name w:val="765079F2C90A43DFA40D92C26281FDAD7"/>
    <w:rsid w:val="00DD316A"/>
    <w:pPr>
      <w:spacing w:after="0" w:line="240" w:lineRule="auto"/>
    </w:pPr>
    <w:rPr>
      <w:rFonts w:ascii="Segoe UI" w:hAnsi="Segoe UI"/>
      <w:sz w:val="20"/>
      <w:lang w:val="en-GB" w:eastAsia="en-GB"/>
    </w:rPr>
  </w:style>
  <w:style w:type="paragraph" w:customStyle="1" w:styleId="68CD44DD8F4249C090AEC477893173407">
    <w:name w:val="68CD44DD8F4249C090AEC477893173407"/>
    <w:rsid w:val="00DD316A"/>
    <w:pPr>
      <w:spacing w:after="0" w:line="240" w:lineRule="auto"/>
    </w:pPr>
    <w:rPr>
      <w:rFonts w:ascii="Segoe UI" w:hAnsi="Segoe UI"/>
      <w:sz w:val="20"/>
      <w:lang w:val="en-GB" w:eastAsia="en-GB"/>
    </w:rPr>
  </w:style>
  <w:style w:type="paragraph" w:customStyle="1" w:styleId="CDD8D642A30A49C09573F37D9AE7275E7">
    <w:name w:val="CDD8D642A30A49C09573F37D9AE7275E7"/>
    <w:rsid w:val="00DD316A"/>
    <w:pPr>
      <w:spacing w:after="0" w:line="240" w:lineRule="auto"/>
    </w:pPr>
    <w:rPr>
      <w:rFonts w:ascii="Segoe UI" w:hAnsi="Segoe UI"/>
      <w:sz w:val="20"/>
      <w:lang w:val="en-GB" w:eastAsia="en-GB"/>
    </w:rPr>
  </w:style>
  <w:style w:type="paragraph" w:customStyle="1" w:styleId="B1077FB7087F4885AF4958160D42FE5E7">
    <w:name w:val="B1077FB7087F4885AF4958160D42FE5E7"/>
    <w:rsid w:val="00DD316A"/>
    <w:pPr>
      <w:spacing w:after="0" w:line="240" w:lineRule="auto"/>
    </w:pPr>
    <w:rPr>
      <w:rFonts w:ascii="Segoe UI" w:hAnsi="Segoe UI"/>
      <w:sz w:val="20"/>
      <w:lang w:val="en-GB" w:eastAsia="en-GB"/>
    </w:rPr>
  </w:style>
  <w:style w:type="paragraph" w:customStyle="1" w:styleId="5414BDB5E6EB4EDB96E1CF3BF33418167">
    <w:name w:val="5414BDB5E6EB4EDB96E1CF3BF33418167"/>
    <w:rsid w:val="00DD316A"/>
    <w:pPr>
      <w:spacing w:after="0" w:line="240" w:lineRule="auto"/>
    </w:pPr>
    <w:rPr>
      <w:rFonts w:ascii="Segoe UI" w:hAnsi="Segoe UI"/>
      <w:sz w:val="20"/>
      <w:lang w:val="en-GB" w:eastAsia="en-GB"/>
    </w:rPr>
  </w:style>
  <w:style w:type="paragraph" w:customStyle="1" w:styleId="7BE27EC2D90240BF9EC74C879B6872C07">
    <w:name w:val="7BE27EC2D90240BF9EC74C879B6872C07"/>
    <w:rsid w:val="00DD316A"/>
    <w:pPr>
      <w:spacing w:after="0" w:line="240" w:lineRule="auto"/>
    </w:pPr>
    <w:rPr>
      <w:rFonts w:ascii="Segoe UI" w:hAnsi="Segoe UI"/>
      <w:sz w:val="20"/>
      <w:lang w:val="en-GB" w:eastAsia="en-GB"/>
    </w:rPr>
  </w:style>
  <w:style w:type="paragraph" w:customStyle="1" w:styleId="551EC7C2EEB14891BA194532DE7B14D87">
    <w:name w:val="551EC7C2EEB14891BA194532DE7B14D87"/>
    <w:rsid w:val="00DD316A"/>
    <w:pPr>
      <w:spacing w:after="0" w:line="240" w:lineRule="auto"/>
    </w:pPr>
    <w:rPr>
      <w:rFonts w:ascii="Segoe UI" w:hAnsi="Segoe UI"/>
      <w:sz w:val="20"/>
      <w:lang w:val="en-GB" w:eastAsia="en-GB"/>
    </w:rPr>
  </w:style>
  <w:style w:type="paragraph" w:customStyle="1" w:styleId="FE18AD583B9E4D3386112FD80EB8FFB44">
    <w:name w:val="FE18AD583B9E4D3386112FD80EB8FFB44"/>
    <w:rsid w:val="00DD316A"/>
    <w:pPr>
      <w:spacing w:after="0" w:line="240" w:lineRule="auto"/>
    </w:pPr>
    <w:rPr>
      <w:rFonts w:ascii="Segoe UI" w:hAnsi="Segoe UI"/>
      <w:sz w:val="20"/>
      <w:lang w:val="en-GB" w:eastAsia="en-GB"/>
    </w:rPr>
  </w:style>
  <w:style w:type="paragraph" w:customStyle="1" w:styleId="0023942A409D43F093E2F55BFC1131B43">
    <w:name w:val="0023942A409D43F093E2F55BFC1131B43"/>
    <w:rsid w:val="00DD316A"/>
    <w:pPr>
      <w:spacing w:after="0" w:line="240" w:lineRule="auto"/>
    </w:pPr>
    <w:rPr>
      <w:rFonts w:ascii="Segoe UI" w:hAnsi="Segoe UI"/>
      <w:sz w:val="20"/>
      <w:lang w:val="en-GB" w:eastAsia="en-GB"/>
    </w:rPr>
  </w:style>
  <w:style w:type="paragraph" w:customStyle="1" w:styleId="31A4B65F07B24EF5907DB040481F20E02">
    <w:name w:val="31A4B65F07B24EF5907DB040481F20E02"/>
    <w:rsid w:val="00DD316A"/>
    <w:pPr>
      <w:spacing w:after="0" w:line="240" w:lineRule="auto"/>
    </w:pPr>
    <w:rPr>
      <w:rFonts w:ascii="Segoe UI" w:hAnsi="Segoe UI"/>
      <w:sz w:val="20"/>
      <w:lang w:val="en-GB" w:eastAsia="en-GB"/>
    </w:rPr>
  </w:style>
  <w:style w:type="paragraph" w:customStyle="1" w:styleId="C8543D5F32064B7E9996084719A22AE81">
    <w:name w:val="C8543D5F32064B7E9996084719A22AE81"/>
    <w:rsid w:val="00DD316A"/>
    <w:pPr>
      <w:spacing w:after="0" w:line="240" w:lineRule="auto"/>
    </w:pPr>
    <w:rPr>
      <w:rFonts w:ascii="Segoe UI" w:hAnsi="Segoe UI"/>
      <w:sz w:val="20"/>
      <w:lang w:val="en-GB" w:eastAsia="en-GB"/>
    </w:rPr>
  </w:style>
  <w:style w:type="paragraph" w:customStyle="1" w:styleId="19DB96BC471045E79F01BB71CCC5B6BB1">
    <w:name w:val="19DB96BC471045E79F01BB71CCC5B6BB1"/>
    <w:rsid w:val="00DD316A"/>
    <w:pPr>
      <w:spacing w:after="0" w:line="240" w:lineRule="auto"/>
    </w:pPr>
    <w:rPr>
      <w:rFonts w:ascii="Segoe UI" w:hAnsi="Segoe UI"/>
      <w:sz w:val="20"/>
      <w:lang w:val="en-GB" w:eastAsia="en-GB"/>
    </w:rPr>
  </w:style>
  <w:style w:type="paragraph" w:customStyle="1" w:styleId="7E43C958DA604991B273BEE16A5936EC1">
    <w:name w:val="7E43C958DA604991B273BEE16A5936EC1"/>
    <w:rsid w:val="00DD316A"/>
    <w:pPr>
      <w:spacing w:after="0" w:line="240" w:lineRule="auto"/>
    </w:pPr>
    <w:rPr>
      <w:rFonts w:ascii="Segoe UI" w:hAnsi="Segoe UI"/>
      <w:sz w:val="20"/>
      <w:lang w:val="en-GB" w:eastAsia="en-GB"/>
    </w:rPr>
  </w:style>
  <w:style w:type="paragraph" w:customStyle="1" w:styleId="CD935108A3B74DB895D24FE68E16AF061">
    <w:name w:val="CD935108A3B74DB895D24FE68E16AF061"/>
    <w:rsid w:val="00DD316A"/>
    <w:pPr>
      <w:spacing w:after="0" w:line="240" w:lineRule="auto"/>
    </w:pPr>
    <w:rPr>
      <w:rFonts w:ascii="Segoe UI" w:hAnsi="Segoe UI"/>
      <w:sz w:val="20"/>
      <w:lang w:val="en-GB" w:eastAsia="en-GB"/>
    </w:rPr>
  </w:style>
  <w:style w:type="paragraph" w:customStyle="1" w:styleId="E71D32717ECA4AB6B03A0762FF981C861">
    <w:name w:val="E71D32717ECA4AB6B03A0762FF981C861"/>
    <w:rsid w:val="00DD316A"/>
    <w:pPr>
      <w:spacing w:after="0" w:line="240" w:lineRule="auto"/>
    </w:pPr>
    <w:rPr>
      <w:rFonts w:ascii="Segoe UI" w:hAnsi="Segoe UI"/>
      <w:sz w:val="20"/>
      <w:lang w:val="en-GB" w:eastAsia="en-GB"/>
    </w:rPr>
  </w:style>
  <w:style w:type="paragraph" w:customStyle="1" w:styleId="6E471AC7A3EA4DD2AA921E806FCA3D971">
    <w:name w:val="6E471AC7A3EA4DD2AA921E806FCA3D971"/>
    <w:rsid w:val="00DD316A"/>
    <w:pPr>
      <w:spacing w:after="0" w:line="240" w:lineRule="auto"/>
    </w:pPr>
    <w:rPr>
      <w:rFonts w:ascii="Segoe UI" w:hAnsi="Segoe UI"/>
      <w:sz w:val="20"/>
      <w:lang w:val="en-GB" w:eastAsia="en-GB"/>
    </w:rPr>
  </w:style>
  <w:style w:type="paragraph" w:customStyle="1" w:styleId="0ADF2424A04F48E790CEEA47F042B33D">
    <w:name w:val="0ADF2424A04F48E790CEEA47F042B33D"/>
    <w:rsid w:val="00DD316A"/>
    <w:pPr>
      <w:spacing w:after="0" w:line="240" w:lineRule="auto"/>
    </w:pPr>
    <w:rPr>
      <w:rFonts w:ascii="Segoe UI" w:hAnsi="Segoe UI"/>
      <w:sz w:val="20"/>
      <w:lang w:val="en-GB" w:eastAsia="en-GB"/>
    </w:rPr>
  </w:style>
  <w:style w:type="paragraph" w:customStyle="1" w:styleId="B76B0CF0B8544406AA1A0FE3C2592F05">
    <w:name w:val="B76B0CF0B8544406AA1A0FE3C2592F05"/>
    <w:rsid w:val="00DD316A"/>
    <w:pPr>
      <w:spacing w:after="0" w:line="240" w:lineRule="auto"/>
    </w:pPr>
    <w:rPr>
      <w:rFonts w:ascii="Segoe UI" w:hAnsi="Segoe UI"/>
      <w:sz w:val="20"/>
      <w:lang w:val="en-GB" w:eastAsia="en-GB"/>
    </w:rPr>
  </w:style>
  <w:style w:type="paragraph" w:customStyle="1" w:styleId="0AED6EDF2FF34E098C522960C3D57D8F">
    <w:name w:val="0AED6EDF2FF34E098C522960C3D57D8F"/>
    <w:rsid w:val="00DD316A"/>
    <w:pPr>
      <w:spacing w:after="0" w:line="240" w:lineRule="auto"/>
    </w:pPr>
    <w:rPr>
      <w:rFonts w:ascii="Segoe UI" w:hAnsi="Segoe UI"/>
      <w:sz w:val="20"/>
      <w:lang w:val="en-GB" w:eastAsia="en-GB"/>
    </w:rPr>
  </w:style>
  <w:style w:type="paragraph" w:customStyle="1" w:styleId="5026EAE3A8864DC5B62BBBD3A1DBEF66">
    <w:name w:val="5026EAE3A8864DC5B62BBBD3A1DBEF66"/>
    <w:rsid w:val="00DD316A"/>
    <w:pPr>
      <w:spacing w:after="0" w:line="240" w:lineRule="auto"/>
    </w:pPr>
    <w:rPr>
      <w:rFonts w:ascii="Segoe UI" w:hAnsi="Segoe UI"/>
      <w:sz w:val="20"/>
      <w:lang w:val="en-GB" w:eastAsia="en-GB"/>
    </w:rPr>
  </w:style>
  <w:style w:type="paragraph" w:customStyle="1" w:styleId="5BAE433AADFE4BF7A067D86C9BFC5D19">
    <w:name w:val="5BAE433AADFE4BF7A067D86C9BFC5D19"/>
    <w:rsid w:val="00DD316A"/>
    <w:pPr>
      <w:spacing w:after="0" w:line="240" w:lineRule="auto"/>
    </w:pPr>
    <w:rPr>
      <w:rFonts w:ascii="Segoe UI" w:hAnsi="Segoe UI"/>
      <w:sz w:val="20"/>
      <w:lang w:val="en-GB" w:eastAsia="en-GB"/>
    </w:rPr>
  </w:style>
  <w:style w:type="paragraph" w:customStyle="1" w:styleId="D02587779CF94C4CAB61C721266B593A">
    <w:name w:val="D02587779CF94C4CAB61C721266B593A"/>
    <w:rsid w:val="00DD316A"/>
    <w:pPr>
      <w:spacing w:after="0" w:line="240" w:lineRule="auto"/>
    </w:pPr>
    <w:rPr>
      <w:rFonts w:ascii="Segoe UI" w:hAnsi="Segoe UI"/>
      <w:sz w:val="20"/>
      <w:lang w:val="en-GB" w:eastAsia="en-GB"/>
    </w:rPr>
  </w:style>
  <w:style w:type="paragraph" w:customStyle="1" w:styleId="BBAFEF48706344C6BA87DC5609FEC956">
    <w:name w:val="BBAFEF48706344C6BA87DC5609FEC956"/>
    <w:rsid w:val="00DD316A"/>
    <w:pPr>
      <w:spacing w:after="0" w:line="240" w:lineRule="auto"/>
    </w:pPr>
    <w:rPr>
      <w:rFonts w:ascii="Segoe UI" w:hAnsi="Segoe UI"/>
      <w:sz w:val="20"/>
      <w:lang w:val="en-GB" w:eastAsia="en-GB"/>
    </w:rPr>
  </w:style>
  <w:style w:type="paragraph" w:customStyle="1" w:styleId="BA4D658C29BE4982967BD04725C41B02">
    <w:name w:val="BA4D658C29BE4982967BD04725C41B02"/>
    <w:rsid w:val="00DD316A"/>
    <w:pPr>
      <w:spacing w:after="0" w:line="240" w:lineRule="auto"/>
    </w:pPr>
    <w:rPr>
      <w:rFonts w:ascii="Segoe UI" w:hAnsi="Segoe UI"/>
      <w:sz w:val="20"/>
      <w:lang w:val="en-GB" w:eastAsia="en-GB"/>
    </w:rPr>
  </w:style>
  <w:style w:type="paragraph" w:customStyle="1" w:styleId="32313AE96ED04A2A8D605322B690ECA8">
    <w:name w:val="32313AE96ED04A2A8D605322B690ECA8"/>
    <w:rsid w:val="00DD316A"/>
    <w:pPr>
      <w:spacing w:after="0" w:line="240" w:lineRule="auto"/>
    </w:pPr>
    <w:rPr>
      <w:rFonts w:ascii="Segoe UI" w:hAnsi="Segoe UI"/>
      <w:sz w:val="20"/>
      <w:lang w:val="en-GB" w:eastAsia="en-GB"/>
    </w:rPr>
  </w:style>
  <w:style w:type="paragraph" w:customStyle="1" w:styleId="47C91E9DF9DB4008ADCE09E45D55DF07">
    <w:name w:val="47C91E9DF9DB4008ADCE09E45D55DF07"/>
    <w:rsid w:val="00DD316A"/>
    <w:pPr>
      <w:spacing w:after="0" w:line="240" w:lineRule="auto"/>
    </w:pPr>
    <w:rPr>
      <w:rFonts w:ascii="Segoe UI" w:hAnsi="Segoe UI"/>
      <w:sz w:val="20"/>
      <w:lang w:val="en-GB" w:eastAsia="en-GB"/>
    </w:rPr>
  </w:style>
  <w:style w:type="paragraph" w:customStyle="1" w:styleId="CC64B05181904688957993721D6F3E72">
    <w:name w:val="CC64B05181904688957993721D6F3E72"/>
    <w:rsid w:val="00DD316A"/>
    <w:pPr>
      <w:spacing w:after="0" w:line="240" w:lineRule="auto"/>
    </w:pPr>
    <w:rPr>
      <w:rFonts w:ascii="Segoe UI" w:hAnsi="Segoe UI"/>
      <w:sz w:val="20"/>
      <w:lang w:val="en-GB" w:eastAsia="en-GB"/>
    </w:rPr>
  </w:style>
  <w:style w:type="paragraph" w:customStyle="1" w:styleId="2E05FE9198F84FDD974C27A594D4E971">
    <w:name w:val="2E05FE9198F84FDD974C27A594D4E971"/>
    <w:rsid w:val="00DD316A"/>
    <w:pPr>
      <w:spacing w:after="0" w:line="240" w:lineRule="auto"/>
    </w:pPr>
    <w:rPr>
      <w:rFonts w:ascii="Segoe UI" w:hAnsi="Segoe UI"/>
      <w:sz w:val="20"/>
      <w:lang w:val="en-GB" w:eastAsia="en-GB"/>
    </w:rPr>
  </w:style>
  <w:style w:type="paragraph" w:customStyle="1" w:styleId="988C9A780F3E4F1B8397213AC14A4AEE7">
    <w:name w:val="988C9A780F3E4F1B8397213AC14A4AEE7"/>
    <w:rsid w:val="00DD316A"/>
    <w:pPr>
      <w:spacing w:after="0" w:line="240" w:lineRule="auto"/>
    </w:pPr>
    <w:rPr>
      <w:rFonts w:ascii="Segoe UI" w:hAnsi="Segoe UI"/>
      <w:sz w:val="20"/>
      <w:lang w:val="en-GB" w:eastAsia="en-GB"/>
    </w:rPr>
  </w:style>
  <w:style w:type="paragraph" w:customStyle="1" w:styleId="FCC4C1C59A3C4E7F94F263F7B1E8E502">
    <w:name w:val="FCC4C1C59A3C4E7F94F263F7B1E8E502"/>
    <w:rsid w:val="00DD316A"/>
  </w:style>
  <w:style w:type="paragraph" w:customStyle="1" w:styleId="0B4FCE9B58C54C3291BF3C754C15C8DC">
    <w:name w:val="0B4FCE9B58C54C3291BF3C754C15C8DC"/>
    <w:rsid w:val="00DD316A"/>
  </w:style>
  <w:style w:type="paragraph" w:customStyle="1" w:styleId="3A3309A466EC47628542DE9D6A830E9318">
    <w:name w:val="3A3309A466EC47628542DE9D6A830E9318"/>
    <w:rsid w:val="0080294C"/>
    <w:pPr>
      <w:spacing w:after="0" w:line="240" w:lineRule="auto"/>
    </w:pPr>
    <w:rPr>
      <w:rFonts w:ascii="Segoe UI" w:hAnsi="Segoe UI"/>
      <w:b/>
      <w:sz w:val="20"/>
      <w:lang w:val="en-GB" w:eastAsia="en-GB"/>
    </w:rPr>
  </w:style>
  <w:style w:type="paragraph" w:customStyle="1" w:styleId="276E5681654A4192BED2D26985D924BD18">
    <w:name w:val="276E5681654A4192BED2D26985D924BD18"/>
    <w:rsid w:val="0080294C"/>
    <w:pPr>
      <w:spacing w:after="0" w:line="240" w:lineRule="auto"/>
    </w:pPr>
    <w:rPr>
      <w:rFonts w:ascii="Segoe UI" w:hAnsi="Segoe UI"/>
      <w:b/>
      <w:sz w:val="20"/>
      <w:lang w:val="en-GB" w:eastAsia="en-GB"/>
    </w:rPr>
  </w:style>
  <w:style w:type="paragraph" w:customStyle="1" w:styleId="5DE751AC11804EF6BE57BB36936DA6B38">
    <w:name w:val="5DE751AC11804EF6BE57BB36936DA6B38"/>
    <w:rsid w:val="0080294C"/>
    <w:pPr>
      <w:spacing w:after="0" w:line="240" w:lineRule="auto"/>
    </w:pPr>
    <w:rPr>
      <w:rFonts w:ascii="Segoe UI" w:hAnsi="Segoe UI"/>
      <w:sz w:val="20"/>
      <w:lang w:val="en-GB" w:eastAsia="en-GB"/>
    </w:rPr>
  </w:style>
  <w:style w:type="paragraph" w:customStyle="1" w:styleId="7B88634315DD43CC99E8DBCA3B8EBC3718">
    <w:name w:val="7B88634315DD43CC99E8DBCA3B8EBC3718"/>
    <w:rsid w:val="0080294C"/>
    <w:pPr>
      <w:spacing w:after="0" w:line="240" w:lineRule="auto"/>
    </w:pPr>
    <w:rPr>
      <w:rFonts w:ascii="Segoe UI" w:hAnsi="Segoe UI"/>
      <w:sz w:val="20"/>
      <w:lang w:val="en-GB" w:eastAsia="en-GB"/>
    </w:rPr>
  </w:style>
  <w:style w:type="paragraph" w:customStyle="1" w:styleId="5FDEE799DAF54CD8BBBD974177B6D20C18">
    <w:name w:val="5FDEE799DAF54CD8BBBD974177B6D20C18"/>
    <w:rsid w:val="0080294C"/>
    <w:pPr>
      <w:spacing w:after="0" w:line="240" w:lineRule="auto"/>
    </w:pPr>
    <w:rPr>
      <w:rFonts w:ascii="Segoe UI" w:hAnsi="Segoe UI"/>
      <w:sz w:val="20"/>
      <w:lang w:val="en-GB" w:eastAsia="en-GB"/>
    </w:rPr>
  </w:style>
  <w:style w:type="paragraph" w:customStyle="1" w:styleId="9DF15DE4D70F49EE85D218900104946E18">
    <w:name w:val="9DF15DE4D70F49EE85D218900104946E18"/>
    <w:rsid w:val="0080294C"/>
    <w:pPr>
      <w:spacing w:after="0" w:line="240" w:lineRule="auto"/>
    </w:pPr>
    <w:rPr>
      <w:rFonts w:ascii="Segoe UI" w:hAnsi="Segoe UI"/>
      <w:sz w:val="20"/>
      <w:lang w:val="en-GB" w:eastAsia="en-GB"/>
    </w:rPr>
  </w:style>
  <w:style w:type="paragraph" w:customStyle="1" w:styleId="8C67379A14D543A5A9F0A29A997B083918">
    <w:name w:val="8C67379A14D543A5A9F0A29A997B083918"/>
    <w:rsid w:val="0080294C"/>
    <w:pPr>
      <w:spacing w:after="0" w:line="240" w:lineRule="auto"/>
    </w:pPr>
    <w:rPr>
      <w:rFonts w:ascii="Segoe UI" w:hAnsi="Segoe UI"/>
      <w:sz w:val="20"/>
      <w:lang w:val="en-GB" w:eastAsia="en-GB"/>
    </w:rPr>
  </w:style>
  <w:style w:type="paragraph" w:customStyle="1" w:styleId="95DBC423593B4309B3C7FC272C30D6308">
    <w:name w:val="95DBC423593B4309B3C7FC272C30D6308"/>
    <w:rsid w:val="0080294C"/>
    <w:pPr>
      <w:spacing w:after="0" w:line="240" w:lineRule="auto"/>
    </w:pPr>
    <w:rPr>
      <w:rFonts w:ascii="Segoe UI" w:hAnsi="Segoe UI"/>
      <w:sz w:val="20"/>
      <w:lang w:val="en-GB" w:eastAsia="en-GB"/>
    </w:rPr>
  </w:style>
  <w:style w:type="paragraph" w:customStyle="1" w:styleId="1D7A5E5A7CD2448D9917E2550168E8A57">
    <w:name w:val="1D7A5E5A7CD2448D9917E2550168E8A57"/>
    <w:rsid w:val="0080294C"/>
    <w:pPr>
      <w:spacing w:after="0" w:line="240" w:lineRule="auto"/>
    </w:pPr>
    <w:rPr>
      <w:rFonts w:ascii="Segoe UI" w:hAnsi="Segoe UI"/>
      <w:sz w:val="20"/>
      <w:lang w:val="en-GB" w:eastAsia="en-GB"/>
    </w:rPr>
  </w:style>
  <w:style w:type="paragraph" w:customStyle="1" w:styleId="8D597EC715304BEFA8327CB1A2CFB4A37">
    <w:name w:val="8D597EC715304BEFA8327CB1A2CFB4A37"/>
    <w:rsid w:val="0080294C"/>
    <w:pPr>
      <w:spacing w:after="0" w:line="240" w:lineRule="auto"/>
    </w:pPr>
    <w:rPr>
      <w:rFonts w:ascii="Segoe UI" w:hAnsi="Segoe UI"/>
      <w:sz w:val="20"/>
      <w:lang w:val="en-GB" w:eastAsia="en-GB"/>
    </w:rPr>
  </w:style>
  <w:style w:type="paragraph" w:customStyle="1" w:styleId="C01D21DE60B645FFBB6452899A01C8AB7">
    <w:name w:val="C01D21DE60B645FFBB6452899A01C8AB7"/>
    <w:rsid w:val="0080294C"/>
    <w:pPr>
      <w:spacing w:after="0" w:line="240" w:lineRule="auto"/>
    </w:pPr>
    <w:rPr>
      <w:rFonts w:ascii="Segoe UI" w:hAnsi="Segoe UI"/>
      <w:sz w:val="20"/>
      <w:lang w:val="en-GB" w:eastAsia="en-GB"/>
    </w:rPr>
  </w:style>
  <w:style w:type="paragraph" w:customStyle="1" w:styleId="FCC4C1C59A3C4E7F94F263F7B1E8E5021">
    <w:name w:val="FCC4C1C59A3C4E7F94F263F7B1E8E5021"/>
    <w:rsid w:val="0080294C"/>
    <w:pPr>
      <w:spacing w:after="0" w:line="240" w:lineRule="auto"/>
    </w:pPr>
    <w:rPr>
      <w:rFonts w:ascii="Segoe UI" w:hAnsi="Segoe UI"/>
      <w:sz w:val="20"/>
      <w:lang w:val="en-GB" w:eastAsia="en-GB"/>
    </w:rPr>
  </w:style>
  <w:style w:type="paragraph" w:customStyle="1" w:styleId="0B4FCE9B58C54C3291BF3C754C15C8DC1">
    <w:name w:val="0B4FCE9B58C54C3291BF3C754C15C8DC1"/>
    <w:rsid w:val="0080294C"/>
    <w:pPr>
      <w:spacing w:after="0" w:line="240" w:lineRule="auto"/>
    </w:pPr>
    <w:rPr>
      <w:rFonts w:ascii="Segoe UI" w:hAnsi="Segoe UI"/>
      <w:sz w:val="20"/>
      <w:lang w:val="en-GB" w:eastAsia="en-GB"/>
    </w:rPr>
  </w:style>
  <w:style w:type="paragraph" w:customStyle="1" w:styleId="F0B1067E0B5143789145C2C2DDCE118E8">
    <w:name w:val="F0B1067E0B5143789145C2C2DDCE118E8"/>
    <w:rsid w:val="0080294C"/>
    <w:pPr>
      <w:spacing w:after="0" w:line="240" w:lineRule="auto"/>
    </w:pPr>
    <w:rPr>
      <w:rFonts w:ascii="Segoe UI" w:hAnsi="Segoe UI"/>
      <w:sz w:val="20"/>
      <w:lang w:val="en-GB" w:eastAsia="en-GB"/>
    </w:rPr>
  </w:style>
  <w:style w:type="paragraph" w:customStyle="1" w:styleId="2FD7AE44E0244F8E9BE017F90FC86DE28">
    <w:name w:val="2FD7AE44E0244F8E9BE017F90FC86DE28"/>
    <w:rsid w:val="0080294C"/>
    <w:pPr>
      <w:spacing w:after="0" w:line="240" w:lineRule="auto"/>
    </w:pPr>
    <w:rPr>
      <w:rFonts w:ascii="Segoe UI" w:hAnsi="Segoe UI"/>
      <w:sz w:val="20"/>
      <w:lang w:val="en-GB" w:eastAsia="en-GB"/>
    </w:rPr>
  </w:style>
  <w:style w:type="paragraph" w:customStyle="1" w:styleId="4361943291294825A34BA2831438EAFB8">
    <w:name w:val="4361943291294825A34BA2831438EAFB8"/>
    <w:rsid w:val="0080294C"/>
    <w:pPr>
      <w:spacing w:after="0" w:line="240" w:lineRule="auto"/>
    </w:pPr>
    <w:rPr>
      <w:rFonts w:ascii="Segoe UI" w:hAnsi="Segoe UI"/>
      <w:sz w:val="20"/>
      <w:lang w:val="en-GB" w:eastAsia="en-GB"/>
    </w:rPr>
  </w:style>
  <w:style w:type="paragraph" w:customStyle="1" w:styleId="4B0CB92917D64B22B2BF0DD285D4FD198">
    <w:name w:val="4B0CB92917D64B22B2BF0DD285D4FD198"/>
    <w:rsid w:val="0080294C"/>
    <w:pPr>
      <w:spacing w:after="0" w:line="240" w:lineRule="auto"/>
    </w:pPr>
    <w:rPr>
      <w:rFonts w:ascii="Segoe UI" w:hAnsi="Segoe UI"/>
      <w:sz w:val="20"/>
      <w:lang w:val="en-GB" w:eastAsia="en-GB"/>
    </w:rPr>
  </w:style>
  <w:style w:type="paragraph" w:customStyle="1" w:styleId="6A69CD805128461C8930D19361A30B9F6">
    <w:name w:val="6A69CD805128461C8930D19361A30B9F6"/>
    <w:rsid w:val="0080294C"/>
    <w:pPr>
      <w:spacing w:after="0" w:line="240" w:lineRule="auto"/>
    </w:pPr>
    <w:rPr>
      <w:rFonts w:ascii="Segoe UI" w:hAnsi="Segoe UI"/>
      <w:sz w:val="20"/>
      <w:lang w:val="en-GB" w:eastAsia="en-GB"/>
    </w:rPr>
  </w:style>
  <w:style w:type="paragraph" w:customStyle="1" w:styleId="77908A69B1314CF8A37B51CC240324048">
    <w:name w:val="77908A69B1314CF8A37B51CC240324048"/>
    <w:rsid w:val="0080294C"/>
    <w:pPr>
      <w:spacing w:after="0" w:line="240" w:lineRule="auto"/>
    </w:pPr>
    <w:rPr>
      <w:rFonts w:ascii="Segoe UI" w:hAnsi="Segoe UI"/>
      <w:sz w:val="20"/>
      <w:lang w:val="en-GB" w:eastAsia="en-GB"/>
    </w:rPr>
  </w:style>
  <w:style w:type="paragraph" w:customStyle="1" w:styleId="FAB2FC37FF494B4AA1C85CF0199C31048">
    <w:name w:val="FAB2FC37FF494B4AA1C85CF0199C31048"/>
    <w:rsid w:val="0080294C"/>
    <w:pPr>
      <w:spacing w:after="0" w:line="240" w:lineRule="auto"/>
    </w:pPr>
    <w:rPr>
      <w:rFonts w:ascii="Segoe UI" w:hAnsi="Segoe UI"/>
      <w:sz w:val="20"/>
      <w:lang w:val="en-GB" w:eastAsia="en-GB"/>
    </w:rPr>
  </w:style>
  <w:style w:type="paragraph" w:customStyle="1" w:styleId="3FD3689B05454CC8A8104D573534489F8">
    <w:name w:val="3FD3689B05454CC8A8104D573534489F8"/>
    <w:rsid w:val="0080294C"/>
    <w:pPr>
      <w:spacing w:after="0" w:line="240" w:lineRule="auto"/>
    </w:pPr>
    <w:rPr>
      <w:rFonts w:ascii="Segoe UI" w:hAnsi="Segoe UI"/>
      <w:sz w:val="20"/>
      <w:lang w:val="en-GB" w:eastAsia="en-GB"/>
    </w:rPr>
  </w:style>
  <w:style w:type="paragraph" w:customStyle="1" w:styleId="530A37DEE24242539DB89E4E345440928">
    <w:name w:val="530A37DEE24242539DB89E4E345440928"/>
    <w:rsid w:val="0080294C"/>
    <w:pPr>
      <w:spacing w:after="0" w:line="240" w:lineRule="auto"/>
    </w:pPr>
    <w:rPr>
      <w:rFonts w:ascii="Segoe UI" w:hAnsi="Segoe UI"/>
      <w:sz w:val="20"/>
      <w:lang w:val="en-GB" w:eastAsia="en-GB"/>
    </w:rPr>
  </w:style>
  <w:style w:type="paragraph" w:customStyle="1" w:styleId="2496360D8AC64EBC948B44FD8CA8BEC08">
    <w:name w:val="2496360D8AC64EBC948B44FD8CA8BEC08"/>
    <w:rsid w:val="0080294C"/>
    <w:pPr>
      <w:spacing w:after="0" w:line="240" w:lineRule="auto"/>
    </w:pPr>
    <w:rPr>
      <w:rFonts w:ascii="Segoe UI" w:hAnsi="Segoe UI"/>
      <w:sz w:val="20"/>
      <w:lang w:val="en-GB" w:eastAsia="en-GB"/>
    </w:rPr>
  </w:style>
  <w:style w:type="paragraph" w:customStyle="1" w:styleId="90C70634E7A941AA987666F78C27AE2B8">
    <w:name w:val="90C70634E7A941AA987666F78C27AE2B8"/>
    <w:rsid w:val="0080294C"/>
    <w:pPr>
      <w:spacing w:after="0" w:line="240" w:lineRule="auto"/>
    </w:pPr>
    <w:rPr>
      <w:rFonts w:ascii="Segoe UI" w:hAnsi="Segoe UI"/>
      <w:sz w:val="20"/>
      <w:lang w:val="en-GB" w:eastAsia="en-GB"/>
    </w:rPr>
  </w:style>
  <w:style w:type="paragraph" w:customStyle="1" w:styleId="765079F2C90A43DFA40D92C26281FDAD8">
    <w:name w:val="765079F2C90A43DFA40D92C26281FDAD8"/>
    <w:rsid w:val="0080294C"/>
    <w:pPr>
      <w:spacing w:after="0" w:line="240" w:lineRule="auto"/>
    </w:pPr>
    <w:rPr>
      <w:rFonts w:ascii="Segoe UI" w:hAnsi="Segoe UI"/>
      <w:sz w:val="20"/>
      <w:lang w:val="en-GB" w:eastAsia="en-GB"/>
    </w:rPr>
  </w:style>
  <w:style w:type="paragraph" w:customStyle="1" w:styleId="68CD44DD8F4249C090AEC477893173408">
    <w:name w:val="68CD44DD8F4249C090AEC477893173408"/>
    <w:rsid w:val="0080294C"/>
    <w:pPr>
      <w:spacing w:after="0" w:line="240" w:lineRule="auto"/>
    </w:pPr>
    <w:rPr>
      <w:rFonts w:ascii="Segoe UI" w:hAnsi="Segoe UI"/>
      <w:sz w:val="20"/>
      <w:lang w:val="en-GB" w:eastAsia="en-GB"/>
    </w:rPr>
  </w:style>
  <w:style w:type="paragraph" w:customStyle="1" w:styleId="CDD8D642A30A49C09573F37D9AE7275E8">
    <w:name w:val="CDD8D642A30A49C09573F37D9AE7275E8"/>
    <w:rsid w:val="0080294C"/>
    <w:pPr>
      <w:spacing w:after="0" w:line="240" w:lineRule="auto"/>
    </w:pPr>
    <w:rPr>
      <w:rFonts w:ascii="Segoe UI" w:hAnsi="Segoe UI"/>
      <w:sz w:val="20"/>
      <w:lang w:val="en-GB" w:eastAsia="en-GB"/>
    </w:rPr>
  </w:style>
  <w:style w:type="paragraph" w:customStyle="1" w:styleId="B1077FB7087F4885AF4958160D42FE5E8">
    <w:name w:val="B1077FB7087F4885AF4958160D42FE5E8"/>
    <w:rsid w:val="0080294C"/>
    <w:pPr>
      <w:spacing w:after="0" w:line="240" w:lineRule="auto"/>
    </w:pPr>
    <w:rPr>
      <w:rFonts w:ascii="Segoe UI" w:hAnsi="Segoe UI"/>
      <w:sz w:val="20"/>
      <w:lang w:val="en-GB" w:eastAsia="en-GB"/>
    </w:rPr>
  </w:style>
  <w:style w:type="paragraph" w:customStyle="1" w:styleId="5414BDB5E6EB4EDB96E1CF3BF33418168">
    <w:name w:val="5414BDB5E6EB4EDB96E1CF3BF33418168"/>
    <w:rsid w:val="0080294C"/>
    <w:pPr>
      <w:spacing w:after="0" w:line="240" w:lineRule="auto"/>
    </w:pPr>
    <w:rPr>
      <w:rFonts w:ascii="Segoe UI" w:hAnsi="Segoe UI"/>
      <w:sz w:val="20"/>
      <w:lang w:val="en-GB" w:eastAsia="en-GB"/>
    </w:rPr>
  </w:style>
  <w:style w:type="paragraph" w:customStyle="1" w:styleId="7BE27EC2D90240BF9EC74C879B6872C08">
    <w:name w:val="7BE27EC2D90240BF9EC74C879B6872C08"/>
    <w:rsid w:val="0080294C"/>
    <w:pPr>
      <w:spacing w:after="0" w:line="240" w:lineRule="auto"/>
    </w:pPr>
    <w:rPr>
      <w:rFonts w:ascii="Segoe UI" w:hAnsi="Segoe UI"/>
      <w:sz w:val="20"/>
      <w:lang w:val="en-GB" w:eastAsia="en-GB"/>
    </w:rPr>
  </w:style>
  <w:style w:type="paragraph" w:customStyle="1" w:styleId="551EC7C2EEB14891BA194532DE7B14D88">
    <w:name w:val="551EC7C2EEB14891BA194532DE7B14D88"/>
    <w:rsid w:val="0080294C"/>
    <w:pPr>
      <w:spacing w:after="0" w:line="240" w:lineRule="auto"/>
    </w:pPr>
    <w:rPr>
      <w:rFonts w:ascii="Segoe UI" w:hAnsi="Segoe UI"/>
      <w:sz w:val="20"/>
      <w:lang w:val="en-GB" w:eastAsia="en-GB"/>
    </w:rPr>
  </w:style>
  <w:style w:type="paragraph" w:customStyle="1" w:styleId="49EC9F57B6CA47FC8815436502F0B34E">
    <w:name w:val="49EC9F57B6CA47FC8815436502F0B34E"/>
    <w:rsid w:val="0080294C"/>
    <w:pPr>
      <w:spacing w:after="0" w:line="240" w:lineRule="auto"/>
    </w:pPr>
    <w:rPr>
      <w:rFonts w:ascii="Segoe UI" w:hAnsi="Segoe UI"/>
      <w:sz w:val="20"/>
      <w:lang w:val="en-GB" w:eastAsia="en-GB"/>
    </w:rPr>
  </w:style>
  <w:style w:type="paragraph" w:customStyle="1" w:styleId="9DC89526AB54423B8F0A2B87CEFE5649">
    <w:name w:val="9DC89526AB54423B8F0A2B87CEFE5649"/>
    <w:rsid w:val="0080294C"/>
    <w:pPr>
      <w:spacing w:after="0" w:line="240" w:lineRule="auto"/>
    </w:pPr>
    <w:rPr>
      <w:rFonts w:ascii="Segoe UI" w:hAnsi="Segoe UI"/>
      <w:sz w:val="20"/>
      <w:lang w:val="en-GB" w:eastAsia="en-GB"/>
    </w:rPr>
  </w:style>
  <w:style w:type="paragraph" w:customStyle="1" w:styleId="A67E192BA1474EA899E31781EC1AC39F">
    <w:name w:val="A67E192BA1474EA899E31781EC1AC39F"/>
    <w:rsid w:val="0080294C"/>
    <w:pPr>
      <w:spacing w:after="0" w:line="240" w:lineRule="auto"/>
    </w:pPr>
    <w:rPr>
      <w:rFonts w:ascii="Segoe UI" w:hAnsi="Segoe UI"/>
      <w:sz w:val="20"/>
      <w:lang w:val="en-GB" w:eastAsia="en-GB"/>
    </w:rPr>
  </w:style>
  <w:style w:type="paragraph" w:customStyle="1" w:styleId="B8E7153349AB4D53BE8499B482D48DDB">
    <w:name w:val="B8E7153349AB4D53BE8499B482D48DDB"/>
    <w:rsid w:val="0080294C"/>
    <w:pPr>
      <w:spacing w:after="0" w:line="240" w:lineRule="auto"/>
    </w:pPr>
    <w:rPr>
      <w:rFonts w:ascii="Segoe UI" w:hAnsi="Segoe UI"/>
      <w:sz w:val="20"/>
      <w:lang w:val="en-GB" w:eastAsia="en-GB"/>
    </w:rPr>
  </w:style>
  <w:style w:type="paragraph" w:customStyle="1" w:styleId="35F455781A564692A140699BE9148050">
    <w:name w:val="35F455781A564692A140699BE9148050"/>
    <w:rsid w:val="0080294C"/>
    <w:pPr>
      <w:spacing w:after="0" w:line="240" w:lineRule="auto"/>
    </w:pPr>
    <w:rPr>
      <w:rFonts w:ascii="Segoe UI" w:hAnsi="Segoe UI"/>
      <w:sz w:val="20"/>
      <w:lang w:val="en-GB" w:eastAsia="en-GB"/>
    </w:rPr>
  </w:style>
  <w:style w:type="paragraph" w:customStyle="1" w:styleId="32BE1801438D4A22B03B94F3CA1F2940">
    <w:name w:val="32BE1801438D4A22B03B94F3CA1F2940"/>
    <w:rsid w:val="0080294C"/>
    <w:pPr>
      <w:spacing w:after="0" w:line="240" w:lineRule="auto"/>
    </w:pPr>
    <w:rPr>
      <w:rFonts w:ascii="Segoe UI" w:hAnsi="Segoe UI"/>
      <w:sz w:val="20"/>
      <w:lang w:val="en-GB" w:eastAsia="en-GB"/>
    </w:rPr>
  </w:style>
  <w:style w:type="paragraph" w:customStyle="1" w:styleId="6AABA0B94D96403BBF907C7EC3C803F6">
    <w:name w:val="6AABA0B94D96403BBF907C7EC3C803F6"/>
    <w:rsid w:val="0080294C"/>
    <w:pPr>
      <w:spacing w:after="0" w:line="240" w:lineRule="auto"/>
    </w:pPr>
    <w:rPr>
      <w:rFonts w:ascii="Segoe UI" w:hAnsi="Segoe UI"/>
      <w:sz w:val="20"/>
      <w:lang w:val="en-GB" w:eastAsia="en-GB"/>
    </w:rPr>
  </w:style>
  <w:style w:type="paragraph" w:customStyle="1" w:styleId="7F79EB5246514254B47EF0510ADB5290">
    <w:name w:val="7F79EB5246514254B47EF0510ADB5290"/>
    <w:rsid w:val="0080294C"/>
    <w:pPr>
      <w:spacing w:after="0" w:line="240" w:lineRule="auto"/>
    </w:pPr>
    <w:rPr>
      <w:rFonts w:ascii="Segoe UI" w:hAnsi="Segoe UI"/>
      <w:sz w:val="20"/>
      <w:lang w:val="en-GB" w:eastAsia="en-GB"/>
    </w:rPr>
  </w:style>
  <w:style w:type="paragraph" w:customStyle="1" w:styleId="1ED8C7EC862D4C3E81D7D9A789CECE55">
    <w:name w:val="1ED8C7EC862D4C3E81D7D9A789CECE55"/>
    <w:rsid w:val="0080294C"/>
    <w:pPr>
      <w:spacing w:after="0" w:line="240" w:lineRule="auto"/>
    </w:pPr>
    <w:rPr>
      <w:rFonts w:ascii="Segoe UI" w:hAnsi="Segoe UI"/>
      <w:sz w:val="20"/>
      <w:lang w:val="en-GB" w:eastAsia="en-GB"/>
    </w:rPr>
  </w:style>
  <w:style w:type="paragraph" w:customStyle="1" w:styleId="C3D8EE72F0F84E6BACC131201EFF8438">
    <w:name w:val="C3D8EE72F0F84E6BACC131201EFF8438"/>
    <w:rsid w:val="0080294C"/>
    <w:pPr>
      <w:spacing w:after="0" w:line="240" w:lineRule="auto"/>
    </w:pPr>
    <w:rPr>
      <w:rFonts w:ascii="Segoe UI" w:hAnsi="Segoe UI"/>
      <w:sz w:val="20"/>
      <w:lang w:val="en-GB" w:eastAsia="en-GB"/>
    </w:rPr>
  </w:style>
  <w:style w:type="paragraph" w:customStyle="1" w:styleId="3706594554E04B5CA431B9FF4E236E1B">
    <w:name w:val="3706594554E04B5CA431B9FF4E236E1B"/>
    <w:rsid w:val="0080294C"/>
    <w:pPr>
      <w:spacing w:after="0" w:line="240" w:lineRule="auto"/>
    </w:pPr>
    <w:rPr>
      <w:rFonts w:ascii="Segoe UI" w:hAnsi="Segoe UI"/>
      <w:sz w:val="20"/>
      <w:lang w:val="en-GB" w:eastAsia="en-GB"/>
    </w:rPr>
  </w:style>
  <w:style w:type="paragraph" w:customStyle="1" w:styleId="1DD0D937340E4A0F809C38DAC6B0D97D">
    <w:name w:val="1DD0D937340E4A0F809C38DAC6B0D97D"/>
    <w:rsid w:val="0080294C"/>
    <w:pPr>
      <w:spacing w:after="0" w:line="240" w:lineRule="auto"/>
    </w:pPr>
    <w:rPr>
      <w:rFonts w:ascii="Segoe UI" w:hAnsi="Segoe UI"/>
      <w:sz w:val="20"/>
      <w:lang w:val="en-GB" w:eastAsia="en-GB"/>
    </w:rPr>
  </w:style>
  <w:style w:type="paragraph" w:customStyle="1" w:styleId="CAB74C12CE2C495DA9D8FB918C57C46B">
    <w:name w:val="CAB74C12CE2C495DA9D8FB918C57C46B"/>
    <w:rsid w:val="0080294C"/>
    <w:pPr>
      <w:spacing w:after="0" w:line="240" w:lineRule="auto"/>
    </w:pPr>
    <w:rPr>
      <w:rFonts w:ascii="Segoe UI" w:hAnsi="Segoe UI"/>
      <w:sz w:val="20"/>
      <w:lang w:val="en-GB" w:eastAsia="en-GB"/>
    </w:rPr>
  </w:style>
  <w:style w:type="paragraph" w:customStyle="1" w:styleId="4DE6D95F1AA6426D935AD2C602376B54">
    <w:name w:val="4DE6D95F1AA6426D935AD2C602376B54"/>
    <w:rsid w:val="0080294C"/>
    <w:pPr>
      <w:spacing w:after="0" w:line="240" w:lineRule="auto"/>
    </w:pPr>
    <w:rPr>
      <w:rFonts w:ascii="Segoe UI" w:hAnsi="Segoe UI"/>
      <w:sz w:val="20"/>
      <w:lang w:val="en-GB" w:eastAsia="en-GB"/>
    </w:rPr>
  </w:style>
  <w:style w:type="paragraph" w:customStyle="1" w:styleId="ED8F89C321724C6585C042E559D2D331">
    <w:name w:val="ED8F89C321724C6585C042E559D2D331"/>
    <w:rsid w:val="0080294C"/>
    <w:pPr>
      <w:spacing w:after="0" w:line="240" w:lineRule="auto"/>
    </w:pPr>
    <w:rPr>
      <w:rFonts w:ascii="Segoe UI" w:hAnsi="Segoe UI"/>
      <w:sz w:val="20"/>
      <w:lang w:val="en-GB" w:eastAsia="en-GB"/>
    </w:rPr>
  </w:style>
  <w:style w:type="paragraph" w:customStyle="1" w:styleId="54673AEDD45D4EF8B895F57CD3B60903">
    <w:name w:val="54673AEDD45D4EF8B895F57CD3B60903"/>
    <w:rsid w:val="0080294C"/>
    <w:pPr>
      <w:spacing w:after="0" w:line="240" w:lineRule="auto"/>
    </w:pPr>
    <w:rPr>
      <w:rFonts w:ascii="Segoe UI" w:hAnsi="Segoe UI"/>
      <w:sz w:val="20"/>
      <w:lang w:val="en-GB" w:eastAsia="en-GB"/>
    </w:rPr>
  </w:style>
  <w:style w:type="paragraph" w:customStyle="1" w:styleId="9FC4D546521B40CCA76AC5179B994378">
    <w:name w:val="9FC4D546521B40CCA76AC5179B994378"/>
    <w:rsid w:val="0080294C"/>
    <w:pPr>
      <w:spacing w:after="0" w:line="240" w:lineRule="auto"/>
    </w:pPr>
    <w:rPr>
      <w:rFonts w:ascii="Segoe UI" w:hAnsi="Segoe UI"/>
      <w:sz w:val="20"/>
      <w:lang w:val="en-GB" w:eastAsia="en-GB"/>
    </w:rPr>
  </w:style>
  <w:style w:type="paragraph" w:customStyle="1" w:styleId="BC289DED5FE84EECA22E5A0251C00504">
    <w:name w:val="BC289DED5FE84EECA22E5A0251C00504"/>
    <w:rsid w:val="0080294C"/>
    <w:pPr>
      <w:spacing w:after="0" w:line="240" w:lineRule="auto"/>
    </w:pPr>
    <w:rPr>
      <w:rFonts w:ascii="Segoe UI" w:hAnsi="Segoe UI"/>
      <w:sz w:val="20"/>
      <w:lang w:val="en-GB" w:eastAsia="en-GB"/>
    </w:rPr>
  </w:style>
  <w:style w:type="paragraph" w:customStyle="1" w:styleId="27D6B7882B8049858A625C844E169A46">
    <w:name w:val="27D6B7882B8049858A625C844E169A46"/>
    <w:rsid w:val="0080294C"/>
    <w:pPr>
      <w:spacing w:after="0" w:line="240" w:lineRule="auto"/>
    </w:pPr>
    <w:rPr>
      <w:rFonts w:ascii="Segoe UI" w:hAnsi="Segoe UI"/>
      <w:sz w:val="20"/>
      <w:lang w:val="en-GB" w:eastAsia="en-GB"/>
    </w:rPr>
  </w:style>
  <w:style w:type="paragraph" w:customStyle="1" w:styleId="0381E9752FE54C5AB2B27CE3D26120CE">
    <w:name w:val="0381E9752FE54C5AB2B27CE3D26120CE"/>
    <w:rsid w:val="0080294C"/>
    <w:pPr>
      <w:spacing w:after="0" w:line="240" w:lineRule="auto"/>
    </w:pPr>
    <w:rPr>
      <w:rFonts w:ascii="Segoe UI" w:hAnsi="Segoe UI"/>
      <w:sz w:val="20"/>
      <w:lang w:val="en-GB" w:eastAsia="en-GB"/>
    </w:rPr>
  </w:style>
  <w:style w:type="paragraph" w:customStyle="1" w:styleId="471FB1496F5743F5828260A1F8DC5803">
    <w:name w:val="471FB1496F5743F5828260A1F8DC5803"/>
    <w:rsid w:val="0080294C"/>
    <w:pPr>
      <w:spacing w:after="0" w:line="240" w:lineRule="auto"/>
    </w:pPr>
    <w:rPr>
      <w:rFonts w:ascii="Segoe UI" w:hAnsi="Segoe UI"/>
      <w:sz w:val="20"/>
      <w:lang w:val="en-GB" w:eastAsia="en-GB"/>
    </w:rPr>
  </w:style>
  <w:style w:type="paragraph" w:customStyle="1" w:styleId="3A3309A466EC47628542DE9D6A830E9319">
    <w:name w:val="3A3309A466EC47628542DE9D6A830E9319"/>
    <w:rsid w:val="0080294C"/>
    <w:pPr>
      <w:spacing w:after="0" w:line="240" w:lineRule="auto"/>
    </w:pPr>
    <w:rPr>
      <w:rFonts w:ascii="Segoe UI" w:hAnsi="Segoe UI"/>
      <w:b/>
      <w:sz w:val="20"/>
      <w:lang w:val="en-GB" w:eastAsia="en-GB"/>
    </w:rPr>
  </w:style>
  <w:style w:type="paragraph" w:customStyle="1" w:styleId="276E5681654A4192BED2D26985D924BD19">
    <w:name w:val="276E5681654A4192BED2D26985D924BD19"/>
    <w:rsid w:val="0080294C"/>
    <w:pPr>
      <w:spacing w:after="0" w:line="240" w:lineRule="auto"/>
    </w:pPr>
    <w:rPr>
      <w:rFonts w:ascii="Segoe UI" w:hAnsi="Segoe UI"/>
      <w:b/>
      <w:sz w:val="20"/>
      <w:lang w:val="en-GB" w:eastAsia="en-GB"/>
    </w:rPr>
  </w:style>
  <w:style w:type="paragraph" w:customStyle="1" w:styleId="5DE751AC11804EF6BE57BB36936DA6B39">
    <w:name w:val="5DE751AC11804EF6BE57BB36936DA6B39"/>
    <w:rsid w:val="0080294C"/>
    <w:pPr>
      <w:spacing w:after="0" w:line="240" w:lineRule="auto"/>
    </w:pPr>
    <w:rPr>
      <w:rFonts w:ascii="Segoe UI" w:hAnsi="Segoe UI"/>
      <w:sz w:val="20"/>
      <w:lang w:val="en-GB" w:eastAsia="en-GB"/>
    </w:rPr>
  </w:style>
  <w:style w:type="paragraph" w:customStyle="1" w:styleId="7B88634315DD43CC99E8DBCA3B8EBC3719">
    <w:name w:val="7B88634315DD43CC99E8DBCA3B8EBC3719"/>
    <w:rsid w:val="0080294C"/>
    <w:pPr>
      <w:spacing w:after="0" w:line="240" w:lineRule="auto"/>
    </w:pPr>
    <w:rPr>
      <w:rFonts w:ascii="Segoe UI" w:hAnsi="Segoe UI"/>
      <w:sz w:val="20"/>
      <w:lang w:val="en-GB" w:eastAsia="en-GB"/>
    </w:rPr>
  </w:style>
  <w:style w:type="paragraph" w:customStyle="1" w:styleId="5FDEE799DAF54CD8BBBD974177B6D20C19">
    <w:name w:val="5FDEE799DAF54CD8BBBD974177B6D20C19"/>
    <w:rsid w:val="0080294C"/>
    <w:pPr>
      <w:spacing w:after="0" w:line="240" w:lineRule="auto"/>
    </w:pPr>
    <w:rPr>
      <w:rFonts w:ascii="Segoe UI" w:hAnsi="Segoe UI"/>
      <w:sz w:val="20"/>
      <w:lang w:val="en-GB" w:eastAsia="en-GB"/>
    </w:rPr>
  </w:style>
  <w:style w:type="paragraph" w:customStyle="1" w:styleId="9DF15DE4D70F49EE85D218900104946E19">
    <w:name w:val="9DF15DE4D70F49EE85D218900104946E19"/>
    <w:rsid w:val="0080294C"/>
    <w:pPr>
      <w:spacing w:after="0" w:line="240" w:lineRule="auto"/>
    </w:pPr>
    <w:rPr>
      <w:rFonts w:ascii="Segoe UI" w:hAnsi="Segoe UI"/>
      <w:sz w:val="20"/>
      <w:lang w:val="en-GB" w:eastAsia="en-GB"/>
    </w:rPr>
  </w:style>
  <w:style w:type="paragraph" w:customStyle="1" w:styleId="8C67379A14D543A5A9F0A29A997B083919">
    <w:name w:val="8C67379A14D543A5A9F0A29A997B083919"/>
    <w:rsid w:val="0080294C"/>
    <w:pPr>
      <w:spacing w:after="0" w:line="240" w:lineRule="auto"/>
    </w:pPr>
    <w:rPr>
      <w:rFonts w:ascii="Segoe UI" w:hAnsi="Segoe UI"/>
      <w:sz w:val="20"/>
      <w:lang w:val="en-GB" w:eastAsia="en-GB"/>
    </w:rPr>
  </w:style>
  <w:style w:type="paragraph" w:customStyle="1" w:styleId="95DBC423593B4309B3C7FC272C30D6309">
    <w:name w:val="95DBC423593B4309B3C7FC272C30D6309"/>
    <w:rsid w:val="0080294C"/>
    <w:pPr>
      <w:spacing w:after="0" w:line="240" w:lineRule="auto"/>
    </w:pPr>
    <w:rPr>
      <w:rFonts w:ascii="Segoe UI" w:hAnsi="Segoe UI"/>
      <w:sz w:val="20"/>
      <w:lang w:val="en-GB" w:eastAsia="en-GB"/>
    </w:rPr>
  </w:style>
  <w:style w:type="paragraph" w:customStyle="1" w:styleId="1D7A5E5A7CD2448D9917E2550168E8A58">
    <w:name w:val="1D7A5E5A7CD2448D9917E2550168E8A58"/>
    <w:rsid w:val="0080294C"/>
    <w:pPr>
      <w:spacing w:after="0" w:line="240" w:lineRule="auto"/>
    </w:pPr>
    <w:rPr>
      <w:rFonts w:ascii="Segoe UI" w:hAnsi="Segoe UI"/>
      <w:sz w:val="20"/>
      <w:lang w:val="en-GB" w:eastAsia="en-GB"/>
    </w:rPr>
  </w:style>
  <w:style w:type="paragraph" w:customStyle="1" w:styleId="8D597EC715304BEFA8327CB1A2CFB4A38">
    <w:name w:val="8D597EC715304BEFA8327CB1A2CFB4A38"/>
    <w:rsid w:val="0080294C"/>
    <w:pPr>
      <w:spacing w:after="0" w:line="240" w:lineRule="auto"/>
    </w:pPr>
    <w:rPr>
      <w:rFonts w:ascii="Segoe UI" w:hAnsi="Segoe UI"/>
      <w:sz w:val="20"/>
      <w:lang w:val="en-GB" w:eastAsia="en-GB"/>
    </w:rPr>
  </w:style>
  <w:style w:type="paragraph" w:customStyle="1" w:styleId="C01D21DE60B645FFBB6452899A01C8AB8">
    <w:name w:val="C01D21DE60B645FFBB6452899A01C8AB8"/>
    <w:rsid w:val="0080294C"/>
    <w:pPr>
      <w:spacing w:after="0" w:line="240" w:lineRule="auto"/>
    </w:pPr>
    <w:rPr>
      <w:rFonts w:ascii="Segoe UI" w:hAnsi="Segoe UI"/>
      <w:sz w:val="20"/>
      <w:lang w:val="en-GB" w:eastAsia="en-GB"/>
    </w:rPr>
  </w:style>
  <w:style w:type="paragraph" w:customStyle="1" w:styleId="FCC4C1C59A3C4E7F94F263F7B1E8E5022">
    <w:name w:val="FCC4C1C59A3C4E7F94F263F7B1E8E5022"/>
    <w:rsid w:val="0080294C"/>
    <w:pPr>
      <w:spacing w:after="0" w:line="240" w:lineRule="auto"/>
    </w:pPr>
    <w:rPr>
      <w:rFonts w:ascii="Segoe UI" w:hAnsi="Segoe UI"/>
      <w:sz w:val="20"/>
      <w:lang w:val="en-GB" w:eastAsia="en-GB"/>
    </w:rPr>
  </w:style>
  <w:style w:type="paragraph" w:customStyle="1" w:styleId="0B4FCE9B58C54C3291BF3C754C15C8DC2">
    <w:name w:val="0B4FCE9B58C54C3291BF3C754C15C8DC2"/>
    <w:rsid w:val="0080294C"/>
    <w:pPr>
      <w:spacing w:after="0" w:line="240" w:lineRule="auto"/>
    </w:pPr>
    <w:rPr>
      <w:rFonts w:ascii="Segoe UI" w:hAnsi="Segoe UI"/>
      <w:sz w:val="20"/>
      <w:lang w:val="en-GB" w:eastAsia="en-GB"/>
    </w:rPr>
  </w:style>
  <w:style w:type="paragraph" w:customStyle="1" w:styleId="F0B1067E0B5143789145C2C2DDCE118E9">
    <w:name w:val="F0B1067E0B5143789145C2C2DDCE118E9"/>
    <w:rsid w:val="0080294C"/>
    <w:pPr>
      <w:spacing w:after="0" w:line="240" w:lineRule="auto"/>
    </w:pPr>
    <w:rPr>
      <w:rFonts w:ascii="Segoe UI" w:hAnsi="Segoe UI"/>
      <w:sz w:val="20"/>
      <w:lang w:val="en-GB" w:eastAsia="en-GB"/>
    </w:rPr>
  </w:style>
  <w:style w:type="paragraph" w:customStyle="1" w:styleId="2FD7AE44E0244F8E9BE017F90FC86DE29">
    <w:name w:val="2FD7AE44E0244F8E9BE017F90FC86DE29"/>
    <w:rsid w:val="0080294C"/>
    <w:pPr>
      <w:spacing w:after="0" w:line="240" w:lineRule="auto"/>
    </w:pPr>
    <w:rPr>
      <w:rFonts w:ascii="Segoe UI" w:hAnsi="Segoe UI"/>
      <w:sz w:val="20"/>
      <w:lang w:val="en-GB" w:eastAsia="en-GB"/>
    </w:rPr>
  </w:style>
  <w:style w:type="paragraph" w:customStyle="1" w:styleId="4361943291294825A34BA2831438EAFB9">
    <w:name w:val="4361943291294825A34BA2831438EAFB9"/>
    <w:rsid w:val="0080294C"/>
    <w:pPr>
      <w:spacing w:after="0" w:line="240" w:lineRule="auto"/>
    </w:pPr>
    <w:rPr>
      <w:rFonts w:ascii="Segoe UI" w:hAnsi="Segoe UI"/>
      <w:sz w:val="20"/>
      <w:lang w:val="en-GB" w:eastAsia="en-GB"/>
    </w:rPr>
  </w:style>
  <w:style w:type="paragraph" w:customStyle="1" w:styleId="4B0CB92917D64B22B2BF0DD285D4FD199">
    <w:name w:val="4B0CB92917D64B22B2BF0DD285D4FD199"/>
    <w:rsid w:val="0080294C"/>
    <w:pPr>
      <w:spacing w:after="0" w:line="240" w:lineRule="auto"/>
    </w:pPr>
    <w:rPr>
      <w:rFonts w:ascii="Segoe UI" w:hAnsi="Segoe UI"/>
      <w:sz w:val="20"/>
      <w:lang w:val="en-GB" w:eastAsia="en-GB"/>
    </w:rPr>
  </w:style>
  <w:style w:type="paragraph" w:customStyle="1" w:styleId="6A69CD805128461C8930D19361A30B9F7">
    <w:name w:val="6A69CD805128461C8930D19361A30B9F7"/>
    <w:rsid w:val="0080294C"/>
    <w:pPr>
      <w:spacing w:after="0" w:line="240" w:lineRule="auto"/>
    </w:pPr>
    <w:rPr>
      <w:rFonts w:ascii="Segoe UI" w:hAnsi="Segoe UI"/>
      <w:sz w:val="20"/>
      <w:lang w:val="en-GB" w:eastAsia="en-GB"/>
    </w:rPr>
  </w:style>
  <w:style w:type="paragraph" w:customStyle="1" w:styleId="77908A69B1314CF8A37B51CC240324049">
    <w:name w:val="77908A69B1314CF8A37B51CC240324049"/>
    <w:rsid w:val="0080294C"/>
    <w:pPr>
      <w:spacing w:after="0" w:line="240" w:lineRule="auto"/>
    </w:pPr>
    <w:rPr>
      <w:rFonts w:ascii="Segoe UI" w:hAnsi="Segoe UI"/>
      <w:sz w:val="20"/>
      <w:lang w:val="en-GB" w:eastAsia="en-GB"/>
    </w:rPr>
  </w:style>
  <w:style w:type="paragraph" w:customStyle="1" w:styleId="FAB2FC37FF494B4AA1C85CF0199C31049">
    <w:name w:val="FAB2FC37FF494B4AA1C85CF0199C31049"/>
    <w:rsid w:val="0080294C"/>
    <w:pPr>
      <w:spacing w:after="0" w:line="240" w:lineRule="auto"/>
    </w:pPr>
    <w:rPr>
      <w:rFonts w:ascii="Segoe UI" w:hAnsi="Segoe UI"/>
      <w:sz w:val="20"/>
      <w:lang w:val="en-GB" w:eastAsia="en-GB"/>
    </w:rPr>
  </w:style>
  <w:style w:type="paragraph" w:customStyle="1" w:styleId="3FD3689B05454CC8A8104D573534489F9">
    <w:name w:val="3FD3689B05454CC8A8104D573534489F9"/>
    <w:rsid w:val="0080294C"/>
    <w:pPr>
      <w:spacing w:after="0" w:line="240" w:lineRule="auto"/>
    </w:pPr>
    <w:rPr>
      <w:rFonts w:ascii="Segoe UI" w:hAnsi="Segoe UI"/>
      <w:sz w:val="20"/>
      <w:lang w:val="en-GB" w:eastAsia="en-GB"/>
    </w:rPr>
  </w:style>
  <w:style w:type="paragraph" w:customStyle="1" w:styleId="530A37DEE24242539DB89E4E345440929">
    <w:name w:val="530A37DEE24242539DB89E4E345440929"/>
    <w:rsid w:val="0080294C"/>
    <w:pPr>
      <w:spacing w:after="0" w:line="240" w:lineRule="auto"/>
    </w:pPr>
    <w:rPr>
      <w:rFonts w:ascii="Segoe UI" w:hAnsi="Segoe UI"/>
      <w:sz w:val="20"/>
      <w:lang w:val="en-GB" w:eastAsia="en-GB"/>
    </w:rPr>
  </w:style>
  <w:style w:type="paragraph" w:customStyle="1" w:styleId="2496360D8AC64EBC948B44FD8CA8BEC09">
    <w:name w:val="2496360D8AC64EBC948B44FD8CA8BEC09"/>
    <w:rsid w:val="0080294C"/>
    <w:pPr>
      <w:spacing w:after="0" w:line="240" w:lineRule="auto"/>
    </w:pPr>
    <w:rPr>
      <w:rFonts w:ascii="Segoe UI" w:hAnsi="Segoe UI"/>
      <w:sz w:val="20"/>
      <w:lang w:val="en-GB" w:eastAsia="en-GB"/>
    </w:rPr>
  </w:style>
  <w:style w:type="paragraph" w:customStyle="1" w:styleId="90C70634E7A941AA987666F78C27AE2B9">
    <w:name w:val="90C70634E7A941AA987666F78C27AE2B9"/>
    <w:rsid w:val="0080294C"/>
    <w:pPr>
      <w:spacing w:after="0" w:line="240" w:lineRule="auto"/>
    </w:pPr>
    <w:rPr>
      <w:rFonts w:ascii="Segoe UI" w:hAnsi="Segoe UI"/>
      <w:sz w:val="20"/>
      <w:lang w:val="en-GB" w:eastAsia="en-GB"/>
    </w:rPr>
  </w:style>
  <w:style w:type="paragraph" w:customStyle="1" w:styleId="765079F2C90A43DFA40D92C26281FDAD9">
    <w:name w:val="765079F2C90A43DFA40D92C26281FDAD9"/>
    <w:rsid w:val="0080294C"/>
    <w:pPr>
      <w:spacing w:after="0" w:line="240" w:lineRule="auto"/>
    </w:pPr>
    <w:rPr>
      <w:rFonts w:ascii="Segoe UI" w:hAnsi="Segoe UI"/>
      <w:sz w:val="20"/>
      <w:lang w:val="en-GB" w:eastAsia="en-GB"/>
    </w:rPr>
  </w:style>
  <w:style w:type="paragraph" w:customStyle="1" w:styleId="68CD44DD8F4249C090AEC477893173409">
    <w:name w:val="68CD44DD8F4249C090AEC477893173409"/>
    <w:rsid w:val="0080294C"/>
    <w:pPr>
      <w:spacing w:after="0" w:line="240" w:lineRule="auto"/>
    </w:pPr>
    <w:rPr>
      <w:rFonts w:ascii="Segoe UI" w:hAnsi="Segoe UI"/>
      <w:sz w:val="20"/>
      <w:lang w:val="en-GB" w:eastAsia="en-GB"/>
    </w:rPr>
  </w:style>
  <w:style w:type="paragraph" w:customStyle="1" w:styleId="CDD8D642A30A49C09573F37D9AE7275E9">
    <w:name w:val="CDD8D642A30A49C09573F37D9AE7275E9"/>
    <w:rsid w:val="0080294C"/>
    <w:pPr>
      <w:spacing w:after="0" w:line="240" w:lineRule="auto"/>
    </w:pPr>
    <w:rPr>
      <w:rFonts w:ascii="Segoe UI" w:hAnsi="Segoe UI"/>
      <w:sz w:val="20"/>
      <w:lang w:val="en-GB" w:eastAsia="en-GB"/>
    </w:rPr>
  </w:style>
  <w:style w:type="paragraph" w:customStyle="1" w:styleId="B1077FB7087F4885AF4958160D42FE5E9">
    <w:name w:val="B1077FB7087F4885AF4958160D42FE5E9"/>
    <w:rsid w:val="0080294C"/>
    <w:pPr>
      <w:spacing w:after="0" w:line="240" w:lineRule="auto"/>
    </w:pPr>
    <w:rPr>
      <w:rFonts w:ascii="Segoe UI" w:hAnsi="Segoe UI"/>
      <w:sz w:val="20"/>
      <w:lang w:val="en-GB" w:eastAsia="en-GB"/>
    </w:rPr>
  </w:style>
  <w:style w:type="paragraph" w:customStyle="1" w:styleId="5414BDB5E6EB4EDB96E1CF3BF33418169">
    <w:name w:val="5414BDB5E6EB4EDB96E1CF3BF33418169"/>
    <w:rsid w:val="0080294C"/>
    <w:pPr>
      <w:spacing w:after="0" w:line="240" w:lineRule="auto"/>
    </w:pPr>
    <w:rPr>
      <w:rFonts w:ascii="Segoe UI" w:hAnsi="Segoe UI"/>
      <w:sz w:val="20"/>
      <w:lang w:val="en-GB" w:eastAsia="en-GB"/>
    </w:rPr>
  </w:style>
  <w:style w:type="paragraph" w:customStyle="1" w:styleId="7BE27EC2D90240BF9EC74C879B6872C09">
    <w:name w:val="7BE27EC2D90240BF9EC74C879B6872C09"/>
    <w:rsid w:val="0080294C"/>
    <w:pPr>
      <w:spacing w:after="0" w:line="240" w:lineRule="auto"/>
    </w:pPr>
    <w:rPr>
      <w:rFonts w:ascii="Segoe UI" w:hAnsi="Segoe UI"/>
      <w:sz w:val="20"/>
      <w:lang w:val="en-GB" w:eastAsia="en-GB"/>
    </w:rPr>
  </w:style>
  <w:style w:type="paragraph" w:customStyle="1" w:styleId="551EC7C2EEB14891BA194532DE7B14D89">
    <w:name w:val="551EC7C2EEB14891BA194532DE7B14D89"/>
    <w:rsid w:val="0080294C"/>
    <w:pPr>
      <w:spacing w:after="0" w:line="240" w:lineRule="auto"/>
    </w:pPr>
    <w:rPr>
      <w:rFonts w:ascii="Segoe UI" w:hAnsi="Segoe UI"/>
      <w:sz w:val="20"/>
      <w:lang w:val="en-GB" w:eastAsia="en-GB"/>
    </w:rPr>
  </w:style>
  <w:style w:type="paragraph" w:customStyle="1" w:styleId="49EC9F57B6CA47FC8815436502F0B34E1">
    <w:name w:val="49EC9F57B6CA47FC8815436502F0B34E1"/>
    <w:rsid w:val="0080294C"/>
    <w:pPr>
      <w:spacing w:after="0" w:line="240" w:lineRule="auto"/>
    </w:pPr>
    <w:rPr>
      <w:rFonts w:ascii="Segoe UI" w:hAnsi="Segoe UI"/>
      <w:sz w:val="20"/>
      <w:lang w:val="en-GB" w:eastAsia="en-GB"/>
    </w:rPr>
  </w:style>
  <w:style w:type="paragraph" w:customStyle="1" w:styleId="9DC89526AB54423B8F0A2B87CEFE56491">
    <w:name w:val="9DC89526AB54423B8F0A2B87CEFE56491"/>
    <w:rsid w:val="0080294C"/>
    <w:pPr>
      <w:spacing w:after="0" w:line="240" w:lineRule="auto"/>
    </w:pPr>
    <w:rPr>
      <w:rFonts w:ascii="Segoe UI" w:hAnsi="Segoe UI"/>
      <w:sz w:val="20"/>
      <w:lang w:val="en-GB" w:eastAsia="en-GB"/>
    </w:rPr>
  </w:style>
  <w:style w:type="paragraph" w:customStyle="1" w:styleId="A67E192BA1474EA899E31781EC1AC39F1">
    <w:name w:val="A67E192BA1474EA899E31781EC1AC39F1"/>
    <w:rsid w:val="0080294C"/>
    <w:pPr>
      <w:spacing w:after="0" w:line="240" w:lineRule="auto"/>
    </w:pPr>
    <w:rPr>
      <w:rFonts w:ascii="Segoe UI" w:hAnsi="Segoe UI"/>
      <w:sz w:val="20"/>
      <w:lang w:val="en-GB" w:eastAsia="en-GB"/>
    </w:rPr>
  </w:style>
  <w:style w:type="paragraph" w:customStyle="1" w:styleId="B8E7153349AB4D53BE8499B482D48DDB1">
    <w:name w:val="B8E7153349AB4D53BE8499B482D48DDB1"/>
    <w:rsid w:val="0080294C"/>
    <w:pPr>
      <w:spacing w:after="0" w:line="240" w:lineRule="auto"/>
    </w:pPr>
    <w:rPr>
      <w:rFonts w:ascii="Segoe UI" w:hAnsi="Segoe UI"/>
      <w:sz w:val="20"/>
      <w:lang w:val="en-GB" w:eastAsia="en-GB"/>
    </w:rPr>
  </w:style>
  <w:style w:type="paragraph" w:customStyle="1" w:styleId="35F455781A564692A140699BE91480501">
    <w:name w:val="35F455781A564692A140699BE91480501"/>
    <w:rsid w:val="0080294C"/>
    <w:pPr>
      <w:spacing w:after="0" w:line="240" w:lineRule="auto"/>
    </w:pPr>
    <w:rPr>
      <w:rFonts w:ascii="Segoe UI" w:hAnsi="Segoe UI"/>
      <w:sz w:val="20"/>
      <w:lang w:val="en-GB" w:eastAsia="en-GB"/>
    </w:rPr>
  </w:style>
  <w:style w:type="paragraph" w:customStyle="1" w:styleId="32BE1801438D4A22B03B94F3CA1F29401">
    <w:name w:val="32BE1801438D4A22B03B94F3CA1F29401"/>
    <w:rsid w:val="0080294C"/>
    <w:pPr>
      <w:spacing w:after="0" w:line="240" w:lineRule="auto"/>
    </w:pPr>
    <w:rPr>
      <w:rFonts w:ascii="Segoe UI" w:hAnsi="Segoe UI"/>
      <w:sz w:val="20"/>
      <w:lang w:val="en-GB" w:eastAsia="en-GB"/>
    </w:rPr>
  </w:style>
  <w:style w:type="paragraph" w:customStyle="1" w:styleId="6AABA0B94D96403BBF907C7EC3C803F61">
    <w:name w:val="6AABA0B94D96403BBF907C7EC3C803F61"/>
    <w:rsid w:val="0080294C"/>
    <w:pPr>
      <w:spacing w:after="0" w:line="240" w:lineRule="auto"/>
    </w:pPr>
    <w:rPr>
      <w:rFonts w:ascii="Segoe UI" w:hAnsi="Segoe UI"/>
      <w:sz w:val="20"/>
      <w:lang w:val="en-GB" w:eastAsia="en-GB"/>
    </w:rPr>
  </w:style>
  <w:style w:type="paragraph" w:customStyle="1" w:styleId="7F79EB5246514254B47EF0510ADB52901">
    <w:name w:val="7F79EB5246514254B47EF0510ADB52901"/>
    <w:rsid w:val="0080294C"/>
    <w:pPr>
      <w:spacing w:after="0" w:line="240" w:lineRule="auto"/>
    </w:pPr>
    <w:rPr>
      <w:rFonts w:ascii="Segoe UI" w:hAnsi="Segoe UI"/>
      <w:sz w:val="20"/>
      <w:lang w:val="en-GB" w:eastAsia="en-GB"/>
    </w:rPr>
  </w:style>
  <w:style w:type="paragraph" w:customStyle="1" w:styleId="1ED8C7EC862D4C3E81D7D9A789CECE551">
    <w:name w:val="1ED8C7EC862D4C3E81D7D9A789CECE551"/>
    <w:rsid w:val="0080294C"/>
    <w:pPr>
      <w:spacing w:after="0" w:line="240" w:lineRule="auto"/>
    </w:pPr>
    <w:rPr>
      <w:rFonts w:ascii="Segoe UI" w:hAnsi="Segoe UI"/>
      <w:sz w:val="20"/>
      <w:lang w:val="en-GB" w:eastAsia="en-GB"/>
    </w:rPr>
  </w:style>
  <w:style w:type="paragraph" w:customStyle="1" w:styleId="C3D8EE72F0F84E6BACC131201EFF84381">
    <w:name w:val="C3D8EE72F0F84E6BACC131201EFF84381"/>
    <w:rsid w:val="0080294C"/>
    <w:pPr>
      <w:spacing w:after="0" w:line="240" w:lineRule="auto"/>
    </w:pPr>
    <w:rPr>
      <w:rFonts w:ascii="Segoe UI" w:hAnsi="Segoe UI"/>
      <w:sz w:val="20"/>
      <w:lang w:val="en-GB" w:eastAsia="en-GB"/>
    </w:rPr>
  </w:style>
  <w:style w:type="paragraph" w:customStyle="1" w:styleId="3706594554E04B5CA431B9FF4E236E1B1">
    <w:name w:val="3706594554E04B5CA431B9FF4E236E1B1"/>
    <w:rsid w:val="0080294C"/>
    <w:pPr>
      <w:spacing w:after="0" w:line="240" w:lineRule="auto"/>
    </w:pPr>
    <w:rPr>
      <w:rFonts w:ascii="Segoe UI" w:hAnsi="Segoe UI"/>
      <w:sz w:val="20"/>
      <w:lang w:val="en-GB" w:eastAsia="en-GB"/>
    </w:rPr>
  </w:style>
  <w:style w:type="paragraph" w:customStyle="1" w:styleId="1DD0D937340E4A0F809C38DAC6B0D97D1">
    <w:name w:val="1DD0D937340E4A0F809C38DAC6B0D97D1"/>
    <w:rsid w:val="0080294C"/>
    <w:pPr>
      <w:spacing w:after="0" w:line="240" w:lineRule="auto"/>
    </w:pPr>
    <w:rPr>
      <w:rFonts w:ascii="Segoe UI" w:hAnsi="Segoe UI"/>
      <w:sz w:val="20"/>
      <w:lang w:val="en-GB" w:eastAsia="en-GB"/>
    </w:rPr>
  </w:style>
  <w:style w:type="paragraph" w:customStyle="1" w:styleId="CAB74C12CE2C495DA9D8FB918C57C46B1">
    <w:name w:val="CAB74C12CE2C495DA9D8FB918C57C46B1"/>
    <w:rsid w:val="0080294C"/>
    <w:pPr>
      <w:spacing w:after="0" w:line="240" w:lineRule="auto"/>
    </w:pPr>
    <w:rPr>
      <w:rFonts w:ascii="Segoe UI" w:hAnsi="Segoe UI"/>
      <w:sz w:val="20"/>
      <w:lang w:val="en-GB" w:eastAsia="en-GB"/>
    </w:rPr>
  </w:style>
  <w:style w:type="paragraph" w:customStyle="1" w:styleId="4DE6D95F1AA6426D935AD2C602376B541">
    <w:name w:val="4DE6D95F1AA6426D935AD2C602376B541"/>
    <w:rsid w:val="0080294C"/>
    <w:pPr>
      <w:spacing w:after="0" w:line="240" w:lineRule="auto"/>
    </w:pPr>
    <w:rPr>
      <w:rFonts w:ascii="Segoe UI" w:hAnsi="Segoe UI"/>
      <w:sz w:val="20"/>
      <w:lang w:val="en-GB" w:eastAsia="en-GB"/>
    </w:rPr>
  </w:style>
  <w:style w:type="paragraph" w:customStyle="1" w:styleId="ED8F89C321724C6585C042E559D2D3311">
    <w:name w:val="ED8F89C321724C6585C042E559D2D3311"/>
    <w:rsid w:val="0080294C"/>
    <w:pPr>
      <w:spacing w:after="0" w:line="240" w:lineRule="auto"/>
    </w:pPr>
    <w:rPr>
      <w:rFonts w:ascii="Segoe UI" w:hAnsi="Segoe UI"/>
      <w:sz w:val="20"/>
      <w:lang w:val="en-GB" w:eastAsia="en-GB"/>
    </w:rPr>
  </w:style>
  <w:style w:type="paragraph" w:customStyle="1" w:styleId="54673AEDD45D4EF8B895F57CD3B609031">
    <w:name w:val="54673AEDD45D4EF8B895F57CD3B609031"/>
    <w:rsid w:val="0080294C"/>
    <w:pPr>
      <w:spacing w:after="0" w:line="240" w:lineRule="auto"/>
    </w:pPr>
    <w:rPr>
      <w:rFonts w:ascii="Segoe UI" w:hAnsi="Segoe UI"/>
      <w:sz w:val="20"/>
      <w:lang w:val="en-GB" w:eastAsia="en-GB"/>
    </w:rPr>
  </w:style>
  <w:style w:type="paragraph" w:customStyle="1" w:styleId="9FC4D546521B40CCA76AC5179B9943781">
    <w:name w:val="9FC4D546521B40CCA76AC5179B9943781"/>
    <w:rsid w:val="0080294C"/>
    <w:pPr>
      <w:spacing w:after="0" w:line="240" w:lineRule="auto"/>
    </w:pPr>
    <w:rPr>
      <w:rFonts w:ascii="Segoe UI" w:hAnsi="Segoe UI"/>
      <w:sz w:val="20"/>
      <w:lang w:val="en-GB" w:eastAsia="en-GB"/>
    </w:rPr>
  </w:style>
  <w:style w:type="paragraph" w:customStyle="1" w:styleId="BC289DED5FE84EECA22E5A0251C005041">
    <w:name w:val="BC289DED5FE84EECA22E5A0251C005041"/>
    <w:rsid w:val="0080294C"/>
    <w:pPr>
      <w:spacing w:after="0" w:line="240" w:lineRule="auto"/>
    </w:pPr>
    <w:rPr>
      <w:rFonts w:ascii="Segoe UI" w:hAnsi="Segoe UI"/>
      <w:sz w:val="20"/>
      <w:lang w:val="en-GB" w:eastAsia="en-GB"/>
    </w:rPr>
  </w:style>
  <w:style w:type="paragraph" w:customStyle="1" w:styleId="27D6B7882B8049858A625C844E169A461">
    <w:name w:val="27D6B7882B8049858A625C844E169A461"/>
    <w:rsid w:val="0080294C"/>
    <w:pPr>
      <w:spacing w:after="0" w:line="240" w:lineRule="auto"/>
    </w:pPr>
    <w:rPr>
      <w:rFonts w:ascii="Segoe UI" w:hAnsi="Segoe UI"/>
      <w:sz w:val="20"/>
      <w:lang w:val="en-GB" w:eastAsia="en-GB"/>
    </w:rPr>
  </w:style>
  <w:style w:type="paragraph" w:customStyle="1" w:styleId="0381E9752FE54C5AB2B27CE3D26120CE1">
    <w:name w:val="0381E9752FE54C5AB2B27CE3D26120CE1"/>
    <w:rsid w:val="0080294C"/>
    <w:pPr>
      <w:spacing w:after="0" w:line="240" w:lineRule="auto"/>
    </w:pPr>
    <w:rPr>
      <w:rFonts w:ascii="Segoe UI" w:hAnsi="Segoe UI"/>
      <w:sz w:val="20"/>
      <w:lang w:val="en-GB" w:eastAsia="en-GB"/>
    </w:rPr>
  </w:style>
  <w:style w:type="paragraph" w:customStyle="1" w:styleId="471FB1496F5743F5828260A1F8DC58031">
    <w:name w:val="471FB1496F5743F5828260A1F8DC58031"/>
    <w:rsid w:val="0080294C"/>
    <w:pPr>
      <w:spacing w:after="0" w:line="240" w:lineRule="auto"/>
    </w:pPr>
    <w:rPr>
      <w:rFonts w:ascii="Segoe UI" w:hAnsi="Segoe UI"/>
      <w:sz w:val="20"/>
      <w:lang w:val="en-GB" w:eastAsia="en-GB"/>
    </w:rPr>
  </w:style>
  <w:style w:type="paragraph" w:customStyle="1" w:styleId="3A3309A466EC47628542DE9D6A830E9320">
    <w:name w:val="3A3309A466EC47628542DE9D6A830E9320"/>
    <w:rsid w:val="00A26DAE"/>
    <w:pPr>
      <w:spacing w:after="0" w:line="240" w:lineRule="auto"/>
    </w:pPr>
    <w:rPr>
      <w:rFonts w:ascii="Segoe UI" w:hAnsi="Segoe UI"/>
      <w:b/>
      <w:sz w:val="20"/>
      <w:lang w:val="en-GB" w:eastAsia="en-GB"/>
    </w:rPr>
  </w:style>
  <w:style w:type="paragraph" w:customStyle="1" w:styleId="276E5681654A4192BED2D26985D924BD20">
    <w:name w:val="276E5681654A4192BED2D26985D924BD20"/>
    <w:rsid w:val="00A26DAE"/>
    <w:pPr>
      <w:spacing w:after="0" w:line="240" w:lineRule="auto"/>
    </w:pPr>
    <w:rPr>
      <w:rFonts w:ascii="Segoe UI" w:hAnsi="Segoe UI"/>
      <w:b/>
      <w:sz w:val="20"/>
      <w:lang w:val="en-GB" w:eastAsia="en-GB"/>
    </w:rPr>
  </w:style>
  <w:style w:type="paragraph" w:customStyle="1" w:styleId="5DE751AC11804EF6BE57BB36936DA6B310">
    <w:name w:val="5DE751AC11804EF6BE57BB36936DA6B310"/>
    <w:rsid w:val="00A26DAE"/>
    <w:pPr>
      <w:spacing w:after="0" w:line="240" w:lineRule="auto"/>
    </w:pPr>
    <w:rPr>
      <w:rFonts w:ascii="Segoe UI" w:hAnsi="Segoe UI"/>
      <w:sz w:val="20"/>
      <w:lang w:val="en-GB" w:eastAsia="en-GB"/>
    </w:rPr>
  </w:style>
  <w:style w:type="paragraph" w:customStyle="1" w:styleId="7B88634315DD43CC99E8DBCA3B8EBC3720">
    <w:name w:val="7B88634315DD43CC99E8DBCA3B8EBC3720"/>
    <w:rsid w:val="00A26DAE"/>
    <w:pPr>
      <w:spacing w:after="0" w:line="240" w:lineRule="auto"/>
    </w:pPr>
    <w:rPr>
      <w:rFonts w:ascii="Segoe UI" w:hAnsi="Segoe UI"/>
      <w:sz w:val="20"/>
      <w:lang w:val="en-GB" w:eastAsia="en-GB"/>
    </w:rPr>
  </w:style>
  <w:style w:type="paragraph" w:customStyle="1" w:styleId="5FDEE799DAF54CD8BBBD974177B6D20C20">
    <w:name w:val="5FDEE799DAF54CD8BBBD974177B6D20C20"/>
    <w:rsid w:val="00A26DAE"/>
    <w:pPr>
      <w:spacing w:after="0" w:line="240" w:lineRule="auto"/>
    </w:pPr>
    <w:rPr>
      <w:rFonts w:ascii="Segoe UI" w:hAnsi="Segoe UI"/>
      <w:sz w:val="20"/>
      <w:lang w:val="en-GB" w:eastAsia="en-GB"/>
    </w:rPr>
  </w:style>
  <w:style w:type="paragraph" w:customStyle="1" w:styleId="9DF15DE4D70F49EE85D218900104946E20">
    <w:name w:val="9DF15DE4D70F49EE85D218900104946E20"/>
    <w:rsid w:val="00A26DAE"/>
    <w:pPr>
      <w:spacing w:after="0" w:line="240" w:lineRule="auto"/>
    </w:pPr>
    <w:rPr>
      <w:rFonts w:ascii="Segoe UI" w:hAnsi="Segoe UI"/>
      <w:sz w:val="20"/>
      <w:lang w:val="en-GB" w:eastAsia="en-GB"/>
    </w:rPr>
  </w:style>
  <w:style w:type="paragraph" w:customStyle="1" w:styleId="8C67379A14D543A5A9F0A29A997B083920">
    <w:name w:val="8C67379A14D543A5A9F0A29A997B083920"/>
    <w:rsid w:val="00A26DAE"/>
    <w:pPr>
      <w:spacing w:after="0" w:line="240" w:lineRule="auto"/>
    </w:pPr>
    <w:rPr>
      <w:rFonts w:ascii="Segoe UI" w:hAnsi="Segoe UI"/>
      <w:sz w:val="20"/>
      <w:lang w:val="en-GB" w:eastAsia="en-GB"/>
    </w:rPr>
  </w:style>
  <w:style w:type="paragraph" w:customStyle="1" w:styleId="95DBC423593B4309B3C7FC272C30D63010">
    <w:name w:val="95DBC423593B4309B3C7FC272C30D63010"/>
    <w:rsid w:val="00A26DAE"/>
    <w:pPr>
      <w:spacing w:after="0" w:line="240" w:lineRule="auto"/>
    </w:pPr>
    <w:rPr>
      <w:rFonts w:ascii="Segoe UI" w:hAnsi="Segoe UI"/>
      <w:sz w:val="20"/>
      <w:lang w:val="en-GB" w:eastAsia="en-GB"/>
    </w:rPr>
  </w:style>
  <w:style w:type="paragraph" w:customStyle="1" w:styleId="1D7A5E5A7CD2448D9917E2550168E8A59">
    <w:name w:val="1D7A5E5A7CD2448D9917E2550168E8A59"/>
    <w:rsid w:val="00A26DAE"/>
    <w:pPr>
      <w:spacing w:after="0" w:line="240" w:lineRule="auto"/>
    </w:pPr>
    <w:rPr>
      <w:rFonts w:ascii="Segoe UI" w:hAnsi="Segoe UI"/>
      <w:sz w:val="20"/>
      <w:lang w:val="en-GB" w:eastAsia="en-GB"/>
    </w:rPr>
  </w:style>
  <w:style w:type="paragraph" w:customStyle="1" w:styleId="8D597EC715304BEFA8327CB1A2CFB4A39">
    <w:name w:val="8D597EC715304BEFA8327CB1A2CFB4A39"/>
    <w:rsid w:val="00A26DAE"/>
    <w:pPr>
      <w:spacing w:after="0" w:line="240" w:lineRule="auto"/>
    </w:pPr>
    <w:rPr>
      <w:rFonts w:ascii="Segoe UI" w:hAnsi="Segoe UI"/>
      <w:sz w:val="20"/>
      <w:lang w:val="en-GB" w:eastAsia="en-GB"/>
    </w:rPr>
  </w:style>
  <w:style w:type="paragraph" w:customStyle="1" w:styleId="C01D21DE60B645FFBB6452899A01C8AB9">
    <w:name w:val="C01D21DE60B645FFBB6452899A01C8AB9"/>
    <w:rsid w:val="00A26DAE"/>
    <w:pPr>
      <w:spacing w:after="0" w:line="240" w:lineRule="auto"/>
    </w:pPr>
    <w:rPr>
      <w:rFonts w:ascii="Segoe UI" w:hAnsi="Segoe UI"/>
      <w:sz w:val="20"/>
      <w:lang w:val="en-GB" w:eastAsia="en-GB"/>
    </w:rPr>
  </w:style>
  <w:style w:type="paragraph" w:customStyle="1" w:styleId="FCC4C1C59A3C4E7F94F263F7B1E8E5023">
    <w:name w:val="FCC4C1C59A3C4E7F94F263F7B1E8E5023"/>
    <w:rsid w:val="00A26DAE"/>
    <w:pPr>
      <w:spacing w:after="0" w:line="240" w:lineRule="auto"/>
    </w:pPr>
    <w:rPr>
      <w:rFonts w:ascii="Segoe UI" w:hAnsi="Segoe UI"/>
      <w:sz w:val="20"/>
      <w:lang w:val="en-GB" w:eastAsia="en-GB"/>
    </w:rPr>
  </w:style>
  <w:style w:type="paragraph" w:customStyle="1" w:styleId="0B4FCE9B58C54C3291BF3C754C15C8DC3">
    <w:name w:val="0B4FCE9B58C54C3291BF3C754C15C8DC3"/>
    <w:rsid w:val="00A26DAE"/>
    <w:pPr>
      <w:spacing w:after="0" w:line="240" w:lineRule="auto"/>
    </w:pPr>
    <w:rPr>
      <w:rFonts w:ascii="Segoe UI" w:hAnsi="Segoe UI"/>
      <w:sz w:val="20"/>
      <w:lang w:val="en-GB" w:eastAsia="en-GB"/>
    </w:rPr>
  </w:style>
  <w:style w:type="paragraph" w:customStyle="1" w:styleId="F0B1067E0B5143789145C2C2DDCE118E10">
    <w:name w:val="F0B1067E0B5143789145C2C2DDCE118E10"/>
    <w:rsid w:val="00A26DAE"/>
    <w:pPr>
      <w:spacing w:after="0" w:line="240" w:lineRule="auto"/>
    </w:pPr>
    <w:rPr>
      <w:rFonts w:ascii="Segoe UI" w:hAnsi="Segoe UI"/>
      <w:sz w:val="20"/>
      <w:lang w:val="en-GB" w:eastAsia="en-GB"/>
    </w:rPr>
  </w:style>
  <w:style w:type="paragraph" w:customStyle="1" w:styleId="2FD7AE44E0244F8E9BE017F90FC86DE210">
    <w:name w:val="2FD7AE44E0244F8E9BE017F90FC86DE210"/>
    <w:rsid w:val="00A26DAE"/>
    <w:pPr>
      <w:spacing w:after="0" w:line="240" w:lineRule="auto"/>
    </w:pPr>
    <w:rPr>
      <w:rFonts w:ascii="Segoe UI" w:hAnsi="Segoe UI"/>
      <w:sz w:val="20"/>
      <w:lang w:val="en-GB" w:eastAsia="en-GB"/>
    </w:rPr>
  </w:style>
  <w:style w:type="paragraph" w:customStyle="1" w:styleId="4361943291294825A34BA2831438EAFB10">
    <w:name w:val="4361943291294825A34BA2831438EAFB10"/>
    <w:rsid w:val="00A26DAE"/>
    <w:pPr>
      <w:spacing w:after="0" w:line="240" w:lineRule="auto"/>
    </w:pPr>
    <w:rPr>
      <w:rFonts w:ascii="Segoe UI" w:hAnsi="Segoe UI"/>
      <w:sz w:val="20"/>
      <w:lang w:val="en-GB" w:eastAsia="en-GB"/>
    </w:rPr>
  </w:style>
  <w:style w:type="paragraph" w:customStyle="1" w:styleId="4B0CB92917D64B22B2BF0DD285D4FD1910">
    <w:name w:val="4B0CB92917D64B22B2BF0DD285D4FD1910"/>
    <w:rsid w:val="00A26DAE"/>
    <w:pPr>
      <w:spacing w:after="0" w:line="240" w:lineRule="auto"/>
    </w:pPr>
    <w:rPr>
      <w:rFonts w:ascii="Segoe UI" w:hAnsi="Segoe UI"/>
      <w:sz w:val="20"/>
      <w:lang w:val="en-GB" w:eastAsia="en-GB"/>
    </w:rPr>
  </w:style>
  <w:style w:type="paragraph" w:customStyle="1" w:styleId="6A69CD805128461C8930D19361A30B9F8">
    <w:name w:val="6A69CD805128461C8930D19361A30B9F8"/>
    <w:rsid w:val="00A26DAE"/>
    <w:pPr>
      <w:spacing w:after="0" w:line="240" w:lineRule="auto"/>
    </w:pPr>
    <w:rPr>
      <w:rFonts w:ascii="Segoe UI" w:hAnsi="Segoe UI"/>
      <w:sz w:val="20"/>
      <w:lang w:val="en-GB" w:eastAsia="en-GB"/>
    </w:rPr>
  </w:style>
  <w:style w:type="paragraph" w:customStyle="1" w:styleId="77908A69B1314CF8A37B51CC2403240410">
    <w:name w:val="77908A69B1314CF8A37B51CC2403240410"/>
    <w:rsid w:val="00A26DAE"/>
    <w:pPr>
      <w:spacing w:after="0" w:line="240" w:lineRule="auto"/>
    </w:pPr>
    <w:rPr>
      <w:rFonts w:ascii="Segoe UI" w:hAnsi="Segoe UI"/>
      <w:sz w:val="20"/>
      <w:lang w:val="en-GB" w:eastAsia="en-GB"/>
    </w:rPr>
  </w:style>
  <w:style w:type="paragraph" w:customStyle="1" w:styleId="FAB2FC37FF494B4AA1C85CF0199C310410">
    <w:name w:val="FAB2FC37FF494B4AA1C85CF0199C310410"/>
    <w:rsid w:val="00A26DAE"/>
    <w:pPr>
      <w:spacing w:after="0" w:line="240" w:lineRule="auto"/>
    </w:pPr>
    <w:rPr>
      <w:rFonts w:ascii="Segoe UI" w:hAnsi="Segoe UI"/>
      <w:sz w:val="20"/>
      <w:lang w:val="en-GB" w:eastAsia="en-GB"/>
    </w:rPr>
  </w:style>
  <w:style w:type="paragraph" w:customStyle="1" w:styleId="3FD3689B05454CC8A8104D573534489F10">
    <w:name w:val="3FD3689B05454CC8A8104D573534489F10"/>
    <w:rsid w:val="00A26DAE"/>
    <w:pPr>
      <w:spacing w:after="0" w:line="240" w:lineRule="auto"/>
    </w:pPr>
    <w:rPr>
      <w:rFonts w:ascii="Segoe UI" w:hAnsi="Segoe UI"/>
      <w:sz w:val="20"/>
      <w:lang w:val="en-GB" w:eastAsia="en-GB"/>
    </w:rPr>
  </w:style>
  <w:style w:type="paragraph" w:customStyle="1" w:styleId="530A37DEE24242539DB89E4E3454409210">
    <w:name w:val="530A37DEE24242539DB89E4E3454409210"/>
    <w:rsid w:val="00A26DAE"/>
    <w:pPr>
      <w:spacing w:after="0" w:line="240" w:lineRule="auto"/>
    </w:pPr>
    <w:rPr>
      <w:rFonts w:ascii="Segoe UI" w:hAnsi="Segoe UI"/>
      <w:sz w:val="20"/>
      <w:lang w:val="en-GB" w:eastAsia="en-GB"/>
    </w:rPr>
  </w:style>
  <w:style w:type="paragraph" w:customStyle="1" w:styleId="2496360D8AC64EBC948B44FD8CA8BEC010">
    <w:name w:val="2496360D8AC64EBC948B44FD8CA8BEC010"/>
    <w:rsid w:val="00A26DAE"/>
    <w:pPr>
      <w:spacing w:after="0" w:line="240" w:lineRule="auto"/>
    </w:pPr>
    <w:rPr>
      <w:rFonts w:ascii="Segoe UI" w:hAnsi="Segoe UI"/>
      <w:sz w:val="20"/>
      <w:lang w:val="en-GB" w:eastAsia="en-GB"/>
    </w:rPr>
  </w:style>
  <w:style w:type="paragraph" w:customStyle="1" w:styleId="90C70634E7A941AA987666F78C27AE2B10">
    <w:name w:val="90C70634E7A941AA987666F78C27AE2B10"/>
    <w:rsid w:val="00A26DAE"/>
    <w:pPr>
      <w:spacing w:after="0" w:line="240" w:lineRule="auto"/>
    </w:pPr>
    <w:rPr>
      <w:rFonts w:ascii="Segoe UI" w:hAnsi="Segoe UI"/>
      <w:sz w:val="20"/>
      <w:lang w:val="en-GB" w:eastAsia="en-GB"/>
    </w:rPr>
  </w:style>
  <w:style w:type="paragraph" w:customStyle="1" w:styleId="765079F2C90A43DFA40D92C26281FDAD10">
    <w:name w:val="765079F2C90A43DFA40D92C26281FDAD10"/>
    <w:rsid w:val="00A26DAE"/>
    <w:pPr>
      <w:spacing w:after="0" w:line="240" w:lineRule="auto"/>
    </w:pPr>
    <w:rPr>
      <w:rFonts w:ascii="Segoe UI" w:hAnsi="Segoe UI"/>
      <w:sz w:val="20"/>
      <w:lang w:val="en-GB" w:eastAsia="en-GB"/>
    </w:rPr>
  </w:style>
  <w:style w:type="paragraph" w:customStyle="1" w:styleId="68CD44DD8F4249C090AEC4778931734010">
    <w:name w:val="68CD44DD8F4249C090AEC4778931734010"/>
    <w:rsid w:val="00A26DAE"/>
    <w:pPr>
      <w:spacing w:after="0" w:line="240" w:lineRule="auto"/>
    </w:pPr>
    <w:rPr>
      <w:rFonts w:ascii="Segoe UI" w:hAnsi="Segoe UI"/>
      <w:sz w:val="20"/>
      <w:lang w:val="en-GB" w:eastAsia="en-GB"/>
    </w:rPr>
  </w:style>
  <w:style w:type="paragraph" w:customStyle="1" w:styleId="CDD8D642A30A49C09573F37D9AE7275E10">
    <w:name w:val="CDD8D642A30A49C09573F37D9AE7275E10"/>
    <w:rsid w:val="00A26DAE"/>
    <w:pPr>
      <w:spacing w:after="0" w:line="240" w:lineRule="auto"/>
    </w:pPr>
    <w:rPr>
      <w:rFonts w:ascii="Segoe UI" w:hAnsi="Segoe UI"/>
      <w:sz w:val="20"/>
      <w:lang w:val="en-GB" w:eastAsia="en-GB"/>
    </w:rPr>
  </w:style>
  <w:style w:type="paragraph" w:customStyle="1" w:styleId="A588CE6F45B2483FA42FCACA968079CD">
    <w:name w:val="A588CE6F45B2483FA42FCACA968079CD"/>
    <w:rsid w:val="00A26DAE"/>
    <w:pPr>
      <w:spacing w:after="0" w:line="240" w:lineRule="auto"/>
    </w:pPr>
    <w:rPr>
      <w:rFonts w:ascii="Segoe UI" w:hAnsi="Segoe UI"/>
      <w:sz w:val="20"/>
      <w:lang w:val="en-GB" w:eastAsia="en-GB"/>
    </w:rPr>
  </w:style>
  <w:style w:type="paragraph" w:customStyle="1" w:styleId="0D99D5A77E5245B0BF5DF03B6670581B">
    <w:name w:val="0D99D5A77E5245B0BF5DF03B6670581B"/>
    <w:rsid w:val="00A26DAE"/>
    <w:pPr>
      <w:spacing w:after="0" w:line="240" w:lineRule="auto"/>
    </w:pPr>
    <w:rPr>
      <w:rFonts w:ascii="Segoe UI" w:hAnsi="Segoe UI"/>
      <w:sz w:val="20"/>
      <w:lang w:val="en-GB" w:eastAsia="en-GB"/>
    </w:rPr>
  </w:style>
  <w:style w:type="paragraph" w:customStyle="1" w:styleId="FA4300C014B54ABF8CC5C9F5DF204D18">
    <w:name w:val="FA4300C014B54ABF8CC5C9F5DF204D18"/>
    <w:rsid w:val="00A26DAE"/>
    <w:pPr>
      <w:spacing w:after="0" w:line="240" w:lineRule="auto"/>
    </w:pPr>
    <w:rPr>
      <w:rFonts w:ascii="Segoe UI" w:hAnsi="Segoe UI"/>
      <w:sz w:val="20"/>
      <w:lang w:val="en-GB" w:eastAsia="en-GB"/>
    </w:rPr>
  </w:style>
  <w:style w:type="paragraph" w:customStyle="1" w:styleId="B94D083285DE4169B7545F8BDEAD9EC6">
    <w:name w:val="B94D083285DE4169B7545F8BDEAD9EC6"/>
    <w:rsid w:val="00A26DAE"/>
    <w:pPr>
      <w:spacing w:after="0" w:line="240" w:lineRule="auto"/>
    </w:pPr>
    <w:rPr>
      <w:rFonts w:ascii="Segoe UI" w:hAnsi="Segoe UI"/>
      <w:sz w:val="20"/>
      <w:lang w:val="en-GB" w:eastAsia="en-GB"/>
    </w:rPr>
  </w:style>
  <w:style w:type="paragraph" w:customStyle="1" w:styleId="69EE391681304823A07F4F20696CEF4A">
    <w:name w:val="69EE391681304823A07F4F20696CEF4A"/>
    <w:rsid w:val="00A26DAE"/>
    <w:pPr>
      <w:spacing w:after="0" w:line="240" w:lineRule="auto"/>
    </w:pPr>
    <w:rPr>
      <w:rFonts w:ascii="Segoe UI" w:hAnsi="Segoe UI"/>
      <w:sz w:val="20"/>
      <w:lang w:val="en-GB" w:eastAsia="en-GB"/>
    </w:rPr>
  </w:style>
  <w:style w:type="paragraph" w:customStyle="1" w:styleId="5A7978EDFD9B47C08EEFC3D29C8AC176">
    <w:name w:val="5A7978EDFD9B47C08EEFC3D29C8AC176"/>
    <w:rsid w:val="00A26DAE"/>
    <w:pPr>
      <w:spacing w:after="0" w:line="240" w:lineRule="auto"/>
    </w:pPr>
    <w:rPr>
      <w:rFonts w:ascii="Segoe UI" w:hAnsi="Segoe UI"/>
      <w:sz w:val="20"/>
      <w:lang w:val="en-GB" w:eastAsia="en-GB"/>
    </w:rPr>
  </w:style>
  <w:style w:type="paragraph" w:customStyle="1" w:styleId="D40E1188869A401B85C3A867A506A8FD">
    <w:name w:val="D40E1188869A401B85C3A867A506A8FD"/>
    <w:rsid w:val="00A26DAE"/>
    <w:pPr>
      <w:spacing w:after="0" w:line="240" w:lineRule="auto"/>
    </w:pPr>
    <w:rPr>
      <w:rFonts w:ascii="Segoe UI" w:hAnsi="Segoe UI"/>
      <w:sz w:val="20"/>
      <w:lang w:val="en-GB" w:eastAsia="en-GB"/>
    </w:rPr>
  </w:style>
  <w:style w:type="paragraph" w:customStyle="1" w:styleId="82628A4A2E674EA5B4A9AA74DB6C9001">
    <w:name w:val="82628A4A2E674EA5B4A9AA74DB6C9001"/>
    <w:rsid w:val="00A26DAE"/>
    <w:pPr>
      <w:spacing w:after="0" w:line="240" w:lineRule="auto"/>
    </w:pPr>
    <w:rPr>
      <w:rFonts w:ascii="Segoe UI" w:hAnsi="Segoe UI"/>
      <w:sz w:val="20"/>
      <w:lang w:val="en-GB" w:eastAsia="en-GB"/>
    </w:rPr>
  </w:style>
  <w:style w:type="paragraph" w:customStyle="1" w:styleId="7A6F523601DF468CBD294A3E1A60490D">
    <w:name w:val="7A6F523601DF468CBD294A3E1A60490D"/>
    <w:rsid w:val="00A26DAE"/>
    <w:pPr>
      <w:spacing w:after="0" w:line="240" w:lineRule="auto"/>
    </w:pPr>
    <w:rPr>
      <w:rFonts w:ascii="Segoe UI" w:hAnsi="Segoe UI"/>
      <w:sz w:val="20"/>
      <w:lang w:val="en-GB" w:eastAsia="en-GB"/>
    </w:rPr>
  </w:style>
  <w:style w:type="paragraph" w:customStyle="1" w:styleId="8F93ECD09856402993185C6F05032B6F">
    <w:name w:val="8F93ECD09856402993185C6F05032B6F"/>
    <w:rsid w:val="00A26DAE"/>
    <w:pPr>
      <w:spacing w:after="0" w:line="240" w:lineRule="auto"/>
    </w:pPr>
    <w:rPr>
      <w:rFonts w:ascii="Segoe UI" w:hAnsi="Segoe UI"/>
      <w:sz w:val="20"/>
      <w:lang w:val="en-GB" w:eastAsia="en-GB"/>
    </w:rPr>
  </w:style>
  <w:style w:type="paragraph" w:customStyle="1" w:styleId="947333EC4FA84AAF95EA5687F41FAB79">
    <w:name w:val="947333EC4FA84AAF95EA5687F41FAB79"/>
    <w:rsid w:val="00A26DAE"/>
    <w:pPr>
      <w:spacing w:after="0" w:line="240" w:lineRule="auto"/>
    </w:pPr>
    <w:rPr>
      <w:rFonts w:ascii="Segoe UI" w:hAnsi="Segoe UI"/>
      <w:sz w:val="20"/>
      <w:lang w:val="en-GB" w:eastAsia="en-GB"/>
    </w:rPr>
  </w:style>
  <w:style w:type="paragraph" w:customStyle="1" w:styleId="A818B5E59655498E9D22624F4A29D869">
    <w:name w:val="A818B5E59655498E9D22624F4A29D869"/>
    <w:rsid w:val="00A26DAE"/>
    <w:pPr>
      <w:spacing w:after="0" w:line="240" w:lineRule="auto"/>
    </w:pPr>
    <w:rPr>
      <w:rFonts w:ascii="Segoe UI" w:hAnsi="Segoe UI"/>
      <w:sz w:val="20"/>
      <w:lang w:val="en-GB" w:eastAsia="en-GB"/>
    </w:rPr>
  </w:style>
  <w:style w:type="paragraph" w:customStyle="1" w:styleId="A323171CD9BD484A937B45593EA378CC">
    <w:name w:val="A323171CD9BD484A937B45593EA378CC"/>
    <w:rsid w:val="00A26DAE"/>
    <w:pPr>
      <w:spacing w:after="0" w:line="240" w:lineRule="auto"/>
    </w:pPr>
    <w:rPr>
      <w:rFonts w:ascii="Segoe UI" w:hAnsi="Segoe UI"/>
      <w:sz w:val="20"/>
      <w:lang w:val="en-GB" w:eastAsia="en-GB"/>
    </w:rPr>
  </w:style>
  <w:style w:type="paragraph" w:customStyle="1" w:styleId="EB80EACDB58148148303E227F711A39A">
    <w:name w:val="EB80EACDB58148148303E227F711A39A"/>
    <w:rsid w:val="00A26DAE"/>
    <w:pPr>
      <w:spacing w:after="0" w:line="240" w:lineRule="auto"/>
    </w:pPr>
    <w:rPr>
      <w:rFonts w:ascii="Segoe UI" w:hAnsi="Segoe UI"/>
      <w:sz w:val="20"/>
      <w:lang w:val="en-GB" w:eastAsia="en-GB"/>
    </w:rPr>
  </w:style>
  <w:style w:type="paragraph" w:customStyle="1" w:styleId="1B7B8DE68F8B4889B199702EA59A9430">
    <w:name w:val="1B7B8DE68F8B4889B199702EA59A9430"/>
    <w:rsid w:val="00A26DAE"/>
    <w:pPr>
      <w:spacing w:after="0" w:line="240" w:lineRule="auto"/>
    </w:pPr>
    <w:rPr>
      <w:rFonts w:ascii="Segoe UI" w:hAnsi="Segoe UI"/>
      <w:sz w:val="20"/>
      <w:lang w:val="en-GB" w:eastAsia="en-GB"/>
    </w:rPr>
  </w:style>
  <w:style w:type="paragraph" w:customStyle="1" w:styleId="4EBDBA4A6E8143D89E415DE9A81308D0">
    <w:name w:val="4EBDBA4A6E8143D89E415DE9A81308D0"/>
    <w:rsid w:val="00A26DAE"/>
    <w:pPr>
      <w:spacing w:after="0" w:line="240" w:lineRule="auto"/>
    </w:pPr>
    <w:rPr>
      <w:rFonts w:ascii="Segoe UI" w:hAnsi="Segoe UI"/>
      <w:sz w:val="20"/>
      <w:lang w:val="en-GB" w:eastAsia="en-GB"/>
    </w:rPr>
  </w:style>
  <w:style w:type="paragraph" w:customStyle="1" w:styleId="97DF2D8CA52B4EE699DD58ADE96A378C">
    <w:name w:val="97DF2D8CA52B4EE699DD58ADE96A378C"/>
    <w:rsid w:val="00A26DAE"/>
    <w:pPr>
      <w:spacing w:after="0" w:line="240" w:lineRule="auto"/>
    </w:pPr>
    <w:rPr>
      <w:rFonts w:ascii="Segoe UI" w:hAnsi="Segoe UI"/>
      <w:sz w:val="20"/>
      <w:lang w:val="en-GB" w:eastAsia="en-GB"/>
    </w:rPr>
  </w:style>
  <w:style w:type="paragraph" w:customStyle="1" w:styleId="73D67C4B1DDC469AAE4815F02490032D">
    <w:name w:val="73D67C4B1DDC469AAE4815F02490032D"/>
    <w:rsid w:val="00A26DAE"/>
    <w:pPr>
      <w:spacing w:after="0" w:line="240" w:lineRule="auto"/>
    </w:pPr>
    <w:rPr>
      <w:rFonts w:ascii="Segoe UI" w:hAnsi="Segoe UI"/>
      <w:sz w:val="20"/>
      <w:lang w:val="en-GB" w:eastAsia="en-GB"/>
    </w:rPr>
  </w:style>
  <w:style w:type="paragraph" w:customStyle="1" w:styleId="73980E877A55468291EBA03B1D4C9C28">
    <w:name w:val="73980E877A55468291EBA03B1D4C9C28"/>
    <w:rsid w:val="00A26DAE"/>
    <w:pPr>
      <w:spacing w:after="0" w:line="240" w:lineRule="auto"/>
    </w:pPr>
    <w:rPr>
      <w:rFonts w:ascii="Segoe UI" w:hAnsi="Segoe UI"/>
      <w:sz w:val="20"/>
      <w:lang w:val="en-GB" w:eastAsia="en-GB"/>
    </w:rPr>
  </w:style>
  <w:style w:type="paragraph" w:customStyle="1" w:styleId="5D30863F7D284E53B3B7BDD51E777E6D">
    <w:name w:val="5D30863F7D284E53B3B7BDD51E777E6D"/>
    <w:rsid w:val="00A26DAE"/>
    <w:pPr>
      <w:spacing w:after="0" w:line="240" w:lineRule="auto"/>
    </w:pPr>
    <w:rPr>
      <w:rFonts w:ascii="Segoe UI" w:hAnsi="Segoe UI"/>
      <w:sz w:val="20"/>
      <w:lang w:val="en-GB" w:eastAsia="en-GB"/>
    </w:rPr>
  </w:style>
  <w:style w:type="paragraph" w:customStyle="1" w:styleId="F69206EA7E6C425D9645B7CDBEAC9B3D">
    <w:name w:val="F69206EA7E6C425D9645B7CDBEAC9B3D"/>
    <w:rsid w:val="00A26DAE"/>
    <w:pPr>
      <w:spacing w:after="0" w:line="240" w:lineRule="auto"/>
    </w:pPr>
    <w:rPr>
      <w:rFonts w:ascii="Segoe UI" w:hAnsi="Segoe UI"/>
      <w:sz w:val="20"/>
      <w:lang w:val="en-GB" w:eastAsia="en-GB"/>
    </w:rPr>
  </w:style>
  <w:style w:type="paragraph" w:customStyle="1" w:styleId="AD9AA38A5A9746A7A412F320BA0EE2B8">
    <w:name w:val="AD9AA38A5A9746A7A412F320BA0EE2B8"/>
    <w:rsid w:val="00A26DAE"/>
    <w:pPr>
      <w:spacing w:after="0" w:line="240" w:lineRule="auto"/>
    </w:pPr>
    <w:rPr>
      <w:rFonts w:ascii="Segoe UI" w:hAnsi="Segoe UI"/>
      <w:sz w:val="20"/>
      <w:lang w:val="en-GB" w:eastAsia="en-GB"/>
    </w:rPr>
  </w:style>
  <w:style w:type="paragraph" w:customStyle="1" w:styleId="8C40BBD3F5C24D7798B29B778335B6F5">
    <w:name w:val="8C40BBD3F5C24D7798B29B778335B6F5"/>
    <w:rsid w:val="00A26DAE"/>
    <w:pPr>
      <w:spacing w:after="0" w:line="240" w:lineRule="auto"/>
    </w:pPr>
    <w:rPr>
      <w:rFonts w:ascii="Segoe UI" w:hAnsi="Segoe UI"/>
      <w:sz w:val="20"/>
      <w:lang w:val="en-GB" w:eastAsia="en-GB"/>
    </w:rPr>
  </w:style>
  <w:style w:type="paragraph" w:customStyle="1" w:styleId="963E7D467CEA4966ABEE7CAE14FF876C">
    <w:name w:val="963E7D467CEA4966ABEE7CAE14FF876C"/>
    <w:rsid w:val="00A26DAE"/>
    <w:pPr>
      <w:spacing w:after="0" w:line="240" w:lineRule="auto"/>
    </w:pPr>
    <w:rPr>
      <w:rFonts w:ascii="Segoe UI" w:hAnsi="Segoe UI"/>
      <w:sz w:val="20"/>
      <w:lang w:val="en-GB" w:eastAsia="en-GB"/>
    </w:rPr>
  </w:style>
  <w:style w:type="paragraph" w:customStyle="1" w:styleId="C1EEF46E868044B18F4A8F1FA00EC66D">
    <w:name w:val="C1EEF46E868044B18F4A8F1FA00EC66D"/>
    <w:rsid w:val="00A26DAE"/>
    <w:pPr>
      <w:spacing w:after="0" w:line="240" w:lineRule="auto"/>
    </w:pPr>
    <w:rPr>
      <w:rFonts w:ascii="Segoe UI" w:hAnsi="Segoe UI"/>
      <w:sz w:val="20"/>
      <w:lang w:val="en-GB" w:eastAsia="en-GB"/>
    </w:rPr>
  </w:style>
  <w:style w:type="paragraph" w:customStyle="1" w:styleId="3A3309A466EC47628542DE9D6A830E9321">
    <w:name w:val="3A3309A466EC47628542DE9D6A830E9321"/>
    <w:rsid w:val="00A26DAE"/>
    <w:pPr>
      <w:spacing w:after="0" w:line="240" w:lineRule="auto"/>
    </w:pPr>
    <w:rPr>
      <w:rFonts w:ascii="Segoe UI" w:hAnsi="Segoe UI"/>
      <w:b/>
      <w:sz w:val="20"/>
      <w:lang w:val="en-GB" w:eastAsia="en-GB"/>
    </w:rPr>
  </w:style>
  <w:style w:type="paragraph" w:customStyle="1" w:styleId="276E5681654A4192BED2D26985D924BD21">
    <w:name w:val="276E5681654A4192BED2D26985D924BD21"/>
    <w:rsid w:val="00A26DAE"/>
    <w:pPr>
      <w:spacing w:after="0" w:line="240" w:lineRule="auto"/>
    </w:pPr>
    <w:rPr>
      <w:rFonts w:ascii="Segoe UI" w:hAnsi="Segoe UI"/>
      <w:b/>
      <w:sz w:val="20"/>
      <w:lang w:val="en-GB" w:eastAsia="en-GB"/>
    </w:rPr>
  </w:style>
  <w:style w:type="paragraph" w:customStyle="1" w:styleId="5DE751AC11804EF6BE57BB36936DA6B311">
    <w:name w:val="5DE751AC11804EF6BE57BB36936DA6B311"/>
    <w:rsid w:val="00A26DAE"/>
    <w:pPr>
      <w:spacing w:after="0" w:line="240" w:lineRule="auto"/>
    </w:pPr>
    <w:rPr>
      <w:rFonts w:ascii="Segoe UI" w:hAnsi="Segoe UI"/>
      <w:sz w:val="20"/>
      <w:lang w:val="en-GB" w:eastAsia="en-GB"/>
    </w:rPr>
  </w:style>
  <w:style w:type="paragraph" w:customStyle="1" w:styleId="7B88634315DD43CC99E8DBCA3B8EBC3721">
    <w:name w:val="7B88634315DD43CC99E8DBCA3B8EBC3721"/>
    <w:rsid w:val="00A26DAE"/>
    <w:pPr>
      <w:spacing w:after="0" w:line="240" w:lineRule="auto"/>
    </w:pPr>
    <w:rPr>
      <w:rFonts w:ascii="Segoe UI" w:hAnsi="Segoe UI"/>
      <w:sz w:val="20"/>
      <w:lang w:val="en-GB" w:eastAsia="en-GB"/>
    </w:rPr>
  </w:style>
  <w:style w:type="paragraph" w:customStyle="1" w:styleId="5FDEE799DAF54CD8BBBD974177B6D20C21">
    <w:name w:val="5FDEE799DAF54CD8BBBD974177B6D20C21"/>
    <w:rsid w:val="00A26DAE"/>
    <w:pPr>
      <w:spacing w:after="0" w:line="240" w:lineRule="auto"/>
    </w:pPr>
    <w:rPr>
      <w:rFonts w:ascii="Segoe UI" w:hAnsi="Segoe UI"/>
      <w:sz w:val="20"/>
      <w:lang w:val="en-GB" w:eastAsia="en-GB"/>
    </w:rPr>
  </w:style>
  <w:style w:type="paragraph" w:customStyle="1" w:styleId="9DF15DE4D70F49EE85D218900104946E21">
    <w:name w:val="9DF15DE4D70F49EE85D218900104946E21"/>
    <w:rsid w:val="00A26DAE"/>
    <w:pPr>
      <w:spacing w:after="0" w:line="240" w:lineRule="auto"/>
    </w:pPr>
    <w:rPr>
      <w:rFonts w:ascii="Segoe UI" w:hAnsi="Segoe UI"/>
      <w:sz w:val="20"/>
      <w:lang w:val="en-GB" w:eastAsia="en-GB"/>
    </w:rPr>
  </w:style>
  <w:style w:type="paragraph" w:customStyle="1" w:styleId="8C67379A14D543A5A9F0A29A997B083921">
    <w:name w:val="8C67379A14D543A5A9F0A29A997B083921"/>
    <w:rsid w:val="00A26DAE"/>
    <w:pPr>
      <w:spacing w:after="0" w:line="240" w:lineRule="auto"/>
    </w:pPr>
    <w:rPr>
      <w:rFonts w:ascii="Segoe UI" w:hAnsi="Segoe UI"/>
      <w:sz w:val="20"/>
      <w:lang w:val="en-GB" w:eastAsia="en-GB"/>
    </w:rPr>
  </w:style>
  <w:style w:type="paragraph" w:customStyle="1" w:styleId="95DBC423593B4309B3C7FC272C30D63011">
    <w:name w:val="95DBC423593B4309B3C7FC272C30D63011"/>
    <w:rsid w:val="00A26DAE"/>
    <w:pPr>
      <w:spacing w:after="0" w:line="240" w:lineRule="auto"/>
    </w:pPr>
    <w:rPr>
      <w:rFonts w:ascii="Segoe UI" w:hAnsi="Segoe UI"/>
      <w:sz w:val="20"/>
      <w:lang w:val="en-GB" w:eastAsia="en-GB"/>
    </w:rPr>
  </w:style>
  <w:style w:type="paragraph" w:customStyle="1" w:styleId="1D7A5E5A7CD2448D9917E2550168E8A510">
    <w:name w:val="1D7A5E5A7CD2448D9917E2550168E8A510"/>
    <w:rsid w:val="00A26DAE"/>
    <w:pPr>
      <w:spacing w:after="0" w:line="240" w:lineRule="auto"/>
    </w:pPr>
    <w:rPr>
      <w:rFonts w:ascii="Segoe UI" w:hAnsi="Segoe UI"/>
      <w:sz w:val="20"/>
      <w:lang w:val="en-GB" w:eastAsia="en-GB"/>
    </w:rPr>
  </w:style>
  <w:style w:type="paragraph" w:customStyle="1" w:styleId="8D597EC715304BEFA8327CB1A2CFB4A310">
    <w:name w:val="8D597EC715304BEFA8327CB1A2CFB4A310"/>
    <w:rsid w:val="00A26DAE"/>
    <w:pPr>
      <w:spacing w:after="0" w:line="240" w:lineRule="auto"/>
    </w:pPr>
    <w:rPr>
      <w:rFonts w:ascii="Segoe UI" w:hAnsi="Segoe UI"/>
      <w:sz w:val="20"/>
      <w:lang w:val="en-GB" w:eastAsia="en-GB"/>
    </w:rPr>
  </w:style>
  <w:style w:type="paragraph" w:customStyle="1" w:styleId="C01D21DE60B645FFBB6452899A01C8AB10">
    <w:name w:val="C01D21DE60B645FFBB6452899A01C8AB10"/>
    <w:rsid w:val="00A26DAE"/>
    <w:pPr>
      <w:spacing w:after="0" w:line="240" w:lineRule="auto"/>
    </w:pPr>
    <w:rPr>
      <w:rFonts w:ascii="Segoe UI" w:hAnsi="Segoe UI"/>
      <w:sz w:val="20"/>
      <w:lang w:val="en-GB" w:eastAsia="en-GB"/>
    </w:rPr>
  </w:style>
  <w:style w:type="paragraph" w:customStyle="1" w:styleId="FCC4C1C59A3C4E7F94F263F7B1E8E5024">
    <w:name w:val="FCC4C1C59A3C4E7F94F263F7B1E8E5024"/>
    <w:rsid w:val="00A26DAE"/>
    <w:pPr>
      <w:spacing w:after="0" w:line="240" w:lineRule="auto"/>
    </w:pPr>
    <w:rPr>
      <w:rFonts w:ascii="Segoe UI" w:hAnsi="Segoe UI"/>
      <w:sz w:val="20"/>
      <w:lang w:val="en-GB" w:eastAsia="en-GB"/>
    </w:rPr>
  </w:style>
  <w:style w:type="paragraph" w:customStyle="1" w:styleId="0B4FCE9B58C54C3291BF3C754C15C8DC4">
    <w:name w:val="0B4FCE9B58C54C3291BF3C754C15C8DC4"/>
    <w:rsid w:val="00A26DAE"/>
    <w:pPr>
      <w:spacing w:after="0" w:line="240" w:lineRule="auto"/>
    </w:pPr>
    <w:rPr>
      <w:rFonts w:ascii="Segoe UI" w:hAnsi="Segoe UI"/>
      <w:sz w:val="20"/>
      <w:lang w:val="en-GB" w:eastAsia="en-GB"/>
    </w:rPr>
  </w:style>
  <w:style w:type="paragraph" w:customStyle="1" w:styleId="F0B1067E0B5143789145C2C2DDCE118E11">
    <w:name w:val="F0B1067E0B5143789145C2C2DDCE118E11"/>
    <w:rsid w:val="00A26DAE"/>
    <w:pPr>
      <w:spacing w:after="0" w:line="240" w:lineRule="auto"/>
    </w:pPr>
    <w:rPr>
      <w:rFonts w:ascii="Segoe UI" w:hAnsi="Segoe UI"/>
      <w:sz w:val="20"/>
      <w:lang w:val="en-GB" w:eastAsia="en-GB"/>
    </w:rPr>
  </w:style>
  <w:style w:type="paragraph" w:customStyle="1" w:styleId="22F46E86465F482FA05AAD184E24B13D">
    <w:name w:val="22F46E86465F482FA05AAD184E24B13D"/>
    <w:rsid w:val="00A26DAE"/>
    <w:pPr>
      <w:spacing w:after="0" w:line="240" w:lineRule="auto"/>
    </w:pPr>
    <w:rPr>
      <w:rFonts w:ascii="Segoe UI" w:hAnsi="Segoe UI"/>
      <w:sz w:val="20"/>
      <w:lang w:val="en-GB" w:eastAsia="en-GB"/>
    </w:rPr>
  </w:style>
  <w:style w:type="paragraph" w:customStyle="1" w:styleId="4CB9E27BA4224757B14534538AFB2EC2">
    <w:name w:val="4CB9E27BA4224757B14534538AFB2EC2"/>
    <w:rsid w:val="00A26DAE"/>
    <w:pPr>
      <w:spacing w:after="0" w:line="240" w:lineRule="auto"/>
    </w:pPr>
    <w:rPr>
      <w:rFonts w:ascii="Segoe UI" w:hAnsi="Segoe UI"/>
      <w:sz w:val="20"/>
      <w:lang w:val="en-GB" w:eastAsia="en-GB"/>
    </w:rPr>
  </w:style>
  <w:style w:type="paragraph" w:customStyle="1" w:styleId="C8EAD9067F5D46709077E769D378C96E">
    <w:name w:val="C8EAD9067F5D46709077E769D378C96E"/>
    <w:rsid w:val="00A26DAE"/>
    <w:pPr>
      <w:spacing w:after="0" w:line="240" w:lineRule="auto"/>
    </w:pPr>
    <w:rPr>
      <w:rFonts w:ascii="Segoe UI" w:hAnsi="Segoe UI"/>
      <w:sz w:val="20"/>
      <w:lang w:val="en-GB" w:eastAsia="en-GB"/>
    </w:rPr>
  </w:style>
  <w:style w:type="paragraph" w:customStyle="1" w:styleId="74188B3242E248FBA8E48AC60A07DF21">
    <w:name w:val="74188B3242E248FBA8E48AC60A07DF21"/>
    <w:rsid w:val="00A26DAE"/>
    <w:pPr>
      <w:spacing w:after="0" w:line="240" w:lineRule="auto"/>
    </w:pPr>
    <w:rPr>
      <w:rFonts w:ascii="Segoe UI" w:hAnsi="Segoe UI"/>
      <w:sz w:val="20"/>
      <w:lang w:val="en-GB" w:eastAsia="en-GB"/>
    </w:rPr>
  </w:style>
  <w:style w:type="paragraph" w:customStyle="1" w:styleId="77908A69B1314CF8A37B51CC2403240411">
    <w:name w:val="77908A69B1314CF8A37B51CC2403240411"/>
    <w:rsid w:val="00A26DAE"/>
    <w:pPr>
      <w:spacing w:after="0" w:line="240" w:lineRule="auto"/>
    </w:pPr>
    <w:rPr>
      <w:rFonts w:ascii="Segoe UI" w:hAnsi="Segoe UI"/>
      <w:sz w:val="20"/>
      <w:lang w:val="en-GB" w:eastAsia="en-GB"/>
    </w:rPr>
  </w:style>
  <w:style w:type="paragraph" w:customStyle="1" w:styleId="FAB2FC37FF494B4AA1C85CF0199C310411">
    <w:name w:val="FAB2FC37FF494B4AA1C85CF0199C310411"/>
    <w:rsid w:val="00A26DAE"/>
    <w:pPr>
      <w:spacing w:after="0" w:line="240" w:lineRule="auto"/>
    </w:pPr>
    <w:rPr>
      <w:rFonts w:ascii="Segoe UI" w:hAnsi="Segoe UI"/>
      <w:sz w:val="20"/>
      <w:lang w:val="en-GB" w:eastAsia="en-GB"/>
    </w:rPr>
  </w:style>
  <w:style w:type="paragraph" w:customStyle="1" w:styleId="530A37DEE24242539DB89E4E3454409211">
    <w:name w:val="530A37DEE24242539DB89E4E3454409211"/>
    <w:rsid w:val="00A26DAE"/>
    <w:pPr>
      <w:spacing w:after="0" w:line="240" w:lineRule="auto"/>
    </w:pPr>
    <w:rPr>
      <w:rFonts w:ascii="Segoe UI" w:hAnsi="Segoe UI"/>
      <w:sz w:val="20"/>
      <w:lang w:val="en-GB" w:eastAsia="en-GB"/>
    </w:rPr>
  </w:style>
  <w:style w:type="paragraph" w:customStyle="1" w:styleId="765079F2C90A43DFA40D92C26281FDAD11">
    <w:name w:val="765079F2C90A43DFA40D92C26281FDAD11"/>
    <w:rsid w:val="00A26DAE"/>
    <w:pPr>
      <w:spacing w:after="0" w:line="240" w:lineRule="auto"/>
    </w:pPr>
    <w:rPr>
      <w:rFonts w:ascii="Segoe UI" w:hAnsi="Segoe UI"/>
      <w:sz w:val="20"/>
      <w:lang w:val="en-GB" w:eastAsia="en-GB"/>
    </w:rPr>
  </w:style>
  <w:style w:type="paragraph" w:customStyle="1" w:styleId="A588CE6F45B2483FA42FCACA968079CD1">
    <w:name w:val="A588CE6F45B2483FA42FCACA968079CD1"/>
    <w:rsid w:val="00A26DAE"/>
    <w:pPr>
      <w:spacing w:after="0" w:line="240" w:lineRule="auto"/>
    </w:pPr>
    <w:rPr>
      <w:rFonts w:ascii="Segoe UI" w:hAnsi="Segoe UI"/>
      <w:sz w:val="20"/>
      <w:lang w:val="en-GB" w:eastAsia="en-GB"/>
    </w:rPr>
  </w:style>
  <w:style w:type="paragraph" w:customStyle="1" w:styleId="B94D083285DE4169B7545F8BDEAD9EC61">
    <w:name w:val="B94D083285DE4169B7545F8BDEAD9EC61"/>
    <w:rsid w:val="00A26DAE"/>
    <w:pPr>
      <w:spacing w:after="0" w:line="240" w:lineRule="auto"/>
    </w:pPr>
    <w:rPr>
      <w:rFonts w:ascii="Segoe UI" w:hAnsi="Segoe UI"/>
      <w:sz w:val="20"/>
      <w:lang w:val="en-GB" w:eastAsia="en-GB"/>
    </w:rPr>
  </w:style>
  <w:style w:type="paragraph" w:customStyle="1" w:styleId="69EE391681304823A07F4F20696CEF4A1">
    <w:name w:val="69EE391681304823A07F4F20696CEF4A1"/>
    <w:rsid w:val="00A26DAE"/>
    <w:pPr>
      <w:spacing w:after="0" w:line="240" w:lineRule="auto"/>
    </w:pPr>
    <w:rPr>
      <w:rFonts w:ascii="Segoe UI" w:hAnsi="Segoe UI"/>
      <w:sz w:val="20"/>
      <w:lang w:val="en-GB" w:eastAsia="en-GB"/>
    </w:rPr>
  </w:style>
  <w:style w:type="paragraph" w:customStyle="1" w:styleId="5A7978EDFD9B47C08EEFC3D29C8AC1761">
    <w:name w:val="5A7978EDFD9B47C08EEFC3D29C8AC1761"/>
    <w:rsid w:val="00A26DAE"/>
    <w:pPr>
      <w:spacing w:after="0" w:line="240" w:lineRule="auto"/>
    </w:pPr>
    <w:rPr>
      <w:rFonts w:ascii="Segoe UI" w:hAnsi="Segoe UI"/>
      <w:sz w:val="20"/>
      <w:lang w:val="en-GB" w:eastAsia="en-GB"/>
    </w:rPr>
  </w:style>
  <w:style w:type="paragraph" w:customStyle="1" w:styleId="D40E1188869A401B85C3A867A506A8FD1">
    <w:name w:val="D40E1188869A401B85C3A867A506A8FD1"/>
    <w:rsid w:val="00A26DAE"/>
    <w:pPr>
      <w:spacing w:after="0" w:line="240" w:lineRule="auto"/>
    </w:pPr>
    <w:rPr>
      <w:rFonts w:ascii="Segoe UI" w:hAnsi="Segoe UI"/>
      <w:sz w:val="20"/>
      <w:lang w:val="en-GB" w:eastAsia="en-GB"/>
    </w:rPr>
  </w:style>
  <w:style w:type="paragraph" w:customStyle="1" w:styleId="82628A4A2E674EA5B4A9AA74DB6C90011">
    <w:name w:val="82628A4A2E674EA5B4A9AA74DB6C90011"/>
    <w:rsid w:val="00A26DAE"/>
    <w:pPr>
      <w:spacing w:after="0" w:line="240" w:lineRule="auto"/>
    </w:pPr>
    <w:rPr>
      <w:rFonts w:ascii="Segoe UI" w:hAnsi="Segoe UI"/>
      <w:sz w:val="20"/>
      <w:lang w:val="en-GB" w:eastAsia="en-GB"/>
    </w:rPr>
  </w:style>
  <w:style w:type="paragraph" w:customStyle="1" w:styleId="7A6F523601DF468CBD294A3E1A60490D1">
    <w:name w:val="7A6F523601DF468CBD294A3E1A60490D1"/>
    <w:rsid w:val="00A26DAE"/>
    <w:pPr>
      <w:spacing w:after="0" w:line="240" w:lineRule="auto"/>
    </w:pPr>
    <w:rPr>
      <w:rFonts w:ascii="Segoe UI" w:hAnsi="Segoe UI"/>
      <w:sz w:val="20"/>
      <w:lang w:val="en-GB" w:eastAsia="en-GB"/>
    </w:rPr>
  </w:style>
  <w:style w:type="paragraph" w:customStyle="1" w:styleId="8F93ECD09856402993185C6F05032B6F1">
    <w:name w:val="8F93ECD09856402993185C6F05032B6F1"/>
    <w:rsid w:val="00A26DAE"/>
    <w:pPr>
      <w:spacing w:after="0" w:line="240" w:lineRule="auto"/>
    </w:pPr>
    <w:rPr>
      <w:rFonts w:ascii="Segoe UI" w:hAnsi="Segoe UI"/>
      <w:sz w:val="20"/>
      <w:lang w:val="en-GB" w:eastAsia="en-GB"/>
    </w:rPr>
  </w:style>
  <w:style w:type="paragraph" w:customStyle="1" w:styleId="947333EC4FA84AAF95EA5687F41FAB791">
    <w:name w:val="947333EC4FA84AAF95EA5687F41FAB791"/>
    <w:rsid w:val="00A26DAE"/>
    <w:pPr>
      <w:spacing w:after="0" w:line="240" w:lineRule="auto"/>
    </w:pPr>
    <w:rPr>
      <w:rFonts w:ascii="Segoe UI" w:hAnsi="Segoe UI"/>
      <w:sz w:val="20"/>
      <w:lang w:val="en-GB" w:eastAsia="en-GB"/>
    </w:rPr>
  </w:style>
  <w:style w:type="paragraph" w:customStyle="1" w:styleId="A818B5E59655498E9D22624F4A29D8691">
    <w:name w:val="A818B5E59655498E9D22624F4A29D8691"/>
    <w:rsid w:val="00A26DAE"/>
    <w:pPr>
      <w:spacing w:after="0" w:line="240" w:lineRule="auto"/>
    </w:pPr>
    <w:rPr>
      <w:rFonts w:ascii="Segoe UI" w:hAnsi="Segoe UI"/>
      <w:sz w:val="20"/>
      <w:lang w:val="en-GB" w:eastAsia="en-GB"/>
    </w:rPr>
  </w:style>
  <w:style w:type="paragraph" w:customStyle="1" w:styleId="A323171CD9BD484A937B45593EA378CC1">
    <w:name w:val="A323171CD9BD484A937B45593EA378CC1"/>
    <w:rsid w:val="00A26DAE"/>
    <w:pPr>
      <w:spacing w:after="0" w:line="240" w:lineRule="auto"/>
    </w:pPr>
    <w:rPr>
      <w:rFonts w:ascii="Segoe UI" w:hAnsi="Segoe UI"/>
      <w:sz w:val="20"/>
      <w:lang w:val="en-GB" w:eastAsia="en-GB"/>
    </w:rPr>
  </w:style>
  <w:style w:type="paragraph" w:customStyle="1" w:styleId="EB80EACDB58148148303E227F711A39A1">
    <w:name w:val="EB80EACDB58148148303E227F711A39A1"/>
    <w:rsid w:val="00A26DAE"/>
    <w:pPr>
      <w:spacing w:after="0" w:line="240" w:lineRule="auto"/>
    </w:pPr>
    <w:rPr>
      <w:rFonts w:ascii="Segoe UI" w:hAnsi="Segoe UI"/>
      <w:sz w:val="20"/>
      <w:lang w:val="en-GB" w:eastAsia="en-GB"/>
    </w:rPr>
  </w:style>
  <w:style w:type="paragraph" w:customStyle="1" w:styleId="1B7B8DE68F8B4889B199702EA59A94301">
    <w:name w:val="1B7B8DE68F8B4889B199702EA59A94301"/>
    <w:rsid w:val="00A26DAE"/>
    <w:pPr>
      <w:spacing w:after="0" w:line="240" w:lineRule="auto"/>
    </w:pPr>
    <w:rPr>
      <w:rFonts w:ascii="Segoe UI" w:hAnsi="Segoe UI"/>
      <w:sz w:val="20"/>
      <w:lang w:val="en-GB" w:eastAsia="en-GB"/>
    </w:rPr>
  </w:style>
  <w:style w:type="paragraph" w:customStyle="1" w:styleId="4EBDBA4A6E8143D89E415DE9A81308D01">
    <w:name w:val="4EBDBA4A6E8143D89E415DE9A81308D01"/>
    <w:rsid w:val="00A26DAE"/>
    <w:pPr>
      <w:spacing w:after="0" w:line="240" w:lineRule="auto"/>
    </w:pPr>
    <w:rPr>
      <w:rFonts w:ascii="Segoe UI" w:hAnsi="Segoe UI"/>
      <w:sz w:val="20"/>
      <w:lang w:val="en-GB" w:eastAsia="en-GB"/>
    </w:rPr>
  </w:style>
  <w:style w:type="paragraph" w:customStyle="1" w:styleId="97DF2D8CA52B4EE699DD58ADE96A378C1">
    <w:name w:val="97DF2D8CA52B4EE699DD58ADE96A378C1"/>
    <w:rsid w:val="00A26DAE"/>
    <w:pPr>
      <w:spacing w:after="0" w:line="240" w:lineRule="auto"/>
    </w:pPr>
    <w:rPr>
      <w:rFonts w:ascii="Segoe UI" w:hAnsi="Segoe UI"/>
      <w:sz w:val="20"/>
      <w:lang w:val="en-GB" w:eastAsia="en-GB"/>
    </w:rPr>
  </w:style>
  <w:style w:type="paragraph" w:customStyle="1" w:styleId="73D67C4B1DDC469AAE4815F02490032D1">
    <w:name w:val="73D67C4B1DDC469AAE4815F02490032D1"/>
    <w:rsid w:val="00A26DAE"/>
    <w:pPr>
      <w:spacing w:after="0" w:line="240" w:lineRule="auto"/>
    </w:pPr>
    <w:rPr>
      <w:rFonts w:ascii="Segoe UI" w:hAnsi="Segoe UI"/>
      <w:sz w:val="20"/>
      <w:lang w:val="en-GB" w:eastAsia="en-GB"/>
    </w:rPr>
  </w:style>
  <w:style w:type="paragraph" w:customStyle="1" w:styleId="73980E877A55468291EBA03B1D4C9C281">
    <w:name w:val="73980E877A55468291EBA03B1D4C9C281"/>
    <w:rsid w:val="00A26DAE"/>
    <w:pPr>
      <w:spacing w:after="0" w:line="240" w:lineRule="auto"/>
    </w:pPr>
    <w:rPr>
      <w:rFonts w:ascii="Segoe UI" w:hAnsi="Segoe UI"/>
      <w:sz w:val="20"/>
      <w:lang w:val="en-GB" w:eastAsia="en-GB"/>
    </w:rPr>
  </w:style>
  <w:style w:type="paragraph" w:customStyle="1" w:styleId="5D30863F7D284E53B3B7BDD51E777E6D1">
    <w:name w:val="5D30863F7D284E53B3B7BDD51E777E6D1"/>
    <w:rsid w:val="00A26DAE"/>
    <w:pPr>
      <w:spacing w:after="0" w:line="240" w:lineRule="auto"/>
    </w:pPr>
    <w:rPr>
      <w:rFonts w:ascii="Segoe UI" w:hAnsi="Segoe UI"/>
      <w:sz w:val="20"/>
      <w:lang w:val="en-GB" w:eastAsia="en-GB"/>
    </w:rPr>
  </w:style>
  <w:style w:type="paragraph" w:customStyle="1" w:styleId="F69206EA7E6C425D9645B7CDBEAC9B3D1">
    <w:name w:val="F69206EA7E6C425D9645B7CDBEAC9B3D1"/>
    <w:rsid w:val="00A26DAE"/>
    <w:pPr>
      <w:spacing w:after="0" w:line="240" w:lineRule="auto"/>
    </w:pPr>
    <w:rPr>
      <w:rFonts w:ascii="Segoe UI" w:hAnsi="Segoe UI"/>
      <w:sz w:val="20"/>
      <w:lang w:val="en-GB" w:eastAsia="en-GB"/>
    </w:rPr>
  </w:style>
  <w:style w:type="paragraph" w:customStyle="1" w:styleId="AD9AA38A5A9746A7A412F320BA0EE2B81">
    <w:name w:val="AD9AA38A5A9746A7A412F320BA0EE2B81"/>
    <w:rsid w:val="00A26DAE"/>
    <w:pPr>
      <w:spacing w:after="0" w:line="240" w:lineRule="auto"/>
    </w:pPr>
    <w:rPr>
      <w:rFonts w:ascii="Segoe UI" w:hAnsi="Segoe UI"/>
      <w:sz w:val="20"/>
      <w:lang w:val="en-GB" w:eastAsia="en-GB"/>
    </w:rPr>
  </w:style>
  <w:style w:type="paragraph" w:customStyle="1" w:styleId="8C40BBD3F5C24D7798B29B778335B6F51">
    <w:name w:val="8C40BBD3F5C24D7798B29B778335B6F51"/>
    <w:rsid w:val="00A26DAE"/>
    <w:pPr>
      <w:spacing w:after="0" w:line="240" w:lineRule="auto"/>
    </w:pPr>
    <w:rPr>
      <w:rFonts w:ascii="Segoe UI" w:hAnsi="Segoe UI"/>
      <w:sz w:val="20"/>
      <w:lang w:val="en-GB" w:eastAsia="en-GB"/>
    </w:rPr>
  </w:style>
  <w:style w:type="paragraph" w:customStyle="1" w:styleId="963E7D467CEA4966ABEE7CAE14FF876C1">
    <w:name w:val="963E7D467CEA4966ABEE7CAE14FF876C1"/>
    <w:rsid w:val="00A26DAE"/>
    <w:pPr>
      <w:spacing w:after="0" w:line="240" w:lineRule="auto"/>
    </w:pPr>
    <w:rPr>
      <w:rFonts w:ascii="Segoe UI" w:hAnsi="Segoe UI"/>
      <w:sz w:val="20"/>
      <w:lang w:val="en-GB" w:eastAsia="en-GB"/>
    </w:rPr>
  </w:style>
  <w:style w:type="paragraph" w:customStyle="1" w:styleId="C1EEF46E868044B18F4A8F1FA00EC66D1">
    <w:name w:val="C1EEF46E868044B18F4A8F1FA00EC66D1"/>
    <w:rsid w:val="00A26DAE"/>
    <w:pPr>
      <w:spacing w:after="0" w:line="240" w:lineRule="auto"/>
    </w:pPr>
    <w:rPr>
      <w:rFonts w:ascii="Segoe UI" w:hAnsi="Segoe UI"/>
      <w:sz w:val="20"/>
      <w:lang w:val="en-GB" w:eastAsia="en-GB"/>
    </w:rPr>
  </w:style>
  <w:style w:type="paragraph" w:customStyle="1" w:styleId="DC3F020DF929404C9FD361EA1FECF40C">
    <w:name w:val="DC3F020DF929404C9FD361EA1FECF40C"/>
    <w:rsid w:val="00A26DAE"/>
  </w:style>
  <w:style w:type="paragraph" w:customStyle="1" w:styleId="8C71F3D836F04FA18FAC009834CD8ED0">
    <w:name w:val="8C71F3D836F04FA18FAC009834CD8ED0"/>
    <w:rsid w:val="00A26DAE"/>
  </w:style>
  <w:style w:type="paragraph" w:customStyle="1" w:styleId="7AD321225123457AB082484F073FACEE">
    <w:name w:val="7AD321225123457AB082484F073FACEE"/>
    <w:rsid w:val="00A26DAE"/>
  </w:style>
  <w:style w:type="paragraph" w:customStyle="1" w:styleId="7C462BB24B90456DB597F1D20A198EBF">
    <w:name w:val="7C462BB24B90456DB597F1D20A198EBF"/>
    <w:rsid w:val="00A26DAE"/>
  </w:style>
  <w:style w:type="paragraph" w:customStyle="1" w:styleId="3296C105301548238E0B8F88E5A3F577">
    <w:name w:val="3296C105301548238E0B8F88E5A3F577"/>
    <w:rsid w:val="00A26DAE"/>
  </w:style>
  <w:style w:type="paragraph" w:customStyle="1" w:styleId="B19EA8EC0E204BFB8D46C2C0F9617B79">
    <w:name w:val="B19EA8EC0E204BFB8D46C2C0F9617B79"/>
    <w:rsid w:val="00A26DAE"/>
  </w:style>
  <w:style w:type="paragraph" w:customStyle="1" w:styleId="C3F15E090FDF4708B5BDC9AFB1256CB1">
    <w:name w:val="C3F15E090FDF4708B5BDC9AFB1256CB1"/>
    <w:rsid w:val="00A26DAE"/>
  </w:style>
  <w:style w:type="paragraph" w:customStyle="1" w:styleId="084BF43556A443D99E74B32DF6ADEDAE">
    <w:name w:val="084BF43556A443D99E74B32DF6ADEDAE"/>
    <w:rsid w:val="00A26DAE"/>
  </w:style>
  <w:style w:type="paragraph" w:customStyle="1" w:styleId="3AEF8B27D82548268B64C2A3B3E47A7F">
    <w:name w:val="3AEF8B27D82548268B64C2A3B3E47A7F"/>
    <w:rsid w:val="00A26DAE"/>
  </w:style>
  <w:style w:type="paragraph" w:customStyle="1" w:styleId="D21FD5E69C05488D84AA879757FE3566">
    <w:name w:val="D21FD5E69C05488D84AA879757FE3566"/>
    <w:rsid w:val="00A26DAE"/>
  </w:style>
  <w:style w:type="paragraph" w:customStyle="1" w:styleId="AC70F22CDF8143D4B2F1EAE03CBE01DA">
    <w:name w:val="AC70F22CDF8143D4B2F1EAE03CBE01DA"/>
    <w:rsid w:val="00A26DAE"/>
  </w:style>
  <w:style w:type="paragraph" w:customStyle="1" w:styleId="1445CB636B2C465EA6F84811430801F4">
    <w:name w:val="1445CB636B2C465EA6F84811430801F4"/>
    <w:rsid w:val="00A26DAE"/>
  </w:style>
  <w:style w:type="paragraph" w:customStyle="1" w:styleId="74662CF02A074258AC1EA8A555CE5F98">
    <w:name w:val="74662CF02A074258AC1EA8A555CE5F98"/>
    <w:rsid w:val="00A26DAE"/>
  </w:style>
  <w:style w:type="paragraph" w:customStyle="1" w:styleId="887C143E7C88415B91DC17A647489F7C">
    <w:name w:val="887C143E7C88415B91DC17A647489F7C"/>
    <w:rsid w:val="00A26DAE"/>
  </w:style>
  <w:style w:type="paragraph" w:customStyle="1" w:styleId="6BAB50F89FE54D16878396216E5E9936">
    <w:name w:val="6BAB50F89FE54D16878396216E5E9936"/>
    <w:rsid w:val="00A26DAE"/>
  </w:style>
  <w:style w:type="paragraph" w:customStyle="1" w:styleId="BA51B24F469A4A26825AC0290A56D4C0">
    <w:name w:val="BA51B24F469A4A26825AC0290A56D4C0"/>
    <w:rsid w:val="00A26DAE"/>
  </w:style>
  <w:style w:type="paragraph" w:customStyle="1" w:styleId="7000B02AA6414106B0DB595091B039EA">
    <w:name w:val="7000B02AA6414106B0DB595091B039EA"/>
    <w:rsid w:val="00A26DAE"/>
  </w:style>
  <w:style w:type="paragraph" w:customStyle="1" w:styleId="B588BC7BCD7349828F7D75EB9BBB4AA5">
    <w:name w:val="B588BC7BCD7349828F7D75EB9BBB4AA5"/>
    <w:rsid w:val="00A26DAE"/>
  </w:style>
  <w:style w:type="paragraph" w:customStyle="1" w:styleId="A03DFC58F1F842D4935875C35BF2313F">
    <w:name w:val="A03DFC58F1F842D4935875C35BF2313F"/>
    <w:rsid w:val="00A26DAE"/>
  </w:style>
  <w:style w:type="paragraph" w:customStyle="1" w:styleId="5D8F5E827EEC4D1789DF448022F8EBC4">
    <w:name w:val="5D8F5E827EEC4D1789DF448022F8EBC4"/>
    <w:rsid w:val="00A26DAE"/>
  </w:style>
  <w:style w:type="paragraph" w:customStyle="1" w:styleId="85DD21BCB2A148A789F9820E35F17D00">
    <w:name w:val="85DD21BCB2A148A789F9820E35F17D00"/>
    <w:rsid w:val="00A26DAE"/>
  </w:style>
  <w:style w:type="paragraph" w:customStyle="1" w:styleId="7541D3CCCED3437C8FA344A60B08241B">
    <w:name w:val="7541D3CCCED3437C8FA344A60B08241B"/>
    <w:rsid w:val="00A26DAE"/>
  </w:style>
  <w:style w:type="paragraph" w:customStyle="1" w:styleId="5CC32C6D5A884CB2815F4CF9810B0D40">
    <w:name w:val="5CC32C6D5A884CB2815F4CF9810B0D40"/>
    <w:rsid w:val="00A26DAE"/>
  </w:style>
  <w:style w:type="paragraph" w:customStyle="1" w:styleId="0F670BAB31074F50BEEB5EA4CB597DFC">
    <w:name w:val="0F670BAB31074F50BEEB5EA4CB597DFC"/>
    <w:rsid w:val="00A26DAE"/>
  </w:style>
  <w:style w:type="paragraph" w:customStyle="1" w:styleId="A57A29A6B2E648B0A33E2C448DC1189D">
    <w:name w:val="A57A29A6B2E648B0A33E2C448DC1189D"/>
    <w:rsid w:val="00A26DAE"/>
  </w:style>
  <w:style w:type="paragraph" w:customStyle="1" w:styleId="A7834DCE6CC143F68F715455ABBB7478">
    <w:name w:val="A7834DCE6CC143F68F715455ABBB7478"/>
    <w:rsid w:val="00A26DAE"/>
  </w:style>
  <w:style w:type="paragraph" w:customStyle="1" w:styleId="20E5ACCDF05145F2B26C4915AD3E8642">
    <w:name w:val="20E5ACCDF05145F2B26C4915AD3E8642"/>
    <w:rsid w:val="00A26DAE"/>
  </w:style>
  <w:style w:type="paragraph" w:customStyle="1" w:styleId="9E23A423EE4045BFB94A9E10D32362C7">
    <w:name w:val="9E23A423EE4045BFB94A9E10D32362C7"/>
    <w:rsid w:val="00A26DAE"/>
  </w:style>
  <w:style w:type="paragraph" w:customStyle="1" w:styleId="D889F59CCB974FE9B266FBB43FE56989">
    <w:name w:val="D889F59CCB974FE9B266FBB43FE56989"/>
    <w:rsid w:val="00A26DAE"/>
  </w:style>
  <w:style w:type="paragraph" w:customStyle="1" w:styleId="4D300B0E111E4F7DB4C295505FAF0C8A">
    <w:name w:val="4D300B0E111E4F7DB4C295505FAF0C8A"/>
    <w:rsid w:val="00A26DAE"/>
  </w:style>
  <w:style w:type="paragraph" w:customStyle="1" w:styleId="22D5A698F3F14D338C339A6284B417B8">
    <w:name w:val="22D5A698F3F14D338C339A6284B417B8"/>
    <w:rsid w:val="00A26DAE"/>
  </w:style>
  <w:style w:type="paragraph" w:customStyle="1" w:styleId="48BBA93DFF714FC8A5270A41BC66DDA6">
    <w:name w:val="48BBA93DFF714FC8A5270A41BC66DDA6"/>
    <w:rsid w:val="00A26DAE"/>
  </w:style>
  <w:style w:type="paragraph" w:customStyle="1" w:styleId="D0F8A7FFF5E54108808F4EF5A78752B6">
    <w:name w:val="D0F8A7FFF5E54108808F4EF5A78752B6"/>
    <w:rsid w:val="00A26DAE"/>
  </w:style>
  <w:style w:type="paragraph" w:customStyle="1" w:styleId="4A9F78314BA844159BA171A6C900A30F">
    <w:name w:val="4A9F78314BA844159BA171A6C900A30F"/>
    <w:rsid w:val="00A26DAE"/>
  </w:style>
  <w:style w:type="paragraph" w:customStyle="1" w:styleId="8E75EB7B5F0B4813A708E4081F97D0B3">
    <w:name w:val="8E75EB7B5F0B4813A708E4081F97D0B3"/>
    <w:rsid w:val="00A26DAE"/>
  </w:style>
  <w:style w:type="paragraph" w:customStyle="1" w:styleId="627B858BC5CC465FB1DA1599E0B9454C">
    <w:name w:val="627B858BC5CC465FB1DA1599E0B9454C"/>
    <w:rsid w:val="00A26DAE"/>
  </w:style>
  <w:style w:type="paragraph" w:customStyle="1" w:styleId="BBC711BF8234482AA4A6B38080ADCD7C">
    <w:name w:val="BBC711BF8234482AA4A6B38080ADCD7C"/>
    <w:rsid w:val="00A26DAE"/>
  </w:style>
  <w:style w:type="paragraph" w:customStyle="1" w:styleId="985162E1A6924C1DBC94A26B1AE29B45">
    <w:name w:val="985162E1A6924C1DBC94A26B1AE29B45"/>
    <w:rsid w:val="00A26DAE"/>
  </w:style>
  <w:style w:type="paragraph" w:customStyle="1" w:styleId="A690E78C3E5A4284B6D6D88B8606554E">
    <w:name w:val="A690E78C3E5A4284B6D6D88B8606554E"/>
    <w:rsid w:val="00A26DAE"/>
  </w:style>
  <w:style w:type="paragraph" w:customStyle="1" w:styleId="4F73DDDFB4AB4361BA73937F83DAF599">
    <w:name w:val="4F73DDDFB4AB4361BA73937F83DAF599"/>
    <w:rsid w:val="00A26DAE"/>
  </w:style>
  <w:style w:type="paragraph" w:customStyle="1" w:styleId="FB52C8055732485DB843127307206C40">
    <w:name w:val="FB52C8055732485DB843127307206C40"/>
    <w:rsid w:val="00A26DAE"/>
  </w:style>
  <w:style w:type="paragraph" w:customStyle="1" w:styleId="82B71A5F80FF4D78A976E022852CCC48">
    <w:name w:val="82B71A5F80FF4D78A976E022852CCC48"/>
    <w:rsid w:val="00A26DAE"/>
  </w:style>
  <w:style w:type="paragraph" w:customStyle="1" w:styleId="9E8013A76AAD4120A6C208C4462C2104">
    <w:name w:val="9E8013A76AAD4120A6C208C4462C2104"/>
    <w:rsid w:val="00A26DAE"/>
  </w:style>
  <w:style w:type="paragraph" w:customStyle="1" w:styleId="180E7B8BE9D9429098801D10049A4E21">
    <w:name w:val="180E7B8BE9D9429098801D10049A4E21"/>
    <w:rsid w:val="00A26DAE"/>
  </w:style>
  <w:style w:type="paragraph" w:customStyle="1" w:styleId="08A7C853B3F34FE581BBA886E119EAAE">
    <w:name w:val="08A7C853B3F34FE581BBA886E119EAAE"/>
    <w:rsid w:val="00A26DAE"/>
  </w:style>
  <w:style w:type="paragraph" w:customStyle="1" w:styleId="95EDDFCCD43A477699D642D3D0B4EC91">
    <w:name w:val="95EDDFCCD43A477699D642D3D0B4EC91"/>
    <w:rsid w:val="00A26DAE"/>
  </w:style>
  <w:style w:type="paragraph" w:customStyle="1" w:styleId="BD0C947EF17148518CAE86560907FD3D">
    <w:name w:val="BD0C947EF17148518CAE86560907FD3D"/>
    <w:rsid w:val="00A26DAE"/>
  </w:style>
  <w:style w:type="paragraph" w:customStyle="1" w:styleId="732B0F3480294ACEBC954D496E98BC0D">
    <w:name w:val="732B0F3480294ACEBC954D496E98BC0D"/>
    <w:rsid w:val="00A26DAE"/>
  </w:style>
  <w:style w:type="paragraph" w:customStyle="1" w:styleId="AA297DE79E4346F8AA71ACB43E64F2A2">
    <w:name w:val="AA297DE79E4346F8AA71ACB43E64F2A2"/>
    <w:rsid w:val="00A26DAE"/>
  </w:style>
  <w:style w:type="paragraph" w:customStyle="1" w:styleId="69EC8E58ABF64892B0AE0A74E8A3E987">
    <w:name w:val="69EC8E58ABF64892B0AE0A74E8A3E987"/>
    <w:rsid w:val="00A26DAE"/>
  </w:style>
  <w:style w:type="paragraph" w:customStyle="1" w:styleId="986019BD77B341E89D75252D6A7C8D51">
    <w:name w:val="986019BD77B341E89D75252D6A7C8D51"/>
    <w:rsid w:val="00A26DAE"/>
  </w:style>
  <w:style w:type="paragraph" w:customStyle="1" w:styleId="D41C8E6D009B4939B958E3505A6077F0">
    <w:name w:val="D41C8E6D009B4939B958E3505A6077F0"/>
    <w:rsid w:val="00A26DAE"/>
  </w:style>
  <w:style w:type="paragraph" w:customStyle="1" w:styleId="D7C0F8387BA8480BA5B12234F8869AA8">
    <w:name w:val="D7C0F8387BA8480BA5B12234F8869AA8"/>
    <w:rsid w:val="00A26DAE"/>
  </w:style>
  <w:style w:type="paragraph" w:customStyle="1" w:styleId="F25DA30D0F8E45B78FBBEEB45F41F2FE">
    <w:name w:val="F25DA30D0F8E45B78FBBEEB45F41F2FE"/>
    <w:rsid w:val="00A26DAE"/>
  </w:style>
  <w:style w:type="paragraph" w:customStyle="1" w:styleId="D961DDAD171E442EAD2D8359267B2E6F">
    <w:name w:val="D961DDAD171E442EAD2D8359267B2E6F"/>
    <w:rsid w:val="00A26DAE"/>
  </w:style>
  <w:style w:type="paragraph" w:customStyle="1" w:styleId="DAF7B839A00844838DFBD73F4B5AAFCD">
    <w:name w:val="DAF7B839A00844838DFBD73F4B5AAFCD"/>
    <w:rsid w:val="00A26DAE"/>
  </w:style>
  <w:style w:type="paragraph" w:customStyle="1" w:styleId="B7B00A9DC1BD4C4F99FCF45A7B0EEC78">
    <w:name w:val="B7B00A9DC1BD4C4F99FCF45A7B0EEC78"/>
    <w:rsid w:val="00A26DAE"/>
  </w:style>
  <w:style w:type="paragraph" w:customStyle="1" w:styleId="0DDA84E7024149B6808F93B4E1F166B9">
    <w:name w:val="0DDA84E7024149B6808F93B4E1F166B9"/>
    <w:rsid w:val="00A26DAE"/>
  </w:style>
  <w:style w:type="paragraph" w:customStyle="1" w:styleId="D29D377240654CD6A171CA585AF1CDCE">
    <w:name w:val="D29D377240654CD6A171CA585AF1CDCE"/>
    <w:rsid w:val="00A26DAE"/>
  </w:style>
  <w:style w:type="paragraph" w:customStyle="1" w:styleId="B25B986D1A24443E814D11E0459704C1">
    <w:name w:val="B25B986D1A24443E814D11E0459704C1"/>
    <w:rsid w:val="00A26DAE"/>
  </w:style>
  <w:style w:type="paragraph" w:customStyle="1" w:styleId="4827A8BE5FCB417CA84912E86A13C4B3">
    <w:name w:val="4827A8BE5FCB417CA84912E86A13C4B3"/>
    <w:rsid w:val="00A26DAE"/>
  </w:style>
  <w:style w:type="paragraph" w:customStyle="1" w:styleId="E955EA82D3AD4B78BC47053B4FC3CB4E">
    <w:name w:val="E955EA82D3AD4B78BC47053B4FC3CB4E"/>
    <w:rsid w:val="00A26DAE"/>
  </w:style>
  <w:style w:type="paragraph" w:customStyle="1" w:styleId="5E9FEC3C93E349F58FFCC68C74F14D30">
    <w:name w:val="5E9FEC3C93E349F58FFCC68C74F14D30"/>
    <w:rsid w:val="00A26DAE"/>
  </w:style>
  <w:style w:type="paragraph" w:customStyle="1" w:styleId="F76E2B9A24FC48779C79E4217CD867F1">
    <w:name w:val="F76E2B9A24FC48779C79E4217CD867F1"/>
    <w:rsid w:val="00A26DAE"/>
  </w:style>
  <w:style w:type="paragraph" w:customStyle="1" w:styleId="0A589BA8FD6D427FBBB1B156B23CBE9B">
    <w:name w:val="0A589BA8FD6D427FBBB1B156B23CBE9B"/>
    <w:rsid w:val="00A26DAE"/>
  </w:style>
  <w:style w:type="paragraph" w:customStyle="1" w:styleId="AD3EFDD8FFE24015AF247A295D0000BF">
    <w:name w:val="AD3EFDD8FFE24015AF247A295D0000BF"/>
    <w:rsid w:val="00A26DAE"/>
  </w:style>
  <w:style w:type="paragraph" w:customStyle="1" w:styleId="3B31D352F7834710A03E6EE14F1388EC">
    <w:name w:val="3B31D352F7834710A03E6EE14F1388EC"/>
    <w:rsid w:val="00A26DAE"/>
  </w:style>
  <w:style w:type="paragraph" w:customStyle="1" w:styleId="B18791B11FA945B681428EE15FC55842">
    <w:name w:val="B18791B11FA945B681428EE15FC55842"/>
    <w:rsid w:val="00A26DAE"/>
  </w:style>
  <w:style w:type="paragraph" w:customStyle="1" w:styleId="02DA866A394D47DA85CC84E4CC90CD8D">
    <w:name w:val="02DA866A394D47DA85CC84E4CC90CD8D"/>
    <w:rsid w:val="00A26DAE"/>
  </w:style>
  <w:style w:type="paragraph" w:customStyle="1" w:styleId="B27293C5EF914563813E507E1E47632E">
    <w:name w:val="B27293C5EF914563813E507E1E47632E"/>
    <w:rsid w:val="00A26DAE"/>
  </w:style>
  <w:style w:type="paragraph" w:customStyle="1" w:styleId="0076126BF88D446C9DA3E33F468117C3">
    <w:name w:val="0076126BF88D446C9DA3E33F468117C3"/>
    <w:rsid w:val="00A26DAE"/>
  </w:style>
  <w:style w:type="paragraph" w:customStyle="1" w:styleId="9180340AF9A949B78AC8510FDB8BF43A">
    <w:name w:val="9180340AF9A949B78AC8510FDB8BF43A"/>
    <w:rsid w:val="00A26DAE"/>
  </w:style>
  <w:style w:type="paragraph" w:customStyle="1" w:styleId="7DF4F4EB480E452C8F353A77AA7A18D7">
    <w:name w:val="7DF4F4EB480E452C8F353A77AA7A18D7"/>
    <w:rsid w:val="00A26DAE"/>
  </w:style>
  <w:style w:type="paragraph" w:customStyle="1" w:styleId="C05C7CB376B64A1885FDF2560A1A4E4F">
    <w:name w:val="C05C7CB376B64A1885FDF2560A1A4E4F"/>
    <w:rsid w:val="00A26DAE"/>
  </w:style>
  <w:style w:type="paragraph" w:customStyle="1" w:styleId="4CDF6DB48D4448CC94AFA481910C0BBB">
    <w:name w:val="4CDF6DB48D4448CC94AFA481910C0BBB"/>
    <w:rsid w:val="00A26DAE"/>
  </w:style>
  <w:style w:type="paragraph" w:customStyle="1" w:styleId="390664BCD8F2455481397BD9945D8E2A">
    <w:name w:val="390664BCD8F2455481397BD9945D8E2A"/>
    <w:rsid w:val="00A26DAE"/>
  </w:style>
  <w:style w:type="paragraph" w:customStyle="1" w:styleId="B5F2E038D5B2488885C5569400C31CD9">
    <w:name w:val="B5F2E038D5B2488885C5569400C31CD9"/>
    <w:rsid w:val="00A26DAE"/>
  </w:style>
  <w:style w:type="paragraph" w:customStyle="1" w:styleId="014B1E9455C24AC29BE31CF847789952">
    <w:name w:val="014B1E9455C24AC29BE31CF847789952"/>
    <w:rsid w:val="00A26DAE"/>
  </w:style>
  <w:style w:type="paragraph" w:customStyle="1" w:styleId="465956FA93904C6098AED418848E92A1">
    <w:name w:val="465956FA93904C6098AED418848E92A1"/>
    <w:rsid w:val="00A26DAE"/>
  </w:style>
  <w:style w:type="paragraph" w:customStyle="1" w:styleId="8C327FA205DB42F1926B7A57E8EE570E">
    <w:name w:val="8C327FA205DB42F1926B7A57E8EE570E"/>
    <w:rsid w:val="00A26DAE"/>
  </w:style>
  <w:style w:type="paragraph" w:customStyle="1" w:styleId="A98A3E28A6C1478280485393BA293230">
    <w:name w:val="A98A3E28A6C1478280485393BA293230"/>
    <w:rsid w:val="00A26DAE"/>
  </w:style>
  <w:style w:type="paragraph" w:customStyle="1" w:styleId="32A60BA449A74E5EABC594D58D8EE550">
    <w:name w:val="32A60BA449A74E5EABC594D58D8EE550"/>
    <w:rsid w:val="00A26DAE"/>
  </w:style>
  <w:style w:type="paragraph" w:customStyle="1" w:styleId="96267F1877704ABCAD50869450C214FA">
    <w:name w:val="96267F1877704ABCAD50869450C214FA"/>
    <w:rsid w:val="00A26DAE"/>
  </w:style>
  <w:style w:type="paragraph" w:customStyle="1" w:styleId="AD693CD118EE41A19A82A02C60BA34FE">
    <w:name w:val="AD693CD118EE41A19A82A02C60BA34FE"/>
    <w:rsid w:val="00A26DAE"/>
  </w:style>
  <w:style w:type="paragraph" w:customStyle="1" w:styleId="268D351F563D4E7BB7EEF2CEA79E3E39">
    <w:name w:val="268D351F563D4E7BB7EEF2CEA79E3E39"/>
    <w:rsid w:val="00A26DAE"/>
  </w:style>
  <w:style w:type="paragraph" w:customStyle="1" w:styleId="07AB6555682C4FB094233D32AAF515D0">
    <w:name w:val="07AB6555682C4FB094233D32AAF515D0"/>
    <w:rsid w:val="00A26DAE"/>
  </w:style>
  <w:style w:type="paragraph" w:customStyle="1" w:styleId="D18EAACB7DC44DF3B13D05DCC7B5EC82">
    <w:name w:val="D18EAACB7DC44DF3B13D05DCC7B5EC82"/>
    <w:rsid w:val="00A26DAE"/>
  </w:style>
  <w:style w:type="paragraph" w:customStyle="1" w:styleId="AE7D4753D0224E759625B675605EE9D6">
    <w:name w:val="AE7D4753D0224E759625B675605EE9D6"/>
    <w:rsid w:val="00A26DAE"/>
  </w:style>
  <w:style w:type="paragraph" w:customStyle="1" w:styleId="E7EA8DD9BA3D4BD099A0DC848153177F">
    <w:name w:val="E7EA8DD9BA3D4BD099A0DC848153177F"/>
    <w:rsid w:val="00A26DAE"/>
  </w:style>
  <w:style w:type="paragraph" w:customStyle="1" w:styleId="6ADA58CBC1DB4AE2A687314508EA486F">
    <w:name w:val="6ADA58CBC1DB4AE2A687314508EA486F"/>
    <w:rsid w:val="00A26DAE"/>
  </w:style>
  <w:style w:type="paragraph" w:customStyle="1" w:styleId="DFF2D8FCEC2347F5A7CEC9C87ABC2834">
    <w:name w:val="DFF2D8FCEC2347F5A7CEC9C87ABC2834"/>
    <w:rsid w:val="00A26DAE"/>
  </w:style>
  <w:style w:type="paragraph" w:customStyle="1" w:styleId="F03EA5BF23034505BD8DF28E86204859">
    <w:name w:val="F03EA5BF23034505BD8DF28E86204859"/>
    <w:rsid w:val="00A26DAE"/>
  </w:style>
  <w:style w:type="paragraph" w:customStyle="1" w:styleId="6193843F5B7A4B6F96465A1043DBB7A4">
    <w:name w:val="6193843F5B7A4B6F96465A1043DBB7A4"/>
    <w:rsid w:val="00A26DAE"/>
  </w:style>
  <w:style w:type="paragraph" w:customStyle="1" w:styleId="E2611D77644045FEBDA7825785FB5CB2">
    <w:name w:val="E2611D77644045FEBDA7825785FB5CB2"/>
    <w:rsid w:val="00A26DAE"/>
  </w:style>
  <w:style w:type="paragraph" w:customStyle="1" w:styleId="FB15864619B7408688042C2115DCB699">
    <w:name w:val="FB15864619B7408688042C2115DCB699"/>
    <w:rsid w:val="00A26DAE"/>
  </w:style>
  <w:style w:type="paragraph" w:customStyle="1" w:styleId="8B910A1D99D94D9A8737973BFA37BCB6">
    <w:name w:val="8B910A1D99D94D9A8737973BFA37BCB6"/>
    <w:rsid w:val="00A26DAE"/>
  </w:style>
  <w:style w:type="paragraph" w:customStyle="1" w:styleId="0B987306756F4A449914C3E1FC425E81">
    <w:name w:val="0B987306756F4A449914C3E1FC425E81"/>
    <w:rsid w:val="00A26DAE"/>
  </w:style>
  <w:style w:type="paragraph" w:customStyle="1" w:styleId="4AB40901F4824407982E6A97DAE9C3BE">
    <w:name w:val="4AB40901F4824407982E6A97DAE9C3BE"/>
    <w:rsid w:val="00A26DAE"/>
  </w:style>
  <w:style w:type="paragraph" w:customStyle="1" w:styleId="7C8226A4225B4BF7ACB27769F3A98A96">
    <w:name w:val="7C8226A4225B4BF7ACB27769F3A98A96"/>
    <w:rsid w:val="00A26DAE"/>
  </w:style>
  <w:style w:type="paragraph" w:customStyle="1" w:styleId="55BDB210B3074DB1B9AA25177BBDB433">
    <w:name w:val="55BDB210B3074DB1B9AA25177BBDB433"/>
    <w:rsid w:val="00A26DAE"/>
  </w:style>
  <w:style w:type="paragraph" w:customStyle="1" w:styleId="3B5DDB5CA3E84E329775DA457CD7FDB0">
    <w:name w:val="3B5DDB5CA3E84E329775DA457CD7FDB0"/>
    <w:rsid w:val="00A26DAE"/>
  </w:style>
  <w:style w:type="paragraph" w:customStyle="1" w:styleId="37E17443FA7B468CB8BDA392745CD87D">
    <w:name w:val="37E17443FA7B468CB8BDA392745CD87D"/>
    <w:rsid w:val="00A26DAE"/>
  </w:style>
  <w:style w:type="paragraph" w:customStyle="1" w:styleId="F8B65FB7858948DBA9AE1EAD38161169">
    <w:name w:val="F8B65FB7858948DBA9AE1EAD38161169"/>
    <w:rsid w:val="00A26DAE"/>
  </w:style>
  <w:style w:type="paragraph" w:customStyle="1" w:styleId="3A3309A466EC47628542DE9D6A830E9322">
    <w:name w:val="3A3309A466EC47628542DE9D6A830E9322"/>
    <w:rsid w:val="00A26DAE"/>
    <w:pPr>
      <w:spacing w:after="0" w:line="240" w:lineRule="auto"/>
    </w:pPr>
    <w:rPr>
      <w:rFonts w:ascii="Segoe UI" w:hAnsi="Segoe UI"/>
      <w:b/>
      <w:sz w:val="20"/>
      <w:lang w:val="en-GB" w:eastAsia="en-GB"/>
    </w:rPr>
  </w:style>
  <w:style w:type="paragraph" w:customStyle="1" w:styleId="276E5681654A4192BED2D26985D924BD22">
    <w:name w:val="276E5681654A4192BED2D26985D924BD22"/>
    <w:rsid w:val="00A26DAE"/>
    <w:pPr>
      <w:spacing w:after="0" w:line="240" w:lineRule="auto"/>
    </w:pPr>
    <w:rPr>
      <w:rFonts w:ascii="Segoe UI" w:hAnsi="Segoe UI"/>
      <w:b/>
      <w:sz w:val="20"/>
      <w:lang w:val="en-GB" w:eastAsia="en-GB"/>
    </w:rPr>
  </w:style>
  <w:style w:type="paragraph" w:customStyle="1" w:styleId="5DE751AC11804EF6BE57BB36936DA6B312">
    <w:name w:val="5DE751AC11804EF6BE57BB36936DA6B312"/>
    <w:rsid w:val="00A26DAE"/>
    <w:pPr>
      <w:spacing w:after="0" w:line="240" w:lineRule="auto"/>
    </w:pPr>
    <w:rPr>
      <w:rFonts w:ascii="Segoe UI" w:hAnsi="Segoe UI"/>
      <w:sz w:val="20"/>
      <w:lang w:val="en-GB" w:eastAsia="en-GB"/>
    </w:rPr>
  </w:style>
  <w:style w:type="paragraph" w:customStyle="1" w:styleId="7B88634315DD43CC99E8DBCA3B8EBC3722">
    <w:name w:val="7B88634315DD43CC99E8DBCA3B8EBC3722"/>
    <w:rsid w:val="00A26DAE"/>
    <w:pPr>
      <w:spacing w:after="0" w:line="240" w:lineRule="auto"/>
    </w:pPr>
    <w:rPr>
      <w:rFonts w:ascii="Segoe UI" w:hAnsi="Segoe UI"/>
      <w:sz w:val="20"/>
      <w:lang w:val="en-GB" w:eastAsia="en-GB"/>
    </w:rPr>
  </w:style>
  <w:style w:type="paragraph" w:customStyle="1" w:styleId="5FDEE799DAF54CD8BBBD974177B6D20C22">
    <w:name w:val="5FDEE799DAF54CD8BBBD974177B6D20C22"/>
    <w:rsid w:val="00A26DAE"/>
    <w:pPr>
      <w:spacing w:after="0" w:line="240" w:lineRule="auto"/>
    </w:pPr>
    <w:rPr>
      <w:rFonts w:ascii="Segoe UI" w:hAnsi="Segoe UI"/>
      <w:sz w:val="20"/>
      <w:lang w:val="en-GB" w:eastAsia="en-GB"/>
    </w:rPr>
  </w:style>
  <w:style w:type="paragraph" w:customStyle="1" w:styleId="9DF15DE4D70F49EE85D218900104946E22">
    <w:name w:val="9DF15DE4D70F49EE85D218900104946E22"/>
    <w:rsid w:val="00A26DAE"/>
    <w:pPr>
      <w:spacing w:after="0" w:line="240" w:lineRule="auto"/>
    </w:pPr>
    <w:rPr>
      <w:rFonts w:ascii="Segoe UI" w:hAnsi="Segoe UI"/>
      <w:sz w:val="20"/>
      <w:lang w:val="en-GB" w:eastAsia="en-GB"/>
    </w:rPr>
  </w:style>
  <w:style w:type="paragraph" w:customStyle="1" w:styleId="8C67379A14D543A5A9F0A29A997B083922">
    <w:name w:val="8C67379A14D543A5A9F0A29A997B083922"/>
    <w:rsid w:val="00A26DAE"/>
    <w:pPr>
      <w:spacing w:after="0" w:line="240" w:lineRule="auto"/>
    </w:pPr>
    <w:rPr>
      <w:rFonts w:ascii="Segoe UI" w:hAnsi="Segoe UI"/>
      <w:sz w:val="20"/>
      <w:lang w:val="en-GB" w:eastAsia="en-GB"/>
    </w:rPr>
  </w:style>
  <w:style w:type="paragraph" w:customStyle="1" w:styleId="95DBC423593B4309B3C7FC272C30D63012">
    <w:name w:val="95DBC423593B4309B3C7FC272C30D63012"/>
    <w:rsid w:val="00A26DAE"/>
    <w:pPr>
      <w:spacing w:after="0" w:line="240" w:lineRule="auto"/>
    </w:pPr>
    <w:rPr>
      <w:rFonts w:ascii="Segoe UI" w:hAnsi="Segoe UI"/>
      <w:sz w:val="20"/>
      <w:lang w:val="en-GB" w:eastAsia="en-GB"/>
    </w:rPr>
  </w:style>
  <w:style w:type="paragraph" w:customStyle="1" w:styleId="1D7A5E5A7CD2448D9917E2550168E8A511">
    <w:name w:val="1D7A5E5A7CD2448D9917E2550168E8A511"/>
    <w:rsid w:val="00A26DAE"/>
    <w:pPr>
      <w:spacing w:after="0" w:line="240" w:lineRule="auto"/>
    </w:pPr>
    <w:rPr>
      <w:rFonts w:ascii="Segoe UI" w:hAnsi="Segoe UI"/>
      <w:sz w:val="20"/>
      <w:lang w:val="en-GB" w:eastAsia="en-GB"/>
    </w:rPr>
  </w:style>
  <w:style w:type="paragraph" w:customStyle="1" w:styleId="8D597EC715304BEFA8327CB1A2CFB4A311">
    <w:name w:val="8D597EC715304BEFA8327CB1A2CFB4A311"/>
    <w:rsid w:val="00A26DAE"/>
    <w:pPr>
      <w:spacing w:after="0" w:line="240" w:lineRule="auto"/>
    </w:pPr>
    <w:rPr>
      <w:rFonts w:ascii="Segoe UI" w:hAnsi="Segoe UI"/>
      <w:sz w:val="20"/>
      <w:lang w:val="en-GB" w:eastAsia="en-GB"/>
    </w:rPr>
  </w:style>
  <w:style w:type="paragraph" w:customStyle="1" w:styleId="C01D21DE60B645FFBB6452899A01C8AB11">
    <w:name w:val="C01D21DE60B645FFBB6452899A01C8AB11"/>
    <w:rsid w:val="00A26DAE"/>
    <w:pPr>
      <w:spacing w:after="0" w:line="240" w:lineRule="auto"/>
    </w:pPr>
    <w:rPr>
      <w:rFonts w:ascii="Segoe UI" w:hAnsi="Segoe UI"/>
      <w:sz w:val="20"/>
      <w:lang w:val="en-GB" w:eastAsia="en-GB"/>
    </w:rPr>
  </w:style>
  <w:style w:type="paragraph" w:customStyle="1" w:styleId="FCC4C1C59A3C4E7F94F263F7B1E8E5025">
    <w:name w:val="FCC4C1C59A3C4E7F94F263F7B1E8E5025"/>
    <w:rsid w:val="00A26DAE"/>
    <w:pPr>
      <w:spacing w:after="0" w:line="240" w:lineRule="auto"/>
    </w:pPr>
    <w:rPr>
      <w:rFonts w:ascii="Segoe UI" w:hAnsi="Segoe UI"/>
      <w:sz w:val="20"/>
      <w:lang w:val="en-GB" w:eastAsia="en-GB"/>
    </w:rPr>
  </w:style>
  <w:style w:type="paragraph" w:customStyle="1" w:styleId="0B4FCE9B58C54C3291BF3C754C15C8DC5">
    <w:name w:val="0B4FCE9B58C54C3291BF3C754C15C8DC5"/>
    <w:rsid w:val="00A26DAE"/>
    <w:pPr>
      <w:spacing w:after="0" w:line="240" w:lineRule="auto"/>
    </w:pPr>
    <w:rPr>
      <w:rFonts w:ascii="Segoe UI" w:hAnsi="Segoe UI"/>
      <w:sz w:val="20"/>
      <w:lang w:val="en-GB" w:eastAsia="en-GB"/>
    </w:rPr>
  </w:style>
  <w:style w:type="paragraph" w:customStyle="1" w:styleId="F0B1067E0B5143789145C2C2DDCE118E12">
    <w:name w:val="F0B1067E0B5143789145C2C2DDCE118E12"/>
    <w:rsid w:val="00A26DAE"/>
    <w:pPr>
      <w:spacing w:after="0" w:line="240" w:lineRule="auto"/>
    </w:pPr>
    <w:rPr>
      <w:rFonts w:ascii="Segoe UI" w:hAnsi="Segoe UI"/>
      <w:sz w:val="20"/>
      <w:lang w:val="en-GB" w:eastAsia="en-GB"/>
    </w:rPr>
  </w:style>
  <w:style w:type="paragraph" w:customStyle="1" w:styleId="22F46E86465F482FA05AAD184E24B13D1">
    <w:name w:val="22F46E86465F482FA05AAD184E24B13D1"/>
    <w:rsid w:val="00A26DAE"/>
    <w:pPr>
      <w:spacing w:after="0" w:line="240" w:lineRule="auto"/>
    </w:pPr>
    <w:rPr>
      <w:rFonts w:ascii="Segoe UI" w:hAnsi="Segoe UI"/>
      <w:sz w:val="20"/>
      <w:lang w:val="en-GB" w:eastAsia="en-GB"/>
    </w:rPr>
  </w:style>
  <w:style w:type="paragraph" w:customStyle="1" w:styleId="4CB9E27BA4224757B14534538AFB2EC21">
    <w:name w:val="4CB9E27BA4224757B14534538AFB2EC21"/>
    <w:rsid w:val="00A26DAE"/>
    <w:pPr>
      <w:spacing w:after="0" w:line="240" w:lineRule="auto"/>
    </w:pPr>
    <w:rPr>
      <w:rFonts w:ascii="Segoe UI" w:hAnsi="Segoe UI"/>
      <w:sz w:val="20"/>
      <w:lang w:val="en-GB" w:eastAsia="en-GB"/>
    </w:rPr>
  </w:style>
  <w:style w:type="paragraph" w:customStyle="1" w:styleId="C8EAD9067F5D46709077E769D378C96E1">
    <w:name w:val="C8EAD9067F5D46709077E769D378C96E1"/>
    <w:rsid w:val="00A26DAE"/>
    <w:pPr>
      <w:spacing w:after="0" w:line="240" w:lineRule="auto"/>
    </w:pPr>
    <w:rPr>
      <w:rFonts w:ascii="Segoe UI" w:hAnsi="Segoe UI"/>
      <w:sz w:val="20"/>
      <w:lang w:val="en-GB" w:eastAsia="en-GB"/>
    </w:rPr>
  </w:style>
  <w:style w:type="paragraph" w:customStyle="1" w:styleId="74188B3242E248FBA8E48AC60A07DF211">
    <w:name w:val="74188B3242E248FBA8E48AC60A07DF211"/>
    <w:rsid w:val="00A26DAE"/>
    <w:pPr>
      <w:spacing w:after="0" w:line="240" w:lineRule="auto"/>
    </w:pPr>
    <w:rPr>
      <w:rFonts w:ascii="Segoe UI" w:hAnsi="Segoe UI"/>
      <w:sz w:val="20"/>
      <w:lang w:val="en-GB" w:eastAsia="en-GB"/>
    </w:rPr>
  </w:style>
  <w:style w:type="paragraph" w:customStyle="1" w:styleId="4F73DDDFB4AB4361BA73937F83DAF5991">
    <w:name w:val="4F73DDDFB4AB4361BA73937F83DAF5991"/>
    <w:rsid w:val="00A26DAE"/>
    <w:pPr>
      <w:spacing w:after="0" w:line="240" w:lineRule="auto"/>
    </w:pPr>
    <w:rPr>
      <w:rFonts w:ascii="Segoe UI" w:hAnsi="Segoe UI"/>
      <w:sz w:val="20"/>
      <w:lang w:val="en-GB" w:eastAsia="en-GB"/>
    </w:rPr>
  </w:style>
  <w:style w:type="paragraph" w:customStyle="1" w:styleId="FB52C8055732485DB843127307206C401">
    <w:name w:val="FB52C8055732485DB843127307206C401"/>
    <w:rsid w:val="00A26DAE"/>
    <w:pPr>
      <w:spacing w:after="0" w:line="240" w:lineRule="auto"/>
    </w:pPr>
    <w:rPr>
      <w:rFonts w:ascii="Segoe UI" w:hAnsi="Segoe UI"/>
      <w:sz w:val="20"/>
      <w:lang w:val="en-GB" w:eastAsia="en-GB"/>
    </w:rPr>
  </w:style>
  <w:style w:type="paragraph" w:customStyle="1" w:styleId="82B71A5F80FF4D78A976E022852CCC481">
    <w:name w:val="82B71A5F80FF4D78A976E022852CCC481"/>
    <w:rsid w:val="00A26DAE"/>
    <w:pPr>
      <w:spacing w:after="0" w:line="240" w:lineRule="auto"/>
    </w:pPr>
    <w:rPr>
      <w:rFonts w:ascii="Segoe UI" w:hAnsi="Segoe UI"/>
      <w:sz w:val="20"/>
      <w:lang w:val="en-GB" w:eastAsia="en-GB"/>
    </w:rPr>
  </w:style>
  <w:style w:type="paragraph" w:customStyle="1" w:styleId="D29D377240654CD6A171CA585AF1CDCE1">
    <w:name w:val="D29D377240654CD6A171CA585AF1CDCE1"/>
    <w:rsid w:val="00A26DAE"/>
    <w:pPr>
      <w:spacing w:after="0" w:line="240" w:lineRule="auto"/>
    </w:pPr>
    <w:rPr>
      <w:rFonts w:ascii="Segoe UI" w:hAnsi="Segoe UI"/>
      <w:sz w:val="20"/>
      <w:lang w:val="en-GB" w:eastAsia="en-GB"/>
    </w:rPr>
  </w:style>
  <w:style w:type="paragraph" w:customStyle="1" w:styleId="B25B986D1A24443E814D11E0459704C11">
    <w:name w:val="B25B986D1A24443E814D11E0459704C11"/>
    <w:rsid w:val="00A26DAE"/>
    <w:pPr>
      <w:spacing w:after="0" w:line="240" w:lineRule="auto"/>
    </w:pPr>
    <w:rPr>
      <w:rFonts w:ascii="Segoe UI" w:hAnsi="Segoe UI"/>
      <w:sz w:val="20"/>
      <w:lang w:val="en-GB" w:eastAsia="en-GB"/>
    </w:rPr>
  </w:style>
  <w:style w:type="paragraph" w:customStyle="1" w:styleId="4827A8BE5FCB417CA84912E86A13C4B31">
    <w:name w:val="4827A8BE5FCB417CA84912E86A13C4B31"/>
    <w:rsid w:val="00A26DAE"/>
    <w:pPr>
      <w:spacing w:after="0" w:line="240" w:lineRule="auto"/>
    </w:pPr>
    <w:rPr>
      <w:rFonts w:ascii="Segoe UI" w:hAnsi="Segoe UI"/>
      <w:sz w:val="20"/>
      <w:lang w:val="en-GB" w:eastAsia="en-GB"/>
    </w:rPr>
  </w:style>
  <w:style w:type="paragraph" w:customStyle="1" w:styleId="390664BCD8F2455481397BD9945D8E2A1">
    <w:name w:val="390664BCD8F2455481397BD9945D8E2A1"/>
    <w:rsid w:val="00A26DAE"/>
    <w:pPr>
      <w:spacing w:after="0" w:line="240" w:lineRule="auto"/>
    </w:pPr>
    <w:rPr>
      <w:rFonts w:ascii="Segoe UI" w:hAnsi="Segoe UI"/>
      <w:sz w:val="20"/>
      <w:lang w:val="en-GB" w:eastAsia="en-GB"/>
    </w:rPr>
  </w:style>
  <w:style w:type="paragraph" w:customStyle="1" w:styleId="B5F2E038D5B2488885C5569400C31CD91">
    <w:name w:val="B5F2E038D5B2488885C5569400C31CD91"/>
    <w:rsid w:val="00A26DAE"/>
    <w:pPr>
      <w:spacing w:after="0" w:line="240" w:lineRule="auto"/>
    </w:pPr>
    <w:rPr>
      <w:rFonts w:ascii="Segoe UI" w:hAnsi="Segoe UI"/>
      <w:sz w:val="20"/>
      <w:lang w:val="en-GB" w:eastAsia="en-GB"/>
    </w:rPr>
  </w:style>
  <w:style w:type="paragraph" w:customStyle="1" w:styleId="014B1E9455C24AC29BE31CF8477899521">
    <w:name w:val="014B1E9455C24AC29BE31CF8477899521"/>
    <w:rsid w:val="00A26DAE"/>
    <w:pPr>
      <w:spacing w:after="0" w:line="240" w:lineRule="auto"/>
    </w:pPr>
    <w:rPr>
      <w:rFonts w:ascii="Segoe UI" w:hAnsi="Segoe UI"/>
      <w:sz w:val="20"/>
      <w:lang w:val="en-GB" w:eastAsia="en-GB"/>
    </w:rPr>
  </w:style>
  <w:style w:type="paragraph" w:customStyle="1" w:styleId="DFF2D8FCEC2347F5A7CEC9C87ABC28341">
    <w:name w:val="DFF2D8FCEC2347F5A7CEC9C87ABC28341"/>
    <w:rsid w:val="00A26DAE"/>
    <w:pPr>
      <w:spacing w:after="0" w:line="240" w:lineRule="auto"/>
    </w:pPr>
    <w:rPr>
      <w:rFonts w:ascii="Segoe UI" w:hAnsi="Segoe UI"/>
      <w:sz w:val="20"/>
      <w:lang w:val="en-GB" w:eastAsia="en-GB"/>
    </w:rPr>
  </w:style>
  <w:style w:type="paragraph" w:customStyle="1" w:styleId="F03EA5BF23034505BD8DF28E862048591">
    <w:name w:val="F03EA5BF23034505BD8DF28E862048591"/>
    <w:rsid w:val="00A26DAE"/>
    <w:pPr>
      <w:spacing w:after="0" w:line="240" w:lineRule="auto"/>
    </w:pPr>
    <w:rPr>
      <w:rFonts w:ascii="Segoe UI" w:hAnsi="Segoe UI"/>
      <w:sz w:val="20"/>
      <w:lang w:val="en-GB" w:eastAsia="en-GB"/>
    </w:rPr>
  </w:style>
  <w:style w:type="paragraph" w:customStyle="1" w:styleId="6193843F5B7A4B6F96465A1043DBB7A41">
    <w:name w:val="6193843F5B7A4B6F96465A1043DBB7A41"/>
    <w:rsid w:val="00A26DAE"/>
    <w:pPr>
      <w:spacing w:after="0" w:line="240" w:lineRule="auto"/>
    </w:pPr>
    <w:rPr>
      <w:rFonts w:ascii="Segoe UI" w:hAnsi="Segoe UI"/>
      <w:sz w:val="20"/>
      <w:lang w:val="en-GB" w:eastAsia="en-GB"/>
    </w:rPr>
  </w:style>
  <w:style w:type="paragraph" w:customStyle="1" w:styleId="87260DA25A674B698AD535FCC764951C">
    <w:name w:val="87260DA25A674B698AD535FCC764951C"/>
    <w:rsid w:val="00A26DAE"/>
    <w:pPr>
      <w:spacing w:after="0" w:line="240" w:lineRule="auto"/>
    </w:pPr>
    <w:rPr>
      <w:rFonts w:ascii="Segoe UI" w:hAnsi="Segoe UI"/>
      <w:sz w:val="20"/>
      <w:lang w:val="en-GB" w:eastAsia="en-GB"/>
    </w:rPr>
  </w:style>
  <w:style w:type="paragraph" w:customStyle="1" w:styleId="3801510C55FF4A2090E7445EBE338D01">
    <w:name w:val="3801510C55FF4A2090E7445EBE338D01"/>
    <w:rsid w:val="00A26DAE"/>
    <w:pPr>
      <w:spacing w:after="0" w:line="240" w:lineRule="auto"/>
    </w:pPr>
    <w:rPr>
      <w:rFonts w:ascii="Segoe UI" w:hAnsi="Segoe UI"/>
      <w:sz w:val="20"/>
      <w:lang w:val="en-GB" w:eastAsia="en-GB"/>
    </w:rPr>
  </w:style>
  <w:style w:type="paragraph" w:customStyle="1" w:styleId="6B6CBD8B233742A4B6F5BF28378497D9">
    <w:name w:val="6B6CBD8B233742A4B6F5BF28378497D9"/>
    <w:rsid w:val="00A26DAE"/>
    <w:pPr>
      <w:spacing w:after="0" w:line="240" w:lineRule="auto"/>
    </w:pPr>
    <w:rPr>
      <w:rFonts w:ascii="Segoe UI" w:hAnsi="Segoe UI"/>
      <w:sz w:val="20"/>
      <w:lang w:val="en-GB" w:eastAsia="en-GB"/>
    </w:rPr>
  </w:style>
  <w:style w:type="paragraph" w:customStyle="1" w:styleId="450AF69E487247A9B829A936E48E9EE3">
    <w:name w:val="450AF69E487247A9B829A936E48E9EE3"/>
    <w:rsid w:val="00A26DAE"/>
    <w:pPr>
      <w:spacing w:after="0" w:line="240" w:lineRule="auto"/>
    </w:pPr>
    <w:rPr>
      <w:rFonts w:ascii="Segoe UI" w:hAnsi="Segoe UI"/>
      <w:sz w:val="20"/>
      <w:lang w:val="en-GB" w:eastAsia="en-GB"/>
    </w:rPr>
  </w:style>
  <w:style w:type="paragraph" w:customStyle="1" w:styleId="4AB40901F4824407982E6A97DAE9C3BE1">
    <w:name w:val="4AB40901F4824407982E6A97DAE9C3BE1"/>
    <w:rsid w:val="00A26DAE"/>
    <w:pPr>
      <w:spacing w:after="0" w:line="240" w:lineRule="auto"/>
    </w:pPr>
    <w:rPr>
      <w:rFonts w:ascii="Segoe UI" w:hAnsi="Segoe UI"/>
      <w:sz w:val="20"/>
      <w:lang w:val="en-GB" w:eastAsia="en-GB"/>
    </w:rPr>
  </w:style>
  <w:style w:type="paragraph" w:customStyle="1" w:styleId="7C8226A4225B4BF7ACB27769F3A98A961">
    <w:name w:val="7C8226A4225B4BF7ACB27769F3A98A961"/>
    <w:rsid w:val="00A26DAE"/>
    <w:pPr>
      <w:spacing w:after="0" w:line="240" w:lineRule="auto"/>
    </w:pPr>
    <w:rPr>
      <w:rFonts w:ascii="Segoe UI" w:hAnsi="Segoe UI"/>
      <w:sz w:val="20"/>
      <w:lang w:val="en-GB" w:eastAsia="en-GB"/>
    </w:rPr>
  </w:style>
  <w:style w:type="paragraph" w:customStyle="1" w:styleId="55BDB210B3074DB1B9AA25177BBDB4331">
    <w:name w:val="55BDB210B3074DB1B9AA25177BBDB4331"/>
    <w:rsid w:val="00A26DAE"/>
    <w:pPr>
      <w:spacing w:after="0" w:line="240" w:lineRule="auto"/>
    </w:pPr>
    <w:rPr>
      <w:rFonts w:ascii="Segoe UI" w:hAnsi="Segoe UI"/>
      <w:sz w:val="20"/>
      <w:lang w:val="en-GB" w:eastAsia="en-GB"/>
    </w:rPr>
  </w:style>
  <w:style w:type="paragraph" w:customStyle="1" w:styleId="3B5DDB5CA3E84E329775DA457CD7FDB01">
    <w:name w:val="3B5DDB5CA3E84E329775DA457CD7FDB01"/>
    <w:rsid w:val="00A26DAE"/>
    <w:pPr>
      <w:spacing w:after="0" w:line="240" w:lineRule="auto"/>
    </w:pPr>
    <w:rPr>
      <w:rFonts w:ascii="Segoe UI" w:hAnsi="Segoe UI"/>
      <w:sz w:val="20"/>
      <w:lang w:val="en-GB" w:eastAsia="en-GB"/>
    </w:rPr>
  </w:style>
  <w:style w:type="paragraph" w:customStyle="1" w:styleId="37E17443FA7B468CB8BDA392745CD87D1">
    <w:name w:val="37E17443FA7B468CB8BDA392745CD87D1"/>
    <w:rsid w:val="00A26DAE"/>
    <w:pPr>
      <w:spacing w:after="0" w:line="240" w:lineRule="auto"/>
    </w:pPr>
    <w:rPr>
      <w:rFonts w:ascii="Segoe UI" w:hAnsi="Segoe UI"/>
      <w:sz w:val="20"/>
      <w:lang w:val="en-GB" w:eastAsia="en-GB"/>
    </w:rPr>
  </w:style>
  <w:style w:type="paragraph" w:customStyle="1" w:styleId="F8B65FB7858948DBA9AE1EAD381611691">
    <w:name w:val="F8B65FB7858948DBA9AE1EAD381611691"/>
    <w:rsid w:val="00A26DAE"/>
    <w:pPr>
      <w:spacing w:after="0" w:line="240" w:lineRule="auto"/>
    </w:pPr>
    <w:rPr>
      <w:rFonts w:ascii="Segoe UI" w:hAnsi="Segoe UI"/>
      <w:sz w:val="20"/>
      <w:lang w:val="en-GB" w:eastAsia="en-GB"/>
    </w:rPr>
  </w:style>
  <w:style w:type="paragraph" w:customStyle="1" w:styleId="EB80EACDB58148148303E227F711A39A2">
    <w:name w:val="EB80EACDB58148148303E227F711A39A2"/>
    <w:rsid w:val="00A26DAE"/>
    <w:pPr>
      <w:spacing w:after="0" w:line="240" w:lineRule="auto"/>
    </w:pPr>
    <w:rPr>
      <w:rFonts w:ascii="Segoe UI" w:hAnsi="Segoe UI"/>
      <w:sz w:val="20"/>
      <w:lang w:val="en-GB" w:eastAsia="en-GB"/>
    </w:rPr>
  </w:style>
  <w:style w:type="paragraph" w:customStyle="1" w:styleId="1B7B8DE68F8B4889B199702EA59A94302">
    <w:name w:val="1B7B8DE68F8B4889B199702EA59A94302"/>
    <w:rsid w:val="00A26DAE"/>
    <w:pPr>
      <w:spacing w:after="0" w:line="240" w:lineRule="auto"/>
    </w:pPr>
    <w:rPr>
      <w:rFonts w:ascii="Segoe UI" w:hAnsi="Segoe UI"/>
      <w:sz w:val="20"/>
      <w:lang w:val="en-GB" w:eastAsia="en-GB"/>
    </w:rPr>
  </w:style>
  <w:style w:type="paragraph" w:customStyle="1" w:styleId="4EBDBA4A6E8143D89E415DE9A81308D02">
    <w:name w:val="4EBDBA4A6E8143D89E415DE9A81308D02"/>
    <w:rsid w:val="00A26DAE"/>
    <w:pPr>
      <w:spacing w:after="0" w:line="240" w:lineRule="auto"/>
    </w:pPr>
    <w:rPr>
      <w:rFonts w:ascii="Segoe UI" w:hAnsi="Segoe UI"/>
      <w:sz w:val="20"/>
      <w:lang w:val="en-GB" w:eastAsia="en-GB"/>
    </w:rPr>
  </w:style>
  <w:style w:type="paragraph" w:customStyle="1" w:styleId="97DF2D8CA52B4EE699DD58ADE96A378C2">
    <w:name w:val="97DF2D8CA52B4EE699DD58ADE96A378C2"/>
    <w:rsid w:val="00A26DAE"/>
    <w:pPr>
      <w:spacing w:after="0" w:line="240" w:lineRule="auto"/>
    </w:pPr>
    <w:rPr>
      <w:rFonts w:ascii="Segoe UI" w:hAnsi="Segoe UI"/>
      <w:sz w:val="20"/>
      <w:lang w:val="en-GB" w:eastAsia="en-GB"/>
    </w:rPr>
  </w:style>
  <w:style w:type="paragraph" w:customStyle="1" w:styleId="73D67C4B1DDC469AAE4815F02490032D2">
    <w:name w:val="73D67C4B1DDC469AAE4815F02490032D2"/>
    <w:rsid w:val="00A26DAE"/>
    <w:pPr>
      <w:spacing w:after="0" w:line="240" w:lineRule="auto"/>
    </w:pPr>
    <w:rPr>
      <w:rFonts w:ascii="Segoe UI" w:hAnsi="Segoe UI"/>
      <w:sz w:val="20"/>
      <w:lang w:val="en-GB" w:eastAsia="en-GB"/>
    </w:rPr>
  </w:style>
  <w:style w:type="paragraph" w:customStyle="1" w:styleId="73980E877A55468291EBA03B1D4C9C282">
    <w:name w:val="73980E877A55468291EBA03B1D4C9C282"/>
    <w:rsid w:val="00A26DAE"/>
    <w:pPr>
      <w:spacing w:after="0" w:line="240" w:lineRule="auto"/>
    </w:pPr>
    <w:rPr>
      <w:rFonts w:ascii="Segoe UI" w:hAnsi="Segoe UI"/>
      <w:sz w:val="20"/>
      <w:lang w:val="en-GB" w:eastAsia="en-GB"/>
    </w:rPr>
  </w:style>
  <w:style w:type="paragraph" w:customStyle="1" w:styleId="5D30863F7D284E53B3B7BDD51E777E6D2">
    <w:name w:val="5D30863F7D284E53B3B7BDD51E777E6D2"/>
    <w:rsid w:val="00A26DAE"/>
    <w:pPr>
      <w:spacing w:after="0" w:line="240" w:lineRule="auto"/>
    </w:pPr>
    <w:rPr>
      <w:rFonts w:ascii="Segoe UI" w:hAnsi="Segoe UI"/>
      <w:sz w:val="20"/>
      <w:lang w:val="en-GB" w:eastAsia="en-GB"/>
    </w:rPr>
  </w:style>
  <w:style w:type="paragraph" w:customStyle="1" w:styleId="F69206EA7E6C425D9645B7CDBEAC9B3D2">
    <w:name w:val="F69206EA7E6C425D9645B7CDBEAC9B3D2"/>
    <w:rsid w:val="00A26DAE"/>
    <w:pPr>
      <w:spacing w:after="0" w:line="240" w:lineRule="auto"/>
    </w:pPr>
    <w:rPr>
      <w:rFonts w:ascii="Segoe UI" w:hAnsi="Segoe UI"/>
      <w:sz w:val="20"/>
      <w:lang w:val="en-GB" w:eastAsia="en-GB"/>
    </w:rPr>
  </w:style>
  <w:style w:type="paragraph" w:customStyle="1" w:styleId="AD9AA38A5A9746A7A412F320BA0EE2B82">
    <w:name w:val="AD9AA38A5A9746A7A412F320BA0EE2B82"/>
    <w:rsid w:val="00A26DAE"/>
    <w:pPr>
      <w:spacing w:after="0" w:line="240" w:lineRule="auto"/>
    </w:pPr>
    <w:rPr>
      <w:rFonts w:ascii="Segoe UI" w:hAnsi="Segoe UI"/>
      <w:sz w:val="20"/>
      <w:lang w:val="en-GB" w:eastAsia="en-GB"/>
    </w:rPr>
  </w:style>
  <w:style w:type="paragraph" w:customStyle="1" w:styleId="8C40BBD3F5C24D7798B29B778335B6F52">
    <w:name w:val="8C40BBD3F5C24D7798B29B778335B6F52"/>
    <w:rsid w:val="00A26DAE"/>
    <w:pPr>
      <w:spacing w:after="0" w:line="240" w:lineRule="auto"/>
    </w:pPr>
    <w:rPr>
      <w:rFonts w:ascii="Segoe UI" w:hAnsi="Segoe UI"/>
      <w:sz w:val="20"/>
      <w:lang w:val="en-GB" w:eastAsia="en-GB"/>
    </w:rPr>
  </w:style>
  <w:style w:type="paragraph" w:customStyle="1" w:styleId="963E7D467CEA4966ABEE7CAE14FF876C2">
    <w:name w:val="963E7D467CEA4966ABEE7CAE14FF876C2"/>
    <w:rsid w:val="00A26DAE"/>
    <w:pPr>
      <w:spacing w:after="0" w:line="240" w:lineRule="auto"/>
    </w:pPr>
    <w:rPr>
      <w:rFonts w:ascii="Segoe UI" w:hAnsi="Segoe UI"/>
      <w:sz w:val="20"/>
      <w:lang w:val="en-GB" w:eastAsia="en-GB"/>
    </w:rPr>
  </w:style>
  <w:style w:type="paragraph" w:customStyle="1" w:styleId="C1EEF46E868044B18F4A8F1FA00EC66D2">
    <w:name w:val="C1EEF46E868044B18F4A8F1FA00EC66D2"/>
    <w:rsid w:val="00A26DAE"/>
    <w:pPr>
      <w:spacing w:after="0" w:line="240" w:lineRule="auto"/>
    </w:pPr>
    <w:rPr>
      <w:rFonts w:ascii="Segoe UI" w:hAnsi="Segoe UI"/>
      <w:sz w:val="20"/>
      <w:lang w:val="en-GB" w:eastAsia="en-GB"/>
    </w:rPr>
  </w:style>
  <w:style w:type="paragraph" w:customStyle="1" w:styleId="3A3309A466EC47628542DE9D6A830E9323">
    <w:name w:val="3A3309A466EC47628542DE9D6A830E9323"/>
    <w:rsid w:val="00A26DAE"/>
    <w:pPr>
      <w:spacing w:after="0" w:line="240" w:lineRule="auto"/>
    </w:pPr>
    <w:rPr>
      <w:rFonts w:ascii="Segoe UI" w:hAnsi="Segoe UI"/>
      <w:b/>
      <w:sz w:val="20"/>
      <w:lang w:val="en-GB" w:eastAsia="en-GB"/>
    </w:rPr>
  </w:style>
  <w:style w:type="paragraph" w:customStyle="1" w:styleId="276E5681654A4192BED2D26985D924BD23">
    <w:name w:val="276E5681654A4192BED2D26985D924BD23"/>
    <w:rsid w:val="00A26DAE"/>
    <w:pPr>
      <w:spacing w:after="0" w:line="240" w:lineRule="auto"/>
    </w:pPr>
    <w:rPr>
      <w:rFonts w:ascii="Segoe UI" w:hAnsi="Segoe UI"/>
      <w:b/>
      <w:sz w:val="20"/>
      <w:lang w:val="en-GB" w:eastAsia="en-GB"/>
    </w:rPr>
  </w:style>
  <w:style w:type="paragraph" w:customStyle="1" w:styleId="5DE751AC11804EF6BE57BB36936DA6B313">
    <w:name w:val="5DE751AC11804EF6BE57BB36936DA6B313"/>
    <w:rsid w:val="00A26DAE"/>
    <w:pPr>
      <w:spacing w:after="0" w:line="240" w:lineRule="auto"/>
    </w:pPr>
    <w:rPr>
      <w:rFonts w:ascii="Segoe UI" w:hAnsi="Segoe UI"/>
      <w:sz w:val="20"/>
      <w:lang w:val="en-GB" w:eastAsia="en-GB"/>
    </w:rPr>
  </w:style>
  <w:style w:type="paragraph" w:customStyle="1" w:styleId="7B88634315DD43CC99E8DBCA3B8EBC3723">
    <w:name w:val="7B88634315DD43CC99E8DBCA3B8EBC3723"/>
    <w:rsid w:val="00A26DAE"/>
    <w:pPr>
      <w:spacing w:after="0" w:line="240" w:lineRule="auto"/>
    </w:pPr>
    <w:rPr>
      <w:rFonts w:ascii="Segoe UI" w:hAnsi="Segoe UI"/>
      <w:sz w:val="20"/>
      <w:lang w:val="en-GB" w:eastAsia="en-GB"/>
    </w:rPr>
  </w:style>
  <w:style w:type="paragraph" w:customStyle="1" w:styleId="5FDEE799DAF54CD8BBBD974177B6D20C23">
    <w:name w:val="5FDEE799DAF54CD8BBBD974177B6D20C23"/>
    <w:rsid w:val="00A26DAE"/>
    <w:pPr>
      <w:spacing w:after="0" w:line="240" w:lineRule="auto"/>
    </w:pPr>
    <w:rPr>
      <w:rFonts w:ascii="Segoe UI" w:hAnsi="Segoe UI"/>
      <w:sz w:val="20"/>
      <w:lang w:val="en-GB" w:eastAsia="en-GB"/>
    </w:rPr>
  </w:style>
  <w:style w:type="paragraph" w:customStyle="1" w:styleId="9DF15DE4D70F49EE85D218900104946E23">
    <w:name w:val="9DF15DE4D70F49EE85D218900104946E23"/>
    <w:rsid w:val="00A26DAE"/>
    <w:pPr>
      <w:spacing w:after="0" w:line="240" w:lineRule="auto"/>
    </w:pPr>
    <w:rPr>
      <w:rFonts w:ascii="Segoe UI" w:hAnsi="Segoe UI"/>
      <w:sz w:val="20"/>
      <w:lang w:val="en-GB" w:eastAsia="en-GB"/>
    </w:rPr>
  </w:style>
  <w:style w:type="paragraph" w:customStyle="1" w:styleId="8C67379A14D543A5A9F0A29A997B083923">
    <w:name w:val="8C67379A14D543A5A9F0A29A997B083923"/>
    <w:rsid w:val="00A26DAE"/>
    <w:pPr>
      <w:spacing w:after="0" w:line="240" w:lineRule="auto"/>
    </w:pPr>
    <w:rPr>
      <w:rFonts w:ascii="Segoe UI" w:hAnsi="Segoe UI"/>
      <w:sz w:val="20"/>
      <w:lang w:val="en-GB" w:eastAsia="en-GB"/>
    </w:rPr>
  </w:style>
  <w:style w:type="paragraph" w:customStyle="1" w:styleId="95DBC423593B4309B3C7FC272C30D63013">
    <w:name w:val="95DBC423593B4309B3C7FC272C30D63013"/>
    <w:rsid w:val="00A26DAE"/>
    <w:pPr>
      <w:spacing w:after="0" w:line="240" w:lineRule="auto"/>
    </w:pPr>
    <w:rPr>
      <w:rFonts w:ascii="Segoe UI" w:hAnsi="Segoe UI"/>
      <w:sz w:val="20"/>
      <w:lang w:val="en-GB" w:eastAsia="en-GB"/>
    </w:rPr>
  </w:style>
  <w:style w:type="paragraph" w:customStyle="1" w:styleId="1D7A5E5A7CD2448D9917E2550168E8A512">
    <w:name w:val="1D7A5E5A7CD2448D9917E2550168E8A512"/>
    <w:rsid w:val="00A26DAE"/>
    <w:pPr>
      <w:spacing w:after="0" w:line="240" w:lineRule="auto"/>
    </w:pPr>
    <w:rPr>
      <w:rFonts w:ascii="Segoe UI" w:hAnsi="Segoe UI"/>
      <w:sz w:val="20"/>
      <w:lang w:val="en-GB" w:eastAsia="en-GB"/>
    </w:rPr>
  </w:style>
  <w:style w:type="paragraph" w:customStyle="1" w:styleId="8D597EC715304BEFA8327CB1A2CFB4A312">
    <w:name w:val="8D597EC715304BEFA8327CB1A2CFB4A312"/>
    <w:rsid w:val="00A26DAE"/>
    <w:pPr>
      <w:spacing w:after="0" w:line="240" w:lineRule="auto"/>
    </w:pPr>
    <w:rPr>
      <w:rFonts w:ascii="Segoe UI" w:hAnsi="Segoe UI"/>
      <w:sz w:val="20"/>
      <w:lang w:val="en-GB" w:eastAsia="en-GB"/>
    </w:rPr>
  </w:style>
  <w:style w:type="paragraph" w:customStyle="1" w:styleId="C01D21DE60B645FFBB6452899A01C8AB12">
    <w:name w:val="C01D21DE60B645FFBB6452899A01C8AB12"/>
    <w:rsid w:val="00A26DAE"/>
    <w:pPr>
      <w:spacing w:after="0" w:line="240" w:lineRule="auto"/>
    </w:pPr>
    <w:rPr>
      <w:rFonts w:ascii="Segoe UI" w:hAnsi="Segoe UI"/>
      <w:sz w:val="20"/>
      <w:lang w:val="en-GB" w:eastAsia="en-GB"/>
    </w:rPr>
  </w:style>
  <w:style w:type="paragraph" w:customStyle="1" w:styleId="FCC4C1C59A3C4E7F94F263F7B1E8E5026">
    <w:name w:val="FCC4C1C59A3C4E7F94F263F7B1E8E5026"/>
    <w:rsid w:val="00A26DAE"/>
    <w:pPr>
      <w:spacing w:after="0" w:line="240" w:lineRule="auto"/>
    </w:pPr>
    <w:rPr>
      <w:rFonts w:ascii="Segoe UI" w:hAnsi="Segoe UI"/>
      <w:sz w:val="20"/>
      <w:lang w:val="en-GB" w:eastAsia="en-GB"/>
    </w:rPr>
  </w:style>
  <w:style w:type="paragraph" w:customStyle="1" w:styleId="0B4FCE9B58C54C3291BF3C754C15C8DC6">
    <w:name w:val="0B4FCE9B58C54C3291BF3C754C15C8DC6"/>
    <w:rsid w:val="00A26DAE"/>
    <w:pPr>
      <w:spacing w:after="0" w:line="240" w:lineRule="auto"/>
    </w:pPr>
    <w:rPr>
      <w:rFonts w:ascii="Segoe UI" w:hAnsi="Segoe UI"/>
      <w:sz w:val="20"/>
      <w:lang w:val="en-GB" w:eastAsia="en-GB"/>
    </w:rPr>
  </w:style>
  <w:style w:type="paragraph" w:customStyle="1" w:styleId="F0B1067E0B5143789145C2C2DDCE118E13">
    <w:name w:val="F0B1067E0B5143789145C2C2DDCE118E13"/>
    <w:rsid w:val="00A26DAE"/>
    <w:pPr>
      <w:spacing w:after="0" w:line="240" w:lineRule="auto"/>
    </w:pPr>
    <w:rPr>
      <w:rFonts w:ascii="Segoe UI" w:hAnsi="Segoe UI"/>
      <w:sz w:val="20"/>
      <w:lang w:val="en-GB" w:eastAsia="en-GB"/>
    </w:rPr>
  </w:style>
  <w:style w:type="paragraph" w:customStyle="1" w:styleId="22F46E86465F482FA05AAD184E24B13D2">
    <w:name w:val="22F46E86465F482FA05AAD184E24B13D2"/>
    <w:rsid w:val="00A26DAE"/>
    <w:pPr>
      <w:spacing w:after="0" w:line="240" w:lineRule="auto"/>
    </w:pPr>
    <w:rPr>
      <w:rFonts w:ascii="Segoe UI" w:hAnsi="Segoe UI"/>
      <w:sz w:val="20"/>
      <w:lang w:val="en-GB" w:eastAsia="en-GB"/>
    </w:rPr>
  </w:style>
  <w:style w:type="paragraph" w:customStyle="1" w:styleId="4CB9E27BA4224757B14534538AFB2EC22">
    <w:name w:val="4CB9E27BA4224757B14534538AFB2EC22"/>
    <w:rsid w:val="00A26DAE"/>
    <w:pPr>
      <w:spacing w:after="0" w:line="240" w:lineRule="auto"/>
    </w:pPr>
    <w:rPr>
      <w:rFonts w:ascii="Segoe UI" w:hAnsi="Segoe UI"/>
      <w:sz w:val="20"/>
      <w:lang w:val="en-GB" w:eastAsia="en-GB"/>
    </w:rPr>
  </w:style>
  <w:style w:type="paragraph" w:customStyle="1" w:styleId="C8EAD9067F5D46709077E769D378C96E2">
    <w:name w:val="C8EAD9067F5D46709077E769D378C96E2"/>
    <w:rsid w:val="00A26DAE"/>
    <w:pPr>
      <w:spacing w:after="0" w:line="240" w:lineRule="auto"/>
    </w:pPr>
    <w:rPr>
      <w:rFonts w:ascii="Segoe UI" w:hAnsi="Segoe UI"/>
      <w:sz w:val="20"/>
      <w:lang w:val="en-GB" w:eastAsia="en-GB"/>
    </w:rPr>
  </w:style>
  <w:style w:type="paragraph" w:customStyle="1" w:styleId="74188B3242E248FBA8E48AC60A07DF212">
    <w:name w:val="74188B3242E248FBA8E48AC60A07DF212"/>
    <w:rsid w:val="00A26DAE"/>
    <w:pPr>
      <w:spacing w:after="0" w:line="240" w:lineRule="auto"/>
    </w:pPr>
    <w:rPr>
      <w:rFonts w:ascii="Segoe UI" w:hAnsi="Segoe UI"/>
      <w:sz w:val="20"/>
      <w:lang w:val="en-GB" w:eastAsia="en-GB"/>
    </w:rPr>
  </w:style>
  <w:style w:type="paragraph" w:customStyle="1" w:styleId="4F73DDDFB4AB4361BA73937F83DAF5992">
    <w:name w:val="4F73DDDFB4AB4361BA73937F83DAF5992"/>
    <w:rsid w:val="00A26DAE"/>
    <w:pPr>
      <w:spacing w:after="0" w:line="240" w:lineRule="auto"/>
    </w:pPr>
    <w:rPr>
      <w:rFonts w:ascii="Segoe UI" w:hAnsi="Segoe UI"/>
      <w:sz w:val="20"/>
      <w:lang w:val="en-GB" w:eastAsia="en-GB"/>
    </w:rPr>
  </w:style>
  <w:style w:type="paragraph" w:customStyle="1" w:styleId="FB52C8055732485DB843127307206C402">
    <w:name w:val="FB52C8055732485DB843127307206C402"/>
    <w:rsid w:val="00A26DAE"/>
    <w:pPr>
      <w:spacing w:after="0" w:line="240" w:lineRule="auto"/>
    </w:pPr>
    <w:rPr>
      <w:rFonts w:ascii="Segoe UI" w:hAnsi="Segoe UI"/>
      <w:sz w:val="20"/>
      <w:lang w:val="en-GB" w:eastAsia="en-GB"/>
    </w:rPr>
  </w:style>
  <w:style w:type="paragraph" w:customStyle="1" w:styleId="82B71A5F80FF4D78A976E022852CCC482">
    <w:name w:val="82B71A5F80FF4D78A976E022852CCC482"/>
    <w:rsid w:val="00A26DAE"/>
    <w:pPr>
      <w:spacing w:after="0" w:line="240" w:lineRule="auto"/>
    </w:pPr>
    <w:rPr>
      <w:rFonts w:ascii="Segoe UI" w:hAnsi="Segoe UI"/>
      <w:sz w:val="20"/>
      <w:lang w:val="en-GB" w:eastAsia="en-GB"/>
    </w:rPr>
  </w:style>
  <w:style w:type="paragraph" w:customStyle="1" w:styleId="D29D377240654CD6A171CA585AF1CDCE2">
    <w:name w:val="D29D377240654CD6A171CA585AF1CDCE2"/>
    <w:rsid w:val="00A26DAE"/>
    <w:pPr>
      <w:spacing w:after="0" w:line="240" w:lineRule="auto"/>
    </w:pPr>
    <w:rPr>
      <w:rFonts w:ascii="Segoe UI" w:hAnsi="Segoe UI"/>
      <w:sz w:val="20"/>
      <w:lang w:val="en-GB" w:eastAsia="en-GB"/>
    </w:rPr>
  </w:style>
  <w:style w:type="paragraph" w:customStyle="1" w:styleId="B25B986D1A24443E814D11E0459704C12">
    <w:name w:val="B25B986D1A24443E814D11E0459704C12"/>
    <w:rsid w:val="00A26DAE"/>
    <w:pPr>
      <w:spacing w:after="0" w:line="240" w:lineRule="auto"/>
    </w:pPr>
    <w:rPr>
      <w:rFonts w:ascii="Segoe UI" w:hAnsi="Segoe UI"/>
      <w:sz w:val="20"/>
      <w:lang w:val="en-GB" w:eastAsia="en-GB"/>
    </w:rPr>
  </w:style>
  <w:style w:type="paragraph" w:customStyle="1" w:styleId="4827A8BE5FCB417CA84912E86A13C4B32">
    <w:name w:val="4827A8BE5FCB417CA84912E86A13C4B32"/>
    <w:rsid w:val="00A26DAE"/>
    <w:pPr>
      <w:spacing w:after="0" w:line="240" w:lineRule="auto"/>
    </w:pPr>
    <w:rPr>
      <w:rFonts w:ascii="Segoe UI" w:hAnsi="Segoe UI"/>
      <w:sz w:val="20"/>
      <w:lang w:val="en-GB" w:eastAsia="en-GB"/>
    </w:rPr>
  </w:style>
  <w:style w:type="paragraph" w:customStyle="1" w:styleId="390664BCD8F2455481397BD9945D8E2A2">
    <w:name w:val="390664BCD8F2455481397BD9945D8E2A2"/>
    <w:rsid w:val="00A26DAE"/>
    <w:pPr>
      <w:spacing w:after="0" w:line="240" w:lineRule="auto"/>
    </w:pPr>
    <w:rPr>
      <w:rFonts w:ascii="Segoe UI" w:hAnsi="Segoe UI"/>
      <w:sz w:val="20"/>
      <w:lang w:val="en-GB" w:eastAsia="en-GB"/>
    </w:rPr>
  </w:style>
  <w:style w:type="paragraph" w:customStyle="1" w:styleId="B5F2E038D5B2488885C5569400C31CD92">
    <w:name w:val="B5F2E038D5B2488885C5569400C31CD92"/>
    <w:rsid w:val="00A26DAE"/>
    <w:pPr>
      <w:spacing w:after="0" w:line="240" w:lineRule="auto"/>
    </w:pPr>
    <w:rPr>
      <w:rFonts w:ascii="Segoe UI" w:hAnsi="Segoe UI"/>
      <w:sz w:val="20"/>
      <w:lang w:val="en-GB" w:eastAsia="en-GB"/>
    </w:rPr>
  </w:style>
  <w:style w:type="paragraph" w:customStyle="1" w:styleId="014B1E9455C24AC29BE31CF8477899522">
    <w:name w:val="014B1E9455C24AC29BE31CF8477899522"/>
    <w:rsid w:val="00A26DAE"/>
    <w:pPr>
      <w:spacing w:after="0" w:line="240" w:lineRule="auto"/>
    </w:pPr>
    <w:rPr>
      <w:rFonts w:ascii="Segoe UI" w:hAnsi="Segoe UI"/>
      <w:sz w:val="20"/>
      <w:lang w:val="en-GB" w:eastAsia="en-GB"/>
    </w:rPr>
  </w:style>
  <w:style w:type="paragraph" w:customStyle="1" w:styleId="DFF2D8FCEC2347F5A7CEC9C87ABC28342">
    <w:name w:val="DFF2D8FCEC2347F5A7CEC9C87ABC28342"/>
    <w:rsid w:val="00A26DAE"/>
    <w:pPr>
      <w:spacing w:after="0" w:line="240" w:lineRule="auto"/>
    </w:pPr>
    <w:rPr>
      <w:rFonts w:ascii="Segoe UI" w:hAnsi="Segoe UI"/>
      <w:sz w:val="20"/>
      <w:lang w:val="en-GB" w:eastAsia="en-GB"/>
    </w:rPr>
  </w:style>
  <w:style w:type="paragraph" w:customStyle="1" w:styleId="F03EA5BF23034505BD8DF28E862048592">
    <w:name w:val="F03EA5BF23034505BD8DF28E862048592"/>
    <w:rsid w:val="00A26DAE"/>
    <w:pPr>
      <w:spacing w:after="0" w:line="240" w:lineRule="auto"/>
    </w:pPr>
    <w:rPr>
      <w:rFonts w:ascii="Segoe UI" w:hAnsi="Segoe UI"/>
      <w:sz w:val="20"/>
      <w:lang w:val="en-GB" w:eastAsia="en-GB"/>
    </w:rPr>
  </w:style>
  <w:style w:type="paragraph" w:customStyle="1" w:styleId="6193843F5B7A4B6F96465A1043DBB7A42">
    <w:name w:val="6193843F5B7A4B6F96465A1043DBB7A42"/>
    <w:rsid w:val="00A26DAE"/>
    <w:pPr>
      <w:spacing w:after="0" w:line="240" w:lineRule="auto"/>
    </w:pPr>
    <w:rPr>
      <w:rFonts w:ascii="Segoe UI" w:hAnsi="Segoe UI"/>
      <w:sz w:val="20"/>
      <w:lang w:val="en-GB" w:eastAsia="en-GB"/>
    </w:rPr>
  </w:style>
  <w:style w:type="paragraph" w:customStyle="1" w:styleId="87260DA25A674B698AD535FCC764951C1">
    <w:name w:val="87260DA25A674B698AD535FCC764951C1"/>
    <w:rsid w:val="00A26DAE"/>
    <w:pPr>
      <w:spacing w:after="0" w:line="240" w:lineRule="auto"/>
    </w:pPr>
    <w:rPr>
      <w:rFonts w:ascii="Segoe UI" w:hAnsi="Segoe UI"/>
      <w:sz w:val="20"/>
      <w:lang w:val="en-GB" w:eastAsia="en-GB"/>
    </w:rPr>
  </w:style>
  <w:style w:type="paragraph" w:customStyle="1" w:styleId="3801510C55FF4A2090E7445EBE338D011">
    <w:name w:val="3801510C55FF4A2090E7445EBE338D011"/>
    <w:rsid w:val="00A26DAE"/>
    <w:pPr>
      <w:spacing w:after="0" w:line="240" w:lineRule="auto"/>
    </w:pPr>
    <w:rPr>
      <w:rFonts w:ascii="Segoe UI" w:hAnsi="Segoe UI"/>
      <w:sz w:val="20"/>
      <w:lang w:val="en-GB" w:eastAsia="en-GB"/>
    </w:rPr>
  </w:style>
  <w:style w:type="paragraph" w:customStyle="1" w:styleId="6B6CBD8B233742A4B6F5BF28378497D91">
    <w:name w:val="6B6CBD8B233742A4B6F5BF28378497D91"/>
    <w:rsid w:val="00A26DAE"/>
    <w:pPr>
      <w:spacing w:after="0" w:line="240" w:lineRule="auto"/>
    </w:pPr>
    <w:rPr>
      <w:rFonts w:ascii="Segoe UI" w:hAnsi="Segoe UI"/>
      <w:sz w:val="20"/>
      <w:lang w:val="en-GB" w:eastAsia="en-GB"/>
    </w:rPr>
  </w:style>
  <w:style w:type="paragraph" w:customStyle="1" w:styleId="450AF69E487247A9B829A936E48E9EE31">
    <w:name w:val="450AF69E487247A9B829A936E48E9EE31"/>
    <w:rsid w:val="00A26DAE"/>
    <w:pPr>
      <w:spacing w:after="0" w:line="240" w:lineRule="auto"/>
    </w:pPr>
    <w:rPr>
      <w:rFonts w:ascii="Segoe UI" w:hAnsi="Segoe UI"/>
      <w:sz w:val="20"/>
      <w:lang w:val="en-GB" w:eastAsia="en-GB"/>
    </w:rPr>
  </w:style>
  <w:style w:type="paragraph" w:customStyle="1" w:styleId="4AB40901F4824407982E6A97DAE9C3BE2">
    <w:name w:val="4AB40901F4824407982E6A97DAE9C3BE2"/>
    <w:rsid w:val="00A26DAE"/>
    <w:pPr>
      <w:spacing w:after="0" w:line="240" w:lineRule="auto"/>
    </w:pPr>
    <w:rPr>
      <w:rFonts w:ascii="Segoe UI" w:hAnsi="Segoe UI"/>
      <w:sz w:val="20"/>
      <w:lang w:val="en-GB" w:eastAsia="en-GB"/>
    </w:rPr>
  </w:style>
  <w:style w:type="paragraph" w:customStyle="1" w:styleId="7C8226A4225B4BF7ACB27769F3A98A962">
    <w:name w:val="7C8226A4225B4BF7ACB27769F3A98A962"/>
    <w:rsid w:val="00A26DAE"/>
    <w:pPr>
      <w:spacing w:after="0" w:line="240" w:lineRule="auto"/>
    </w:pPr>
    <w:rPr>
      <w:rFonts w:ascii="Segoe UI" w:hAnsi="Segoe UI"/>
      <w:sz w:val="20"/>
      <w:lang w:val="en-GB" w:eastAsia="en-GB"/>
    </w:rPr>
  </w:style>
  <w:style w:type="paragraph" w:customStyle="1" w:styleId="55BDB210B3074DB1B9AA25177BBDB4332">
    <w:name w:val="55BDB210B3074DB1B9AA25177BBDB4332"/>
    <w:rsid w:val="00A26DAE"/>
    <w:pPr>
      <w:spacing w:after="0" w:line="240" w:lineRule="auto"/>
    </w:pPr>
    <w:rPr>
      <w:rFonts w:ascii="Segoe UI" w:hAnsi="Segoe UI"/>
      <w:sz w:val="20"/>
      <w:lang w:val="en-GB" w:eastAsia="en-GB"/>
    </w:rPr>
  </w:style>
  <w:style w:type="paragraph" w:customStyle="1" w:styleId="3B5DDB5CA3E84E329775DA457CD7FDB02">
    <w:name w:val="3B5DDB5CA3E84E329775DA457CD7FDB02"/>
    <w:rsid w:val="00A26DAE"/>
    <w:pPr>
      <w:spacing w:after="0" w:line="240" w:lineRule="auto"/>
    </w:pPr>
    <w:rPr>
      <w:rFonts w:ascii="Segoe UI" w:hAnsi="Segoe UI"/>
      <w:sz w:val="20"/>
      <w:lang w:val="en-GB" w:eastAsia="en-GB"/>
    </w:rPr>
  </w:style>
  <w:style w:type="paragraph" w:customStyle="1" w:styleId="37E17443FA7B468CB8BDA392745CD87D2">
    <w:name w:val="37E17443FA7B468CB8BDA392745CD87D2"/>
    <w:rsid w:val="00A26DAE"/>
    <w:pPr>
      <w:spacing w:after="0" w:line="240" w:lineRule="auto"/>
    </w:pPr>
    <w:rPr>
      <w:rFonts w:ascii="Segoe UI" w:hAnsi="Segoe UI"/>
      <w:sz w:val="20"/>
      <w:lang w:val="en-GB" w:eastAsia="en-GB"/>
    </w:rPr>
  </w:style>
  <w:style w:type="paragraph" w:customStyle="1" w:styleId="F8B65FB7858948DBA9AE1EAD381611692">
    <w:name w:val="F8B65FB7858948DBA9AE1EAD381611692"/>
    <w:rsid w:val="00A26DAE"/>
    <w:pPr>
      <w:spacing w:after="0" w:line="240" w:lineRule="auto"/>
    </w:pPr>
    <w:rPr>
      <w:rFonts w:ascii="Segoe UI" w:hAnsi="Segoe UI"/>
      <w:sz w:val="20"/>
      <w:lang w:val="en-GB" w:eastAsia="en-GB"/>
    </w:rPr>
  </w:style>
  <w:style w:type="paragraph" w:customStyle="1" w:styleId="EB80EACDB58148148303E227F711A39A3">
    <w:name w:val="EB80EACDB58148148303E227F711A39A3"/>
    <w:rsid w:val="00A26DAE"/>
    <w:pPr>
      <w:spacing w:after="0" w:line="240" w:lineRule="auto"/>
    </w:pPr>
    <w:rPr>
      <w:rFonts w:ascii="Segoe UI" w:hAnsi="Segoe UI"/>
      <w:sz w:val="20"/>
      <w:lang w:val="en-GB" w:eastAsia="en-GB"/>
    </w:rPr>
  </w:style>
  <w:style w:type="paragraph" w:customStyle="1" w:styleId="1B7B8DE68F8B4889B199702EA59A94303">
    <w:name w:val="1B7B8DE68F8B4889B199702EA59A94303"/>
    <w:rsid w:val="00A26DAE"/>
    <w:pPr>
      <w:spacing w:after="0" w:line="240" w:lineRule="auto"/>
    </w:pPr>
    <w:rPr>
      <w:rFonts w:ascii="Segoe UI" w:hAnsi="Segoe UI"/>
      <w:sz w:val="20"/>
      <w:lang w:val="en-GB" w:eastAsia="en-GB"/>
    </w:rPr>
  </w:style>
  <w:style w:type="paragraph" w:customStyle="1" w:styleId="4EBDBA4A6E8143D89E415DE9A81308D03">
    <w:name w:val="4EBDBA4A6E8143D89E415DE9A81308D03"/>
    <w:rsid w:val="00A26DAE"/>
    <w:pPr>
      <w:spacing w:after="0" w:line="240" w:lineRule="auto"/>
    </w:pPr>
    <w:rPr>
      <w:rFonts w:ascii="Segoe UI" w:hAnsi="Segoe UI"/>
      <w:sz w:val="20"/>
      <w:lang w:val="en-GB" w:eastAsia="en-GB"/>
    </w:rPr>
  </w:style>
  <w:style w:type="paragraph" w:customStyle="1" w:styleId="97DF2D8CA52B4EE699DD58ADE96A378C3">
    <w:name w:val="97DF2D8CA52B4EE699DD58ADE96A378C3"/>
    <w:rsid w:val="00A26DAE"/>
    <w:pPr>
      <w:spacing w:after="0" w:line="240" w:lineRule="auto"/>
    </w:pPr>
    <w:rPr>
      <w:rFonts w:ascii="Segoe UI" w:hAnsi="Segoe UI"/>
      <w:sz w:val="20"/>
      <w:lang w:val="en-GB" w:eastAsia="en-GB"/>
    </w:rPr>
  </w:style>
  <w:style w:type="paragraph" w:customStyle="1" w:styleId="73D67C4B1DDC469AAE4815F02490032D3">
    <w:name w:val="73D67C4B1DDC469AAE4815F02490032D3"/>
    <w:rsid w:val="00A26DAE"/>
    <w:pPr>
      <w:spacing w:after="0" w:line="240" w:lineRule="auto"/>
    </w:pPr>
    <w:rPr>
      <w:rFonts w:ascii="Segoe UI" w:hAnsi="Segoe UI"/>
      <w:sz w:val="20"/>
      <w:lang w:val="en-GB" w:eastAsia="en-GB"/>
    </w:rPr>
  </w:style>
  <w:style w:type="paragraph" w:customStyle="1" w:styleId="73980E877A55468291EBA03B1D4C9C283">
    <w:name w:val="73980E877A55468291EBA03B1D4C9C283"/>
    <w:rsid w:val="00A26DAE"/>
    <w:pPr>
      <w:spacing w:after="0" w:line="240" w:lineRule="auto"/>
    </w:pPr>
    <w:rPr>
      <w:rFonts w:ascii="Segoe UI" w:hAnsi="Segoe UI"/>
      <w:sz w:val="20"/>
      <w:lang w:val="en-GB" w:eastAsia="en-GB"/>
    </w:rPr>
  </w:style>
  <w:style w:type="paragraph" w:customStyle="1" w:styleId="5D30863F7D284E53B3B7BDD51E777E6D3">
    <w:name w:val="5D30863F7D284E53B3B7BDD51E777E6D3"/>
    <w:rsid w:val="00A26DAE"/>
    <w:pPr>
      <w:spacing w:after="0" w:line="240" w:lineRule="auto"/>
    </w:pPr>
    <w:rPr>
      <w:rFonts w:ascii="Segoe UI" w:hAnsi="Segoe UI"/>
      <w:sz w:val="20"/>
      <w:lang w:val="en-GB" w:eastAsia="en-GB"/>
    </w:rPr>
  </w:style>
  <w:style w:type="paragraph" w:customStyle="1" w:styleId="F69206EA7E6C425D9645B7CDBEAC9B3D3">
    <w:name w:val="F69206EA7E6C425D9645B7CDBEAC9B3D3"/>
    <w:rsid w:val="00A26DAE"/>
    <w:pPr>
      <w:spacing w:after="0" w:line="240" w:lineRule="auto"/>
    </w:pPr>
    <w:rPr>
      <w:rFonts w:ascii="Segoe UI" w:hAnsi="Segoe UI"/>
      <w:sz w:val="20"/>
      <w:lang w:val="en-GB" w:eastAsia="en-GB"/>
    </w:rPr>
  </w:style>
  <w:style w:type="paragraph" w:customStyle="1" w:styleId="AD9AA38A5A9746A7A412F320BA0EE2B83">
    <w:name w:val="AD9AA38A5A9746A7A412F320BA0EE2B83"/>
    <w:rsid w:val="00A26DAE"/>
    <w:pPr>
      <w:spacing w:after="0" w:line="240" w:lineRule="auto"/>
    </w:pPr>
    <w:rPr>
      <w:rFonts w:ascii="Segoe UI" w:hAnsi="Segoe UI"/>
      <w:sz w:val="20"/>
      <w:lang w:val="en-GB" w:eastAsia="en-GB"/>
    </w:rPr>
  </w:style>
  <w:style w:type="paragraph" w:customStyle="1" w:styleId="8C40BBD3F5C24D7798B29B778335B6F53">
    <w:name w:val="8C40BBD3F5C24D7798B29B778335B6F53"/>
    <w:rsid w:val="00A26DAE"/>
    <w:pPr>
      <w:spacing w:after="0" w:line="240" w:lineRule="auto"/>
    </w:pPr>
    <w:rPr>
      <w:rFonts w:ascii="Segoe UI" w:hAnsi="Segoe UI"/>
      <w:sz w:val="20"/>
      <w:lang w:val="en-GB" w:eastAsia="en-GB"/>
    </w:rPr>
  </w:style>
  <w:style w:type="paragraph" w:customStyle="1" w:styleId="963E7D467CEA4966ABEE7CAE14FF876C3">
    <w:name w:val="963E7D467CEA4966ABEE7CAE14FF876C3"/>
    <w:rsid w:val="00A26DAE"/>
    <w:pPr>
      <w:spacing w:after="0" w:line="240" w:lineRule="auto"/>
    </w:pPr>
    <w:rPr>
      <w:rFonts w:ascii="Segoe UI" w:hAnsi="Segoe UI"/>
      <w:sz w:val="20"/>
      <w:lang w:val="en-GB" w:eastAsia="en-GB"/>
    </w:rPr>
  </w:style>
  <w:style w:type="paragraph" w:customStyle="1" w:styleId="C1EEF46E868044B18F4A8F1FA00EC66D3">
    <w:name w:val="C1EEF46E868044B18F4A8F1FA00EC66D3"/>
    <w:rsid w:val="00A26DAE"/>
    <w:pPr>
      <w:spacing w:after="0" w:line="240" w:lineRule="auto"/>
    </w:pPr>
    <w:rPr>
      <w:rFonts w:ascii="Segoe UI" w:hAnsi="Segoe UI"/>
      <w:sz w:val="20"/>
      <w:lang w:val="en-GB" w:eastAsia="en-GB"/>
    </w:rPr>
  </w:style>
  <w:style w:type="paragraph" w:customStyle="1" w:styleId="3A3309A466EC47628542DE9D6A830E9324">
    <w:name w:val="3A3309A466EC47628542DE9D6A830E9324"/>
    <w:rsid w:val="00A26DAE"/>
    <w:pPr>
      <w:spacing w:after="0" w:line="240" w:lineRule="auto"/>
    </w:pPr>
    <w:rPr>
      <w:rFonts w:ascii="Segoe UI" w:hAnsi="Segoe UI"/>
      <w:b/>
      <w:sz w:val="20"/>
      <w:lang w:val="en-GB" w:eastAsia="en-GB"/>
    </w:rPr>
  </w:style>
  <w:style w:type="paragraph" w:customStyle="1" w:styleId="276E5681654A4192BED2D26985D924BD24">
    <w:name w:val="276E5681654A4192BED2D26985D924BD24"/>
    <w:rsid w:val="00A26DAE"/>
    <w:pPr>
      <w:spacing w:after="0" w:line="240" w:lineRule="auto"/>
    </w:pPr>
    <w:rPr>
      <w:rFonts w:ascii="Segoe UI" w:hAnsi="Segoe UI"/>
      <w:b/>
      <w:sz w:val="20"/>
      <w:lang w:val="en-GB" w:eastAsia="en-GB"/>
    </w:rPr>
  </w:style>
  <w:style w:type="paragraph" w:customStyle="1" w:styleId="5DE751AC11804EF6BE57BB36936DA6B314">
    <w:name w:val="5DE751AC11804EF6BE57BB36936DA6B314"/>
    <w:rsid w:val="00A26DAE"/>
    <w:pPr>
      <w:spacing w:after="0" w:line="240" w:lineRule="auto"/>
    </w:pPr>
    <w:rPr>
      <w:rFonts w:ascii="Segoe UI" w:hAnsi="Segoe UI"/>
      <w:sz w:val="20"/>
      <w:lang w:val="en-GB" w:eastAsia="en-GB"/>
    </w:rPr>
  </w:style>
  <w:style w:type="paragraph" w:customStyle="1" w:styleId="7B88634315DD43CC99E8DBCA3B8EBC3724">
    <w:name w:val="7B88634315DD43CC99E8DBCA3B8EBC3724"/>
    <w:rsid w:val="00A26DAE"/>
    <w:pPr>
      <w:spacing w:after="0" w:line="240" w:lineRule="auto"/>
    </w:pPr>
    <w:rPr>
      <w:rFonts w:ascii="Segoe UI" w:hAnsi="Segoe UI"/>
      <w:sz w:val="20"/>
      <w:lang w:val="en-GB" w:eastAsia="en-GB"/>
    </w:rPr>
  </w:style>
  <w:style w:type="paragraph" w:customStyle="1" w:styleId="5FDEE799DAF54CD8BBBD974177B6D20C24">
    <w:name w:val="5FDEE799DAF54CD8BBBD974177B6D20C24"/>
    <w:rsid w:val="00A26DAE"/>
    <w:pPr>
      <w:spacing w:after="0" w:line="240" w:lineRule="auto"/>
    </w:pPr>
    <w:rPr>
      <w:rFonts w:ascii="Segoe UI" w:hAnsi="Segoe UI"/>
      <w:sz w:val="20"/>
      <w:lang w:val="en-GB" w:eastAsia="en-GB"/>
    </w:rPr>
  </w:style>
  <w:style w:type="paragraph" w:customStyle="1" w:styleId="9DF15DE4D70F49EE85D218900104946E24">
    <w:name w:val="9DF15DE4D70F49EE85D218900104946E24"/>
    <w:rsid w:val="00A26DAE"/>
    <w:pPr>
      <w:spacing w:after="0" w:line="240" w:lineRule="auto"/>
    </w:pPr>
    <w:rPr>
      <w:rFonts w:ascii="Segoe UI" w:hAnsi="Segoe UI"/>
      <w:sz w:val="20"/>
      <w:lang w:val="en-GB" w:eastAsia="en-GB"/>
    </w:rPr>
  </w:style>
  <w:style w:type="paragraph" w:customStyle="1" w:styleId="8C67379A14D543A5A9F0A29A997B083924">
    <w:name w:val="8C67379A14D543A5A9F0A29A997B083924"/>
    <w:rsid w:val="00A26DAE"/>
    <w:pPr>
      <w:spacing w:after="0" w:line="240" w:lineRule="auto"/>
    </w:pPr>
    <w:rPr>
      <w:rFonts w:ascii="Segoe UI" w:hAnsi="Segoe UI"/>
      <w:sz w:val="20"/>
      <w:lang w:val="en-GB" w:eastAsia="en-GB"/>
    </w:rPr>
  </w:style>
  <w:style w:type="paragraph" w:customStyle="1" w:styleId="95DBC423593B4309B3C7FC272C30D63014">
    <w:name w:val="95DBC423593B4309B3C7FC272C30D63014"/>
    <w:rsid w:val="00A26DAE"/>
    <w:pPr>
      <w:spacing w:after="0" w:line="240" w:lineRule="auto"/>
    </w:pPr>
    <w:rPr>
      <w:rFonts w:ascii="Segoe UI" w:hAnsi="Segoe UI"/>
      <w:sz w:val="20"/>
      <w:lang w:val="en-GB" w:eastAsia="en-GB"/>
    </w:rPr>
  </w:style>
  <w:style w:type="paragraph" w:customStyle="1" w:styleId="1D7A5E5A7CD2448D9917E2550168E8A513">
    <w:name w:val="1D7A5E5A7CD2448D9917E2550168E8A513"/>
    <w:rsid w:val="00A26DAE"/>
    <w:pPr>
      <w:spacing w:after="0" w:line="240" w:lineRule="auto"/>
    </w:pPr>
    <w:rPr>
      <w:rFonts w:ascii="Segoe UI" w:hAnsi="Segoe UI"/>
      <w:sz w:val="20"/>
      <w:lang w:val="en-GB" w:eastAsia="en-GB"/>
    </w:rPr>
  </w:style>
  <w:style w:type="paragraph" w:customStyle="1" w:styleId="8D597EC715304BEFA8327CB1A2CFB4A313">
    <w:name w:val="8D597EC715304BEFA8327CB1A2CFB4A313"/>
    <w:rsid w:val="00A26DAE"/>
    <w:pPr>
      <w:spacing w:after="0" w:line="240" w:lineRule="auto"/>
    </w:pPr>
    <w:rPr>
      <w:rFonts w:ascii="Segoe UI" w:hAnsi="Segoe UI"/>
      <w:sz w:val="20"/>
      <w:lang w:val="en-GB" w:eastAsia="en-GB"/>
    </w:rPr>
  </w:style>
  <w:style w:type="paragraph" w:customStyle="1" w:styleId="C01D21DE60B645FFBB6452899A01C8AB13">
    <w:name w:val="C01D21DE60B645FFBB6452899A01C8AB13"/>
    <w:rsid w:val="00A26DAE"/>
    <w:pPr>
      <w:spacing w:after="0" w:line="240" w:lineRule="auto"/>
    </w:pPr>
    <w:rPr>
      <w:rFonts w:ascii="Segoe UI" w:hAnsi="Segoe UI"/>
      <w:sz w:val="20"/>
      <w:lang w:val="en-GB" w:eastAsia="en-GB"/>
    </w:rPr>
  </w:style>
  <w:style w:type="paragraph" w:customStyle="1" w:styleId="FCC4C1C59A3C4E7F94F263F7B1E8E5027">
    <w:name w:val="FCC4C1C59A3C4E7F94F263F7B1E8E5027"/>
    <w:rsid w:val="00A26DAE"/>
    <w:pPr>
      <w:spacing w:after="0" w:line="240" w:lineRule="auto"/>
    </w:pPr>
    <w:rPr>
      <w:rFonts w:ascii="Segoe UI" w:hAnsi="Segoe UI"/>
      <w:sz w:val="20"/>
      <w:lang w:val="en-GB" w:eastAsia="en-GB"/>
    </w:rPr>
  </w:style>
  <w:style w:type="paragraph" w:customStyle="1" w:styleId="0B4FCE9B58C54C3291BF3C754C15C8DC7">
    <w:name w:val="0B4FCE9B58C54C3291BF3C754C15C8DC7"/>
    <w:rsid w:val="00A26DAE"/>
    <w:pPr>
      <w:spacing w:after="0" w:line="240" w:lineRule="auto"/>
    </w:pPr>
    <w:rPr>
      <w:rFonts w:ascii="Segoe UI" w:hAnsi="Segoe UI"/>
      <w:sz w:val="20"/>
      <w:lang w:val="en-GB" w:eastAsia="en-GB"/>
    </w:rPr>
  </w:style>
  <w:style w:type="paragraph" w:customStyle="1" w:styleId="F0B1067E0B5143789145C2C2DDCE118E14">
    <w:name w:val="F0B1067E0B5143789145C2C2DDCE118E14"/>
    <w:rsid w:val="00A26DAE"/>
    <w:pPr>
      <w:spacing w:after="0" w:line="240" w:lineRule="auto"/>
    </w:pPr>
    <w:rPr>
      <w:rFonts w:ascii="Segoe UI" w:hAnsi="Segoe UI"/>
      <w:sz w:val="20"/>
      <w:lang w:val="en-GB" w:eastAsia="en-GB"/>
    </w:rPr>
  </w:style>
  <w:style w:type="paragraph" w:customStyle="1" w:styleId="22F46E86465F482FA05AAD184E24B13D3">
    <w:name w:val="22F46E86465F482FA05AAD184E24B13D3"/>
    <w:rsid w:val="00A26DAE"/>
    <w:pPr>
      <w:spacing w:after="0" w:line="240" w:lineRule="auto"/>
    </w:pPr>
    <w:rPr>
      <w:rFonts w:ascii="Segoe UI" w:hAnsi="Segoe UI"/>
      <w:sz w:val="20"/>
      <w:lang w:val="en-GB" w:eastAsia="en-GB"/>
    </w:rPr>
  </w:style>
  <w:style w:type="paragraph" w:customStyle="1" w:styleId="4CB9E27BA4224757B14534538AFB2EC23">
    <w:name w:val="4CB9E27BA4224757B14534538AFB2EC23"/>
    <w:rsid w:val="00A26DAE"/>
    <w:pPr>
      <w:spacing w:after="0" w:line="240" w:lineRule="auto"/>
    </w:pPr>
    <w:rPr>
      <w:rFonts w:ascii="Segoe UI" w:hAnsi="Segoe UI"/>
      <w:sz w:val="20"/>
      <w:lang w:val="en-GB" w:eastAsia="en-GB"/>
    </w:rPr>
  </w:style>
  <w:style w:type="paragraph" w:customStyle="1" w:styleId="C8EAD9067F5D46709077E769D378C96E3">
    <w:name w:val="C8EAD9067F5D46709077E769D378C96E3"/>
    <w:rsid w:val="00A26DAE"/>
    <w:pPr>
      <w:spacing w:after="0" w:line="240" w:lineRule="auto"/>
    </w:pPr>
    <w:rPr>
      <w:rFonts w:ascii="Segoe UI" w:hAnsi="Segoe UI"/>
      <w:sz w:val="20"/>
      <w:lang w:val="en-GB" w:eastAsia="en-GB"/>
    </w:rPr>
  </w:style>
  <w:style w:type="paragraph" w:customStyle="1" w:styleId="74188B3242E248FBA8E48AC60A07DF213">
    <w:name w:val="74188B3242E248FBA8E48AC60A07DF213"/>
    <w:rsid w:val="00A26DAE"/>
    <w:pPr>
      <w:spacing w:after="0" w:line="240" w:lineRule="auto"/>
    </w:pPr>
    <w:rPr>
      <w:rFonts w:ascii="Segoe UI" w:hAnsi="Segoe UI"/>
      <w:sz w:val="20"/>
      <w:lang w:val="en-GB" w:eastAsia="en-GB"/>
    </w:rPr>
  </w:style>
  <w:style w:type="paragraph" w:customStyle="1" w:styleId="4F73DDDFB4AB4361BA73937F83DAF5993">
    <w:name w:val="4F73DDDFB4AB4361BA73937F83DAF5993"/>
    <w:rsid w:val="00A26DAE"/>
    <w:pPr>
      <w:spacing w:after="0" w:line="240" w:lineRule="auto"/>
    </w:pPr>
    <w:rPr>
      <w:rFonts w:ascii="Segoe UI" w:hAnsi="Segoe UI"/>
      <w:sz w:val="20"/>
      <w:lang w:val="en-GB" w:eastAsia="en-GB"/>
    </w:rPr>
  </w:style>
  <w:style w:type="paragraph" w:customStyle="1" w:styleId="FB52C8055732485DB843127307206C403">
    <w:name w:val="FB52C8055732485DB843127307206C403"/>
    <w:rsid w:val="00A26DAE"/>
    <w:pPr>
      <w:spacing w:after="0" w:line="240" w:lineRule="auto"/>
    </w:pPr>
    <w:rPr>
      <w:rFonts w:ascii="Segoe UI" w:hAnsi="Segoe UI"/>
      <w:sz w:val="20"/>
      <w:lang w:val="en-GB" w:eastAsia="en-GB"/>
    </w:rPr>
  </w:style>
  <w:style w:type="paragraph" w:customStyle="1" w:styleId="82B71A5F80FF4D78A976E022852CCC483">
    <w:name w:val="82B71A5F80FF4D78A976E022852CCC483"/>
    <w:rsid w:val="00A26DAE"/>
    <w:pPr>
      <w:spacing w:after="0" w:line="240" w:lineRule="auto"/>
    </w:pPr>
    <w:rPr>
      <w:rFonts w:ascii="Segoe UI" w:hAnsi="Segoe UI"/>
      <w:sz w:val="20"/>
      <w:lang w:val="en-GB" w:eastAsia="en-GB"/>
    </w:rPr>
  </w:style>
  <w:style w:type="paragraph" w:customStyle="1" w:styleId="D29D377240654CD6A171CA585AF1CDCE3">
    <w:name w:val="D29D377240654CD6A171CA585AF1CDCE3"/>
    <w:rsid w:val="00A26DAE"/>
    <w:pPr>
      <w:spacing w:after="0" w:line="240" w:lineRule="auto"/>
    </w:pPr>
    <w:rPr>
      <w:rFonts w:ascii="Segoe UI" w:hAnsi="Segoe UI"/>
      <w:sz w:val="20"/>
      <w:lang w:val="en-GB" w:eastAsia="en-GB"/>
    </w:rPr>
  </w:style>
  <w:style w:type="paragraph" w:customStyle="1" w:styleId="B25B986D1A24443E814D11E0459704C13">
    <w:name w:val="B25B986D1A24443E814D11E0459704C13"/>
    <w:rsid w:val="00A26DAE"/>
    <w:pPr>
      <w:spacing w:after="0" w:line="240" w:lineRule="auto"/>
    </w:pPr>
    <w:rPr>
      <w:rFonts w:ascii="Segoe UI" w:hAnsi="Segoe UI"/>
      <w:sz w:val="20"/>
      <w:lang w:val="en-GB" w:eastAsia="en-GB"/>
    </w:rPr>
  </w:style>
  <w:style w:type="paragraph" w:customStyle="1" w:styleId="4827A8BE5FCB417CA84912E86A13C4B33">
    <w:name w:val="4827A8BE5FCB417CA84912E86A13C4B33"/>
    <w:rsid w:val="00A26DAE"/>
    <w:pPr>
      <w:spacing w:after="0" w:line="240" w:lineRule="auto"/>
    </w:pPr>
    <w:rPr>
      <w:rFonts w:ascii="Segoe UI" w:hAnsi="Segoe UI"/>
      <w:sz w:val="20"/>
      <w:lang w:val="en-GB" w:eastAsia="en-GB"/>
    </w:rPr>
  </w:style>
  <w:style w:type="paragraph" w:customStyle="1" w:styleId="390664BCD8F2455481397BD9945D8E2A3">
    <w:name w:val="390664BCD8F2455481397BD9945D8E2A3"/>
    <w:rsid w:val="00A26DAE"/>
    <w:pPr>
      <w:spacing w:after="0" w:line="240" w:lineRule="auto"/>
    </w:pPr>
    <w:rPr>
      <w:rFonts w:ascii="Segoe UI" w:hAnsi="Segoe UI"/>
      <w:sz w:val="20"/>
      <w:lang w:val="en-GB" w:eastAsia="en-GB"/>
    </w:rPr>
  </w:style>
  <w:style w:type="paragraph" w:customStyle="1" w:styleId="B5F2E038D5B2488885C5569400C31CD93">
    <w:name w:val="B5F2E038D5B2488885C5569400C31CD93"/>
    <w:rsid w:val="00A26DAE"/>
    <w:pPr>
      <w:spacing w:after="0" w:line="240" w:lineRule="auto"/>
    </w:pPr>
    <w:rPr>
      <w:rFonts w:ascii="Segoe UI" w:hAnsi="Segoe UI"/>
      <w:sz w:val="20"/>
      <w:lang w:val="en-GB" w:eastAsia="en-GB"/>
    </w:rPr>
  </w:style>
  <w:style w:type="paragraph" w:customStyle="1" w:styleId="014B1E9455C24AC29BE31CF8477899523">
    <w:name w:val="014B1E9455C24AC29BE31CF8477899523"/>
    <w:rsid w:val="00A26DAE"/>
    <w:pPr>
      <w:spacing w:after="0" w:line="240" w:lineRule="auto"/>
    </w:pPr>
    <w:rPr>
      <w:rFonts w:ascii="Segoe UI" w:hAnsi="Segoe UI"/>
      <w:sz w:val="20"/>
      <w:lang w:val="en-GB" w:eastAsia="en-GB"/>
    </w:rPr>
  </w:style>
  <w:style w:type="paragraph" w:customStyle="1" w:styleId="DFF2D8FCEC2347F5A7CEC9C87ABC28343">
    <w:name w:val="DFF2D8FCEC2347F5A7CEC9C87ABC28343"/>
    <w:rsid w:val="00A26DAE"/>
    <w:pPr>
      <w:spacing w:after="0" w:line="240" w:lineRule="auto"/>
    </w:pPr>
    <w:rPr>
      <w:rFonts w:ascii="Segoe UI" w:hAnsi="Segoe UI"/>
      <w:sz w:val="20"/>
      <w:lang w:val="en-GB" w:eastAsia="en-GB"/>
    </w:rPr>
  </w:style>
  <w:style w:type="paragraph" w:customStyle="1" w:styleId="F03EA5BF23034505BD8DF28E862048593">
    <w:name w:val="F03EA5BF23034505BD8DF28E862048593"/>
    <w:rsid w:val="00A26DAE"/>
    <w:pPr>
      <w:spacing w:after="0" w:line="240" w:lineRule="auto"/>
    </w:pPr>
    <w:rPr>
      <w:rFonts w:ascii="Segoe UI" w:hAnsi="Segoe UI"/>
      <w:sz w:val="20"/>
      <w:lang w:val="en-GB" w:eastAsia="en-GB"/>
    </w:rPr>
  </w:style>
  <w:style w:type="paragraph" w:customStyle="1" w:styleId="6193843F5B7A4B6F96465A1043DBB7A43">
    <w:name w:val="6193843F5B7A4B6F96465A1043DBB7A43"/>
    <w:rsid w:val="00A26DAE"/>
    <w:pPr>
      <w:spacing w:after="0" w:line="240" w:lineRule="auto"/>
    </w:pPr>
    <w:rPr>
      <w:rFonts w:ascii="Segoe UI" w:hAnsi="Segoe UI"/>
      <w:sz w:val="20"/>
      <w:lang w:val="en-GB" w:eastAsia="en-GB"/>
    </w:rPr>
  </w:style>
  <w:style w:type="paragraph" w:customStyle="1" w:styleId="87260DA25A674B698AD535FCC764951C2">
    <w:name w:val="87260DA25A674B698AD535FCC764951C2"/>
    <w:rsid w:val="00A26DAE"/>
    <w:pPr>
      <w:spacing w:after="0" w:line="240" w:lineRule="auto"/>
    </w:pPr>
    <w:rPr>
      <w:rFonts w:ascii="Segoe UI" w:hAnsi="Segoe UI"/>
      <w:sz w:val="20"/>
      <w:lang w:val="en-GB" w:eastAsia="en-GB"/>
    </w:rPr>
  </w:style>
  <w:style w:type="paragraph" w:customStyle="1" w:styleId="3801510C55FF4A2090E7445EBE338D012">
    <w:name w:val="3801510C55FF4A2090E7445EBE338D012"/>
    <w:rsid w:val="00A26DAE"/>
    <w:pPr>
      <w:spacing w:after="0" w:line="240" w:lineRule="auto"/>
    </w:pPr>
    <w:rPr>
      <w:rFonts w:ascii="Segoe UI" w:hAnsi="Segoe UI"/>
      <w:sz w:val="20"/>
      <w:lang w:val="en-GB" w:eastAsia="en-GB"/>
    </w:rPr>
  </w:style>
  <w:style w:type="paragraph" w:customStyle="1" w:styleId="6B6CBD8B233742A4B6F5BF28378497D92">
    <w:name w:val="6B6CBD8B233742A4B6F5BF28378497D92"/>
    <w:rsid w:val="00A26DAE"/>
    <w:pPr>
      <w:spacing w:after="0" w:line="240" w:lineRule="auto"/>
    </w:pPr>
    <w:rPr>
      <w:rFonts w:ascii="Segoe UI" w:hAnsi="Segoe UI"/>
      <w:sz w:val="20"/>
      <w:lang w:val="en-GB" w:eastAsia="en-GB"/>
    </w:rPr>
  </w:style>
  <w:style w:type="paragraph" w:customStyle="1" w:styleId="450AF69E487247A9B829A936E48E9EE32">
    <w:name w:val="450AF69E487247A9B829A936E48E9EE32"/>
    <w:rsid w:val="00A26DAE"/>
    <w:pPr>
      <w:spacing w:after="0" w:line="240" w:lineRule="auto"/>
    </w:pPr>
    <w:rPr>
      <w:rFonts w:ascii="Segoe UI" w:hAnsi="Segoe UI"/>
      <w:sz w:val="20"/>
      <w:lang w:val="en-GB" w:eastAsia="en-GB"/>
    </w:rPr>
  </w:style>
  <w:style w:type="paragraph" w:customStyle="1" w:styleId="4AB40901F4824407982E6A97DAE9C3BE3">
    <w:name w:val="4AB40901F4824407982E6A97DAE9C3BE3"/>
    <w:rsid w:val="00A26DAE"/>
    <w:pPr>
      <w:spacing w:after="0" w:line="240" w:lineRule="auto"/>
    </w:pPr>
    <w:rPr>
      <w:rFonts w:ascii="Segoe UI" w:hAnsi="Segoe UI"/>
      <w:sz w:val="20"/>
      <w:lang w:val="en-GB" w:eastAsia="en-GB"/>
    </w:rPr>
  </w:style>
  <w:style w:type="paragraph" w:customStyle="1" w:styleId="7C8226A4225B4BF7ACB27769F3A98A963">
    <w:name w:val="7C8226A4225B4BF7ACB27769F3A98A963"/>
    <w:rsid w:val="00A26DAE"/>
    <w:pPr>
      <w:spacing w:after="0" w:line="240" w:lineRule="auto"/>
    </w:pPr>
    <w:rPr>
      <w:rFonts w:ascii="Segoe UI" w:hAnsi="Segoe UI"/>
      <w:sz w:val="20"/>
      <w:lang w:val="en-GB" w:eastAsia="en-GB"/>
    </w:rPr>
  </w:style>
  <w:style w:type="paragraph" w:customStyle="1" w:styleId="55BDB210B3074DB1B9AA25177BBDB4333">
    <w:name w:val="55BDB210B3074DB1B9AA25177BBDB4333"/>
    <w:rsid w:val="00A26DAE"/>
    <w:pPr>
      <w:spacing w:after="0" w:line="240" w:lineRule="auto"/>
    </w:pPr>
    <w:rPr>
      <w:rFonts w:ascii="Segoe UI" w:hAnsi="Segoe UI"/>
      <w:sz w:val="20"/>
      <w:lang w:val="en-GB" w:eastAsia="en-GB"/>
    </w:rPr>
  </w:style>
  <w:style w:type="paragraph" w:customStyle="1" w:styleId="3B5DDB5CA3E84E329775DA457CD7FDB03">
    <w:name w:val="3B5DDB5CA3E84E329775DA457CD7FDB03"/>
    <w:rsid w:val="00A26DAE"/>
    <w:pPr>
      <w:spacing w:after="0" w:line="240" w:lineRule="auto"/>
    </w:pPr>
    <w:rPr>
      <w:rFonts w:ascii="Segoe UI" w:hAnsi="Segoe UI"/>
      <w:sz w:val="20"/>
      <w:lang w:val="en-GB" w:eastAsia="en-GB"/>
    </w:rPr>
  </w:style>
  <w:style w:type="paragraph" w:customStyle="1" w:styleId="37E17443FA7B468CB8BDA392745CD87D3">
    <w:name w:val="37E17443FA7B468CB8BDA392745CD87D3"/>
    <w:rsid w:val="00A26DAE"/>
    <w:pPr>
      <w:spacing w:after="0" w:line="240" w:lineRule="auto"/>
    </w:pPr>
    <w:rPr>
      <w:rFonts w:ascii="Segoe UI" w:hAnsi="Segoe UI"/>
      <w:sz w:val="20"/>
      <w:lang w:val="en-GB" w:eastAsia="en-GB"/>
    </w:rPr>
  </w:style>
  <w:style w:type="paragraph" w:customStyle="1" w:styleId="F8B65FB7858948DBA9AE1EAD381611693">
    <w:name w:val="F8B65FB7858948DBA9AE1EAD381611693"/>
    <w:rsid w:val="00A26DAE"/>
    <w:pPr>
      <w:spacing w:after="0" w:line="240" w:lineRule="auto"/>
    </w:pPr>
    <w:rPr>
      <w:rFonts w:ascii="Segoe UI" w:hAnsi="Segoe UI"/>
      <w:sz w:val="20"/>
      <w:lang w:val="en-GB" w:eastAsia="en-GB"/>
    </w:rPr>
  </w:style>
  <w:style w:type="paragraph" w:customStyle="1" w:styleId="EB80EACDB58148148303E227F711A39A4">
    <w:name w:val="EB80EACDB58148148303E227F711A39A4"/>
    <w:rsid w:val="00A26DAE"/>
    <w:pPr>
      <w:spacing w:after="0" w:line="240" w:lineRule="auto"/>
    </w:pPr>
    <w:rPr>
      <w:rFonts w:ascii="Segoe UI" w:hAnsi="Segoe UI"/>
      <w:sz w:val="20"/>
      <w:lang w:val="en-GB" w:eastAsia="en-GB"/>
    </w:rPr>
  </w:style>
  <w:style w:type="paragraph" w:customStyle="1" w:styleId="1B7B8DE68F8B4889B199702EA59A94304">
    <w:name w:val="1B7B8DE68F8B4889B199702EA59A94304"/>
    <w:rsid w:val="00A26DAE"/>
    <w:pPr>
      <w:spacing w:after="0" w:line="240" w:lineRule="auto"/>
    </w:pPr>
    <w:rPr>
      <w:rFonts w:ascii="Segoe UI" w:hAnsi="Segoe UI"/>
      <w:sz w:val="20"/>
      <w:lang w:val="en-GB" w:eastAsia="en-GB"/>
    </w:rPr>
  </w:style>
  <w:style w:type="paragraph" w:customStyle="1" w:styleId="4EBDBA4A6E8143D89E415DE9A81308D04">
    <w:name w:val="4EBDBA4A6E8143D89E415DE9A81308D04"/>
    <w:rsid w:val="00A26DAE"/>
    <w:pPr>
      <w:spacing w:after="0" w:line="240" w:lineRule="auto"/>
    </w:pPr>
    <w:rPr>
      <w:rFonts w:ascii="Segoe UI" w:hAnsi="Segoe UI"/>
      <w:sz w:val="20"/>
      <w:lang w:val="en-GB" w:eastAsia="en-GB"/>
    </w:rPr>
  </w:style>
  <w:style w:type="paragraph" w:customStyle="1" w:styleId="97DF2D8CA52B4EE699DD58ADE96A378C4">
    <w:name w:val="97DF2D8CA52B4EE699DD58ADE96A378C4"/>
    <w:rsid w:val="00A26DAE"/>
    <w:pPr>
      <w:spacing w:after="0" w:line="240" w:lineRule="auto"/>
    </w:pPr>
    <w:rPr>
      <w:rFonts w:ascii="Segoe UI" w:hAnsi="Segoe UI"/>
      <w:sz w:val="20"/>
      <w:lang w:val="en-GB" w:eastAsia="en-GB"/>
    </w:rPr>
  </w:style>
  <w:style w:type="paragraph" w:customStyle="1" w:styleId="73D67C4B1DDC469AAE4815F02490032D4">
    <w:name w:val="73D67C4B1DDC469AAE4815F02490032D4"/>
    <w:rsid w:val="00A26DAE"/>
    <w:pPr>
      <w:spacing w:after="0" w:line="240" w:lineRule="auto"/>
    </w:pPr>
    <w:rPr>
      <w:rFonts w:ascii="Segoe UI" w:hAnsi="Segoe UI"/>
      <w:sz w:val="20"/>
      <w:lang w:val="en-GB" w:eastAsia="en-GB"/>
    </w:rPr>
  </w:style>
  <w:style w:type="paragraph" w:customStyle="1" w:styleId="73980E877A55468291EBA03B1D4C9C284">
    <w:name w:val="73980E877A55468291EBA03B1D4C9C284"/>
    <w:rsid w:val="00A26DAE"/>
    <w:pPr>
      <w:spacing w:after="0" w:line="240" w:lineRule="auto"/>
    </w:pPr>
    <w:rPr>
      <w:rFonts w:ascii="Segoe UI" w:hAnsi="Segoe UI"/>
      <w:sz w:val="20"/>
      <w:lang w:val="en-GB" w:eastAsia="en-GB"/>
    </w:rPr>
  </w:style>
  <w:style w:type="paragraph" w:customStyle="1" w:styleId="5D30863F7D284E53B3B7BDD51E777E6D4">
    <w:name w:val="5D30863F7D284E53B3B7BDD51E777E6D4"/>
    <w:rsid w:val="00A26DAE"/>
    <w:pPr>
      <w:spacing w:after="0" w:line="240" w:lineRule="auto"/>
    </w:pPr>
    <w:rPr>
      <w:rFonts w:ascii="Segoe UI" w:hAnsi="Segoe UI"/>
      <w:sz w:val="20"/>
      <w:lang w:val="en-GB" w:eastAsia="en-GB"/>
    </w:rPr>
  </w:style>
  <w:style w:type="paragraph" w:customStyle="1" w:styleId="F69206EA7E6C425D9645B7CDBEAC9B3D4">
    <w:name w:val="F69206EA7E6C425D9645B7CDBEAC9B3D4"/>
    <w:rsid w:val="00A26DAE"/>
    <w:pPr>
      <w:spacing w:after="0" w:line="240" w:lineRule="auto"/>
    </w:pPr>
    <w:rPr>
      <w:rFonts w:ascii="Segoe UI" w:hAnsi="Segoe UI"/>
      <w:sz w:val="20"/>
      <w:lang w:val="en-GB" w:eastAsia="en-GB"/>
    </w:rPr>
  </w:style>
  <w:style w:type="paragraph" w:customStyle="1" w:styleId="AD9AA38A5A9746A7A412F320BA0EE2B84">
    <w:name w:val="AD9AA38A5A9746A7A412F320BA0EE2B84"/>
    <w:rsid w:val="00A26DAE"/>
    <w:pPr>
      <w:spacing w:after="0" w:line="240" w:lineRule="auto"/>
    </w:pPr>
    <w:rPr>
      <w:rFonts w:ascii="Segoe UI" w:hAnsi="Segoe UI"/>
      <w:sz w:val="20"/>
      <w:lang w:val="en-GB" w:eastAsia="en-GB"/>
    </w:rPr>
  </w:style>
  <w:style w:type="paragraph" w:customStyle="1" w:styleId="8C40BBD3F5C24D7798B29B778335B6F54">
    <w:name w:val="8C40BBD3F5C24D7798B29B778335B6F54"/>
    <w:rsid w:val="00A26DAE"/>
    <w:pPr>
      <w:spacing w:after="0" w:line="240" w:lineRule="auto"/>
    </w:pPr>
    <w:rPr>
      <w:rFonts w:ascii="Segoe UI" w:hAnsi="Segoe UI"/>
      <w:sz w:val="20"/>
      <w:lang w:val="en-GB" w:eastAsia="en-GB"/>
    </w:rPr>
  </w:style>
  <w:style w:type="paragraph" w:customStyle="1" w:styleId="963E7D467CEA4966ABEE7CAE14FF876C4">
    <w:name w:val="963E7D467CEA4966ABEE7CAE14FF876C4"/>
    <w:rsid w:val="00A26DAE"/>
    <w:pPr>
      <w:spacing w:after="0" w:line="240" w:lineRule="auto"/>
    </w:pPr>
    <w:rPr>
      <w:rFonts w:ascii="Segoe UI" w:hAnsi="Segoe UI"/>
      <w:sz w:val="20"/>
      <w:lang w:val="en-GB" w:eastAsia="en-GB"/>
    </w:rPr>
  </w:style>
  <w:style w:type="paragraph" w:customStyle="1" w:styleId="C1EEF46E868044B18F4A8F1FA00EC66D4">
    <w:name w:val="C1EEF46E868044B18F4A8F1FA00EC66D4"/>
    <w:rsid w:val="00A26DAE"/>
    <w:pPr>
      <w:spacing w:after="0" w:line="240" w:lineRule="auto"/>
    </w:pPr>
    <w:rPr>
      <w:rFonts w:ascii="Segoe UI" w:hAnsi="Segoe UI"/>
      <w:sz w:val="20"/>
      <w:lang w:val="en-GB" w:eastAsia="en-GB"/>
    </w:rPr>
  </w:style>
  <w:style w:type="paragraph" w:customStyle="1" w:styleId="F839BD233651417BBF99552663649597">
    <w:name w:val="F839BD233651417BBF99552663649597"/>
    <w:rsid w:val="00A26DAE"/>
  </w:style>
  <w:style w:type="paragraph" w:customStyle="1" w:styleId="3A3309A466EC47628542DE9D6A830E9325">
    <w:name w:val="3A3309A466EC47628542DE9D6A830E9325"/>
    <w:rsid w:val="00A26DAE"/>
    <w:pPr>
      <w:spacing w:after="0" w:line="240" w:lineRule="auto"/>
    </w:pPr>
    <w:rPr>
      <w:rFonts w:ascii="Segoe UI" w:hAnsi="Segoe UI"/>
      <w:b/>
      <w:sz w:val="20"/>
      <w:lang w:val="en-GB" w:eastAsia="en-GB"/>
    </w:rPr>
  </w:style>
  <w:style w:type="paragraph" w:customStyle="1" w:styleId="276E5681654A4192BED2D26985D924BD25">
    <w:name w:val="276E5681654A4192BED2D26985D924BD25"/>
    <w:rsid w:val="00A26DAE"/>
    <w:pPr>
      <w:spacing w:after="0" w:line="240" w:lineRule="auto"/>
    </w:pPr>
    <w:rPr>
      <w:rFonts w:ascii="Segoe UI" w:hAnsi="Segoe UI"/>
      <w:b/>
      <w:sz w:val="20"/>
      <w:lang w:val="en-GB" w:eastAsia="en-GB"/>
    </w:rPr>
  </w:style>
  <w:style w:type="paragraph" w:customStyle="1" w:styleId="5DE751AC11804EF6BE57BB36936DA6B315">
    <w:name w:val="5DE751AC11804EF6BE57BB36936DA6B315"/>
    <w:rsid w:val="00A26DAE"/>
    <w:pPr>
      <w:spacing w:after="0" w:line="240" w:lineRule="auto"/>
    </w:pPr>
    <w:rPr>
      <w:rFonts w:ascii="Segoe UI" w:hAnsi="Segoe UI"/>
      <w:sz w:val="20"/>
      <w:lang w:val="en-GB" w:eastAsia="en-GB"/>
    </w:rPr>
  </w:style>
  <w:style w:type="paragraph" w:customStyle="1" w:styleId="7B88634315DD43CC99E8DBCA3B8EBC3725">
    <w:name w:val="7B88634315DD43CC99E8DBCA3B8EBC3725"/>
    <w:rsid w:val="00A26DAE"/>
    <w:pPr>
      <w:spacing w:after="0" w:line="240" w:lineRule="auto"/>
    </w:pPr>
    <w:rPr>
      <w:rFonts w:ascii="Segoe UI" w:hAnsi="Segoe UI"/>
      <w:sz w:val="20"/>
      <w:lang w:val="en-GB" w:eastAsia="en-GB"/>
    </w:rPr>
  </w:style>
  <w:style w:type="paragraph" w:customStyle="1" w:styleId="5FDEE799DAF54CD8BBBD974177B6D20C25">
    <w:name w:val="5FDEE799DAF54CD8BBBD974177B6D20C25"/>
    <w:rsid w:val="00A26DAE"/>
    <w:pPr>
      <w:spacing w:after="0" w:line="240" w:lineRule="auto"/>
    </w:pPr>
    <w:rPr>
      <w:rFonts w:ascii="Segoe UI" w:hAnsi="Segoe UI"/>
      <w:sz w:val="20"/>
      <w:lang w:val="en-GB" w:eastAsia="en-GB"/>
    </w:rPr>
  </w:style>
  <w:style w:type="paragraph" w:customStyle="1" w:styleId="9DF15DE4D70F49EE85D218900104946E25">
    <w:name w:val="9DF15DE4D70F49EE85D218900104946E25"/>
    <w:rsid w:val="00A26DAE"/>
    <w:pPr>
      <w:spacing w:after="0" w:line="240" w:lineRule="auto"/>
    </w:pPr>
    <w:rPr>
      <w:rFonts w:ascii="Segoe UI" w:hAnsi="Segoe UI"/>
      <w:sz w:val="20"/>
      <w:lang w:val="en-GB" w:eastAsia="en-GB"/>
    </w:rPr>
  </w:style>
  <w:style w:type="paragraph" w:customStyle="1" w:styleId="8C67379A14D543A5A9F0A29A997B083925">
    <w:name w:val="8C67379A14D543A5A9F0A29A997B083925"/>
    <w:rsid w:val="00A26DAE"/>
    <w:pPr>
      <w:spacing w:after="0" w:line="240" w:lineRule="auto"/>
    </w:pPr>
    <w:rPr>
      <w:rFonts w:ascii="Segoe UI" w:hAnsi="Segoe UI"/>
      <w:sz w:val="20"/>
      <w:lang w:val="en-GB" w:eastAsia="en-GB"/>
    </w:rPr>
  </w:style>
  <w:style w:type="paragraph" w:customStyle="1" w:styleId="95DBC423593B4309B3C7FC272C30D63015">
    <w:name w:val="95DBC423593B4309B3C7FC272C30D63015"/>
    <w:rsid w:val="00A26DAE"/>
    <w:pPr>
      <w:spacing w:after="0" w:line="240" w:lineRule="auto"/>
    </w:pPr>
    <w:rPr>
      <w:rFonts w:ascii="Segoe UI" w:hAnsi="Segoe UI"/>
      <w:sz w:val="20"/>
      <w:lang w:val="en-GB" w:eastAsia="en-GB"/>
    </w:rPr>
  </w:style>
  <w:style w:type="paragraph" w:customStyle="1" w:styleId="1D7A5E5A7CD2448D9917E2550168E8A514">
    <w:name w:val="1D7A5E5A7CD2448D9917E2550168E8A514"/>
    <w:rsid w:val="00A26DAE"/>
    <w:pPr>
      <w:spacing w:after="0" w:line="240" w:lineRule="auto"/>
    </w:pPr>
    <w:rPr>
      <w:rFonts w:ascii="Segoe UI" w:hAnsi="Segoe UI"/>
      <w:sz w:val="20"/>
      <w:lang w:val="en-GB" w:eastAsia="en-GB"/>
    </w:rPr>
  </w:style>
  <w:style w:type="paragraph" w:customStyle="1" w:styleId="8D597EC715304BEFA8327CB1A2CFB4A314">
    <w:name w:val="8D597EC715304BEFA8327CB1A2CFB4A314"/>
    <w:rsid w:val="00A26DAE"/>
    <w:pPr>
      <w:spacing w:after="0" w:line="240" w:lineRule="auto"/>
    </w:pPr>
    <w:rPr>
      <w:rFonts w:ascii="Segoe UI" w:hAnsi="Segoe UI"/>
      <w:sz w:val="20"/>
      <w:lang w:val="en-GB" w:eastAsia="en-GB"/>
    </w:rPr>
  </w:style>
  <w:style w:type="paragraph" w:customStyle="1" w:styleId="C01D21DE60B645FFBB6452899A01C8AB14">
    <w:name w:val="C01D21DE60B645FFBB6452899A01C8AB14"/>
    <w:rsid w:val="00A26DAE"/>
    <w:pPr>
      <w:spacing w:after="0" w:line="240" w:lineRule="auto"/>
    </w:pPr>
    <w:rPr>
      <w:rFonts w:ascii="Segoe UI" w:hAnsi="Segoe UI"/>
      <w:sz w:val="20"/>
      <w:lang w:val="en-GB" w:eastAsia="en-GB"/>
    </w:rPr>
  </w:style>
  <w:style w:type="paragraph" w:customStyle="1" w:styleId="FCC4C1C59A3C4E7F94F263F7B1E8E5028">
    <w:name w:val="FCC4C1C59A3C4E7F94F263F7B1E8E5028"/>
    <w:rsid w:val="00A26DAE"/>
    <w:pPr>
      <w:spacing w:after="0" w:line="240" w:lineRule="auto"/>
    </w:pPr>
    <w:rPr>
      <w:rFonts w:ascii="Segoe UI" w:hAnsi="Segoe UI"/>
      <w:sz w:val="20"/>
      <w:lang w:val="en-GB" w:eastAsia="en-GB"/>
    </w:rPr>
  </w:style>
  <w:style w:type="paragraph" w:customStyle="1" w:styleId="0B4FCE9B58C54C3291BF3C754C15C8DC8">
    <w:name w:val="0B4FCE9B58C54C3291BF3C754C15C8DC8"/>
    <w:rsid w:val="00A26DAE"/>
    <w:pPr>
      <w:spacing w:after="0" w:line="240" w:lineRule="auto"/>
    </w:pPr>
    <w:rPr>
      <w:rFonts w:ascii="Segoe UI" w:hAnsi="Segoe UI"/>
      <w:sz w:val="20"/>
      <w:lang w:val="en-GB" w:eastAsia="en-GB"/>
    </w:rPr>
  </w:style>
  <w:style w:type="paragraph" w:customStyle="1" w:styleId="F0B1067E0B5143789145C2C2DDCE118E15">
    <w:name w:val="F0B1067E0B5143789145C2C2DDCE118E15"/>
    <w:rsid w:val="00A26DAE"/>
    <w:pPr>
      <w:spacing w:after="0" w:line="240" w:lineRule="auto"/>
    </w:pPr>
    <w:rPr>
      <w:rFonts w:ascii="Segoe UI" w:hAnsi="Segoe UI"/>
      <w:sz w:val="20"/>
      <w:lang w:val="en-GB" w:eastAsia="en-GB"/>
    </w:rPr>
  </w:style>
  <w:style w:type="paragraph" w:customStyle="1" w:styleId="22F46E86465F482FA05AAD184E24B13D4">
    <w:name w:val="22F46E86465F482FA05AAD184E24B13D4"/>
    <w:rsid w:val="00A26DAE"/>
    <w:pPr>
      <w:spacing w:after="0" w:line="240" w:lineRule="auto"/>
    </w:pPr>
    <w:rPr>
      <w:rFonts w:ascii="Segoe UI" w:hAnsi="Segoe UI"/>
      <w:sz w:val="20"/>
      <w:lang w:val="en-GB" w:eastAsia="en-GB"/>
    </w:rPr>
  </w:style>
  <w:style w:type="paragraph" w:customStyle="1" w:styleId="4CB9E27BA4224757B14534538AFB2EC24">
    <w:name w:val="4CB9E27BA4224757B14534538AFB2EC24"/>
    <w:rsid w:val="00A26DAE"/>
    <w:pPr>
      <w:spacing w:after="0" w:line="240" w:lineRule="auto"/>
    </w:pPr>
    <w:rPr>
      <w:rFonts w:ascii="Segoe UI" w:hAnsi="Segoe UI"/>
      <w:sz w:val="20"/>
      <w:lang w:val="en-GB" w:eastAsia="en-GB"/>
    </w:rPr>
  </w:style>
  <w:style w:type="paragraph" w:customStyle="1" w:styleId="C8EAD9067F5D46709077E769D378C96E4">
    <w:name w:val="C8EAD9067F5D46709077E769D378C96E4"/>
    <w:rsid w:val="00A26DAE"/>
    <w:pPr>
      <w:spacing w:after="0" w:line="240" w:lineRule="auto"/>
    </w:pPr>
    <w:rPr>
      <w:rFonts w:ascii="Segoe UI" w:hAnsi="Segoe UI"/>
      <w:sz w:val="20"/>
      <w:lang w:val="en-GB" w:eastAsia="en-GB"/>
    </w:rPr>
  </w:style>
  <w:style w:type="paragraph" w:customStyle="1" w:styleId="74188B3242E248FBA8E48AC60A07DF214">
    <w:name w:val="74188B3242E248FBA8E48AC60A07DF214"/>
    <w:rsid w:val="00A26DAE"/>
    <w:pPr>
      <w:spacing w:after="0" w:line="240" w:lineRule="auto"/>
    </w:pPr>
    <w:rPr>
      <w:rFonts w:ascii="Segoe UI" w:hAnsi="Segoe UI"/>
      <w:sz w:val="20"/>
      <w:lang w:val="en-GB" w:eastAsia="en-GB"/>
    </w:rPr>
  </w:style>
  <w:style w:type="paragraph" w:customStyle="1" w:styleId="4F73DDDFB4AB4361BA73937F83DAF5994">
    <w:name w:val="4F73DDDFB4AB4361BA73937F83DAF5994"/>
    <w:rsid w:val="00A26DAE"/>
    <w:pPr>
      <w:spacing w:after="0" w:line="240" w:lineRule="auto"/>
    </w:pPr>
    <w:rPr>
      <w:rFonts w:ascii="Segoe UI" w:hAnsi="Segoe UI"/>
      <w:sz w:val="20"/>
      <w:lang w:val="en-GB" w:eastAsia="en-GB"/>
    </w:rPr>
  </w:style>
  <w:style w:type="paragraph" w:customStyle="1" w:styleId="F839BD233651417BBF995526636495971">
    <w:name w:val="F839BD233651417BBF995526636495971"/>
    <w:rsid w:val="00A26DAE"/>
    <w:pPr>
      <w:spacing w:after="0" w:line="240" w:lineRule="auto"/>
    </w:pPr>
    <w:rPr>
      <w:rFonts w:ascii="Segoe UI" w:hAnsi="Segoe UI"/>
      <w:sz w:val="20"/>
      <w:lang w:val="en-GB" w:eastAsia="en-GB"/>
    </w:rPr>
  </w:style>
  <w:style w:type="paragraph" w:customStyle="1" w:styleId="D29D377240654CD6A171CA585AF1CDCE4">
    <w:name w:val="D29D377240654CD6A171CA585AF1CDCE4"/>
    <w:rsid w:val="00A26DAE"/>
    <w:pPr>
      <w:spacing w:after="0" w:line="240" w:lineRule="auto"/>
    </w:pPr>
    <w:rPr>
      <w:rFonts w:ascii="Segoe UI" w:hAnsi="Segoe UI"/>
      <w:sz w:val="20"/>
      <w:lang w:val="en-GB" w:eastAsia="en-GB"/>
    </w:rPr>
  </w:style>
  <w:style w:type="paragraph" w:customStyle="1" w:styleId="390664BCD8F2455481397BD9945D8E2A4">
    <w:name w:val="390664BCD8F2455481397BD9945D8E2A4"/>
    <w:rsid w:val="00A26DAE"/>
    <w:pPr>
      <w:spacing w:after="0" w:line="240" w:lineRule="auto"/>
    </w:pPr>
    <w:rPr>
      <w:rFonts w:ascii="Segoe UI" w:hAnsi="Segoe UI"/>
      <w:sz w:val="20"/>
      <w:lang w:val="en-GB" w:eastAsia="en-GB"/>
    </w:rPr>
  </w:style>
  <w:style w:type="paragraph" w:customStyle="1" w:styleId="DFF2D8FCEC2347F5A7CEC9C87ABC28344">
    <w:name w:val="DFF2D8FCEC2347F5A7CEC9C87ABC28344"/>
    <w:rsid w:val="00A26DAE"/>
    <w:pPr>
      <w:spacing w:after="0" w:line="240" w:lineRule="auto"/>
    </w:pPr>
    <w:rPr>
      <w:rFonts w:ascii="Segoe UI" w:hAnsi="Segoe UI"/>
      <w:sz w:val="20"/>
      <w:lang w:val="en-GB" w:eastAsia="en-GB"/>
    </w:rPr>
  </w:style>
  <w:style w:type="paragraph" w:customStyle="1" w:styleId="87260DA25A674B698AD535FCC764951C3">
    <w:name w:val="87260DA25A674B698AD535FCC764951C3"/>
    <w:rsid w:val="00A26DAE"/>
    <w:pPr>
      <w:spacing w:after="0" w:line="240" w:lineRule="auto"/>
    </w:pPr>
    <w:rPr>
      <w:rFonts w:ascii="Segoe UI" w:hAnsi="Segoe UI"/>
      <w:sz w:val="20"/>
      <w:lang w:val="en-GB" w:eastAsia="en-GB"/>
    </w:rPr>
  </w:style>
  <w:style w:type="paragraph" w:customStyle="1" w:styleId="3801510C55FF4A2090E7445EBE338D013">
    <w:name w:val="3801510C55FF4A2090E7445EBE338D013"/>
    <w:rsid w:val="00A26DAE"/>
    <w:pPr>
      <w:spacing w:after="0" w:line="240" w:lineRule="auto"/>
    </w:pPr>
    <w:rPr>
      <w:rFonts w:ascii="Segoe UI" w:hAnsi="Segoe UI"/>
      <w:sz w:val="20"/>
      <w:lang w:val="en-GB" w:eastAsia="en-GB"/>
    </w:rPr>
  </w:style>
  <w:style w:type="paragraph" w:customStyle="1" w:styleId="6B6CBD8B233742A4B6F5BF28378497D93">
    <w:name w:val="6B6CBD8B233742A4B6F5BF28378497D93"/>
    <w:rsid w:val="00A26DAE"/>
    <w:pPr>
      <w:spacing w:after="0" w:line="240" w:lineRule="auto"/>
    </w:pPr>
    <w:rPr>
      <w:rFonts w:ascii="Segoe UI" w:hAnsi="Segoe UI"/>
      <w:sz w:val="20"/>
      <w:lang w:val="en-GB" w:eastAsia="en-GB"/>
    </w:rPr>
  </w:style>
  <w:style w:type="paragraph" w:customStyle="1" w:styleId="450AF69E487247A9B829A936E48E9EE33">
    <w:name w:val="450AF69E487247A9B829A936E48E9EE33"/>
    <w:rsid w:val="00A26DAE"/>
    <w:pPr>
      <w:spacing w:after="0" w:line="240" w:lineRule="auto"/>
    </w:pPr>
    <w:rPr>
      <w:rFonts w:ascii="Segoe UI" w:hAnsi="Segoe UI"/>
      <w:sz w:val="20"/>
      <w:lang w:val="en-GB" w:eastAsia="en-GB"/>
    </w:rPr>
  </w:style>
  <w:style w:type="paragraph" w:customStyle="1" w:styleId="4AB40901F4824407982E6A97DAE9C3BE4">
    <w:name w:val="4AB40901F4824407982E6A97DAE9C3BE4"/>
    <w:rsid w:val="00A26DAE"/>
    <w:pPr>
      <w:spacing w:after="0" w:line="240" w:lineRule="auto"/>
    </w:pPr>
    <w:rPr>
      <w:rFonts w:ascii="Segoe UI" w:hAnsi="Segoe UI"/>
      <w:sz w:val="20"/>
      <w:lang w:val="en-GB" w:eastAsia="en-GB"/>
    </w:rPr>
  </w:style>
  <w:style w:type="paragraph" w:customStyle="1" w:styleId="7C8226A4225B4BF7ACB27769F3A98A964">
    <w:name w:val="7C8226A4225B4BF7ACB27769F3A98A964"/>
    <w:rsid w:val="00A26DAE"/>
    <w:pPr>
      <w:spacing w:after="0" w:line="240" w:lineRule="auto"/>
    </w:pPr>
    <w:rPr>
      <w:rFonts w:ascii="Segoe UI" w:hAnsi="Segoe UI"/>
      <w:sz w:val="20"/>
      <w:lang w:val="en-GB" w:eastAsia="en-GB"/>
    </w:rPr>
  </w:style>
  <w:style w:type="paragraph" w:customStyle="1" w:styleId="55BDB210B3074DB1B9AA25177BBDB4334">
    <w:name w:val="55BDB210B3074DB1B9AA25177BBDB4334"/>
    <w:rsid w:val="00A26DAE"/>
    <w:pPr>
      <w:spacing w:after="0" w:line="240" w:lineRule="auto"/>
    </w:pPr>
    <w:rPr>
      <w:rFonts w:ascii="Segoe UI" w:hAnsi="Segoe UI"/>
      <w:sz w:val="20"/>
      <w:lang w:val="en-GB" w:eastAsia="en-GB"/>
    </w:rPr>
  </w:style>
  <w:style w:type="paragraph" w:customStyle="1" w:styleId="3B5DDB5CA3E84E329775DA457CD7FDB04">
    <w:name w:val="3B5DDB5CA3E84E329775DA457CD7FDB04"/>
    <w:rsid w:val="00A26DAE"/>
    <w:pPr>
      <w:spacing w:after="0" w:line="240" w:lineRule="auto"/>
    </w:pPr>
    <w:rPr>
      <w:rFonts w:ascii="Segoe UI" w:hAnsi="Segoe UI"/>
      <w:sz w:val="20"/>
      <w:lang w:val="en-GB" w:eastAsia="en-GB"/>
    </w:rPr>
  </w:style>
  <w:style w:type="paragraph" w:customStyle="1" w:styleId="37E17443FA7B468CB8BDA392745CD87D4">
    <w:name w:val="37E17443FA7B468CB8BDA392745CD87D4"/>
    <w:rsid w:val="00A26DAE"/>
    <w:pPr>
      <w:spacing w:after="0" w:line="240" w:lineRule="auto"/>
    </w:pPr>
    <w:rPr>
      <w:rFonts w:ascii="Segoe UI" w:hAnsi="Segoe UI"/>
      <w:sz w:val="20"/>
      <w:lang w:val="en-GB" w:eastAsia="en-GB"/>
    </w:rPr>
  </w:style>
  <w:style w:type="paragraph" w:customStyle="1" w:styleId="F8B65FB7858948DBA9AE1EAD381611694">
    <w:name w:val="F8B65FB7858948DBA9AE1EAD381611694"/>
    <w:rsid w:val="00A26DAE"/>
    <w:pPr>
      <w:spacing w:after="0" w:line="240" w:lineRule="auto"/>
    </w:pPr>
    <w:rPr>
      <w:rFonts w:ascii="Segoe UI" w:hAnsi="Segoe UI"/>
      <w:sz w:val="20"/>
      <w:lang w:val="en-GB" w:eastAsia="en-GB"/>
    </w:rPr>
  </w:style>
  <w:style w:type="paragraph" w:customStyle="1" w:styleId="EB80EACDB58148148303E227F711A39A5">
    <w:name w:val="EB80EACDB58148148303E227F711A39A5"/>
    <w:rsid w:val="00A26DAE"/>
    <w:pPr>
      <w:spacing w:after="0" w:line="240" w:lineRule="auto"/>
    </w:pPr>
    <w:rPr>
      <w:rFonts w:ascii="Segoe UI" w:hAnsi="Segoe UI"/>
      <w:sz w:val="20"/>
      <w:lang w:val="en-GB" w:eastAsia="en-GB"/>
    </w:rPr>
  </w:style>
  <w:style w:type="paragraph" w:customStyle="1" w:styleId="1B7B8DE68F8B4889B199702EA59A94305">
    <w:name w:val="1B7B8DE68F8B4889B199702EA59A94305"/>
    <w:rsid w:val="00A26DAE"/>
    <w:pPr>
      <w:spacing w:after="0" w:line="240" w:lineRule="auto"/>
    </w:pPr>
    <w:rPr>
      <w:rFonts w:ascii="Segoe UI" w:hAnsi="Segoe UI"/>
      <w:sz w:val="20"/>
      <w:lang w:val="en-GB" w:eastAsia="en-GB"/>
    </w:rPr>
  </w:style>
  <w:style w:type="paragraph" w:customStyle="1" w:styleId="4EBDBA4A6E8143D89E415DE9A81308D05">
    <w:name w:val="4EBDBA4A6E8143D89E415DE9A81308D05"/>
    <w:rsid w:val="00A26DAE"/>
    <w:pPr>
      <w:spacing w:after="0" w:line="240" w:lineRule="auto"/>
    </w:pPr>
    <w:rPr>
      <w:rFonts w:ascii="Segoe UI" w:hAnsi="Segoe UI"/>
      <w:sz w:val="20"/>
      <w:lang w:val="en-GB" w:eastAsia="en-GB"/>
    </w:rPr>
  </w:style>
  <w:style w:type="paragraph" w:customStyle="1" w:styleId="97DF2D8CA52B4EE699DD58ADE96A378C5">
    <w:name w:val="97DF2D8CA52B4EE699DD58ADE96A378C5"/>
    <w:rsid w:val="00A26DAE"/>
    <w:pPr>
      <w:spacing w:after="0" w:line="240" w:lineRule="auto"/>
    </w:pPr>
    <w:rPr>
      <w:rFonts w:ascii="Segoe UI" w:hAnsi="Segoe UI"/>
      <w:sz w:val="20"/>
      <w:lang w:val="en-GB" w:eastAsia="en-GB"/>
    </w:rPr>
  </w:style>
  <w:style w:type="paragraph" w:customStyle="1" w:styleId="73D67C4B1DDC469AAE4815F02490032D5">
    <w:name w:val="73D67C4B1DDC469AAE4815F02490032D5"/>
    <w:rsid w:val="00A26DAE"/>
    <w:pPr>
      <w:spacing w:after="0" w:line="240" w:lineRule="auto"/>
    </w:pPr>
    <w:rPr>
      <w:rFonts w:ascii="Segoe UI" w:hAnsi="Segoe UI"/>
      <w:sz w:val="20"/>
      <w:lang w:val="en-GB" w:eastAsia="en-GB"/>
    </w:rPr>
  </w:style>
  <w:style w:type="paragraph" w:customStyle="1" w:styleId="73980E877A55468291EBA03B1D4C9C285">
    <w:name w:val="73980E877A55468291EBA03B1D4C9C285"/>
    <w:rsid w:val="00A26DAE"/>
    <w:pPr>
      <w:spacing w:after="0" w:line="240" w:lineRule="auto"/>
    </w:pPr>
    <w:rPr>
      <w:rFonts w:ascii="Segoe UI" w:hAnsi="Segoe UI"/>
      <w:sz w:val="20"/>
      <w:lang w:val="en-GB" w:eastAsia="en-GB"/>
    </w:rPr>
  </w:style>
  <w:style w:type="paragraph" w:customStyle="1" w:styleId="5D30863F7D284E53B3B7BDD51E777E6D5">
    <w:name w:val="5D30863F7D284E53B3B7BDD51E777E6D5"/>
    <w:rsid w:val="00A26DAE"/>
    <w:pPr>
      <w:spacing w:after="0" w:line="240" w:lineRule="auto"/>
    </w:pPr>
    <w:rPr>
      <w:rFonts w:ascii="Segoe UI" w:hAnsi="Segoe UI"/>
      <w:sz w:val="20"/>
      <w:lang w:val="en-GB" w:eastAsia="en-GB"/>
    </w:rPr>
  </w:style>
  <w:style w:type="paragraph" w:customStyle="1" w:styleId="F69206EA7E6C425D9645B7CDBEAC9B3D5">
    <w:name w:val="F69206EA7E6C425D9645B7CDBEAC9B3D5"/>
    <w:rsid w:val="00A26DAE"/>
    <w:pPr>
      <w:spacing w:after="0" w:line="240" w:lineRule="auto"/>
    </w:pPr>
    <w:rPr>
      <w:rFonts w:ascii="Segoe UI" w:hAnsi="Segoe UI"/>
      <w:sz w:val="20"/>
      <w:lang w:val="en-GB" w:eastAsia="en-GB"/>
    </w:rPr>
  </w:style>
  <w:style w:type="paragraph" w:customStyle="1" w:styleId="AD9AA38A5A9746A7A412F320BA0EE2B85">
    <w:name w:val="AD9AA38A5A9746A7A412F320BA0EE2B85"/>
    <w:rsid w:val="00A26DAE"/>
    <w:pPr>
      <w:spacing w:after="0" w:line="240" w:lineRule="auto"/>
    </w:pPr>
    <w:rPr>
      <w:rFonts w:ascii="Segoe UI" w:hAnsi="Segoe UI"/>
      <w:sz w:val="20"/>
      <w:lang w:val="en-GB" w:eastAsia="en-GB"/>
    </w:rPr>
  </w:style>
  <w:style w:type="paragraph" w:customStyle="1" w:styleId="8C40BBD3F5C24D7798B29B778335B6F55">
    <w:name w:val="8C40BBD3F5C24D7798B29B778335B6F55"/>
    <w:rsid w:val="00A26DAE"/>
    <w:pPr>
      <w:spacing w:after="0" w:line="240" w:lineRule="auto"/>
    </w:pPr>
    <w:rPr>
      <w:rFonts w:ascii="Segoe UI" w:hAnsi="Segoe UI"/>
      <w:sz w:val="20"/>
      <w:lang w:val="en-GB" w:eastAsia="en-GB"/>
    </w:rPr>
  </w:style>
  <w:style w:type="paragraph" w:customStyle="1" w:styleId="963E7D467CEA4966ABEE7CAE14FF876C5">
    <w:name w:val="963E7D467CEA4966ABEE7CAE14FF876C5"/>
    <w:rsid w:val="00A26DAE"/>
    <w:pPr>
      <w:spacing w:after="0" w:line="240" w:lineRule="auto"/>
    </w:pPr>
    <w:rPr>
      <w:rFonts w:ascii="Segoe UI" w:hAnsi="Segoe UI"/>
      <w:sz w:val="20"/>
      <w:lang w:val="en-GB" w:eastAsia="en-GB"/>
    </w:rPr>
  </w:style>
  <w:style w:type="paragraph" w:customStyle="1" w:styleId="C1EEF46E868044B18F4A8F1FA00EC66D5">
    <w:name w:val="C1EEF46E868044B18F4A8F1FA00EC66D5"/>
    <w:rsid w:val="00A26DAE"/>
    <w:pPr>
      <w:spacing w:after="0" w:line="240" w:lineRule="auto"/>
    </w:pPr>
    <w:rPr>
      <w:rFonts w:ascii="Segoe UI" w:hAnsi="Segoe UI"/>
      <w:sz w:val="20"/>
      <w:lang w:val="en-GB" w:eastAsia="en-GB"/>
    </w:rPr>
  </w:style>
  <w:style w:type="paragraph" w:customStyle="1" w:styleId="159043ABDB3544C9999C41C8ADCF9D94">
    <w:name w:val="159043ABDB3544C9999C41C8ADCF9D94"/>
    <w:rsid w:val="00A26DAE"/>
  </w:style>
  <w:style w:type="paragraph" w:customStyle="1" w:styleId="2C4FC446CBFF4159A00764AA193CA4CE">
    <w:name w:val="2C4FC446CBFF4159A00764AA193CA4CE"/>
    <w:rsid w:val="00A26DAE"/>
  </w:style>
  <w:style w:type="paragraph" w:customStyle="1" w:styleId="5CFCC016AD974EE39037659772DEB887">
    <w:name w:val="5CFCC016AD974EE39037659772DEB887"/>
    <w:rsid w:val="00A26DAE"/>
  </w:style>
  <w:style w:type="paragraph" w:customStyle="1" w:styleId="00D7D0FCAFB84017AB28B0E299E491CD">
    <w:name w:val="00D7D0FCAFB84017AB28B0E299E491CD"/>
    <w:rsid w:val="00A26DAE"/>
  </w:style>
  <w:style w:type="paragraph" w:customStyle="1" w:styleId="C6BDB6DAF30C450E9CE16E3C671F0FBA">
    <w:name w:val="C6BDB6DAF30C450E9CE16E3C671F0FBA"/>
    <w:rsid w:val="00A26DAE"/>
  </w:style>
  <w:style w:type="paragraph" w:customStyle="1" w:styleId="651DBB63FECA49F99504430065C1E39B">
    <w:name w:val="651DBB63FECA49F99504430065C1E39B"/>
    <w:rsid w:val="00A26DAE"/>
  </w:style>
  <w:style w:type="paragraph" w:customStyle="1" w:styleId="A75A2F7E174549678F2E8D6DD0B9B58F">
    <w:name w:val="A75A2F7E174549678F2E8D6DD0B9B58F"/>
    <w:rsid w:val="00A26DAE"/>
  </w:style>
  <w:style w:type="paragraph" w:customStyle="1" w:styleId="3A3309A466EC47628542DE9D6A830E9326">
    <w:name w:val="3A3309A466EC47628542DE9D6A830E9326"/>
    <w:rsid w:val="00D2744A"/>
    <w:pPr>
      <w:spacing w:after="0" w:line="240" w:lineRule="auto"/>
    </w:pPr>
    <w:rPr>
      <w:rFonts w:ascii="Segoe UI" w:hAnsi="Segoe UI"/>
      <w:b/>
      <w:sz w:val="20"/>
      <w:lang w:val="en-GB" w:eastAsia="en-GB"/>
    </w:rPr>
  </w:style>
  <w:style w:type="paragraph" w:customStyle="1" w:styleId="276E5681654A4192BED2D26985D924BD26">
    <w:name w:val="276E5681654A4192BED2D26985D924BD26"/>
    <w:rsid w:val="00D2744A"/>
    <w:pPr>
      <w:spacing w:after="0" w:line="240" w:lineRule="auto"/>
    </w:pPr>
    <w:rPr>
      <w:rFonts w:ascii="Segoe UI" w:hAnsi="Segoe UI"/>
      <w:b/>
      <w:sz w:val="20"/>
      <w:lang w:val="en-GB" w:eastAsia="en-GB"/>
    </w:rPr>
  </w:style>
  <w:style w:type="paragraph" w:customStyle="1" w:styleId="5DE751AC11804EF6BE57BB36936DA6B316">
    <w:name w:val="5DE751AC11804EF6BE57BB36936DA6B316"/>
    <w:rsid w:val="00D2744A"/>
    <w:pPr>
      <w:spacing w:after="0" w:line="240" w:lineRule="auto"/>
    </w:pPr>
    <w:rPr>
      <w:rFonts w:ascii="Segoe UI" w:hAnsi="Segoe UI"/>
      <w:sz w:val="20"/>
      <w:lang w:val="en-GB" w:eastAsia="en-GB"/>
    </w:rPr>
  </w:style>
  <w:style w:type="paragraph" w:customStyle="1" w:styleId="7B88634315DD43CC99E8DBCA3B8EBC3726">
    <w:name w:val="7B88634315DD43CC99E8DBCA3B8EBC3726"/>
    <w:rsid w:val="00D2744A"/>
    <w:pPr>
      <w:spacing w:after="0" w:line="240" w:lineRule="auto"/>
    </w:pPr>
    <w:rPr>
      <w:rFonts w:ascii="Segoe UI" w:hAnsi="Segoe UI"/>
      <w:sz w:val="20"/>
      <w:lang w:val="en-GB" w:eastAsia="en-GB"/>
    </w:rPr>
  </w:style>
  <w:style w:type="paragraph" w:customStyle="1" w:styleId="5FDEE799DAF54CD8BBBD974177B6D20C26">
    <w:name w:val="5FDEE799DAF54CD8BBBD974177B6D20C26"/>
    <w:rsid w:val="00D2744A"/>
    <w:pPr>
      <w:spacing w:after="0" w:line="240" w:lineRule="auto"/>
    </w:pPr>
    <w:rPr>
      <w:rFonts w:ascii="Segoe UI" w:hAnsi="Segoe UI"/>
      <w:sz w:val="20"/>
      <w:lang w:val="en-GB" w:eastAsia="en-GB"/>
    </w:rPr>
  </w:style>
  <w:style w:type="paragraph" w:customStyle="1" w:styleId="9DF15DE4D70F49EE85D218900104946E26">
    <w:name w:val="9DF15DE4D70F49EE85D218900104946E26"/>
    <w:rsid w:val="00D2744A"/>
    <w:pPr>
      <w:spacing w:after="0" w:line="240" w:lineRule="auto"/>
    </w:pPr>
    <w:rPr>
      <w:rFonts w:ascii="Segoe UI" w:hAnsi="Segoe UI"/>
      <w:sz w:val="20"/>
      <w:lang w:val="en-GB" w:eastAsia="en-GB"/>
    </w:rPr>
  </w:style>
  <w:style w:type="paragraph" w:customStyle="1" w:styleId="8C67379A14D543A5A9F0A29A997B083926">
    <w:name w:val="8C67379A14D543A5A9F0A29A997B083926"/>
    <w:rsid w:val="00D2744A"/>
    <w:pPr>
      <w:spacing w:after="0" w:line="240" w:lineRule="auto"/>
    </w:pPr>
    <w:rPr>
      <w:rFonts w:ascii="Segoe UI" w:hAnsi="Segoe UI"/>
      <w:sz w:val="20"/>
      <w:lang w:val="en-GB" w:eastAsia="en-GB"/>
    </w:rPr>
  </w:style>
  <w:style w:type="paragraph" w:customStyle="1" w:styleId="95DBC423593B4309B3C7FC272C30D63016">
    <w:name w:val="95DBC423593B4309B3C7FC272C30D63016"/>
    <w:rsid w:val="00D2744A"/>
    <w:pPr>
      <w:spacing w:after="0" w:line="240" w:lineRule="auto"/>
    </w:pPr>
    <w:rPr>
      <w:rFonts w:ascii="Segoe UI" w:hAnsi="Segoe UI"/>
      <w:sz w:val="20"/>
      <w:lang w:val="en-GB" w:eastAsia="en-GB"/>
    </w:rPr>
  </w:style>
  <w:style w:type="paragraph" w:customStyle="1" w:styleId="1D7A5E5A7CD2448D9917E2550168E8A515">
    <w:name w:val="1D7A5E5A7CD2448D9917E2550168E8A515"/>
    <w:rsid w:val="00D2744A"/>
    <w:pPr>
      <w:spacing w:after="0" w:line="240" w:lineRule="auto"/>
    </w:pPr>
    <w:rPr>
      <w:rFonts w:ascii="Segoe UI" w:hAnsi="Segoe UI"/>
      <w:sz w:val="20"/>
      <w:lang w:val="en-GB" w:eastAsia="en-GB"/>
    </w:rPr>
  </w:style>
  <w:style w:type="paragraph" w:customStyle="1" w:styleId="8D597EC715304BEFA8327CB1A2CFB4A315">
    <w:name w:val="8D597EC715304BEFA8327CB1A2CFB4A315"/>
    <w:rsid w:val="00D2744A"/>
    <w:pPr>
      <w:spacing w:after="0" w:line="240" w:lineRule="auto"/>
    </w:pPr>
    <w:rPr>
      <w:rFonts w:ascii="Segoe UI" w:hAnsi="Segoe UI"/>
      <w:sz w:val="20"/>
      <w:lang w:val="en-GB" w:eastAsia="en-GB"/>
    </w:rPr>
  </w:style>
  <w:style w:type="paragraph" w:customStyle="1" w:styleId="C01D21DE60B645FFBB6452899A01C8AB15">
    <w:name w:val="C01D21DE60B645FFBB6452899A01C8AB15"/>
    <w:rsid w:val="00D2744A"/>
    <w:pPr>
      <w:spacing w:after="0" w:line="240" w:lineRule="auto"/>
    </w:pPr>
    <w:rPr>
      <w:rFonts w:ascii="Segoe UI" w:hAnsi="Segoe UI"/>
      <w:sz w:val="20"/>
      <w:lang w:val="en-GB" w:eastAsia="en-GB"/>
    </w:rPr>
  </w:style>
  <w:style w:type="paragraph" w:customStyle="1" w:styleId="FCC4C1C59A3C4E7F94F263F7B1E8E5029">
    <w:name w:val="FCC4C1C59A3C4E7F94F263F7B1E8E5029"/>
    <w:rsid w:val="00D2744A"/>
    <w:pPr>
      <w:spacing w:after="0" w:line="240" w:lineRule="auto"/>
    </w:pPr>
    <w:rPr>
      <w:rFonts w:ascii="Segoe UI" w:hAnsi="Segoe UI"/>
      <w:sz w:val="20"/>
      <w:lang w:val="en-GB" w:eastAsia="en-GB"/>
    </w:rPr>
  </w:style>
  <w:style w:type="paragraph" w:customStyle="1" w:styleId="0B4FCE9B58C54C3291BF3C754C15C8DC9">
    <w:name w:val="0B4FCE9B58C54C3291BF3C754C15C8DC9"/>
    <w:rsid w:val="00D2744A"/>
    <w:pPr>
      <w:spacing w:after="0" w:line="240" w:lineRule="auto"/>
    </w:pPr>
    <w:rPr>
      <w:rFonts w:ascii="Segoe UI" w:hAnsi="Segoe UI"/>
      <w:sz w:val="20"/>
      <w:lang w:val="en-GB" w:eastAsia="en-GB"/>
    </w:rPr>
  </w:style>
  <w:style w:type="paragraph" w:customStyle="1" w:styleId="F0B1067E0B5143789145C2C2DDCE118E16">
    <w:name w:val="F0B1067E0B5143789145C2C2DDCE118E16"/>
    <w:rsid w:val="00D2744A"/>
    <w:pPr>
      <w:spacing w:after="0" w:line="240" w:lineRule="auto"/>
    </w:pPr>
    <w:rPr>
      <w:rFonts w:ascii="Segoe UI" w:hAnsi="Segoe UI"/>
      <w:sz w:val="20"/>
      <w:lang w:val="en-GB" w:eastAsia="en-GB"/>
    </w:rPr>
  </w:style>
  <w:style w:type="paragraph" w:customStyle="1" w:styleId="22F46E86465F482FA05AAD184E24B13D5">
    <w:name w:val="22F46E86465F482FA05AAD184E24B13D5"/>
    <w:rsid w:val="00D2744A"/>
    <w:pPr>
      <w:spacing w:after="0" w:line="240" w:lineRule="auto"/>
    </w:pPr>
    <w:rPr>
      <w:rFonts w:ascii="Segoe UI" w:hAnsi="Segoe UI"/>
      <w:sz w:val="20"/>
      <w:lang w:val="en-GB" w:eastAsia="en-GB"/>
    </w:rPr>
  </w:style>
  <w:style w:type="paragraph" w:customStyle="1" w:styleId="4CB9E27BA4224757B14534538AFB2EC25">
    <w:name w:val="4CB9E27BA4224757B14534538AFB2EC25"/>
    <w:rsid w:val="00D2744A"/>
    <w:pPr>
      <w:spacing w:after="0" w:line="240" w:lineRule="auto"/>
    </w:pPr>
    <w:rPr>
      <w:rFonts w:ascii="Segoe UI" w:hAnsi="Segoe UI"/>
      <w:sz w:val="20"/>
      <w:lang w:val="en-GB" w:eastAsia="en-GB"/>
    </w:rPr>
  </w:style>
  <w:style w:type="paragraph" w:customStyle="1" w:styleId="C8EAD9067F5D46709077E769D378C96E5">
    <w:name w:val="C8EAD9067F5D46709077E769D378C96E5"/>
    <w:rsid w:val="00D2744A"/>
    <w:pPr>
      <w:spacing w:after="0" w:line="240" w:lineRule="auto"/>
    </w:pPr>
    <w:rPr>
      <w:rFonts w:ascii="Segoe UI" w:hAnsi="Segoe UI"/>
      <w:sz w:val="20"/>
      <w:lang w:val="en-GB" w:eastAsia="en-GB"/>
    </w:rPr>
  </w:style>
  <w:style w:type="paragraph" w:customStyle="1" w:styleId="74188B3242E248FBA8E48AC60A07DF215">
    <w:name w:val="74188B3242E248FBA8E48AC60A07DF215"/>
    <w:rsid w:val="00D2744A"/>
    <w:pPr>
      <w:spacing w:after="0" w:line="240" w:lineRule="auto"/>
    </w:pPr>
    <w:rPr>
      <w:rFonts w:ascii="Segoe UI" w:hAnsi="Segoe UI"/>
      <w:sz w:val="20"/>
      <w:lang w:val="en-GB" w:eastAsia="en-GB"/>
    </w:rPr>
  </w:style>
  <w:style w:type="paragraph" w:customStyle="1" w:styleId="4F73DDDFB4AB4361BA73937F83DAF5995">
    <w:name w:val="4F73DDDFB4AB4361BA73937F83DAF5995"/>
    <w:rsid w:val="00D2744A"/>
    <w:pPr>
      <w:spacing w:after="0" w:line="240" w:lineRule="auto"/>
    </w:pPr>
    <w:rPr>
      <w:rFonts w:ascii="Segoe UI" w:hAnsi="Segoe UI"/>
      <w:sz w:val="20"/>
      <w:lang w:val="en-GB" w:eastAsia="en-GB"/>
    </w:rPr>
  </w:style>
  <w:style w:type="paragraph" w:customStyle="1" w:styleId="F839BD233651417BBF995526636495972">
    <w:name w:val="F839BD233651417BBF995526636495972"/>
    <w:rsid w:val="00D2744A"/>
    <w:pPr>
      <w:spacing w:after="0" w:line="240" w:lineRule="auto"/>
    </w:pPr>
    <w:rPr>
      <w:rFonts w:ascii="Segoe UI" w:hAnsi="Segoe UI"/>
      <w:sz w:val="20"/>
      <w:lang w:val="en-GB" w:eastAsia="en-GB"/>
    </w:rPr>
  </w:style>
  <w:style w:type="paragraph" w:customStyle="1" w:styleId="00D7D0FCAFB84017AB28B0E299E491CD1">
    <w:name w:val="00D7D0FCAFB84017AB28B0E299E491CD1"/>
    <w:rsid w:val="00D2744A"/>
    <w:pPr>
      <w:spacing w:after="0" w:line="240" w:lineRule="auto"/>
    </w:pPr>
    <w:rPr>
      <w:rFonts w:ascii="Segoe UI" w:hAnsi="Segoe UI"/>
      <w:sz w:val="20"/>
      <w:lang w:val="en-GB" w:eastAsia="en-GB"/>
    </w:rPr>
  </w:style>
  <w:style w:type="paragraph" w:customStyle="1" w:styleId="D29D377240654CD6A171CA585AF1CDCE5">
    <w:name w:val="D29D377240654CD6A171CA585AF1CDCE5"/>
    <w:rsid w:val="00D2744A"/>
    <w:pPr>
      <w:spacing w:after="0" w:line="240" w:lineRule="auto"/>
    </w:pPr>
    <w:rPr>
      <w:rFonts w:ascii="Segoe UI" w:hAnsi="Segoe UI"/>
      <w:sz w:val="20"/>
      <w:lang w:val="en-GB" w:eastAsia="en-GB"/>
    </w:rPr>
  </w:style>
  <w:style w:type="paragraph" w:customStyle="1" w:styleId="159043ABDB3544C9999C41C8ADCF9D941">
    <w:name w:val="159043ABDB3544C9999C41C8ADCF9D941"/>
    <w:rsid w:val="00D2744A"/>
    <w:pPr>
      <w:spacing w:after="0" w:line="240" w:lineRule="auto"/>
    </w:pPr>
    <w:rPr>
      <w:rFonts w:ascii="Segoe UI" w:hAnsi="Segoe UI"/>
      <w:sz w:val="20"/>
      <w:lang w:val="en-GB" w:eastAsia="en-GB"/>
    </w:rPr>
  </w:style>
  <w:style w:type="paragraph" w:customStyle="1" w:styleId="C6BDB6DAF30C450E9CE16E3C671F0FBA1">
    <w:name w:val="C6BDB6DAF30C450E9CE16E3C671F0FBA1"/>
    <w:rsid w:val="00D2744A"/>
    <w:pPr>
      <w:spacing w:after="0" w:line="240" w:lineRule="auto"/>
    </w:pPr>
    <w:rPr>
      <w:rFonts w:ascii="Segoe UI" w:hAnsi="Segoe UI"/>
      <w:sz w:val="20"/>
      <w:lang w:val="en-GB" w:eastAsia="en-GB"/>
    </w:rPr>
  </w:style>
  <w:style w:type="paragraph" w:customStyle="1" w:styleId="390664BCD8F2455481397BD9945D8E2A5">
    <w:name w:val="390664BCD8F2455481397BD9945D8E2A5"/>
    <w:rsid w:val="00D2744A"/>
    <w:pPr>
      <w:spacing w:after="0" w:line="240" w:lineRule="auto"/>
    </w:pPr>
    <w:rPr>
      <w:rFonts w:ascii="Segoe UI" w:hAnsi="Segoe UI"/>
      <w:sz w:val="20"/>
      <w:lang w:val="en-GB" w:eastAsia="en-GB"/>
    </w:rPr>
  </w:style>
  <w:style w:type="paragraph" w:customStyle="1" w:styleId="2C4FC446CBFF4159A00764AA193CA4CE1">
    <w:name w:val="2C4FC446CBFF4159A00764AA193CA4CE1"/>
    <w:rsid w:val="00D2744A"/>
    <w:pPr>
      <w:spacing w:after="0" w:line="240" w:lineRule="auto"/>
    </w:pPr>
    <w:rPr>
      <w:rFonts w:ascii="Segoe UI" w:hAnsi="Segoe UI"/>
      <w:sz w:val="20"/>
      <w:lang w:val="en-GB" w:eastAsia="en-GB"/>
    </w:rPr>
  </w:style>
  <w:style w:type="paragraph" w:customStyle="1" w:styleId="651DBB63FECA49F99504430065C1E39B1">
    <w:name w:val="651DBB63FECA49F99504430065C1E39B1"/>
    <w:rsid w:val="00D2744A"/>
    <w:pPr>
      <w:spacing w:after="0" w:line="240" w:lineRule="auto"/>
    </w:pPr>
    <w:rPr>
      <w:rFonts w:ascii="Segoe UI" w:hAnsi="Segoe UI"/>
      <w:sz w:val="20"/>
      <w:lang w:val="en-GB" w:eastAsia="en-GB"/>
    </w:rPr>
  </w:style>
  <w:style w:type="paragraph" w:customStyle="1" w:styleId="DFF2D8FCEC2347F5A7CEC9C87ABC28345">
    <w:name w:val="DFF2D8FCEC2347F5A7CEC9C87ABC28345"/>
    <w:rsid w:val="00D2744A"/>
    <w:pPr>
      <w:spacing w:after="0" w:line="240" w:lineRule="auto"/>
    </w:pPr>
    <w:rPr>
      <w:rFonts w:ascii="Segoe UI" w:hAnsi="Segoe UI"/>
      <w:sz w:val="20"/>
      <w:lang w:val="en-GB" w:eastAsia="en-GB"/>
    </w:rPr>
  </w:style>
  <w:style w:type="paragraph" w:customStyle="1" w:styleId="5CFCC016AD974EE39037659772DEB8871">
    <w:name w:val="5CFCC016AD974EE39037659772DEB8871"/>
    <w:rsid w:val="00D2744A"/>
    <w:pPr>
      <w:spacing w:after="0" w:line="240" w:lineRule="auto"/>
    </w:pPr>
    <w:rPr>
      <w:rFonts w:ascii="Segoe UI" w:hAnsi="Segoe UI"/>
      <w:sz w:val="20"/>
      <w:lang w:val="en-GB" w:eastAsia="en-GB"/>
    </w:rPr>
  </w:style>
  <w:style w:type="paragraph" w:customStyle="1" w:styleId="A75A2F7E174549678F2E8D6DD0B9B58F1">
    <w:name w:val="A75A2F7E174549678F2E8D6DD0B9B58F1"/>
    <w:rsid w:val="00D2744A"/>
    <w:pPr>
      <w:spacing w:after="0" w:line="240" w:lineRule="auto"/>
    </w:pPr>
    <w:rPr>
      <w:rFonts w:ascii="Segoe UI" w:hAnsi="Segoe UI"/>
      <w:sz w:val="20"/>
      <w:lang w:val="en-GB" w:eastAsia="en-GB"/>
    </w:rPr>
  </w:style>
  <w:style w:type="paragraph" w:customStyle="1" w:styleId="87260DA25A674B698AD535FCC764951C4">
    <w:name w:val="87260DA25A674B698AD535FCC764951C4"/>
    <w:rsid w:val="00D2744A"/>
    <w:pPr>
      <w:spacing w:after="0" w:line="240" w:lineRule="auto"/>
    </w:pPr>
    <w:rPr>
      <w:rFonts w:ascii="Segoe UI" w:hAnsi="Segoe UI"/>
      <w:sz w:val="20"/>
      <w:lang w:val="en-GB" w:eastAsia="en-GB"/>
    </w:rPr>
  </w:style>
  <w:style w:type="paragraph" w:customStyle="1" w:styleId="3801510C55FF4A2090E7445EBE338D014">
    <w:name w:val="3801510C55FF4A2090E7445EBE338D014"/>
    <w:rsid w:val="00D2744A"/>
    <w:pPr>
      <w:spacing w:after="0" w:line="240" w:lineRule="auto"/>
    </w:pPr>
    <w:rPr>
      <w:rFonts w:ascii="Segoe UI" w:hAnsi="Segoe UI"/>
      <w:sz w:val="20"/>
      <w:lang w:val="en-GB" w:eastAsia="en-GB"/>
    </w:rPr>
  </w:style>
  <w:style w:type="paragraph" w:customStyle="1" w:styleId="6B6CBD8B233742A4B6F5BF28378497D94">
    <w:name w:val="6B6CBD8B233742A4B6F5BF28378497D94"/>
    <w:rsid w:val="00D2744A"/>
    <w:pPr>
      <w:spacing w:after="0" w:line="240" w:lineRule="auto"/>
    </w:pPr>
    <w:rPr>
      <w:rFonts w:ascii="Segoe UI" w:hAnsi="Segoe UI"/>
      <w:sz w:val="20"/>
      <w:lang w:val="en-GB" w:eastAsia="en-GB"/>
    </w:rPr>
  </w:style>
  <w:style w:type="paragraph" w:customStyle="1" w:styleId="450AF69E487247A9B829A936E48E9EE34">
    <w:name w:val="450AF69E487247A9B829A936E48E9EE34"/>
    <w:rsid w:val="00D2744A"/>
    <w:pPr>
      <w:spacing w:after="0" w:line="240" w:lineRule="auto"/>
    </w:pPr>
    <w:rPr>
      <w:rFonts w:ascii="Segoe UI" w:hAnsi="Segoe UI"/>
      <w:sz w:val="20"/>
      <w:lang w:val="en-GB" w:eastAsia="en-GB"/>
    </w:rPr>
  </w:style>
  <w:style w:type="paragraph" w:customStyle="1" w:styleId="4AB40901F4824407982E6A97DAE9C3BE5">
    <w:name w:val="4AB40901F4824407982E6A97DAE9C3BE5"/>
    <w:rsid w:val="00D2744A"/>
    <w:pPr>
      <w:spacing w:after="0" w:line="240" w:lineRule="auto"/>
    </w:pPr>
    <w:rPr>
      <w:rFonts w:ascii="Segoe UI" w:hAnsi="Segoe UI"/>
      <w:sz w:val="20"/>
      <w:lang w:val="en-GB" w:eastAsia="en-GB"/>
    </w:rPr>
  </w:style>
  <w:style w:type="paragraph" w:customStyle="1" w:styleId="7C8226A4225B4BF7ACB27769F3A98A965">
    <w:name w:val="7C8226A4225B4BF7ACB27769F3A98A965"/>
    <w:rsid w:val="00D2744A"/>
    <w:pPr>
      <w:spacing w:after="0" w:line="240" w:lineRule="auto"/>
    </w:pPr>
    <w:rPr>
      <w:rFonts w:ascii="Segoe UI" w:hAnsi="Segoe UI"/>
      <w:sz w:val="20"/>
      <w:lang w:val="en-GB" w:eastAsia="en-GB"/>
    </w:rPr>
  </w:style>
  <w:style w:type="paragraph" w:customStyle="1" w:styleId="55BDB210B3074DB1B9AA25177BBDB4335">
    <w:name w:val="55BDB210B3074DB1B9AA25177BBDB4335"/>
    <w:rsid w:val="00D2744A"/>
    <w:pPr>
      <w:spacing w:after="0" w:line="240" w:lineRule="auto"/>
    </w:pPr>
    <w:rPr>
      <w:rFonts w:ascii="Segoe UI" w:hAnsi="Segoe UI"/>
      <w:sz w:val="20"/>
      <w:lang w:val="en-GB" w:eastAsia="en-GB"/>
    </w:rPr>
  </w:style>
  <w:style w:type="paragraph" w:customStyle="1" w:styleId="3B5DDB5CA3E84E329775DA457CD7FDB05">
    <w:name w:val="3B5DDB5CA3E84E329775DA457CD7FDB05"/>
    <w:rsid w:val="00D2744A"/>
    <w:pPr>
      <w:spacing w:after="0" w:line="240" w:lineRule="auto"/>
    </w:pPr>
    <w:rPr>
      <w:rFonts w:ascii="Segoe UI" w:hAnsi="Segoe UI"/>
      <w:sz w:val="20"/>
      <w:lang w:val="en-GB" w:eastAsia="en-GB"/>
    </w:rPr>
  </w:style>
  <w:style w:type="paragraph" w:customStyle="1" w:styleId="37E17443FA7B468CB8BDA392745CD87D5">
    <w:name w:val="37E17443FA7B468CB8BDA392745CD87D5"/>
    <w:rsid w:val="00D2744A"/>
    <w:pPr>
      <w:spacing w:after="0" w:line="240" w:lineRule="auto"/>
    </w:pPr>
    <w:rPr>
      <w:rFonts w:ascii="Segoe UI" w:hAnsi="Segoe UI"/>
      <w:sz w:val="20"/>
      <w:lang w:val="en-GB" w:eastAsia="en-GB"/>
    </w:rPr>
  </w:style>
  <w:style w:type="paragraph" w:customStyle="1" w:styleId="F8B65FB7858948DBA9AE1EAD381611695">
    <w:name w:val="F8B65FB7858948DBA9AE1EAD381611695"/>
    <w:rsid w:val="00D2744A"/>
    <w:pPr>
      <w:spacing w:after="0" w:line="240" w:lineRule="auto"/>
    </w:pPr>
    <w:rPr>
      <w:rFonts w:ascii="Segoe UI" w:hAnsi="Segoe UI"/>
      <w:sz w:val="20"/>
      <w:lang w:val="en-GB" w:eastAsia="en-GB"/>
    </w:rPr>
  </w:style>
  <w:style w:type="paragraph" w:customStyle="1" w:styleId="EB80EACDB58148148303E227F711A39A6">
    <w:name w:val="EB80EACDB58148148303E227F711A39A6"/>
    <w:rsid w:val="00D2744A"/>
    <w:pPr>
      <w:spacing w:after="0" w:line="240" w:lineRule="auto"/>
    </w:pPr>
    <w:rPr>
      <w:rFonts w:ascii="Segoe UI" w:hAnsi="Segoe UI"/>
      <w:sz w:val="20"/>
      <w:lang w:val="en-GB" w:eastAsia="en-GB"/>
    </w:rPr>
  </w:style>
  <w:style w:type="paragraph" w:customStyle="1" w:styleId="1B7B8DE68F8B4889B199702EA59A94306">
    <w:name w:val="1B7B8DE68F8B4889B199702EA59A94306"/>
    <w:rsid w:val="00D2744A"/>
    <w:pPr>
      <w:spacing w:after="0" w:line="240" w:lineRule="auto"/>
    </w:pPr>
    <w:rPr>
      <w:rFonts w:ascii="Segoe UI" w:hAnsi="Segoe UI"/>
      <w:sz w:val="20"/>
      <w:lang w:val="en-GB" w:eastAsia="en-GB"/>
    </w:rPr>
  </w:style>
  <w:style w:type="paragraph" w:customStyle="1" w:styleId="4EBDBA4A6E8143D89E415DE9A81308D06">
    <w:name w:val="4EBDBA4A6E8143D89E415DE9A81308D06"/>
    <w:rsid w:val="00D2744A"/>
    <w:pPr>
      <w:spacing w:after="0" w:line="240" w:lineRule="auto"/>
    </w:pPr>
    <w:rPr>
      <w:rFonts w:ascii="Segoe UI" w:hAnsi="Segoe UI"/>
      <w:sz w:val="20"/>
      <w:lang w:val="en-GB" w:eastAsia="en-GB"/>
    </w:rPr>
  </w:style>
  <w:style w:type="paragraph" w:customStyle="1" w:styleId="97DF2D8CA52B4EE699DD58ADE96A378C6">
    <w:name w:val="97DF2D8CA52B4EE699DD58ADE96A378C6"/>
    <w:rsid w:val="00D2744A"/>
    <w:pPr>
      <w:spacing w:after="0" w:line="240" w:lineRule="auto"/>
    </w:pPr>
    <w:rPr>
      <w:rFonts w:ascii="Segoe UI" w:hAnsi="Segoe UI"/>
      <w:sz w:val="20"/>
      <w:lang w:val="en-GB" w:eastAsia="en-GB"/>
    </w:rPr>
  </w:style>
  <w:style w:type="paragraph" w:customStyle="1" w:styleId="73D67C4B1DDC469AAE4815F02490032D6">
    <w:name w:val="73D67C4B1DDC469AAE4815F02490032D6"/>
    <w:rsid w:val="00D2744A"/>
    <w:pPr>
      <w:spacing w:after="0" w:line="240" w:lineRule="auto"/>
    </w:pPr>
    <w:rPr>
      <w:rFonts w:ascii="Segoe UI" w:hAnsi="Segoe UI"/>
      <w:sz w:val="20"/>
      <w:lang w:val="en-GB" w:eastAsia="en-GB"/>
    </w:rPr>
  </w:style>
  <w:style w:type="paragraph" w:customStyle="1" w:styleId="73980E877A55468291EBA03B1D4C9C286">
    <w:name w:val="73980E877A55468291EBA03B1D4C9C286"/>
    <w:rsid w:val="00D2744A"/>
    <w:pPr>
      <w:spacing w:after="0" w:line="240" w:lineRule="auto"/>
    </w:pPr>
    <w:rPr>
      <w:rFonts w:ascii="Segoe UI" w:hAnsi="Segoe UI"/>
      <w:sz w:val="20"/>
      <w:lang w:val="en-GB" w:eastAsia="en-GB"/>
    </w:rPr>
  </w:style>
  <w:style w:type="paragraph" w:customStyle="1" w:styleId="5D30863F7D284E53B3B7BDD51E777E6D6">
    <w:name w:val="5D30863F7D284E53B3B7BDD51E777E6D6"/>
    <w:rsid w:val="00D2744A"/>
    <w:pPr>
      <w:spacing w:after="0" w:line="240" w:lineRule="auto"/>
    </w:pPr>
    <w:rPr>
      <w:rFonts w:ascii="Segoe UI" w:hAnsi="Segoe UI"/>
      <w:sz w:val="20"/>
      <w:lang w:val="en-GB" w:eastAsia="en-GB"/>
    </w:rPr>
  </w:style>
  <w:style w:type="paragraph" w:customStyle="1" w:styleId="F69206EA7E6C425D9645B7CDBEAC9B3D6">
    <w:name w:val="F69206EA7E6C425D9645B7CDBEAC9B3D6"/>
    <w:rsid w:val="00D2744A"/>
    <w:pPr>
      <w:spacing w:after="0" w:line="240" w:lineRule="auto"/>
    </w:pPr>
    <w:rPr>
      <w:rFonts w:ascii="Segoe UI" w:hAnsi="Segoe UI"/>
      <w:sz w:val="20"/>
      <w:lang w:val="en-GB" w:eastAsia="en-GB"/>
    </w:rPr>
  </w:style>
  <w:style w:type="paragraph" w:customStyle="1" w:styleId="AD9AA38A5A9746A7A412F320BA0EE2B86">
    <w:name w:val="AD9AA38A5A9746A7A412F320BA0EE2B86"/>
    <w:rsid w:val="00D2744A"/>
    <w:pPr>
      <w:spacing w:after="0" w:line="240" w:lineRule="auto"/>
    </w:pPr>
    <w:rPr>
      <w:rFonts w:ascii="Segoe UI" w:hAnsi="Segoe UI"/>
      <w:sz w:val="20"/>
      <w:lang w:val="en-GB" w:eastAsia="en-GB"/>
    </w:rPr>
  </w:style>
  <w:style w:type="paragraph" w:customStyle="1" w:styleId="8C40BBD3F5C24D7798B29B778335B6F56">
    <w:name w:val="8C40BBD3F5C24D7798B29B778335B6F56"/>
    <w:rsid w:val="00D2744A"/>
    <w:pPr>
      <w:spacing w:after="0" w:line="240" w:lineRule="auto"/>
    </w:pPr>
    <w:rPr>
      <w:rFonts w:ascii="Segoe UI" w:hAnsi="Segoe UI"/>
      <w:sz w:val="20"/>
      <w:lang w:val="en-GB" w:eastAsia="en-GB"/>
    </w:rPr>
  </w:style>
  <w:style w:type="paragraph" w:customStyle="1" w:styleId="963E7D467CEA4966ABEE7CAE14FF876C6">
    <w:name w:val="963E7D467CEA4966ABEE7CAE14FF876C6"/>
    <w:rsid w:val="00D2744A"/>
    <w:pPr>
      <w:spacing w:after="0" w:line="240" w:lineRule="auto"/>
    </w:pPr>
    <w:rPr>
      <w:rFonts w:ascii="Segoe UI" w:hAnsi="Segoe UI"/>
      <w:sz w:val="20"/>
      <w:lang w:val="en-GB" w:eastAsia="en-GB"/>
    </w:rPr>
  </w:style>
  <w:style w:type="paragraph" w:customStyle="1" w:styleId="C1EEF46E868044B18F4A8F1FA00EC66D6">
    <w:name w:val="C1EEF46E868044B18F4A8F1FA00EC66D6"/>
    <w:rsid w:val="00D2744A"/>
    <w:pPr>
      <w:spacing w:after="0" w:line="240" w:lineRule="auto"/>
    </w:pPr>
    <w:rPr>
      <w:rFonts w:ascii="Segoe UI" w:hAnsi="Segoe UI"/>
      <w:sz w:val="20"/>
      <w:lang w:val="en-GB" w:eastAsia="en-GB"/>
    </w:rPr>
  </w:style>
  <w:style w:type="paragraph" w:customStyle="1" w:styleId="3A3309A466EC47628542DE9D6A830E9327">
    <w:name w:val="3A3309A466EC47628542DE9D6A830E9327"/>
    <w:rsid w:val="00D2744A"/>
    <w:pPr>
      <w:spacing w:after="0" w:line="240" w:lineRule="auto"/>
    </w:pPr>
    <w:rPr>
      <w:rFonts w:ascii="Segoe UI" w:hAnsi="Segoe UI"/>
      <w:b/>
      <w:sz w:val="20"/>
      <w:lang w:val="en-GB" w:eastAsia="en-GB"/>
    </w:rPr>
  </w:style>
  <w:style w:type="paragraph" w:customStyle="1" w:styleId="276E5681654A4192BED2D26985D924BD27">
    <w:name w:val="276E5681654A4192BED2D26985D924BD27"/>
    <w:rsid w:val="00D2744A"/>
    <w:pPr>
      <w:spacing w:after="0" w:line="240" w:lineRule="auto"/>
    </w:pPr>
    <w:rPr>
      <w:rFonts w:ascii="Segoe UI" w:hAnsi="Segoe UI"/>
      <w:b/>
      <w:sz w:val="20"/>
      <w:lang w:val="en-GB" w:eastAsia="en-GB"/>
    </w:rPr>
  </w:style>
  <w:style w:type="paragraph" w:customStyle="1" w:styleId="5DE751AC11804EF6BE57BB36936DA6B317">
    <w:name w:val="5DE751AC11804EF6BE57BB36936DA6B317"/>
    <w:rsid w:val="00D2744A"/>
    <w:pPr>
      <w:spacing w:after="0" w:line="240" w:lineRule="auto"/>
    </w:pPr>
    <w:rPr>
      <w:rFonts w:ascii="Segoe UI" w:hAnsi="Segoe UI"/>
      <w:sz w:val="20"/>
      <w:lang w:val="en-GB" w:eastAsia="en-GB"/>
    </w:rPr>
  </w:style>
  <w:style w:type="paragraph" w:customStyle="1" w:styleId="7B88634315DD43CC99E8DBCA3B8EBC3727">
    <w:name w:val="7B88634315DD43CC99E8DBCA3B8EBC3727"/>
    <w:rsid w:val="00D2744A"/>
    <w:pPr>
      <w:spacing w:after="0" w:line="240" w:lineRule="auto"/>
    </w:pPr>
    <w:rPr>
      <w:rFonts w:ascii="Segoe UI" w:hAnsi="Segoe UI"/>
      <w:sz w:val="20"/>
      <w:lang w:val="en-GB" w:eastAsia="en-GB"/>
    </w:rPr>
  </w:style>
  <w:style w:type="paragraph" w:customStyle="1" w:styleId="5FDEE799DAF54CD8BBBD974177B6D20C27">
    <w:name w:val="5FDEE799DAF54CD8BBBD974177B6D20C27"/>
    <w:rsid w:val="00D2744A"/>
    <w:pPr>
      <w:spacing w:after="0" w:line="240" w:lineRule="auto"/>
    </w:pPr>
    <w:rPr>
      <w:rFonts w:ascii="Segoe UI" w:hAnsi="Segoe UI"/>
      <w:sz w:val="20"/>
      <w:lang w:val="en-GB" w:eastAsia="en-GB"/>
    </w:rPr>
  </w:style>
  <w:style w:type="paragraph" w:customStyle="1" w:styleId="9DF15DE4D70F49EE85D218900104946E27">
    <w:name w:val="9DF15DE4D70F49EE85D218900104946E27"/>
    <w:rsid w:val="00D2744A"/>
    <w:pPr>
      <w:spacing w:after="0" w:line="240" w:lineRule="auto"/>
    </w:pPr>
    <w:rPr>
      <w:rFonts w:ascii="Segoe UI" w:hAnsi="Segoe UI"/>
      <w:sz w:val="20"/>
      <w:lang w:val="en-GB" w:eastAsia="en-GB"/>
    </w:rPr>
  </w:style>
  <w:style w:type="paragraph" w:customStyle="1" w:styleId="8C67379A14D543A5A9F0A29A997B083927">
    <w:name w:val="8C67379A14D543A5A9F0A29A997B083927"/>
    <w:rsid w:val="00D2744A"/>
    <w:pPr>
      <w:spacing w:after="0" w:line="240" w:lineRule="auto"/>
    </w:pPr>
    <w:rPr>
      <w:rFonts w:ascii="Segoe UI" w:hAnsi="Segoe UI"/>
      <w:sz w:val="20"/>
      <w:lang w:val="en-GB" w:eastAsia="en-GB"/>
    </w:rPr>
  </w:style>
  <w:style w:type="paragraph" w:customStyle="1" w:styleId="95DBC423593B4309B3C7FC272C30D63017">
    <w:name w:val="95DBC423593B4309B3C7FC272C30D63017"/>
    <w:rsid w:val="00D2744A"/>
    <w:pPr>
      <w:spacing w:after="0" w:line="240" w:lineRule="auto"/>
    </w:pPr>
    <w:rPr>
      <w:rFonts w:ascii="Segoe UI" w:hAnsi="Segoe UI"/>
      <w:sz w:val="20"/>
      <w:lang w:val="en-GB" w:eastAsia="en-GB"/>
    </w:rPr>
  </w:style>
  <w:style w:type="paragraph" w:customStyle="1" w:styleId="1D7A5E5A7CD2448D9917E2550168E8A516">
    <w:name w:val="1D7A5E5A7CD2448D9917E2550168E8A516"/>
    <w:rsid w:val="00D2744A"/>
    <w:pPr>
      <w:spacing w:after="0" w:line="240" w:lineRule="auto"/>
    </w:pPr>
    <w:rPr>
      <w:rFonts w:ascii="Segoe UI" w:hAnsi="Segoe UI"/>
      <w:sz w:val="20"/>
      <w:lang w:val="en-GB" w:eastAsia="en-GB"/>
    </w:rPr>
  </w:style>
  <w:style w:type="paragraph" w:customStyle="1" w:styleId="8D597EC715304BEFA8327CB1A2CFB4A316">
    <w:name w:val="8D597EC715304BEFA8327CB1A2CFB4A316"/>
    <w:rsid w:val="00D2744A"/>
    <w:pPr>
      <w:spacing w:after="0" w:line="240" w:lineRule="auto"/>
    </w:pPr>
    <w:rPr>
      <w:rFonts w:ascii="Segoe UI" w:hAnsi="Segoe UI"/>
      <w:sz w:val="20"/>
      <w:lang w:val="en-GB" w:eastAsia="en-GB"/>
    </w:rPr>
  </w:style>
  <w:style w:type="paragraph" w:customStyle="1" w:styleId="C01D21DE60B645FFBB6452899A01C8AB16">
    <w:name w:val="C01D21DE60B645FFBB6452899A01C8AB16"/>
    <w:rsid w:val="00D2744A"/>
    <w:pPr>
      <w:spacing w:after="0" w:line="240" w:lineRule="auto"/>
    </w:pPr>
    <w:rPr>
      <w:rFonts w:ascii="Segoe UI" w:hAnsi="Segoe UI"/>
      <w:sz w:val="20"/>
      <w:lang w:val="en-GB" w:eastAsia="en-GB"/>
    </w:rPr>
  </w:style>
  <w:style w:type="paragraph" w:customStyle="1" w:styleId="FCC4C1C59A3C4E7F94F263F7B1E8E50210">
    <w:name w:val="FCC4C1C59A3C4E7F94F263F7B1E8E50210"/>
    <w:rsid w:val="00D2744A"/>
    <w:pPr>
      <w:spacing w:after="0" w:line="240" w:lineRule="auto"/>
    </w:pPr>
    <w:rPr>
      <w:rFonts w:ascii="Segoe UI" w:hAnsi="Segoe UI"/>
      <w:sz w:val="20"/>
      <w:lang w:val="en-GB" w:eastAsia="en-GB"/>
    </w:rPr>
  </w:style>
  <w:style w:type="paragraph" w:customStyle="1" w:styleId="0B4FCE9B58C54C3291BF3C754C15C8DC10">
    <w:name w:val="0B4FCE9B58C54C3291BF3C754C15C8DC10"/>
    <w:rsid w:val="00D2744A"/>
    <w:pPr>
      <w:spacing w:after="0" w:line="240" w:lineRule="auto"/>
    </w:pPr>
    <w:rPr>
      <w:rFonts w:ascii="Segoe UI" w:hAnsi="Segoe UI"/>
      <w:sz w:val="20"/>
      <w:lang w:val="en-GB" w:eastAsia="en-GB"/>
    </w:rPr>
  </w:style>
  <w:style w:type="paragraph" w:customStyle="1" w:styleId="F0B1067E0B5143789145C2C2DDCE118E17">
    <w:name w:val="F0B1067E0B5143789145C2C2DDCE118E17"/>
    <w:rsid w:val="00D2744A"/>
    <w:pPr>
      <w:spacing w:after="0" w:line="240" w:lineRule="auto"/>
    </w:pPr>
    <w:rPr>
      <w:rFonts w:ascii="Segoe UI" w:hAnsi="Segoe UI"/>
      <w:sz w:val="20"/>
      <w:lang w:val="en-GB" w:eastAsia="en-GB"/>
    </w:rPr>
  </w:style>
  <w:style w:type="paragraph" w:customStyle="1" w:styleId="22F46E86465F482FA05AAD184E24B13D6">
    <w:name w:val="22F46E86465F482FA05AAD184E24B13D6"/>
    <w:rsid w:val="00D2744A"/>
    <w:pPr>
      <w:spacing w:after="0" w:line="240" w:lineRule="auto"/>
    </w:pPr>
    <w:rPr>
      <w:rFonts w:ascii="Segoe UI" w:hAnsi="Segoe UI"/>
      <w:sz w:val="20"/>
      <w:lang w:val="en-GB" w:eastAsia="en-GB"/>
    </w:rPr>
  </w:style>
  <w:style w:type="paragraph" w:customStyle="1" w:styleId="4CB9E27BA4224757B14534538AFB2EC26">
    <w:name w:val="4CB9E27BA4224757B14534538AFB2EC26"/>
    <w:rsid w:val="00D2744A"/>
    <w:pPr>
      <w:spacing w:after="0" w:line="240" w:lineRule="auto"/>
    </w:pPr>
    <w:rPr>
      <w:rFonts w:ascii="Segoe UI" w:hAnsi="Segoe UI"/>
      <w:sz w:val="20"/>
      <w:lang w:val="en-GB" w:eastAsia="en-GB"/>
    </w:rPr>
  </w:style>
  <w:style w:type="paragraph" w:customStyle="1" w:styleId="C8EAD9067F5D46709077E769D378C96E6">
    <w:name w:val="C8EAD9067F5D46709077E769D378C96E6"/>
    <w:rsid w:val="00D2744A"/>
    <w:pPr>
      <w:spacing w:after="0" w:line="240" w:lineRule="auto"/>
    </w:pPr>
    <w:rPr>
      <w:rFonts w:ascii="Segoe UI" w:hAnsi="Segoe UI"/>
      <w:sz w:val="20"/>
      <w:lang w:val="en-GB" w:eastAsia="en-GB"/>
    </w:rPr>
  </w:style>
  <w:style w:type="paragraph" w:customStyle="1" w:styleId="74188B3242E248FBA8E48AC60A07DF216">
    <w:name w:val="74188B3242E248FBA8E48AC60A07DF216"/>
    <w:rsid w:val="00D2744A"/>
    <w:pPr>
      <w:spacing w:after="0" w:line="240" w:lineRule="auto"/>
    </w:pPr>
    <w:rPr>
      <w:rFonts w:ascii="Segoe UI" w:hAnsi="Segoe UI"/>
      <w:sz w:val="20"/>
      <w:lang w:val="en-GB" w:eastAsia="en-GB"/>
    </w:rPr>
  </w:style>
  <w:style w:type="paragraph" w:customStyle="1" w:styleId="4F73DDDFB4AB4361BA73937F83DAF5996">
    <w:name w:val="4F73DDDFB4AB4361BA73937F83DAF5996"/>
    <w:rsid w:val="00D2744A"/>
    <w:pPr>
      <w:spacing w:after="0" w:line="240" w:lineRule="auto"/>
    </w:pPr>
    <w:rPr>
      <w:rFonts w:ascii="Segoe UI" w:hAnsi="Segoe UI"/>
      <w:sz w:val="20"/>
      <w:lang w:val="en-GB" w:eastAsia="en-GB"/>
    </w:rPr>
  </w:style>
  <w:style w:type="paragraph" w:customStyle="1" w:styleId="F839BD233651417BBF995526636495973">
    <w:name w:val="F839BD233651417BBF995526636495973"/>
    <w:rsid w:val="00D2744A"/>
    <w:pPr>
      <w:spacing w:after="0" w:line="240" w:lineRule="auto"/>
    </w:pPr>
    <w:rPr>
      <w:rFonts w:ascii="Segoe UI" w:hAnsi="Segoe UI"/>
      <w:sz w:val="20"/>
      <w:lang w:val="en-GB" w:eastAsia="en-GB"/>
    </w:rPr>
  </w:style>
  <w:style w:type="paragraph" w:customStyle="1" w:styleId="00D7D0FCAFB84017AB28B0E299E491CD2">
    <w:name w:val="00D7D0FCAFB84017AB28B0E299E491CD2"/>
    <w:rsid w:val="00D2744A"/>
    <w:pPr>
      <w:spacing w:after="0" w:line="240" w:lineRule="auto"/>
    </w:pPr>
    <w:rPr>
      <w:rFonts w:ascii="Segoe UI" w:hAnsi="Segoe UI"/>
      <w:sz w:val="20"/>
      <w:lang w:val="en-GB" w:eastAsia="en-GB"/>
    </w:rPr>
  </w:style>
  <w:style w:type="paragraph" w:customStyle="1" w:styleId="D29D377240654CD6A171CA585AF1CDCE6">
    <w:name w:val="D29D377240654CD6A171CA585AF1CDCE6"/>
    <w:rsid w:val="00D2744A"/>
    <w:pPr>
      <w:spacing w:after="0" w:line="240" w:lineRule="auto"/>
    </w:pPr>
    <w:rPr>
      <w:rFonts w:ascii="Segoe UI" w:hAnsi="Segoe UI"/>
      <w:sz w:val="20"/>
      <w:lang w:val="en-GB" w:eastAsia="en-GB"/>
    </w:rPr>
  </w:style>
  <w:style w:type="paragraph" w:customStyle="1" w:styleId="159043ABDB3544C9999C41C8ADCF9D942">
    <w:name w:val="159043ABDB3544C9999C41C8ADCF9D942"/>
    <w:rsid w:val="00D2744A"/>
    <w:pPr>
      <w:spacing w:after="0" w:line="240" w:lineRule="auto"/>
    </w:pPr>
    <w:rPr>
      <w:rFonts w:ascii="Segoe UI" w:hAnsi="Segoe UI"/>
      <w:sz w:val="20"/>
      <w:lang w:val="en-GB" w:eastAsia="en-GB"/>
    </w:rPr>
  </w:style>
  <w:style w:type="paragraph" w:customStyle="1" w:styleId="C6BDB6DAF30C450E9CE16E3C671F0FBA2">
    <w:name w:val="C6BDB6DAF30C450E9CE16E3C671F0FBA2"/>
    <w:rsid w:val="00D2744A"/>
    <w:pPr>
      <w:spacing w:after="0" w:line="240" w:lineRule="auto"/>
    </w:pPr>
    <w:rPr>
      <w:rFonts w:ascii="Segoe UI" w:hAnsi="Segoe UI"/>
      <w:sz w:val="20"/>
      <w:lang w:val="en-GB" w:eastAsia="en-GB"/>
    </w:rPr>
  </w:style>
  <w:style w:type="paragraph" w:customStyle="1" w:styleId="390664BCD8F2455481397BD9945D8E2A6">
    <w:name w:val="390664BCD8F2455481397BD9945D8E2A6"/>
    <w:rsid w:val="00D2744A"/>
    <w:pPr>
      <w:spacing w:after="0" w:line="240" w:lineRule="auto"/>
    </w:pPr>
    <w:rPr>
      <w:rFonts w:ascii="Segoe UI" w:hAnsi="Segoe UI"/>
      <w:sz w:val="20"/>
      <w:lang w:val="en-GB" w:eastAsia="en-GB"/>
    </w:rPr>
  </w:style>
  <w:style w:type="paragraph" w:customStyle="1" w:styleId="2C4FC446CBFF4159A00764AA193CA4CE2">
    <w:name w:val="2C4FC446CBFF4159A00764AA193CA4CE2"/>
    <w:rsid w:val="00D2744A"/>
    <w:pPr>
      <w:spacing w:after="0" w:line="240" w:lineRule="auto"/>
    </w:pPr>
    <w:rPr>
      <w:rFonts w:ascii="Segoe UI" w:hAnsi="Segoe UI"/>
      <w:sz w:val="20"/>
      <w:lang w:val="en-GB" w:eastAsia="en-GB"/>
    </w:rPr>
  </w:style>
  <w:style w:type="paragraph" w:customStyle="1" w:styleId="651DBB63FECA49F99504430065C1E39B2">
    <w:name w:val="651DBB63FECA49F99504430065C1E39B2"/>
    <w:rsid w:val="00D2744A"/>
    <w:pPr>
      <w:spacing w:after="0" w:line="240" w:lineRule="auto"/>
    </w:pPr>
    <w:rPr>
      <w:rFonts w:ascii="Segoe UI" w:hAnsi="Segoe UI"/>
      <w:sz w:val="20"/>
      <w:lang w:val="en-GB" w:eastAsia="en-GB"/>
    </w:rPr>
  </w:style>
  <w:style w:type="paragraph" w:customStyle="1" w:styleId="DFF2D8FCEC2347F5A7CEC9C87ABC28346">
    <w:name w:val="DFF2D8FCEC2347F5A7CEC9C87ABC28346"/>
    <w:rsid w:val="00D2744A"/>
    <w:pPr>
      <w:spacing w:after="0" w:line="240" w:lineRule="auto"/>
    </w:pPr>
    <w:rPr>
      <w:rFonts w:ascii="Segoe UI" w:hAnsi="Segoe UI"/>
      <w:sz w:val="20"/>
      <w:lang w:val="en-GB" w:eastAsia="en-GB"/>
    </w:rPr>
  </w:style>
  <w:style w:type="paragraph" w:customStyle="1" w:styleId="5CFCC016AD974EE39037659772DEB8872">
    <w:name w:val="5CFCC016AD974EE39037659772DEB8872"/>
    <w:rsid w:val="00D2744A"/>
    <w:pPr>
      <w:spacing w:after="0" w:line="240" w:lineRule="auto"/>
    </w:pPr>
    <w:rPr>
      <w:rFonts w:ascii="Segoe UI" w:hAnsi="Segoe UI"/>
      <w:sz w:val="20"/>
      <w:lang w:val="en-GB" w:eastAsia="en-GB"/>
    </w:rPr>
  </w:style>
  <w:style w:type="paragraph" w:customStyle="1" w:styleId="A75A2F7E174549678F2E8D6DD0B9B58F2">
    <w:name w:val="A75A2F7E174549678F2E8D6DD0B9B58F2"/>
    <w:rsid w:val="00D2744A"/>
    <w:pPr>
      <w:spacing w:after="0" w:line="240" w:lineRule="auto"/>
    </w:pPr>
    <w:rPr>
      <w:rFonts w:ascii="Segoe UI" w:hAnsi="Segoe UI"/>
      <w:sz w:val="20"/>
      <w:lang w:val="en-GB" w:eastAsia="en-GB"/>
    </w:rPr>
  </w:style>
  <w:style w:type="paragraph" w:customStyle="1" w:styleId="87260DA25A674B698AD535FCC764951C5">
    <w:name w:val="87260DA25A674B698AD535FCC764951C5"/>
    <w:rsid w:val="00D2744A"/>
    <w:pPr>
      <w:spacing w:after="0" w:line="240" w:lineRule="auto"/>
    </w:pPr>
    <w:rPr>
      <w:rFonts w:ascii="Segoe UI" w:hAnsi="Segoe UI"/>
      <w:sz w:val="20"/>
      <w:lang w:val="en-GB" w:eastAsia="en-GB"/>
    </w:rPr>
  </w:style>
  <w:style w:type="paragraph" w:customStyle="1" w:styleId="3801510C55FF4A2090E7445EBE338D015">
    <w:name w:val="3801510C55FF4A2090E7445EBE338D015"/>
    <w:rsid w:val="00D2744A"/>
    <w:pPr>
      <w:spacing w:after="0" w:line="240" w:lineRule="auto"/>
    </w:pPr>
    <w:rPr>
      <w:rFonts w:ascii="Segoe UI" w:hAnsi="Segoe UI"/>
      <w:sz w:val="20"/>
      <w:lang w:val="en-GB" w:eastAsia="en-GB"/>
    </w:rPr>
  </w:style>
  <w:style w:type="paragraph" w:customStyle="1" w:styleId="6B6CBD8B233742A4B6F5BF28378497D95">
    <w:name w:val="6B6CBD8B233742A4B6F5BF28378497D95"/>
    <w:rsid w:val="00D2744A"/>
    <w:pPr>
      <w:spacing w:after="0" w:line="240" w:lineRule="auto"/>
    </w:pPr>
    <w:rPr>
      <w:rFonts w:ascii="Segoe UI" w:hAnsi="Segoe UI"/>
      <w:sz w:val="20"/>
      <w:lang w:val="en-GB" w:eastAsia="en-GB"/>
    </w:rPr>
  </w:style>
  <w:style w:type="paragraph" w:customStyle="1" w:styleId="450AF69E487247A9B829A936E48E9EE35">
    <w:name w:val="450AF69E487247A9B829A936E48E9EE35"/>
    <w:rsid w:val="00D2744A"/>
    <w:pPr>
      <w:spacing w:after="0" w:line="240" w:lineRule="auto"/>
    </w:pPr>
    <w:rPr>
      <w:rFonts w:ascii="Segoe UI" w:hAnsi="Segoe UI"/>
      <w:sz w:val="20"/>
      <w:lang w:val="en-GB" w:eastAsia="en-GB"/>
    </w:rPr>
  </w:style>
  <w:style w:type="paragraph" w:customStyle="1" w:styleId="4AB40901F4824407982E6A97DAE9C3BE6">
    <w:name w:val="4AB40901F4824407982E6A97DAE9C3BE6"/>
    <w:rsid w:val="00D2744A"/>
    <w:pPr>
      <w:spacing w:after="0" w:line="240" w:lineRule="auto"/>
    </w:pPr>
    <w:rPr>
      <w:rFonts w:ascii="Segoe UI" w:hAnsi="Segoe UI"/>
      <w:sz w:val="20"/>
      <w:lang w:val="en-GB" w:eastAsia="en-GB"/>
    </w:rPr>
  </w:style>
  <w:style w:type="paragraph" w:customStyle="1" w:styleId="7C8226A4225B4BF7ACB27769F3A98A966">
    <w:name w:val="7C8226A4225B4BF7ACB27769F3A98A966"/>
    <w:rsid w:val="00D2744A"/>
    <w:pPr>
      <w:spacing w:after="0" w:line="240" w:lineRule="auto"/>
    </w:pPr>
    <w:rPr>
      <w:rFonts w:ascii="Segoe UI" w:hAnsi="Segoe UI"/>
      <w:sz w:val="20"/>
      <w:lang w:val="en-GB" w:eastAsia="en-GB"/>
    </w:rPr>
  </w:style>
  <w:style w:type="paragraph" w:customStyle="1" w:styleId="55BDB210B3074DB1B9AA25177BBDB4336">
    <w:name w:val="55BDB210B3074DB1B9AA25177BBDB4336"/>
    <w:rsid w:val="00D2744A"/>
    <w:pPr>
      <w:spacing w:after="0" w:line="240" w:lineRule="auto"/>
    </w:pPr>
    <w:rPr>
      <w:rFonts w:ascii="Segoe UI" w:hAnsi="Segoe UI"/>
      <w:sz w:val="20"/>
      <w:lang w:val="en-GB" w:eastAsia="en-GB"/>
    </w:rPr>
  </w:style>
  <w:style w:type="paragraph" w:customStyle="1" w:styleId="3B5DDB5CA3E84E329775DA457CD7FDB06">
    <w:name w:val="3B5DDB5CA3E84E329775DA457CD7FDB06"/>
    <w:rsid w:val="00D2744A"/>
    <w:pPr>
      <w:spacing w:after="0" w:line="240" w:lineRule="auto"/>
    </w:pPr>
    <w:rPr>
      <w:rFonts w:ascii="Segoe UI" w:hAnsi="Segoe UI"/>
      <w:sz w:val="20"/>
      <w:lang w:val="en-GB" w:eastAsia="en-GB"/>
    </w:rPr>
  </w:style>
  <w:style w:type="paragraph" w:customStyle="1" w:styleId="37E17443FA7B468CB8BDA392745CD87D6">
    <w:name w:val="37E17443FA7B468CB8BDA392745CD87D6"/>
    <w:rsid w:val="00D2744A"/>
    <w:pPr>
      <w:spacing w:after="0" w:line="240" w:lineRule="auto"/>
    </w:pPr>
    <w:rPr>
      <w:rFonts w:ascii="Segoe UI" w:hAnsi="Segoe UI"/>
      <w:sz w:val="20"/>
      <w:lang w:val="en-GB" w:eastAsia="en-GB"/>
    </w:rPr>
  </w:style>
  <w:style w:type="paragraph" w:customStyle="1" w:styleId="F8B65FB7858948DBA9AE1EAD381611696">
    <w:name w:val="F8B65FB7858948DBA9AE1EAD381611696"/>
    <w:rsid w:val="00D2744A"/>
    <w:pPr>
      <w:spacing w:after="0" w:line="240" w:lineRule="auto"/>
    </w:pPr>
    <w:rPr>
      <w:rFonts w:ascii="Segoe UI" w:hAnsi="Segoe UI"/>
      <w:sz w:val="20"/>
      <w:lang w:val="en-GB" w:eastAsia="en-GB"/>
    </w:rPr>
  </w:style>
  <w:style w:type="paragraph" w:customStyle="1" w:styleId="EB80EACDB58148148303E227F711A39A7">
    <w:name w:val="EB80EACDB58148148303E227F711A39A7"/>
    <w:rsid w:val="00D2744A"/>
    <w:pPr>
      <w:spacing w:after="0" w:line="240" w:lineRule="auto"/>
    </w:pPr>
    <w:rPr>
      <w:rFonts w:ascii="Segoe UI" w:hAnsi="Segoe UI"/>
      <w:sz w:val="20"/>
      <w:lang w:val="en-GB" w:eastAsia="en-GB"/>
    </w:rPr>
  </w:style>
  <w:style w:type="paragraph" w:customStyle="1" w:styleId="1B7B8DE68F8B4889B199702EA59A94307">
    <w:name w:val="1B7B8DE68F8B4889B199702EA59A94307"/>
    <w:rsid w:val="00D2744A"/>
    <w:pPr>
      <w:spacing w:after="0" w:line="240" w:lineRule="auto"/>
    </w:pPr>
    <w:rPr>
      <w:rFonts w:ascii="Segoe UI" w:hAnsi="Segoe UI"/>
      <w:sz w:val="20"/>
      <w:lang w:val="en-GB" w:eastAsia="en-GB"/>
    </w:rPr>
  </w:style>
  <w:style w:type="paragraph" w:customStyle="1" w:styleId="4EBDBA4A6E8143D89E415DE9A81308D07">
    <w:name w:val="4EBDBA4A6E8143D89E415DE9A81308D07"/>
    <w:rsid w:val="00D2744A"/>
    <w:pPr>
      <w:spacing w:after="0" w:line="240" w:lineRule="auto"/>
    </w:pPr>
    <w:rPr>
      <w:rFonts w:ascii="Segoe UI" w:hAnsi="Segoe UI"/>
      <w:sz w:val="20"/>
      <w:lang w:val="en-GB" w:eastAsia="en-GB"/>
    </w:rPr>
  </w:style>
  <w:style w:type="paragraph" w:customStyle="1" w:styleId="97DF2D8CA52B4EE699DD58ADE96A378C7">
    <w:name w:val="97DF2D8CA52B4EE699DD58ADE96A378C7"/>
    <w:rsid w:val="00D2744A"/>
    <w:pPr>
      <w:spacing w:after="0" w:line="240" w:lineRule="auto"/>
    </w:pPr>
    <w:rPr>
      <w:rFonts w:ascii="Segoe UI" w:hAnsi="Segoe UI"/>
      <w:sz w:val="20"/>
      <w:lang w:val="en-GB" w:eastAsia="en-GB"/>
    </w:rPr>
  </w:style>
  <w:style w:type="paragraph" w:customStyle="1" w:styleId="73D67C4B1DDC469AAE4815F02490032D7">
    <w:name w:val="73D67C4B1DDC469AAE4815F02490032D7"/>
    <w:rsid w:val="00D2744A"/>
    <w:pPr>
      <w:spacing w:after="0" w:line="240" w:lineRule="auto"/>
    </w:pPr>
    <w:rPr>
      <w:rFonts w:ascii="Segoe UI" w:hAnsi="Segoe UI"/>
      <w:sz w:val="20"/>
      <w:lang w:val="en-GB" w:eastAsia="en-GB"/>
    </w:rPr>
  </w:style>
  <w:style w:type="paragraph" w:customStyle="1" w:styleId="73980E877A55468291EBA03B1D4C9C287">
    <w:name w:val="73980E877A55468291EBA03B1D4C9C287"/>
    <w:rsid w:val="00D2744A"/>
    <w:pPr>
      <w:spacing w:after="0" w:line="240" w:lineRule="auto"/>
    </w:pPr>
    <w:rPr>
      <w:rFonts w:ascii="Segoe UI" w:hAnsi="Segoe UI"/>
      <w:sz w:val="20"/>
      <w:lang w:val="en-GB" w:eastAsia="en-GB"/>
    </w:rPr>
  </w:style>
  <w:style w:type="paragraph" w:customStyle="1" w:styleId="5D30863F7D284E53B3B7BDD51E777E6D7">
    <w:name w:val="5D30863F7D284E53B3B7BDD51E777E6D7"/>
    <w:rsid w:val="00D2744A"/>
    <w:pPr>
      <w:spacing w:after="0" w:line="240" w:lineRule="auto"/>
    </w:pPr>
    <w:rPr>
      <w:rFonts w:ascii="Segoe UI" w:hAnsi="Segoe UI"/>
      <w:sz w:val="20"/>
      <w:lang w:val="en-GB" w:eastAsia="en-GB"/>
    </w:rPr>
  </w:style>
  <w:style w:type="paragraph" w:customStyle="1" w:styleId="F69206EA7E6C425D9645B7CDBEAC9B3D7">
    <w:name w:val="F69206EA7E6C425D9645B7CDBEAC9B3D7"/>
    <w:rsid w:val="00D2744A"/>
    <w:pPr>
      <w:spacing w:after="0" w:line="240" w:lineRule="auto"/>
    </w:pPr>
    <w:rPr>
      <w:rFonts w:ascii="Segoe UI" w:hAnsi="Segoe UI"/>
      <w:sz w:val="20"/>
      <w:lang w:val="en-GB" w:eastAsia="en-GB"/>
    </w:rPr>
  </w:style>
  <w:style w:type="paragraph" w:customStyle="1" w:styleId="AD9AA38A5A9746A7A412F320BA0EE2B87">
    <w:name w:val="AD9AA38A5A9746A7A412F320BA0EE2B87"/>
    <w:rsid w:val="00D2744A"/>
    <w:pPr>
      <w:spacing w:after="0" w:line="240" w:lineRule="auto"/>
    </w:pPr>
    <w:rPr>
      <w:rFonts w:ascii="Segoe UI" w:hAnsi="Segoe UI"/>
      <w:sz w:val="20"/>
      <w:lang w:val="en-GB" w:eastAsia="en-GB"/>
    </w:rPr>
  </w:style>
  <w:style w:type="paragraph" w:customStyle="1" w:styleId="8C40BBD3F5C24D7798B29B778335B6F57">
    <w:name w:val="8C40BBD3F5C24D7798B29B778335B6F57"/>
    <w:rsid w:val="00D2744A"/>
    <w:pPr>
      <w:spacing w:after="0" w:line="240" w:lineRule="auto"/>
    </w:pPr>
    <w:rPr>
      <w:rFonts w:ascii="Segoe UI" w:hAnsi="Segoe UI"/>
      <w:sz w:val="20"/>
      <w:lang w:val="en-GB" w:eastAsia="en-GB"/>
    </w:rPr>
  </w:style>
  <w:style w:type="paragraph" w:customStyle="1" w:styleId="963E7D467CEA4966ABEE7CAE14FF876C7">
    <w:name w:val="963E7D467CEA4966ABEE7CAE14FF876C7"/>
    <w:rsid w:val="00D2744A"/>
    <w:pPr>
      <w:spacing w:after="0" w:line="240" w:lineRule="auto"/>
    </w:pPr>
    <w:rPr>
      <w:rFonts w:ascii="Segoe UI" w:hAnsi="Segoe UI"/>
      <w:sz w:val="20"/>
      <w:lang w:val="en-GB" w:eastAsia="en-GB"/>
    </w:rPr>
  </w:style>
  <w:style w:type="paragraph" w:customStyle="1" w:styleId="C1EEF46E868044B18F4A8F1FA00EC66D7">
    <w:name w:val="C1EEF46E868044B18F4A8F1FA00EC66D7"/>
    <w:rsid w:val="00D2744A"/>
    <w:pPr>
      <w:spacing w:after="0" w:line="240" w:lineRule="auto"/>
    </w:pPr>
    <w:rPr>
      <w:rFonts w:ascii="Segoe UI" w:hAnsi="Segoe UI"/>
      <w:sz w:val="20"/>
      <w:lang w:val="en-GB" w:eastAsia="en-GB"/>
    </w:rPr>
  </w:style>
  <w:style w:type="paragraph" w:customStyle="1" w:styleId="FAD37073126B43DAA97C03110C907614">
    <w:name w:val="FAD37073126B43DAA97C03110C907614"/>
    <w:rsid w:val="00D2744A"/>
  </w:style>
  <w:style w:type="paragraph" w:customStyle="1" w:styleId="E921BE5B8BFF4125BF5769224C8C42B5">
    <w:name w:val="E921BE5B8BFF4125BF5769224C8C42B5"/>
    <w:rsid w:val="00D2744A"/>
  </w:style>
  <w:style w:type="paragraph" w:customStyle="1" w:styleId="9EE9F2B607B04E919BC222BDF45F505A">
    <w:name w:val="9EE9F2B607B04E919BC222BDF45F505A"/>
    <w:rsid w:val="00D2744A"/>
  </w:style>
  <w:style w:type="paragraph" w:customStyle="1" w:styleId="8A8B1DAA0C2C40CF99068CCFCE718D70">
    <w:name w:val="8A8B1DAA0C2C40CF99068CCFCE718D70"/>
    <w:rsid w:val="00D2744A"/>
  </w:style>
  <w:style w:type="paragraph" w:customStyle="1" w:styleId="F1EA700EB7554D60A245C4D800086B71">
    <w:name w:val="F1EA700EB7554D60A245C4D800086B71"/>
    <w:rsid w:val="00D2744A"/>
  </w:style>
  <w:style w:type="paragraph" w:customStyle="1" w:styleId="16BCFEFDB20546F7B2351046533776FF">
    <w:name w:val="16BCFEFDB20546F7B2351046533776FF"/>
    <w:rsid w:val="00D2744A"/>
  </w:style>
  <w:style w:type="paragraph" w:customStyle="1" w:styleId="CEACCB8B553C4660B23DDBE6A39E29A4">
    <w:name w:val="CEACCB8B553C4660B23DDBE6A39E29A4"/>
    <w:rsid w:val="00D2744A"/>
  </w:style>
  <w:style w:type="paragraph" w:customStyle="1" w:styleId="CB157733E1A44651A538C1DF79714546">
    <w:name w:val="CB157733E1A44651A538C1DF79714546"/>
    <w:rsid w:val="00D2744A"/>
  </w:style>
  <w:style w:type="paragraph" w:customStyle="1" w:styleId="7ECD33375FA0454AB4B918A4324108AF">
    <w:name w:val="7ECD33375FA0454AB4B918A4324108AF"/>
    <w:rsid w:val="00D2744A"/>
  </w:style>
  <w:style w:type="paragraph" w:customStyle="1" w:styleId="523AF6B3AB8E4018926F5F12087D0102">
    <w:name w:val="523AF6B3AB8E4018926F5F12087D0102"/>
    <w:rsid w:val="00D2744A"/>
  </w:style>
  <w:style w:type="paragraph" w:customStyle="1" w:styleId="F1C8E6256727424CB4913E82988C671C">
    <w:name w:val="F1C8E6256727424CB4913E82988C671C"/>
    <w:rsid w:val="00D2744A"/>
  </w:style>
  <w:style w:type="paragraph" w:customStyle="1" w:styleId="DF41D8E4B19244A2B1C3BFCF7126A965">
    <w:name w:val="DF41D8E4B19244A2B1C3BFCF7126A965"/>
    <w:rsid w:val="00D2744A"/>
  </w:style>
  <w:style w:type="paragraph" w:customStyle="1" w:styleId="D8882D4D0DD74B3ABD43BEECE11BEBFC">
    <w:name w:val="D8882D4D0DD74B3ABD43BEECE11BEBFC"/>
    <w:rsid w:val="00D2744A"/>
  </w:style>
  <w:style w:type="paragraph" w:customStyle="1" w:styleId="E1CE4A1E80604C5AA5CEDA991FC07F6B">
    <w:name w:val="E1CE4A1E80604C5AA5CEDA991FC07F6B"/>
    <w:rsid w:val="00D2744A"/>
  </w:style>
  <w:style w:type="paragraph" w:customStyle="1" w:styleId="91E671E256404855AD552EAF7E1C1E83">
    <w:name w:val="91E671E256404855AD552EAF7E1C1E83"/>
    <w:rsid w:val="00D2744A"/>
  </w:style>
  <w:style w:type="paragraph" w:customStyle="1" w:styleId="DC621B2950454E709224B88EC9119877">
    <w:name w:val="DC621B2950454E709224B88EC9119877"/>
    <w:rsid w:val="00D2744A"/>
  </w:style>
  <w:style w:type="paragraph" w:customStyle="1" w:styleId="3AB04E3BF7AC4FDD8EBA91248680CD6D">
    <w:name w:val="3AB04E3BF7AC4FDD8EBA91248680CD6D"/>
    <w:rsid w:val="00D2744A"/>
  </w:style>
  <w:style w:type="paragraph" w:customStyle="1" w:styleId="A3B61D604FB94B0CA0F4F7D3AE109419">
    <w:name w:val="A3B61D604FB94B0CA0F4F7D3AE109419"/>
    <w:rsid w:val="00D2744A"/>
  </w:style>
  <w:style w:type="paragraph" w:customStyle="1" w:styleId="C36B110C4BD6480681A8E4FC016DD5FD">
    <w:name w:val="C36B110C4BD6480681A8E4FC016DD5FD"/>
    <w:rsid w:val="00D2744A"/>
  </w:style>
  <w:style w:type="paragraph" w:customStyle="1" w:styleId="F7F0D046D039469C867F38985881B3F3">
    <w:name w:val="F7F0D046D039469C867F38985881B3F3"/>
    <w:rsid w:val="00D2744A"/>
  </w:style>
  <w:style w:type="paragraph" w:customStyle="1" w:styleId="9EA8F0EC128649ACACF64E695412AAD4">
    <w:name w:val="9EA8F0EC128649ACACF64E695412AAD4"/>
    <w:rsid w:val="00D2744A"/>
  </w:style>
  <w:style w:type="paragraph" w:customStyle="1" w:styleId="D49FF2C316B74FC2AAD3889DD792BE12">
    <w:name w:val="D49FF2C316B74FC2AAD3889DD792BE12"/>
    <w:rsid w:val="00D2744A"/>
  </w:style>
  <w:style w:type="paragraph" w:customStyle="1" w:styleId="4EFB65E6D7184288BB09DED6CCD0B63E">
    <w:name w:val="4EFB65E6D7184288BB09DED6CCD0B63E"/>
    <w:rsid w:val="00D2744A"/>
  </w:style>
  <w:style w:type="paragraph" w:customStyle="1" w:styleId="D79D89E8CC0D473CAEA0AB161780CA7F">
    <w:name w:val="D79D89E8CC0D473CAEA0AB161780CA7F"/>
    <w:rsid w:val="00D2744A"/>
  </w:style>
  <w:style w:type="paragraph" w:customStyle="1" w:styleId="0D755E709C0F41E0A1DB3BA0FC7789A8">
    <w:name w:val="0D755E709C0F41E0A1DB3BA0FC7789A8"/>
    <w:rsid w:val="00D2744A"/>
  </w:style>
  <w:style w:type="paragraph" w:customStyle="1" w:styleId="122634BAC4064932821B3B22CEA9AA6D">
    <w:name w:val="122634BAC4064932821B3B22CEA9AA6D"/>
    <w:rsid w:val="00D2744A"/>
  </w:style>
  <w:style w:type="paragraph" w:customStyle="1" w:styleId="7F4BE1AF7BED4A90B585E5D61ABA5094">
    <w:name w:val="7F4BE1AF7BED4A90B585E5D61ABA5094"/>
    <w:rsid w:val="00D2744A"/>
  </w:style>
  <w:style w:type="paragraph" w:customStyle="1" w:styleId="5ADECFC62C814FBCB113D9949E2DA460">
    <w:name w:val="5ADECFC62C814FBCB113D9949E2DA460"/>
    <w:rsid w:val="00D2744A"/>
  </w:style>
  <w:style w:type="paragraph" w:customStyle="1" w:styleId="565612AD7FC24034A9C9410FDC4939D4">
    <w:name w:val="565612AD7FC24034A9C9410FDC4939D4"/>
    <w:rsid w:val="00D2744A"/>
  </w:style>
  <w:style w:type="paragraph" w:customStyle="1" w:styleId="01D4145B79604BA79CF4C54ADC40E7FB">
    <w:name w:val="01D4145B79604BA79CF4C54ADC40E7FB"/>
    <w:rsid w:val="00D2744A"/>
  </w:style>
  <w:style w:type="paragraph" w:customStyle="1" w:styleId="BDC02CD7513A41D2BEE884868FD74EF2">
    <w:name w:val="BDC02CD7513A41D2BEE884868FD74EF2"/>
    <w:rsid w:val="00D2744A"/>
  </w:style>
  <w:style w:type="paragraph" w:customStyle="1" w:styleId="97EB9104EAC249FD99A074D5C7C41B02">
    <w:name w:val="97EB9104EAC249FD99A074D5C7C41B02"/>
    <w:rsid w:val="00D2744A"/>
  </w:style>
  <w:style w:type="paragraph" w:customStyle="1" w:styleId="3B5B1AD43D174812A071A9CAA0E4B87D">
    <w:name w:val="3B5B1AD43D174812A071A9CAA0E4B87D"/>
    <w:rsid w:val="00D2744A"/>
  </w:style>
  <w:style w:type="paragraph" w:customStyle="1" w:styleId="67AED2B4221540A09EF80629C4937BE5">
    <w:name w:val="67AED2B4221540A09EF80629C4937BE5"/>
    <w:rsid w:val="00D2744A"/>
  </w:style>
  <w:style w:type="paragraph" w:customStyle="1" w:styleId="7E7B215751CB43FD9D7167B0157FE3D1">
    <w:name w:val="7E7B215751CB43FD9D7167B0157FE3D1"/>
    <w:rsid w:val="00D2744A"/>
  </w:style>
  <w:style w:type="paragraph" w:customStyle="1" w:styleId="78C35FACBFB14EB3BE52647C01D95883">
    <w:name w:val="78C35FACBFB14EB3BE52647C01D95883"/>
    <w:rsid w:val="00D2744A"/>
  </w:style>
  <w:style w:type="paragraph" w:customStyle="1" w:styleId="3E004587ED024F488B3FAAA7B9C02317">
    <w:name w:val="3E004587ED024F488B3FAAA7B9C02317"/>
    <w:rsid w:val="00D2744A"/>
  </w:style>
  <w:style w:type="paragraph" w:customStyle="1" w:styleId="E74074F92BE54BB4863BF3D066BC588F">
    <w:name w:val="E74074F92BE54BB4863BF3D066BC588F"/>
    <w:rsid w:val="00D2744A"/>
  </w:style>
  <w:style w:type="paragraph" w:customStyle="1" w:styleId="22A8D73CA8CD4A448099103DF1BA8FD0">
    <w:name w:val="22A8D73CA8CD4A448099103DF1BA8FD0"/>
    <w:rsid w:val="00D2744A"/>
  </w:style>
  <w:style w:type="paragraph" w:customStyle="1" w:styleId="5D4D1B2920814E418E232A7206DDF4B7">
    <w:name w:val="5D4D1B2920814E418E232A7206DDF4B7"/>
    <w:rsid w:val="00D2744A"/>
  </w:style>
  <w:style w:type="paragraph" w:customStyle="1" w:styleId="0F3C64E354E547E68EFB14EBDE08C4C7">
    <w:name w:val="0F3C64E354E547E68EFB14EBDE08C4C7"/>
    <w:rsid w:val="00D2744A"/>
  </w:style>
  <w:style w:type="paragraph" w:customStyle="1" w:styleId="3961C51D9A374C7A813EF23F55A71B4A">
    <w:name w:val="3961C51D9A374C7A813EF23F55A71B4A"/>
    <w:rsid w:val="00D2744A"/>
  </w:style>
  <w:style w:type="paragraph" w:customStyle="1" w:styleId="63CA4F0CA36F4BA586CDDA48E9851E9F">
    <w:name w:val="63CA4F0CA36F4BA586CDDA48E9851E9F"/>
    <w:rsid w:val="00D2744A"/>
  </w:style>
  <w:style w:type="paragraph" w:customStyle="1" w:styleId="1DE4141CCBF3499FBF371A580E56C05E">
    <w:name w:val="1DE4141CCBF3499FBF371A580E56C05E"/>
    <w:rsid w:val="00D2744A"/>
  </w:style>
  <w:style w:type="paragraph" w:customStyle="1" w:styleId="A8D8069CE9494FD7AB66CB64D546D463">
    <w:name w:val="A8D8069CE9494FD7AB66CB64D546D463"/>
    <w:rsid w:val="00D2744A"/>
  </w:style>
  <w:style w:type="paragraph" w:customStyle="1" w:styleId="036B2E75314E4326AEE222BCF0A3538B">
    <w:name w:val="036B2E75314E4326AEE222BCF0A3538B"/>
    <w:rsid w:val="00D2744A"/>
  </w:style>
  <w:style w:type="paragraph" w:customStyle="1" w:styleId="118A586F592C44E9A1669344A72BDB84">
    <w:name w:val="118A586F592C44E9A1669344A72BDB84"/>
    <w:rsid w:val="00D2744A"/>
  </w:style>
  <w:style w:type="paragraph" w:customStyle="1" w:styleId="9D7529ED0C5F4A6DAAA23101D7E0BF44">
    <w:name w:val="9D7529ED0C5F4A6DAAA23101D7E0BF44"/>
    <w:rsid w:val="00D2744A"/>
  </w:style>
  <w:style w:type="paragraph" w:customStyle="1" w:styleId="3A3309A466EC47628542DE9D6A830E9328">
    <w:name w:val="3A3309A466EC47628542DE9D6A830E9328"/>
    <w:rsid w:val="00D2744A"/>
    <w:pPr>
      <w:spacing w:after="0" w:line="240" w:lineRule="auto"/>
    </w:pPr>
    <w:rPr>
      <w:rFonts w:ascii="Segoe UI" w:hAnsi="Segoe UI"/>
      <w:b/>
      <w:sz w:val="20"/>
      <w:lang w:val="en-GB" w:eastAsia="en-GB"/>
    </w:rPr>
  </w:style>
  <w:style w:type="paragraph" w:customStyle="1" w:styleId="276E5681654A4192BED2D26985D924BD28">
    <w:name w:val="276E5681654A4192BED2D26985D924BD28"/>
    <w:rsid w:val="00D2744A"/>
    <w:pPr>
      <w:spacing w:after="0" w:line="240" w:lineRule="auto"/>
    </w:pPr>
    <w:rPr>
      <w:rFonts w:ascii="Segoe UI" w:hAnsi="Segoe UI"/>
      <w:b/>
      <w:sz w:val="20"/>
      <w:lang w:val="en-GB" w:eastAsia="en-GB"/>
    </w:rPr>
  </w:style>
  <w:style w:type="paragraph" w:customStyle="1" w:styleId="5DE751AC11804EF6BE57BB36936DA6B318">
    <w:name w:val="5DE751AC11804EF6BE57BB36936DA6B318"/>
    <w:rsid w:val="00D2744A"/>
    <w:pPr>
      <w:spacing w:after="0" w:line="240" w:lineRule="auto"/>
    </w:pPr>
    <w:rPr>
      <w:rFonts w:ascii="Segoe UI" w:hAnsi="Segoe UI"/>
      <w:sz w:val="20"/>
      <w:lang w:val="en-GB" w:eastAsia="en-GB"/>
    </w:rPr>
  </w:style>
  <w:style w:type="paragraph" w:customStyle="1" w:styleId="7B88634315DD43CC99E8DBCA3B8EBC3728">
    <w:name w:val="7B88634315DD43CC99E8DBCA3B8EBC3728"/>
    <w:rsid w:val="00D2744A"/>
    <w:pPr>
      <w:spacing w:after="0" w:line="240" w:lineRule="auto"/>
    </w:pPr>
    <w:rPr>
      <w:rFonts w:ascii="Segoe UI" w:hAnsi="Segoe UI"/>
      <w:sz w:val="20"/>
      <w:lang w:val="en-GB" w:eastAsia="en-GB"/>
    </w:rPr>
  </w:style>
  <w:style w:type="paragraph" w:customStyle="1" w:styleId="5FDEE799DAF54CD8BBBD974177B6D20C28">
    <w:name w:val="5FDEE799DAF54CD8BBBD974177B6D20C28"/>
    <w:rsid w:val="00D2744A"/>
    <w:pPr>
      <w:spacing w:after="0" w:line="240" w:lineRule="auto"/>
    </w:pPr>
    <w:rPr>
      <w:rFonts w:ascii="Segoe UI" w:hAnsi="Segoe UI"/>
      <w:sz w:val="20"/>
      <w:lang w:val="en-GB" w:eastAsia="en-GB"/>
    </w:rPr>
  </w:style>
  <w:style w:type="paragraph" w:customStyle="1" w:styleId="9DF15DE4D70F49EE85D218900104946E28">
    <w:name w:val="9DF15DE4D70F49EE85D218900104946E28"/>
    <w:rsid w:val="00D2744A"/>
    <w:pPr>
      <w:spacing w:after="0" w:line="240" w:lineRule="auto"/>
    </w:pPr>
    <w:rPr>
      <w:rFonts w:ascii="Segoe UI" w:hAnsi="Segoe UI"/>
      <w:sz w:val="20"/>
      <w:lang w:val="en-GB" w:eastAsia="en-GB"/>
    </w:rPr>
  </w:style>
  <w:style w:type="paragraph" w:customStyle="1" w:styleId="8C67379A14D543A5A9F0A29A997B083928">
    <w:name w:val="8C67379A14D543A5A9F0A29A997B083928"/>
    <w:rsid w:val="00D2744A"/>
    <w:pPr>
      <w:spacing w:after="0" w:line="240" w:lineRule="auto"/>
    </w:pPr>
    <w:rPr>
      <w:rFonts w:ascii="Segoe UI" w:hAnsi="Segoe UI"/>
      <w:sz w:val="20"/>
      <w:lang w:val="en-GB" w:eastAsia="en-GB"/>
    </w:rPr>
  </w:style>
  <w:style w:type="paragraph" w:customStyle="1" w:styleId="95DBC423593B4309B3C7FC272C30D63018">
    <w:name w:val="95DBC423593B4309B3C7FC272C30D63018"/>
    <w:rsid w:val="00D2744A"/>
    <w:pPr>
      <w:spacing w:after="0" w:line="240" w:lineRule="auto"/>
    </w:pPr>
    <w:rPr>
      <w:rFonts w:ascii="Segoe UI" w:hAnsi="Segoe UI"/>
      <w:sz w:val="20"/>
      <w:lang w:val="en-GB" w:eastAsia="en-GB"/>
    </w:rPr>
  </w:style>
  <w:style w:type="paragraph" w:customStyle="1" w:styleId="1D7A5E5A7CD2448D9917E2550168E8A517">
    <w:name w:val="1D7A5E5A7CD2448D9917E2550168E8A517"/>
    <w:rsid w:val="00D2744A"/>
    <w:pPr>
      <w:spacing w:after="0" w:line="240" w:lineRule="auto"/>
    </w:pPr>
    <w:rPr>
      <w:rFonts w:ascii="Segoe UI" w:hAnsi="Segoe UI"/>
      <w:sz w:val="20"/>
      <w:lang w:val="en-GB" w:eastAsia="en-GB"/>
    </w:rPr>
  </w:style>
  <w:style w:type="paragraph" w:customStyle="1" w:styleId="8D597EC715304BEFA8327CB1A2CFB4A317">
    <w:name w:val="8D597EC715304BEFA8327CB1A2CFB4A317"/>
    <w:rsid w:val="00D2744A"/>
    <w:pPr>
      <w:spacing w:after="0" w:line="240" w:lineRule="auto"/>
    </w:pPr>
    <w:rPr>
      <w:rFonts w:ascii="Segoe UI" w:hAnsi="Segoe UI"/>
      <w:sz w:val="20"/>
      <w:lang w:val="en-GB" w:eastAsia="en-GB"/>
    </w:rPr>
  </w:style>
  <w:style w:type="paragraph" w:customStyle="1" w:styleId="C01D21DE60B645FFBB6452899A01C8AB17">
    <w:name w:val="C01D21DE60B645FFBB6452899A01C8AB17"/>
    <w:rsid w:val="00D2744A"/>
    <w:pPr>
      <w:spacing w:after="0" w:line="240" w:lineRule="auto"/>
    </w:pPr>
    <w:rPr>
      <w:rFonts w:ascii="Segoe UI" w:hAnsi="Segoe UI"/>
      <w:sz w:val="20"/>
      <w:lang w:val="en-GB" w:eastAsia="en-GB"/>
    </w:rPr>
  </w:style>
  <w:style w:type="paragraph" w:customStyle="1" w:styleId="FCC4C1C59A3C4E7F94F263F7B1E8E50211">
    <w:name w:val="FCC4C1C59A3C4E7F94F263F7B1E8E50211"/>
    <w:rsid w:val="00D2744A"/>
    <w:pPr>
      <w:spacing w:after="0" w:line="240" w:lineRule="auto"/>
    </w:pPr>
    <w:rPr>
      <w:rFonts w:ascii="Segoe UI" w:hAnsi="Segoe UI"/>
      <w:sz w:val="20"/>
      <w:lang w:val="en-GB" w:eastAsia="en-GB"/>
    </w:rPr>
  </w:style>
  <w:style w:type="paragraph" w:customStyle="1" w:styleId="0B4FCE9B58C54C3291BF3C754C15C8DC11">
    <w:name w:val="0B4FCE9B58C54C3291BF3C754C15C8DC11"/>
    <w:rsid w:val="00D2744A"/>
    <w:pPr>
      <w:spacing w:after="0" w:line="240" w:lineRule="auto"/>
    </w:pPr>
    <w:rPr>
      <w:rFonts w:ascii="Segoe UI" w:hAnsi="Segoe UI"/>
      <w:sz w:val="20"/>
      <w:lang w:val="en-GB" w:eastAsia="en-GB"/>
    </w:rPr>
  </w:style>
  <w:style w:type="paragraph" w:customStyle="1" w:styleId="F0B1067E0B5143789145C2C2DDCE118E18">
    <w:name w:val="F0B1067E0B5143789145C2C2DDCE118E18"/>
    <w:rsid w:val="00D2744A"/>
    <w:pPr>
      <w:spacing w:after="0" w:line="240" w:lineRule="auto"/>
    </w:pPr>
    <w:rPr>
      <w:rFonts w:ascii="Segoe UI" w:hAnsi="Segoe UI"/>
      <w:sz w:val="20"/>
      <w:lang w:val="en-GB" w:eastAsia="en-GB"/>
    </w:rPr>
  </w:style>
  <w:style w:type="paragraph" w:customStyle="1" w:styleId="22F46E86465F482FA05AAD184E24B13D7">
    <w:name w:val="22F46E86465F482FA05AAD184E24B13D7"/>
    <w:rsid w:val="00D2744A"/>
    <w:pPr>
      <w:spacing w:after="0" w:line="240" w:lineRule="auto"/>
    </w:pPr>
    <w:rPr>
      <w:rFonts w:ascii="Segoe UI" w:hAnsi="Segoe UI"/>
      <w:sz w:val="20"/>
      <w:lang w:val="en-GB" w:eastAsia="en-GB"/>
    </w:rPr>
  </w:style>
  <w:style w:type="paragraph" w:customStyle="1" w:styleId="4CB9E27BA4224757B14534538AFB2EC27">
    <w:name w:val="4CB9E27BA4224757B14534538AFB2EC27"/>
    <w:rsid w:val="00D2744A"/>
    <w:pPr>
      <w:spacing w:after="0" w:line="240" w:lineRule="auto"/>
    </w:pPr>
    <w:rPr>
      <w:rFonts w:ascii="Segoe UI" w:hAnsi="Segoe UI"/>
      <w:sz w:val="20"/>
      <w:lang w:val="en-GB" w:eastAsia="en-GB"/>
    </w:rPr>
  </w:style>
  <w:style w:type="paragraph" w:customStyle="1" w:styleId="C8EAD9067F5D46709077E769D378C96E7">
    <w:name w:val="C8EAD9067F5D46709077E769D378C96E7"/>
    <w:rsid w:val="00D2744A"/>
    <w:pPr>
      <w:spacing w:after="0" w:line="240" w:lineRule="auto"/>
    </w:pPr>
    <w:rPr>
      <w:rFonts w:ascii="Segoe UI" w:hAnsi="Segoe UI"/>
      <w:sz w:val="20"/>
      <w:lang w:val="en-GB" w:eastAsia="en-GB"/>
    </w:rPr>
  </w:style>
  <w:style w:type="paragraph" w:customStyle="1" w:styleId="74188B3242E248FBA8E48AC60A07DF217">
    <w:name w:val="74188B3242E248FBA8E48AC60A07DF217"/>
    <w:rsid w:val="00D2744A"/>
    <w:pPr>
      <w:spacing w:after="0" w:line="240" w:lineRule="auto"/>
    </w:pPr>
    <w:rPr>
      <w:rFonts w:ascii="Segoe UI" w:hAnsi="Segoe UI"/>
      <w:sz w:val="20"/>
      <w:lang w:val="en-GB" w:eastAsia="en-GB"/>
    </w:rPr>
  </w:style>
  <w:style w:type="paragraph" w:customStyle="1" w:styleId="4F73DDDFB4AB4361BA73937F83DAF5997">
    <w:name w:val="4F73DDDFB4AB4361BA73937F83DAF5997"/>
    <w:rsid w:val="00D2744A"/>
    <w:pPr>
      <w:spacing w:after="0" w:line="240" w:lineRule="auto"/>
    </w:pPr>
    <w:rPr>
      <w:rFonts w:ascii="Segoe UI" w:hAnsi="Segoe UI"/>
      <w:sz w:val="20"/>
      <w:lang w:val="en-GB" w:eastAsia="en-GB"/>
    </w:rPr>
  </w:style>
  <w:style w:type="paragraph" w:customStyle="1" w:styleId="F839BD233651417BBF995526636495974">
    <w:name w:val="F839BD233651417BBF995526636495974"/>
    <w:rsid w:val="00D2744A"/>
    <w:pPr>
      <w:spacing w:after="0" w:line="240" w:lineRule="auto"/>
    </w:pPr>
    <w:rPr>
      <w:rFonts w:ascii="Segoe UI" w:hAnsi="Segoe UI"/>
      <w:sz w:val="20"/>
      <w:lang w:val="en-GB" w:eastAsia="en-GB"/>
    </w:rPr>
  </w:style>
  <w:style w:type="paragraph" w:customStyle="1" w:styleId="00D7D0FCAFB84017AB28B0E299E491CD3">
    <w:name w:val="00D7D0FCAFB84017AB28B0E299E491CD3"/>
    <w:rsid w:val="00D2744A"/>
    <w:pPr>
      <w:spacing w:after="0" w:line="240" w:lineRule="auto"/>
    </w:pPr>
    <w:rPr>
      <w:rFonts w:ascii="Segoe UI" w:hAnsi="Segoe UI"/>
      <w:sz w:val="20"/>
      <w:lang w:val="en-GB" w:eastAsia="en-GB"/>
    </w:rPr>
  </w:style>
  <w:style w:type="paragraph" w:customStyle="1" w:styleId="D29D377240654CD6A171CA585AF1CDCE7">
    <w:name w:val="D29D377240654CD6A171CA585AF1CDCE7"/>
    <w:rsid w:val="00D2744A"/>
    <w:pPr>
      <w:spacing w:after="0" w:line="240" w:lineRule="auto"/>
    </w:pPr>
    <w:rPr>
      <w:rFonts w:ascii="Segoe UI" w:hAnsi="Segoe UI"/>
      <w:sz w:val="20"/>
      <w:lang w:val="en-GB" w:eastAsia="en-GB"/>
    </w:rPr>
  </w:style>
  <w:style w:type="paragraph" w:customStyle="1" w:styleId="159043ABDB3544C9999C41C8ADCF9D943">
    <w:name w:val="159043ABDB3544C9999C41C8ADCF9D943"/>
    <w:rsid w:val="00D2744A"/>
    <w:pPr>
      <w:spacing w:after="0" w:line="240" w:lineRule="auto"/>
    </w:pPr>
    <w:rPr>
      <w:rFonts w:ascii="Segoe UI" w:hAnsi="Segoe UI"/>
      <w:sz w:val="20"/>
      <w:lang w:val="en-GB" w:eastAsia="en-GB"/>
    </w:rPr>
  </w:style>
  <w:style w:type="paragraph" w:customStyle="1" w:styleId="C6BDB6DAF30C450E9CE16E3C671F0FBA3">
    <w:name w:val="C6BDB6DAF30C450E9CE16E3C671F0FBA3"/>
    <w:rsid w:val="00D2744A"/>
    <w:pPr>
      <w:spacing w:after="0" w:line="240" w:lineRule="auto"/>
    </w:pPr>
    <w:rPr>
      <w:rFonts w:ascii="Segoe UI" w:hAnsi="Segoe UI"/>
      <w:sz w:val="20"/>
      <w:lang w:val="en-GB" w:eastAsia="en-GB"/>
    </w:rPr>
  </w:style>
  <w:style w:type="paragraph" w:customStyle="1" w:styleId="390664BCD8F2455481397BD9945D8E2A7">
    <w:name w:val="390664BCD8F2455481397BD9945D8E2A7"/>
    <w:rsid w:val="00D2744A"/>
    <w:pPr>
      <w:spacing w:after="0" w:line="240" w:lineRule="auto"/>
    </w:pPr>
    <w:rPr>
      <w:rFonts w:ascii="Segoe UI" w:hAnsi="Segoe UI"/>
      <w:sz w:val="20"/>
      <w:lang w:val="en-GB" w:eastAsia="en-GB"/>
    </w:rPr>
  </w:style>
  <w:style w:type="paragraph" w:customStyle="1" w:styleId="2C4FC446CBFF4159A00764AA193CA4CE3">
    <w:name w:val="2C4FC446CBFF4159A00764AA193CA4CE3"/>
    <w:rsid w:val="00D2744A"/>
    <w:pPr>
      <w:spacing w:after="0" w:line="240" w:lineRule="auto"/>
    </w:pPr>
    <w:rPr>
      <w:rFonts w:ascii="Segoe UI" w:hAnsi="Segoe UI"/>
      <w:sz w:val="20"/>
      <w:lang w:val="en-GB" w:eastAsia="en-GB"/>
    </w:rPr>
  </w:style>
  <w:style w:type="paragraph" w:customStyle="1" w:styleId="651DBB63FECA49F99504430065C1E39B3">
    <w:name w:val="651DBB63FECA49F99504430065C1E39B3"/>
    <w:rsid w:val="00D2744A"/>
    <w:pPr>
      <w:spacing w:after="0" w:line="240" w:lineRule="auto"/>
    </w:pPr>
    <w:rPr>
      <w:rFonts w:ascii="Segoe UI" w:hAnsi="Segoe UI"/>
      <w:sz w:val="20"/>
      <w:lang w:val="en-GB" w:eastAsia="en-GB"/>
    </w:rPr>
  </w:style>
  <w:style w:type="paragraph" w:customStyle="1" w:styleId="DFF2D8FCEC2347F5A7CEC9C87ABC28347">
    <w:name w:val="DFF2D8FCEC2347F5A7CEC9C87ABC28347"/>
    <w:rsid w:val="00D2744A"/>
    <w:pPr>
      <w:spacing w:after="0" w:line="240" w:lineRule="auto"/>
    </w:pPr>
    <w:rPr>
      <w:rFonts w:ascii="Segoe UI" w:hAnsi="Segoe UI"/>
      <w:sz w:val="20"/>
      <w:lang w:val="en-GB" w:eastAsia="en-GB"/>
    </w:rPr>
  </w:style>
  <w:style w:type="paragraph" w:customStyle="1" w:styleId="5CFCC016AD974EE39037659772DEB8873">
    <w:name w:val="5CFCC016AD974EE39037659772DEB8873"/>
    <w:rsid w:val="00D2744A"/>
    <w:pPr>
      <w:spacing w:after="0" w:line="240" w:lineRule="auto"/>
    </w:pPr>
    <w:rPr>
      <w:rFonts w:ascii="Segoe UI" w:hAnsi="Segoe UI"/>
      <w:sz w:val="20"/>
      <w:lang w:val="en-GB" w:eastAsia="en-GB"/>
    </w:rPr>
  </w:style>
  <w:style w:type="paragraph" w:customStyle="1" w:styleId="A75A2F7E174549678F2E8D6DD0B9B58F3">
    <w:name w:val="A75A2F7E174549678F2E8D6DD0B9B58F3"/>
    <w:rsid w:val="00D2744A"/>
    <w:pPr>
      <w:spacing w:after="0" w:line="240" w:lineRule="auto"/>
    </w:pPr>
    <w:rPr>
      <w:rFonts w:ascii="Segoe UI" w:hAnsi="Segoe UI"/>
      <w:sz w:val="20"/>
      <w:lang w:val="en-GB" w:eastAsia="en-GB"/>
    </w:rPr>
  </w:style>
  <w:style w:type="paragraph" w:customStyle="1" w:styleId="87260DA25A674B698AD535FCC764951C6">
    <w:name w:val="87260DA25A674B698AD535FCC764951C6"/>
    <w:rsid w:val="00D2744A"/>
    <w:pPr>
      <w:spacing w:after="0" w:line="240" w:lineRule="auto"/>
    </w:pPr>
    <w:rPr>
      <w:rFonts w:ascii="Segoe UI" w:hAnsi="Segoe UI"/>
      <w:sz w:val="20"/>
      <w:lang w:val="en-GB" w:eastAsia="en-GB"/>
    </w:rPr>
  </w:style>
  <w:style w:type="paragraph" w:customStyle="1" w:styleId="3801510C55FF4A2090E7445EBE338D016">
    <w:name w:val="3801510C55FF4A2090E7445EBE338D016"/>
    <w:rsid w:val="00D2744A"/>
    <w:pPr>
      <w:spacing w:after="0" w:line="240" w:lineRule="auto"/>
    </w:pPr>
    <w:rPr>
      <w:rFonts w:ascii="Segoe UI" w:hAnsi="Segoe UI"/>
      <w:sz w:val="20"/>
      <w:lang w:val="en-GB" w:eastAsia="en-GB"/>
    </w:rPr>
  </w:style>
  <w:style w:type="paragraph" w:customStyle="1" w:styleId="6B6CBD8B233742A4B6F5BF28378497D96">
    <w:name w:val="6B6CBD8B233742A4B6F5BF28378497D96"/>
    <w:rsid w:val="00D2744A"/>
    <w:pPr>
      <w:spacing w:after="0" w:line="240" w:lineRule="auto"/>
    </w:pPr>
    <w:rPr>
      <w:rFonts w:ascii="Segoe UI" w:hAnsi="Segoe UI"/>
      <w:sz w:val="20"/>
      <w:lang w:val="en-GB" w:eastAsia="en-GB"/>
    </w:rPr>
  </w:style>
  <w:style w:type="paragraph" w:customStyle="1" w:styleId="450AF69E487247A9B829A936E48E9EE36">
    <w:name w:val="450AF69E487247A9B829A936E48E9EE36"/>
    <w:rsid w:val="00D2744A"/>
    <w:pPr>
      <w:spacing w:after="0" w:line="240" w:lineRule="auto"/>
    </w:pPr>
    <w:rPr>
      <w:rFonts w:ascii="Segoe UI" w:hAnsi="Segoe UI"/>
      <w:sz w:val="20"/>
      <w:lang w:val="en-GB" w:eastAsia="en-GB"/>
    </w:rPr>
  </w:style>
  <w:style w:type="paragraph" w:customStyle="1" w:styleId="4AB40901F4824407982E6A97DAE9C3BE7">
    <w:name w:val="4AB40901F4824407982E6A97DAE9C3BE7"/>
    <w:rsid w:val="00D2744A"/>
    <w:pPr>
      <w:spacing w:after="0" w:line="240" w:lineRule="auto"/>
    </w:pPr>
    <w:rPr>
      <w:rFonts w:ascii="Segoe UI" w:hAnsi="Segoe UI"/>
      <w:sz w:val="20"/>
      <w:lang w:val="en-GB" w:eastAsia="en-GB"/>
    </w:rPr>
  </w:style>
  <w:style w:type="paragraph" w:customStyle="1" w:styleId="7C8226A4225B4BF7ACB27769F3A98A967">
    <w:name w:val="7C8226A4225B4BF7ACB27769F3A98A967"/>
    <w:rsid w:val="00D2744A"/>
    <w:pPr>
      <w:spacing w:after="0" w:line="240" w:lineRule="auto"/>
    </w:pPr>
    <w:rPr>
      <w:rFonts w:ascii="Segoe UI" w:hAnsi="Segoe UI"/>
      <w:sz w:val="20"/>
      <w:lang w:val="en-GB" w:eastAsia="en-GB"/>
    </w:rPr>
  </w:style>
  <w:style w:type="paragraph" w:customStyle="1" w:styleId="55BDB210B3074DB1B9AA25177BBDB4337">
    <w:name w:val="55BDB210B3074DB1B9AA25177BBDB4337"/>
    <w:rsid w:val="00D2744A"/>
    <w:pPr>
      <w:spacing w:after="0" w:line="240" w:lineRule="auto"/>
    </w:pPr>
    <w:rPr>
      <w:rFonts w:ascii="Segoe UI" w:hAnsi="Segoe UI"/>
      <w:sz w:val="20"/>
      <w:lang w:val="en-GB" w:eastAsia="en-GB"/>
    </w:rPr>
  </w:style>
  <w:style w:type="paragraph" w:customStyle="1" w:styleId="3B5DDB5CA3E84E329775DA457CD7FDB07">
    <w:name w:val="3B5DDB5CA3E84E329775DA457CD7FDB07"/>
    <w:rsid w:val="00D2744A"/>
    <w:pPr>
      <w:spacing w:after="0" w:line="240" w:lineRule="auto"/>
    </w:pPr>
    <w:rPr>
      <w:rFonts w:ascii="Segoe UI" w:hAnsi="Segoe UI"/>
      <w:sz w:val="20"/>
      <w:lang w:val="en-GB" w:eastAsia="en-GB"/>
    </w:rPr>
  </w:style>
  <w:style w:type="paragraph" w:customStyle="1" w:styleId="37E17443FA7B468CB8BDA392745CD87D7">
    <w:name w:val="37E17443FA7B468CB8BDA392745CD87D7"/>
    <w:rsid w:val="00D2744A"/>
    <w:pPr>
      <w:spacing w:after="0" w:line="240" w:lineRule="auto"/>
    </w:pPr>
    <w:rPr>
      <w:rFonts w:ascii="Segoe UI" w:hAnsi="Segoe UI"/>
      <w:sz w:val="20"/>
      <w:lang w:val="en-GB" w:eastAsia="en-GB"/>
    </w:rPr>
  </w:style>
  <w:style w:type="paragraph" w:customStyle="1" w:styleId="F8B65FB7858948DBA9AE1EAD381611697">
    <w:name w:val="F8B65FB7858948DBA9AE1EAD381611697"/>
    <w:rsid w:val="00D2744A"/>
    <w:pPr>
      <w:spacing w:after="0" w:line="240" w:lineRule="auto"/>
    </w:pPr>
    <w:rPr>
      <w:rFonts w:ascii="Segoe UI" w:hAnsi="Segoe UI"/>
      <w:sz w:val="20"/>
      <w:lang w:val="en-GB" w:eastAsia="en-GB"/>
    </w:rPr>
  </w:style>
  <w:style w:type="paragraph" w:customStyle="1" w:styleId="EB80EACDB58148148303E227F711A39A8">
    <w:name w:val="EB80EACDB58148148303E227F711A39A8"/>
    <w:rsid w:val="00D2744A"/>
    <w:pPr>
      <w:spacing w:after="0" w:line="240" w:lineRule="auto"/>
    </w:pPr>
    <w:rPr>
      <w:rFonts w:ascii="Segoe UI" w:hAnsi="Segoe UI"/>
      <w:sz w:val="20"/>
      <w:lang w:val="en-GB" w:eastAsia="en-GB"/>
    </w:rPr>
  </w:style>
  <w:style w:type="paragraph" w:customStyle="1" w:styleId="1B7B8DE68F8B4889B199702EA59A94308">
    <w:name w:val="1B7B8DE68F8B4889B199702EA59A94308"/>
    <w:rsid w:val="00D2744A"/>
    <w:pPr>
      <w:spacing w:after="0" w:line="240" w:lineRule="auto"/>
    </w:pPr>
    <w:rPr>
      <w:rFonts w:ascii="Segoe UI" w:hAnsi="Segoe UI"/>
      <w:sz w:val="20"/>
      <w:lang w:val="en-GB" w:eastAsia="en-GB"/>
    </w:rPr>
  </w:style>
  <w:style w:type="paragraph" w:customStyle="1" w:styleId="4EBDBA4A6E8143D89E415DE9A81308D08">
    <w:name w:val="4EBDBA4A6E8143D89E415DE9A81308D08"/>
    <w:rsid w:val="00D2744A"/>
    <w:pPr>
      <w:spacing w:after="0" w:line="240" w:lineRule="auto"/>
    </w:pPr>
    <w:rPr>
      <w:rFonts w:ascii="Segoe UI" w:hAnsi="Segoe UI"/>
      <w:sz w:val="20"/>
      <w:lang w:val="en-GB" w:eastAsia="en-GB"/>
    </w:rPr>
  </w:style>
  <w:style w:type="paragraph" w:customStyle="1" w:styleId="97DF2D8CA52B4EE699DD58ADE96A378C8">
    <w:name w:val="97DF2D8CA52B4EE699DD58ADE96A378C8"/>
    <w:rsid w:val="00D2744A"/>
    <w:pPr>
      <w:spacing w:after="0" w:line="240" w:lineRule="auto"/>
    </w:pPr>
    <w:rPr>
      <w:rFonts w:ascii="Segoe UI" w:hAnsi="Segoe UI"/>
      <w:sz w:val="20"/>
      <w:lang w:val="en-GB" w:eastAsia="en-GB"/>
    </w:rPr>
  </w:style>
  <w:style w:type="paragraph" w:customStyle="1" w:styleId="73D67C4B1DDC469AAE4815F02490032D8">
    <w:name w:val="73D67C4B1DDC469AAE4815F02490032D8"/>
    <w:rsid w:val="00D2744A"/>
    <w:pPr>
      <w:spacing w:after="0" w:line="240" w:lineRule="auto"/>
    </w:pPr>
    <w:rPr>
      <w:rFonts w:ascii="Segoe UI" w:hAnsi="Segoe UI"/>
      <w:sz w:val="20"/>
      <w:lang w:val="en-GB" w:eastAsia="en-GB"/>
    </w:rPr>
  </w:style>
  <w:style w:type="paragraph" w:customStyle="1" w:styleId="73980E877A55468291EBA03B1D4C9C288">
    <w:name w:val="73980E877A55468291EBA03B1D4C9C288"/>
    <w:rsid w:val="00D2744A"/>
    <w:pPr>
      <w:spacing w:after="0" w:line="240" w:lineRule="auto"/>
    </w:pPr>
    <w:rPr>
      <w:rFonts w:ascii="Segoe UI" w:hAnsi="Segoe UI"/>
      <w:sz w:val="20"/>
      <w:lang w:val="en-GB" w:eastAsia="en-GB"/>
    </w:rPr>
  </w:style>
  <w:style w:type="paragraph" w:customStyle="1" w:styleId="5D30863F7D284E53B3B7BDD51E777E6D8">
    <w:name w:val="5D30863F7D284E53B3B7BDD51E777E6D8"/>
    <w:rsid w:val="00D2744A"/>
    <w:pPr>
      <w:spacing w:after="0" w:line="240" w:lineRule="auto"/>
    </w:pPr>
    <w:rPr>
      <w:rFonts w:ascii="Segoe UI" w:hAnsi="Segoe UI"/>
      <w:sz w:val="20"/>
      <w:lang w:val="en-GB" w:eastAsia="en-GB"/>
    </w:rPr>
  </w:style>
  <w:style w:type="paragraph" w:customStyle="1" w:styleId="F69206EA7E6C425D9645B7CDBEAC9B3D8">
    <w:name w:val="F69206EA7E6C425D9645B7CDBEAC9B3D8"/>
    <w:rsid w:val="00D2744A"/>
    <w:pPr>
      <w:spacing w:after="0" w:line="240" w:lineRule="auto"/>
    </w:pPr>
    <w:rPr>
      <w:rFonts w:ascii="Segoe UI" w:hAnsi="Segoe UI"/>
      <w:sz w:val="20"/>
      <w:lang w:val="en-GB" w:eastAsia="en-GB"/>
    </w:rPr>
  </w:style>
  <w:style w:type="paragraph" w:customStyle="1" w:styleId="AD9AA38A5A9746A7A412F320BA0EE2B88">
    <w:name w:val="AD9AA38A5A9746A7A412F320BA0EE2B88"/>
    <w:rsid w:val="00D2744A"/>
    <w:pPr>
      <w:spacing w:after="0" w:line="240" w:lineRule="auto"/>
    </w:pPr>
    <w:rPr>
      <w:rFonts w:ascii="Segoe UI" w:hAnsi="Segoe UI"/>
      <w:sz w:val="20"/>
      <w:lang w:val="en-GB" w:eastAsia="en-GB"/>
    </w:rPr>
  </w:style>
  <w:style w:type="paragraph" w:customStyle="1" w:styleId="8C40BBD3F5C24D7798B29B778335B6F58">
    <w:name w:val="8C40BBD3F5C24D7798B29B778335B6F58"/>
    <w:rsid w:val="00D2744A"/>
    <w:pPr>
      <w:spacing w:after="0" w:line="240" w:lineRule="auto"/>
    </w:pPr>
    <w:rPr>
      <w:rFonts w:ascii="Segoe UI" w:hAnsi="Segoe UI"/>
      <w:sz w:val="20"/>
      <w:lang w:val="en-GB" w:eastAsia="en-GB"/>
    </w:rPr>
  </w:style>
  <w:style w:type="paragraph" w:customStyle="1" w:styleId="963E7D467CEA4966ABEE7CAE14FF876C8">
    <w:name w:val="963E7D467CEA4966ABEE7CAE14FF876C8"/>
    <w:rsid w:val="00D2744A"/>
    <w:pPr>
      <w:spacing w:after="0" w:line="240" w:lineRule="auto"/>
    </w:pPr>
    <w:rPr>
      <w:rFonts w:ascii="Segoe UI" w:hAnsi="Segoe UI"/>
      <w:sz w:val="20"/>
      <w:lang w:val="en-GB" w:eastAsia="en-GB"/>
    </w:rPr>
  </w:style>
  <w:style w:type="paragraph" w:customStyle="1" w:styleId="C1EEF46E868044B18F4A8F1FA00EC66D8">
    <w:name w:val="C1EEF46E868044B18F4A8F1FA00EC66D8"/>
    <w:rsid w:val="00D2744A"/>
    <w:pPr>
      <w:spacing w:after="0" w:line="240" w:lineRule="auto"/>
    </w:pPr>
    <w:rPr>
      <w:rFonts w:ascii="Segoe UI" w:hAnsi="Segoe UI"/>
      <w:sz w:val="20"/>
      <w:lang w:val="en-GB" w:eastAsia="en-GB"/>
    </w:rPr>
  </w:style>
  <w:style w:type="paragraph" w:customStyle="1" w:styleId="88D8AC8611764FF5966DCF616E3975FC">
    <w:name w:val="88D8AC8611764FF5966DCF616E3975FC"/>
    <w:rsid w:val="00D2744A"/>
  </w:style>
  <w:style w:type="paragraph" w:customStyle="1" w:styleId="3A3309A466EC47628542DE9D6A830E9329">
    <w:name w:val="3A3309A466EC47628542DE9D6A830E9329"/>
    <w:rsid w:val="001F00C3"/>
    <w:pPr>
      <w:spacing w:after="0" w:line="240" w:lineRule="auto"/>
    </w:pPr>
    <w:rPr>
      <w:rFonts w:ascii="Segoe UI" w:hAnsi="Segoe UI"/>
      <w:b/>
      <w:sz w:val="20"/>
      <w:lang w:val="en-GB" w:eastAsia="en-GB"/>
    </w:rPr>
  </w:style>
  <w:style w:type="paragraph" w:customStyle="1" w:styleId="276E5681654A4192BED2D26985D924BD29">
    <w:name w:val="276E5681654A4192BED2D26985D924BD29"/>
    <w:rsid w:val="001F00C3"/>
    <w:pPr>
      <w:spacing w:after="0" w:line="240" w:lineRule="auto"/>
    </w:pPr>
    <w:rPr>
      <w:rFonts w:ascii="Segoe UI" w:hAnsi="Segoe UI"/>
      <w:b/>
      <w:sz w:val="20"/>
      <w:lang w:val="en-GB" w:eastAsia="en-GB"/>
    </w:rPr>
  </w:style>
  <w:style w:type="paragraph" w:customStyle="1" w:styleId="5DE751AC11804EF6BE57BB36936DA6B319">
    <w:name w:val="5DE751AC11804EF6BE57BB36936DA6B319"/>
    <w:rsid w:val="001F00C3"/>
    <w:pPr>
      <w:spacing w:after="0" w:line="240" w:lineRule="auto"/>
    </w:pPr>
    <w:rPr>
      <w:rFonts w:ascii="Segoe UI" w:hAnsi="Segoe UI"/>
      <w:sz w:val="20"/>
      <w:lang w:val="en-GB" w:eastAsia="en-GB"/>
    </w:rPr>
  </w:style>
  <w:style w:type="paragraph" w:customStyle="1" w:styleId="7B88634315DD43CC99E8DBCA3B8EBC3729">
    <w:name w:val="7B88634315DD43CC99E8DBCA3B8EBC3729"/>
    <w:rsid w:val="001F00C3"/>
    <w:pPr>
      <w:spacing w:after="0" w:line="240" w:lineRule="auto"/>
    </w:pPr>
    <w:rPr>
      <w:rFonts w:ascii="Segoe UI" w:hAnsi="Segoe UI"/>
      <w:sz w:val="20"/>
      <w:lang w:val="en-GB" w:eastAsia="en-GB"/>
    </w:rPr>
  </w:style>
  <w:style w:type="paragraph" w:customStyle="1" w:styleId="5FDEE799DAF54CD8BBBD974177B6D20C29">
    <w:name w:val="5FDEE799DAF54CD8BBBD974177B6D20C29"/>
    <w:rsid w:val="001F00C3"/>
    <w:pPr>
      <w:spacing w:after="0" w:line="240" w:lineRule="auto"/>
    </w:pPr>
    <w:rPr>
      <w:rFonts w:ascii="Segoe UI" w:hAnsi="Segoe UI"/>
      <w:sz w:val="20"/>
      <w:lang w:val="en-GB" w:eastAsia="en-GB"/>
    </w:rPr>
  </w:style>
  <w:style w:type="paragraph" w:customStyle="1" w:styleId="9DF15DE4D70F49EE85D218900104946E29">
    <w:name w:val="9DF15DE4D70F49EE85D218900104946E29"/>
    <w:rsid w:val="001F00C3"/>
    <w:pPr>
      <w:spacing w:after="0" w:line="240" w:lineRule="auto"/>
    </w:pPr>
    <w:rPr>
      <w:rFonts w:ascii="Segoe UI" w:hAnsi="Segoe UI"/>
      <w:sz w:val="20"/>
      <w:lang w:val="en-GB" w:eastAsia="en-GB"/>
    </w:rPr>
  </w:style>
  <w:style w:type="paragraph" w:customStyle="1" w:styleId="8C67379A14D543A5A9F0A29A997B083929">
    <w:name w:val="8C67379A14D543A5A9F0A29A997B083929"/>
    <w:rsid w:val="001F00C3"/>
    <w:pPr>
      <w:spacing w:after="0" w:line="240" w:lineRule="auto"/>
    </w:pPr>
    <w:rPr>
      <w:rFonts w:ascii="Segoe UI" w:hAnsi="Segoe UI"/>
      <w:sz w:val="20"/>
      <w:lang w:val="en-GB" w:eastAsia="en-GB"/>
    </w:rPr>
  </w:style>
  <w:style w:type="paragraph" w:customStyle="1" w:styleId="95DBC423593B4309B3C7FC272C30D63019">
    <w:name w:val="95DBC423593B4309B3C7FC272C30D63019"/>
    <w:rsid w:val="001F00C3"/>
    <w:pPr>
      <w:spacing w:after="0" w:line="240" w:lineRule="auto"/>
    </w:pPr>
    <w:rPr>
      <w:rFonts w:ascii="Segoe UI" w:hAnsi="Segoe UI"/>
      <w:sz w:val="20"/>
      <w:lang w:val="en-GB" w:eastAsia="en-GB"/>
    </w:rPr>
  </w:style>
  <w:style w:type="paragraph" w:customStyle="1" w:styleId="1D7A5E5A7CD2448D9917E2550168E8A518">
    <w:name w:val="1D7A5E5A7CD2448D9917E2550168E8A518"/>
    <w:rsid w:val="001F00C3"/>
    <w:pPr>
      <w:spacing w:after="0" w:line="240" w:lineRule="auto"/>
    </w:pPr>
    <w:rPr>
      <w:rFonts w:ascii="Segoe UI" w:hAnsi="Segoe UI"/>
      <w:sz w:val="20"/>
      <w:lang w:val="en-GB" w:eastAsia="en-GB"/>
    </w:rPr>
  </w:style>
  <w:style w:type="paragraph" w:customStyle="1" w:styleId="8D597EC715304BEFA8327CB1A2CFB4A318">
    <w:name w:val="8D597EC715304BEFA8327CB1A2CFB4A318"/>
    <w:rsid w:val="001F00C3"/>
    <w:pPr>
      <w:spacing w:after="0" w:line="240" w:lineRule="auto"/>
    </w:pPr>
    <w:rPr>
      <w:rFonts w:ascii="Segoe UI" w:hAnsi="Segoe UI"/>
      <w:sz w:val="20"/>
      <w:lang w:val="en-GB" w:eastAsia="en-GB"/>
    </w:rPr>
  </w:style>
  <w:style w:type="paragraph" w:customStyle="1" w:styleId="C01D21DE60B645FFBB6452899A01C8AB18">
    <w:name w:val="C01D21DE60B645FFBB6452899A01C8AB18"/>
    <w:rsid w:val="001F00C3"/>
    <w:pPr>
      <w:spacing w:after="0" w:line="240" w:lineRule="auto"/>
    </w:pPr>
    <w:rPr>
      <w:rFonts w:ascii="Segoe UI" w:hAnsi="Segoe UI"/>
      <w:sz w:val="20"/>
      <w:lang w:val="en-GB" w:eastAsia="en-GB"/>
    </w:rPr>
  </w:style>
  <w:style w:type="paragraph" w:customStyle="1" w:styleId="FCC4C1C59A3C4E7F94F263F7B1E8E50212">
    <w:name w:val="FCC4C1C59A3C4E7F94F263F7B1E8E50212"/>
    <w:rsid w:val="001F00C3"/>
    <w:pPr>
      <w:spacing w:after="0" w:line="240" w:lineRule="auto"/>
    </w:pPr>
    <w:rPr>
      <w:rFonts w:ascii="Segoe UI" w:hAnsi="Segoe UI"/>
      <w:sz w:val="20"/>
      <w:lang w:val="en-GB" w:eastAsia="en-GB"/>
    </w:rPr>
  </w:style>
  <w:style w:type="paragraph" w:customStyle="1" w:styleId="0B4FCE9B58C54C3291BF3C754C15C8DC12">
    <w:name w:val="0B4FCE9B58C54C3291BF3C754C15C8DC12"/>
    <w:rsid w:val="001F00C3"/>
    <w:pPr>
      <w:spacing w:after="0" w:line="240" w:lineRule="auto"/>
    </w:pPr>
    <w:rPr>
      <w:rFonts w:ascii="Segoe UI" w:hAnsi="Segoe UI"/>
      <w:sz w:val="20"/>
      <w:lang w:val="en-GB" w:eastAsia="en-GB"/>
    </w:rPr>
  </w:style>
  <w:style w:type="paragraph" w:customStyle="1" w:styleId="F0B1067E0B5143789145C2C2DDCE118E19">
    <w:name w:val="F0B1067E0B5143789145C2C2DDCE118E19"/>
    <w:rsid w:val="001F00C3"/>
    <w:pPr>
      <w:spacing w:after="0" w:line="240" w:lineRule="auto"/>
    </w:pPr>
    <w:rPr>
      <w:rFonts w:ascii="Segoe UI" w:hAnsi="Segoe UI"/>
      <w:sz w:val="20"/>
      <w:lang w:val="en-GB" w:eastAsia="en-GB"/>
    </w:rPr>
  </w:style>
  <w:style w:type="paragraph" w:customStyle="1" w:styleId="88D8AC8611764FF5966DCF616E3975FC1">
    <w:name w:val="88D8AC8611764FF5966DCF616E3975FC1"/>
    <w:rsid w:val="001F00C3"/>
    <w:pPr>
      <w:spacing w:after="0" w:line="240" w:lineRule="auto"/>
    </w:pPr>
    <w:rPr>
      <w:rFonts w:ascii="Segoe UI" w:hAnsi="Segoe UI"/>
      <w:sz w:val="20"/>
      <w:lang w:val="en-GB" w:eastAsia="en-GB"/>
    </w:rPr>
  </w:style>
  <w:style w:type="paragraph" w:customStyle="1" w:styleId="4CB9E27BA4224757B14534538AFB2EC28">
    <w:name w:val="4CB9E27BA4224757B14534538AFB2EC28"/>
    <w:rsid w:val="001F00C3"/>
    <w:pPr>
      <w:spacing w:after="0" w:line="240" w:lineRule="auto"/>
    </w:pPr>
    <w:rPr>
      <w:rFonts w:ascii="Segoe UI" w:hAnsi="Segoe UI"/>
      <w:sz w:val="20"/>
      <w:lang w:val="en-GB" w:eastAsia="en-GB"/>
    </w:rPr>
  </w:style>
  <w:style w:type="paragraph" w:customStyle="1" w:styleId="C8EAD9067F5D46709077E769D378C96E8">
    <w:name w:val="C8EAD9067F5D46709077E769D378C96E8"/>
    <w:rsid w:val="001F00C3"/>
    <w:pPr>
      <w:spacing w:after="0" w:line="240" w:lineRule="auto"/>
    </w:pPr>
    <w:rPr>
      <w:rFonts w:ascii="Segoe UI" w:hAnsi="Segoe UI"/>
      <w:sz w:val="20"/>
      <w:lang w:val="en-GB" w:eastAsia="en-GB"/>
    </w:rPr>
  </w:style>
  <w:style w:type="paragraph" w:customStyle="1" w:styleId="74188B3242E248FBA8E48AC60A07DF218">
    <w:name w:val="74188B3242E248FBA8E48AC60A07DF218"/>
    <w:rsid w:val="001F00C3"/>
    <w:pPr>
      <w:spacing w:after="0" w:line="240" w:lineRule="auto"/>
    </w:pPr>
    <w:rPr>
      <w:rFonts w:ascii="Segoe UI" w:hAnsi="Segoe UI"/>
      <w:sz w:val="20"/>
      <w:lang w:val="en-GB" w:eastAsia="en-GB"/>
    </w:rPr>
  </w:style>
  <w:style w:type="paragraph" w:customStyle="1" w:styleId="4F73DDDFB4AB4361BA73937F83DAF5998">
    <w:name w:val="4F73DDDFB4AB4361BA73937F83DAF5998"/>
    <w:rsid w:val="001F00C3"/>
    <w:pPr>
      <w:spacing w:after="0" w:line="240" w:lineRule="auto"/>
    </w:pPr>
    <w:rPr>
      <w:rFonts w:ascii="Segoe UI" w:hAnsi="Segoe UI"/>
      <w:sz w:val="20"/>
      <w:lang w:val="en-GB" w:eastAsia="en-GB"/>
    </w:rPr>
  </w:style>
  <w:style w:type="paragraph" w:customStyle="1" w:styleId="F839BD233651417BBF995526636495975">
    <w:name w:val="F839BD233651417BBF995526636495975"/>
    <w:rsid w:val="001F00C3"/>
    <w:pPr>
      <w:spacing w:after="0" w:line="240" w:lineRule="auto"/>
    </w:pPr>
    <w:rPr>
      <w:rFonts w:ascii="Segoe UI" w:hAnsi="Segoe UI"/>
      <w:sz w:val="20"/>
      <w:lang w:val="en-GB" w:eastAsia="en-GB"/>
    </w:rPr>
  </w:style>
  <w:style w:type="paragraph" w:customStyle="1" w:styleId="00D7D0FCAFB84017AB28B0E299E491CD4">
    <w:name w:val="00D7D0FCAFB84017AB28B0E299E491CD4"/>
    <w:rsid w:val="001F00C3"/>
    <w:pPr>
      <w:spacing w:after="0" w:line="240" w:lineRule="auto"/>
    </w:pPr>
    <w:rPr>
      <w:rFonts w:ascii="Segoe UI" w:hAnsi="Segoe UI"/>
      <w:sz w:val="20"/>
      <w:lang w:val="en-GB" w:eastAsia="en-GB"/>
    </w:rPr>
  </w:style>
  <w:style w:type="paragraph" w:customStyle="1" w:styleId="D29D377240654CD6A171CA585AF1CDCE8">
    <w:name w:val="D29D377240654CD6A171CA585AF1CDCE8"/>
    <w:rsid w:val="001F00C3"/>
    <w:pPr>
      <w:spacing w:after="0" w:line="240" w:lineRule="auto"/>
    </w:pPr>
    <w:rPr>
      <w:rFonts w:ascii="Segoe UI" w:hAnsi="Segoe UI"/>
      <w:sz w:val="20"/>
      <w:lang w:val="en-GB" w:eastAsia="en-GB"/>
    </w:rPr>
  </w:style>
  <w:style w:type="paragraph" w:customStyle="1" w:styleId="159043ABDB3544C9999C41C8ADCF9D944">
    <w:name w:val="159043ABDB3544C9999C41C8ADCF9D944"/>
    <w:rsid w:val="001F00C3"/>
    <w:pPr>
      <w:spacing w:after="0" w:line="240" w:lineRule="auto"/>
    </w:pPr>
    <w:rPr>
      <w:rFonts w:ascii="Segoe UI" w:hAnsi="Segoe UI"/>
      <w:sz w:val="20"/>
      <w:lang w:val="en-GB" w:eastAsia="en-GB"/>
    </w:rPr>
  </w:style>
  <w:style w:type="paragraph" w:customStyle="1" w:styleId="C6BDB6DAF30C450E9CE16E3C671F0FBA4">
    <w:name w:val="C6BDB6DAF30C450E9CE16E3C671F0FBA4"/>
    <w:rsid w:val="001F00C3"/>
    <w:pPr>
      <w:spacing w:after="0" w:line="240" w:lineRule="auto"/>
    </w:pPr>
    <w:rPr>
      <w:rFonts w:ascii="Segoe UI" w:hAnsi="Segoe UI"/>
      <w:sz w:val="20"/>
      <w:lang w:val="en-GB" w:eastAsia="en-GB"/>
    </w:rPr>
  </w:style>
  <w:style w:type="paragraph" w:customStyle="1" w:styleId="390664BCD8F2455481397BD9945D8E2A8">
    <w:name w:val="390664BCD8F2455481397BD9945D8E2A8"/>
    <w:rsid w:val="001F00C3"/>
    <w:pPr>
      <w:spacing w:after="0" w:line="240" w:lineRule="auto"/>
    </w:pPr>
    <w:rPr>
      <w:rFonts w:ascii="Segoe UI" w:hAnsi="Segoe UI"/>
      <w:sz w:val="20"/>
      <w:lang w:val="en-GB" w:eastAsia="en-GB"/>
    </w:rPr>
  </w:style>
  <w:style w:type="paragraph" w:customStyle="1" w:styleId="2C4FC446CBFF4159A00764AA193CA4CE4">
    <w:name w:val="2C4FC446CBFF4159A00764AA193CA4CE4"/>
    <w:rsid w:val="001F00C3"/>
    <w:pPr>
      <w:spacing w:after="0" w:line="240" w:lineRule="auto"/>
    </w:pPr>
    <w:rPr>
      <w:rFonts w:ascii="Segoe UI" w:hAnsi="Segoe UI"/>
      <w:sz w:val="20"/>
      <w:lang w:val="en-GB" w:eastAsia="en-GB"/>
    </w:rPr>
  </w:style>
  <w:style w:type="paragraph" w:customStyle="1" w:styleId="651DBB63FECA49F99504430065C1E39B4">
    <w:name w:val="651DBB63FECA49F99504430065C1E39B4"/>
    <w:rsid w:val="001F00C3"/>
    <w:pPr>
      <w:spacing w:after="0" w:line="240" w:lineRule="auto"/>
    </w:pPr>
    <w:rPr>
      <w:rFonts w:ascii="Segoe UI" w:hAnsi="Segoe UI"/>
      <w:sz w:val="20"/>
      <w:lang w:val="en-GB" w:eastAsia="en-GB"/>
    </w:rPr>
  </w:style>
  <w:style w:type="paragraph" w:customStyle="1" w:styleId="DFF2D8FCEC2347F5A7CEC9C87ABC28348">
    <w:name w:val="DFF2D8FCEC2347F5A7CEC9C87ABC28348"/>
    <w:rsid w:val="001F00C3"/>
    <w:pPr>
      <w:spacing w:after="0" w:line="240" w:lineRule="auto"/>
    </w:pPr>
    <w:rPr>
      <w:rFonts w:ascii="Segoe UI" w:hAnsi="Segoe UI"/>
      <w:sz w:val="20"/>
      <w:lang w:val="en-GB" w:eastAsia="en-GB"/>
    </w:rPr>
  </w:style>
  <w:style w:type="paragraph" w:customStyle="1" w:styleId="5CFCC016AD974EE39037659772DEB8874">
    <w:name w:val="5CFCC016AD974EE39037659772DEB8874"/>
    <w:rsid w:val="001F00C3"/>
    <w:pPr>
      <w:spacing w:after="0" w:line="240" w:lineRule="auto"/>
    </w:pPr>
    <w:rPr>
      <w:rFonts w:ascii="Segoe UI" w:hAnsi="Segoe UI"/>
      <w:sz w:val="20"/>
      <w:lang w:val="en-GB" w:eastAsia="en-GB"/>
    </w:rPr>
  </w:style>
  <w:style w:type="paragraph" w:customStyle="1" w:styleId="A75A2F7E174549678F2E8D6DD0B9B58F4">
    <w:name w:val="A75A2F7E174549678F2E8D6DD0B9B58F4"/>
    <w:rsid w:val="001F00C3"/>
    <w:pPr>
      <w:spacing w:after="0" w:line="240" w:lineRule="auto"/>
    </w:pPr>
    <w:rPr>
      <w:rFonts w:ascii="Segoe UI" w:hAnsi="Segoe UI"/>
      <w:sz w:val="20"/>
      <w:lang w:val="en-GB" w:eastAsia="en-GB"/>
    </w:rPr>
  </w:style>
  <w:style w:type="paragraph" w:customStyle="1" w:styleId="87260DA25A674B698AD535FCC764951C7">
    <w:name w:val="87260DA25A674B698AD535FCC764951C7"/>
    <w:rsid w:val="001F00C3"/>
    <w:pPr>
      <w:spacing w:after="0" w:line="240" w:lineRule="auto"/>
    </w:pPr>
    <w:rPr>
      <w:rFonts w:ascii="Segoe UI" w:hAnsi="Segoe UI"/>
      <w:sz w:val="20"/>
      <w:lang w:val="en-GB" w:eastAsia="en-GB"/>
    </w:rPr>
  </w:style>
  <w:style w:type="paragraph" w:customStyle="1" w:styleId="3801510C55FF4A2090E7445EBE338D017">
    <w:name w:val="3801510C55FF4A2090E7445EBE338D017"/>
    <w:rsid w:val="001F00C3"/>
    <w:pPr>
      <w:spacing w:after="0" w:line="240" w:lineRule="auto"/>
    </w:pPr>
    <w:rPr>
      <w:rFonts w:ascii="Segoe UI" w:hAnsi="Segoe UI"/>
      <w:sz w:val="20"/>
      <w:lang w:val="en-GB" w:eastAsia="en-GB"/>
    </w:rPr>
  </w:style>
  <w:style w:type="paragraph" w:customStyle="1" w:styleId="6B6CBD8B233742A4B6F5BF28378497D97">
    <w:name w:val="6B6CBD8B233742A4B6F5BF28378497D97"/>
    <w:rsid w:val="001F00C3"/>
    <w:pPr>
      <w:spacing w:after="0" w:line="240" w:lineRule="auto"/>
    </w:pPr>
    <w:rPr>
      <w:rFonts w:ascii="Segoe UI" w:hAnsi="Segoe UI"/>
      <w:sz w:val="20"/>
      <w:lang w:val="en-GB" w:eastAsia="en-GB"/>
    </w:rPr>
  </w:style>
  <w:style w:type="paragraph" w:customStyle="1" w:styleId="450AF69E487247A9B829A936E48E9EE37">
    <w:name w:val="450AF69E487247A9B829A936E48E9EE37"/>
    <w:rsid w:val="001F00C3"/>
    <w:pPr>
      <w:spacing w:after="0" w:line="240" w:lineRule="auto"/>
    </w:pPr>
    <w:rPr>
      <w:rFonts w:ascii="Segoe UI" w:hAnsi="Segoe UI"/>
      <w:sz w:val="20"/>
      <w:lang w:val="en-GB" w:eastAsia="en-GB"/>
    </w:rPr>
  </w:style>
  <w:style w:type="paragraph" w:customStyle="1" w:styleId="4AB40901F4824407982E6A97DAE9C3BE8">
    <w:name w:val="4AB40901F4824407982E6A97DAE9C3BE8"/>
    <w:rsid w:val="001F00C3"/>
    <w:pPr>
      <w:spacing w:after="0" w:line="240" w:lineRule="auto"/>
    </w:pPr>
    <w:rPr>
      <w:rFonts w:ascii="Segoe UI" w:hAnsi="Segoe UI"/>
      <w:sz w:val="20"/>
      <w:lang w:val="en-GB" w:eastAsia="en-GB"/>
    </w:rPr>
  </w:style>
  <w:style w:type="paragraph" w:customStyle="1" w:styleId="7C8226A4225B4BF7ACB27769F3A98A968">
    <w:name w:val="7C8226A4225B4BF7ACB27769F3A98A968"/>
    <w:rsid w:val="001F00C3"/>
    <w:pPr>
      <w:spacing w:after="0" w:line="240" w:lineRule="auto"/>
    </w:pPr>
    <w:rPr>
      <w:rFonts w:ascii="Segoe UI" w:hAnsi="Segoe UI"/>
      <w:sz w:val="20"/>
      <w:lang w:val="en-GB" w:eastAsia="en-GB"/>
    </w:rPr>
  </w:style>
  <w:style w:type="paragraph" w:customStyle="1" w:styleId="55BDB210B3074DB1B9AA25177BBDB4338">
    <w:name w:val="55BDB210B3074DB1B9AA25177BBDB4338"/>
    <w:rsid w:val="001F00C3"/>
    <w:pPr>
      <w:spacing w:after="0" w:line="240" w:lineRule="auto"/>
    </w:pPr>
    <w:rPr>
      <w:rFonts w:ascii="Segoe UI" w:hAnsi="Segoe UI"/>
      <w:sz w:val="20"/>
      <w:lang w:val="en-GB" w:eastAsia="en-GB"/>
    </w:rPr>
  </w:style>
  <w:style w:type="paragraph" w:customStyle="1" w:styleId="3B5DDB5CA3E84E329775DA457CD7FDB08">
    <w:name w:val="3B5DDB5CA3E84E329775DA457CD7FDB08"/>
    <w:rsid w:val="001F00C3"/>
    <w:pPr>
      <w:spacing w:after="0" w:line="240" w:lineRule="auto"/>
    </w:pPr>
    <w:rPr>
      <w:rFonts w:ascii="Segoe UI" w:hAnsi="Segoe UI"/>
      <w:sz w:val="20"/>
      <w:lang w:val="en-GB" w:eastAsia="en-GB"/>
    </w:rPr>
  </w:style>
  <w:style w:type="paragraph" w:customStyle="1" w:styleId="37E17443FA7B468CB8BDA392745CD87D8">
    <w:name w:val="37E17443FA7B468CB8BDA392745CD87D8"/>
    <w:rsid w:val="001F00C3"/>
    <w:pPr>
      <w:spacing w:after="0" w:line="240" w:lineRule="auto"/>
    </w:pPr>
    <w:rPr>
      <w:rFonts w:ascii="Segoe UI" w:hAnsi="Segoe UI"/>
      <w:sz w:val="20"/>
      <w:lang w:val="en-GB" w:eastAsia="en-GB"/>
    </w:rPr>
  </w:style>
  <w:style w:type="paragraph" w:customStyle="1" w:styleId="F8B65FB7858948DBA9AE1EAD381611698">
    <w:name w:val="F8B65FB7858948DBA9AE1EAD381611698"/>
    <w:rsid w:val="001F00C3"/>
    <w:pPr>
      <w:spacing w:after="0" w:line="240" w:lineRule="auto"/>
    </w:pPr>
    <w:rPr>
      <w:rFonts w:ascii="Segoe UI" w:hAnsi="Segoe UI"/>
      <w:sz w:val="20"/>
      <w:lang w:val="en-GB" w:eastAsia="en-GB"/>
    </w:rPr>
  </w:style>
  <w:style w:type="paragraph" w:customStyle="1" w:styleId="EB80EACDB58148148303E227F711A39A9">
    <w:name w:val="EB80EACDB58148148303E227F711A39A9"/>
    <w:rsid w:val="001F00C3"/>
    <w:pPr>
      <w:spacing w:after="0" w:line="240" w:lineRule="auto"/>
    </w:pPr>
    <w:rPr>
      <w:rFonts w:ascii="Segoe UI" w:hAnsi="Segoe UI"/>
      <w:sz w:val="20"/>
      <w:lang w:val="en-GB" w:eastAsia="en-GB"/>
    </w:rPr>
  </w:style>
  <w:style w:type="paragraph" w:customStyle="1" w:styleId="1B7B8DE68F8B4889B199702EA59A94309">
    <w:name w:val="1B7B8DE68F8B4889B199702EA59A94309"/>
    <w:rsid w:val="001F00C3"/>
    <w:pPr>
      <w:spacing w:after="0" w:line="240" w:lineRule="auto"/>
    </w:pPr>
    <w:rPr>
      <w:rFonts w:ascii="Segoe UI" w:hAnsi="Segoe UI"/>
      <w:sz w:val="20"/>
      <w:lang w:val="en-GB" w:eastAsia="en-GB"/>
    </w:rPr>
  </w:style>
  <w:style w:type="paragraph" w:customStyle="1" w:styleId="4EBDBA4A6E8143D89E415DE9A81308D09">
    <w:name w:val="4EBDBA4A6E8143D89E415DE9A81308D09"/>
    <w:rsid w:val="001F00C3"/>
    <w:pPr>
      <w:spacing w:after="0" w:line="240" w:lineRule="auto"/>
    </w:pPr>
    <w:rPr>
      <w:rFonts w:ascii="Segoe UI" w:hAnsi="Segoe UI"/>
      <w:sz w:val="20"/>
      <w:lang w:val="en-GB" w:eastAsia="en-GB"/>
    </w:rPr>
  </w:style>
  <w:style w:type="paragraph" w:customStyle="1" w:styleId="97DF2D8CA52B4EE699DD58ADE96A378C9">
    <w:name w:val="97DF2D8CA52B4EE699DD58ADE96A378C9"/>
    <w:rsid w:val="001F00C3"/>
    <w:pPr>
      <w:spacing w:after="0" w:line="240" w:lineRule="auto"/>
    </w:pPr>
    <w:rPr>
      <w:rFonts w:ascii="Segoe UI" w:hAnsi="Segoe UI"/>
      <w:sz w:val="20"/>
      <w:lang w:val="en-GB" w:eastAsia="en-GB"/>
    </w:rPr>
  </w:style>
  <w:style w:type="paragraph" w:customStyle="1" w:styleId="73D67C4B1DDC469AAE4815F02490032D9">
    <w:name w:val="73D67C4B1DDC469AAE4815F02490032D9"/>
    <w:rsid w:val="001F00C3"/>
    <w:pPr>
      <w:spacing w:after="0" w:line="240" w:lineRule="auto"/>
    </w:pPr>
    <w:rPr>
      <w:rFonts w:ascii="Segoe UI" w:hAnsi="Segoe UI"/>
      <w:sz w:val="20"/>
      <w:lang w:val="en-GB" w:eastAsia="en-GB"/>
    </w:rPr>
  </w:style>
  <w:style w:type="paragraph" w:customStyle="1" w:styleId="73980E877A55468291EBA03B1D4C9C289">
    <w:name w:val="73980E877A55468291EBA03B1D4C9C289"/>
    <w:rsid w:val="001F00C3"/>
    <w:pPr>
      <w:spacing w:after="0" w:line="240" w:lineRule="auto"/>
    </w:pPr>
    <w:rPr>
      <w:rFonts w:ascii="Segoe UI" w:hAnsi="Segoe UI"/>
      <w:sz w:val="20"/>
      <w:lang w:val="en-GB" w:eastAsia="en-GB"/>
    </w:rPr>
  </w:style>
  <w:style w:type="paragraph" w:customStyle="1" w:styleId="5D30863F7D284E53B3B7BDD51E777E6D9">
    <w:name w:val="5D30863F7D284E53B3B7BDD51E777E6D9"/>
    <w:rsid w:val="001F00C3"/>
    <w:pPr>
      <w:spacing w:after="0" w:line="240" w:lineRule="auto"/>
    </w:pPr>
    <w:rPr>
      <w:rFonts w:ascii="Segoe UI" w:hAnsi="Segoe UI"/>
      <w:sz w:val="20"/>
      <w:lang w:val="en-GB" w:eastAsia="en-GB"/>
    </w:rPr>
  </w:style>
  <w:style w:type="paragraph" w:customStyle="1" w:styleId="F69206EA7E6C425D9645B7CDBEAC9B3D9">
    <w:name w:val="F69206EA7E6C425D9645B7CDBEAC9B3D9"/>
    <w:rsid w:val="001F00C3"/>
    <w:pPr>
      <w:spacing w:after="0" w:line="240" w:lineRule="auto"/>
    </w:pPr>
    <w:rPr>
      <w:rFonts w:ascii="Segoe UI" w:hAnsi="Segoe UI"/>
      <w:sz w:val="20"/>
      <w:lang w:val="en-GB" w:eastAsia="en-GB"/>
    </w:rPr>
  </w:style>
  <w:style w:type="paragraph" w:customStyle="1" w:styleId="AD9AA38A5A9746A7A412F320BA0EE2B89">
    <w:name w:val="AD9AA38A5A9746A7A412F320BA0EE2B89"/>
    <w:rsid w:val="001F00C3"/>
    <w:pPr>
      <w:spacing w:after="0" w:line="240" w:lineRule="auto"/>
    </w:pPr>
    <w:rPr>
      <w:rFonts w:ascii="Segoe UI" w:hAnsi="Segoe UI"/>
      <w:sz w:val="20"/>
      <w:lang w:val="en-GB" w:eastAsia="en-GB"/>
    </w:rPr>
  </w:style>
  <w:style w:type="paragraph" w:customStyle="1" w:styleId="8C40BBD3F5C24D7798B29B778335B6F59">
    <w:name w:val="8C40BBD3F5C24D7798B29B778335B6F59"/>
    <w:rsid w:val="001F00C3"/>
    <w:pPr>
      <w:spacing w:after="0" w:line="240" w:lineRule="auto"/>
    </w:pPr>
    <w:rPr>
      <w:rFonts w:ascii="Segoe UI" w:hAnsi="Segoe UI"/>
      <w:sz w:val="20"/>
      <w:lang w:val="en-GB" w:eastAsia="en-GB"/>
    </w:rPr>
  </w:style>
  <w:style w:type="paragraph" w:customStyle="1" w:styleId="963E7D467CEA4966ABEE7CAE14FF876C9">
    <w:name w:val="963E7D467CEA4966ABEE7CAE14FF876C9"/>
    <w:rsid w:val="001F00C3"/>
    <w:pPr>
      <w:spacing w:after="0" w:line="240" w:lineRule="auto"/>
    </w:pPr>
    <w:rPr>
      <w:rFonts w:ascii="Segoe UI" w:hAnsi="Segoe UI"/>
      <w:sz w:val="20"/>
      <w:lang w:val="en-GB" w:eastAsia="en-GB"/>
    </w:rPr>
  </w:style>
  <w:style w:type="paragraph" w:customStyle="1" w:styleId="C1EEF46E868044B18F4A8F1FA00EC66D9">
    <w:name w:val="C1EEF46E868044B18F4A8F1FA00EC66D9"/>
    <w:rsid w:val="001F00C3"/>
    <w:pPr>
      <w:spacing w:after="0" w:line="240" w:lineRule="auto"/>
    </w:pPr>
    <w:rPr>
      <w:rFonts w:ascii="Segoe UI" w:hAnsi="Segoe UI"/>
      <w:sz w:val="20"/>
      <w:lang w:val="en-GB" w:eastAsia="en-GB"/>
    </w:rPr>
  </w:style>
  <w:style w:type="paragraph" w:customStyle="1" w:styleId="3A3309A466EC47628542DE9D6A830E9330">
    <w:name w:val="3A3309A466EC47628542DE9D6A830E9330"/>
    <w:rsid w:val="001F00C3"/>
    <w:pPr>
      <w:spacing w:after="0" w:line="240" w:lineRule="auto"/>
    </w:pPr>
    <w:rPr>
      <w:rFonts w:ascii="Segoe UI" w:hAnsi="Segoe UI"/>
      <w:b/>
      <w:sz w:val="20"/>
      <w:lang w:val="en-GB" w:eastAsia="en-GB"/>
    </w:rPr>
  </w:style>
  <w:style w:type="paragraph" w:customStyle="1" w:styleId="276E5681654A4192BED2D26985D924BD30">
    <w:name w:val="276E5681654A4192BED2D26985D924BD30"/>
    <w:rsid w:val="001F00C3"/>
    <w:pPr>
      <w:spacing w:after="0" w:line="240" w:lineRule="auto"/>
    </w:pPr>
    <w:rPr>
      <w:rFonts w:ascii="Segoe UI" w:hAnsi="Segoe UI"/>
      <w:b/>
      <w:sz w:val="20"/>
      <w:lang w:val="en-GB" w:eastAsia="en-GB"/>
    </w:rPr>
  </w:style>
  <w:style w:type="paragraph" w:customStyle="1" w:styleId="5DE751AC11804EF6BE57BB36936DA6B320">
    <w:name w:val="5DE751AC11804EF6BE57BB36936DA6B320"/>
    <w:rsid w:val="001F00C3"/>
    <w:pPr>
      <w:spacing w:after="0" w:line="240" w:lineRule="auto"/>
    </w:pPr>
    <w:rPr>
      <w:rFonts w:ascii="Segoe UI" w:hAnsi="Segoe UI"/>
      <w:sz w:val="20"/>
      <w:lang w:val="en-GB" w:eastAsia="en-GB"/>
    </w:rPr>
  </w:style>
  <w:style w:type="paragraph" w:customStyle="1" w:styleId="7B88634315DD43CC99E8DBCA3B8EBC3730">
    <w:name w:val="7B88634315DD43CC99E8DBCA3B8EBC3730"/>
    <w:rsid w:val="001F00C3"/>
    <w:pPr>
      <w:spacing w:after="0" w:line="240" w:lineRule="auto"/>
    </w:pPr>
    <w:rPr>
      <w:rFonts w:ascii="Segoe UI" w:hAnsi="Segoe UI"/>
      <w:sz w:val="20"/>
      <w:lang w:val="en-GB" w:eastAsia="en-GB"/>
    </w:rPr>
  </w:style>
  <w:style w:type="paragraph" w:customStyle="1" w:styleId="5FDEE799DAF54CD8BBBD974177B6D20C30">
    <w:name w:val="5FDEE799DAF54CD8BBBD974177B6D20C30"/>
    <w:rsid w:val="001F00C3"/>
    <w:pPr>
      <w:spacing w:after="0" w:line="240" w:lineRule="auto"/>
    </w:pPr>
    <w:rPr>
      <w:rFonts w:ascii="Segoe UI" w:hAnsi="Segoe UI"/>
      <w:sz w:val="20"/>
      <w:lang w:val="en-GB" w:eastAsia="en-GB"/>
    </w:rPr>
  </w:style>
  <w:style w:type="paragraph" w:customStyle="1" w:styleId="9DF15DE4D70F49EE85D218900104946E30">
    <w:name w:val="9DF15DE4D70F49EE85D218900104946E30"/>
    <w:rsid w:val="001F00C3"/>
    <w:pPr>
      <w:spacing w:after="0" w:line="240" w:lineRule="auto"/>
    </w:pPr>
    <w:rPr>
      <w:rFonts w:ascii="Segoe UI" w:hAnsi="Segoe UI"/>
      <w:sz w:val="20"/>
      <w:lang w:val="en-GB" w:eastAsia="en-GB"/>
    </w:rPr>
  </w:style>
  <w:style w:type="paragraph" w:customStyle="1" w:styleId="8C67379A14D543A5A9F0A29A997B083930">
    <w:name w:val="8C67379A14D543A5A9F0A29A997B083930"/>
    <w:rsid w:val="001F00C3"/>
    <w:pPr>
      <w:spacing w:after="0" w:line="240" w:lineRule="auto"/>
    </w:pPr>
    <w:rPr>
      <w:rFonts w:ascii="Segoe UI" w:hAnsi="Segoe UI"/>
      <w:sz w:val="20"/>
      <w:lang w:val="en-GB" w:eastAsia="en-GB"/>
    </w:rPr>
  </w:style>
  <w:style w:type="paragraph" w:customStyle="1" w:styleId="95DBC423593B4309B3C7FC272C30D63020">
    <w:name w:val="95DBC423593B4309B3C7FC272C30D63020"/>
    <w:rsid w:val="001F00C3"/>
    <w:pPr>
      <w:spacing w:after="0" w:line="240" w:lineRule="auto"/>
    </w:pPr>
    <w:rPr>
      <w:rFonts w:ascii="Segoe UI" w:hAnsi="Segoe UI"/>
      <w:sz w:val="20"/>
      <w:lang w:val="en-GB" w:eastAsia="en-GB"/>
    </w:rPr>
  </w:style>
  <w:style w:type="paragraph" w:customStyle="1" w:styleId="1D7A5E5A7CD2448D9917E2550168E8A519">
    <w:name w:val="1D7A5E5A7CD2448D9917E2550168E8A519"/>
    <w:rsid w:val="001F00C3"/>
    <w:pPr>
      <w:spacing w:after="0" w:line="240" w:lineRule="auto"/>
    </w:pPr>
    <w:rPr>
      <w:rFonts w:ascii="Segoe UI" w:hAnsi="Segoe UI"/>
      <w:sz w:val="20"/>
      <w:lang w:val="en-GB" w:eastAsia="en-GB"/>
    </w:rPr>
  </w:style>
  <w:style w:type="paragraph" w:customStyle="1" w:styleId="8D597EC715304BEFA8327CB1A2CFB4A319">
    <w:name w:val="8D597EC715304BEFA8327CB1A2CFB4A319"/>
    <w:rsid w:val="001F00C3"/>
    <w:pPr>
      <w:spacing w:after="0" w:line="240" w:lineRule="auto"/>
    </w:pPr>
    <w:rPr>
      <w:rFonts w:ascii="Segoe UI" w:hAnsi="Segoe UI"/>
      <w:sz w:val="20"/>
      <w:lang w:val="en-GB" w:eastAsia="en-GB"/>
    </w:rPr>
  </w:style>
  <w:style w:type="paragraph" w:customStyle="1" w:styleId="C01D21DE60B645FFBB6452899A01C8AB19">
    <w:name w:val="C01D21DE60B645FFBB6452899A01C8AB19"/>
    <w:rsid w:val="001F00C3"/>
    <w:pPr>
      <w:spacing w:after="0" w:line="240" w:lineRule="auto"/>
    </w:pPr>
    <w:rPr>
      <w:rFonts w:ascii="Segoe UI" w:hAnsi="Segoe UI"/>
      <w:sz w:val="20"/>
      <w:lang w:val="en-GB" w:eastAsia="en-GB"/>
    </w:rPr>
  </w:style>
  <w:style w:type="paragraph" w:customStyle="1" w:styleId="FCC4C1C59A3C4E7F94F263F7B1E8E50213">
    <w:name w:val="FCC4C1C59A3C4E7F94F263F7B1E8E50213"/>
    <w:rsid w:val="001F00C3"/>
    <w:pPr>
      <w:spacing w:after="0" w:line="240" w:lineRule="auto"/>
    </w:pPr>
    <w:rPr>
      <w:rFonts w:ascii="Segoe UI" w:hAnsi="Segoe UI"/>
      <w:sz w:val="20"/>
      <w:lang w:val="en-GB" w:eastAsia="en-GB"/>
    </w:rPr>
  </w:style>
  <w:style w:type="paragraph" w:customStyle="1" w:styleId="0B4FCE9B58C54C3291BF3C754C15C8DC13">
    <w:name w:val="0B4FCE9B58C54C3291BF3C754C15C8DC13"/>
    <w:rsid w:val="001F00C3"/>
    <w:pPr>
      <w:spacing w:after="0" w:line="240" w:lineRule="auto"/>
    </w:pPr>
    <w:rPr>
      <w:rFonts w:ascii="Segoe UI" w:hAnsi="Segoe UI"/>
      <w:sz w:val="20"/>
      <w:lang w:val="en-GB" w:eastAsia="en-GB"/>
    </w:rPr>
  </w:style>
  <w:style w:type="paragraph" w:customStyle="1" w:styleId="F0B1067E0B5143789145C2C2DDCE118E20">
    <w:name w:val="F0B1067E0B5143789145C2C2DDCE118E20"/>
    <w:rsid w:val="001F00C3"/>
    <w:pPr>
      <w:spacing w:after="0" w:line="240" w:lineRule="auto"/>
    </w:pPr>
    <w:rPr>
      <w:rFonts w:ascii="Segoe UI" w:hAnsi="Segoe UI"/>
      <w:sz w:val="20"/>
      <w:lang w:val="en-GB" w:eastAsia="en-GB"/>
    </w:rPr>
  </w:style>
  <w:style w:type="paragraph" w:customStyle="1" w:styleId="88D8AC8611764FF5966DCF616E3975FC2">
    <w:name w:val="88D8AC8611764FF5966DCF616E3975FC2"/>
    <w:rsid w:val="001F00C3"/>
    <w:pPr>
      <w:spacing w:after="0" w:line="240" w:lineRule="auto"/>
    </w:pPr>
    <w:rPr>
      <w:rFonts w:ascii="Segoe UI" w:hAnsi="Segoe UI"/>
      <w:sz w:val="20"/>
      <w:lang w:val="en-GB" w:eastAsia="en-GB"/>
    </w:rPr>
  </w:style>
  <w:style w:type="paragraph" w:customStyle="1" w:styleId="4CB9E27BA4224757B14534538AFB2EC29">
    <w:name w:val="4CB9E27BA4224757B14534538AFB2EC29"/>
    <w:rsid w:val="001F00C3"/>
    <w:pPr>
      <w:spacing w:after="0" w:line="240" w:lineRule="auto"/>
    </w:pPr>
    <w:rPr>
      <w:rFonts w:ascii="Segoe UI" w:hAnsi="Segoe UI"/>
      <w:sz w:val="20"/>
      <w:lang w:val="en-GB" w:eastAsia="en-GB"/>
    </w:rPr>
  </w:style>
  <w:style w:type="paragraph" w:customStyle="1" w:styleId="C8EAD9067F5D46709077E769D378C96E9">
    <w:name w:val="C8EAD9067F5D46709077E769D378C96E9"/>
    <w:rsid w:val="001F00C3"/>
    <w:pPr>
      <w:spacing w:after="0" w:line="240" w:lineRule="auto"/>
    </w:pPr>
    <w:rPr>
      <w:rFonts w:ascii="Segoe UI" w:hAnsi="Segoe UI"/>
      <w:sz w:val="20"/>
      <w:lang w:val="en-GB" w:eastAsia="en-GB"/>
    </w:rPr>
  </w:style>
  <w:style w:type="paragraph" w:customStyle="1" w:styleId="74188B3242E248FBA8E48AC60A07DF219">
    <w:name w:val="74188B3242E248FBA8E48AC60A07DF219"/>
    <w:rsid w:val="001F00C3"/>
    <w:pPr>
      <w:spacing w:after="0" w:line="240" w:lineRule="auto"/>
    </w:pPr>
    <w:rPr>
      <w:rFonts w:ascii="Segoe UI" w:hAnsi="Segoe UI"/>
      <w:sz w:val="20"/>
      <w:lang w:val="en-GB" w:eastAsia="en-GB"/>
    </w:rPr>
  </w:style>
  <w:style w:type="paragraph" w:customStyle="1" w:styleId="4F73DDDFB4AB4361BA73937F83DAF5999">
    <w:name w:val="4F73DDDFB4AB4361BA73937F83DAF5999"/>
    <w:rsid w:val="001F00C3"/>
    <w:pPr>
      <w:spacing w:after="0" w:line="240" w:lineRule="auto"/>
    </w:pPr>
    <w:rPr>
      <w:rFonts w:ascii="Segoe UI" w:hAnsi="Segoe UI"/>
      <w:sz w:val="20"/>
      <w:lang w:val="en-GB" w:eastAsia="en-GB"/>
    </w:rPr>
  </w:style>
  <w:style w:type="paragraph" w:customStyle="1" w:styleId="F839BD233651417BBF995526636495976">
    <w:name w:val="F839BD233651417BBF995526636495976"/>
    <w:rsid w:val="001F00C3"/>
    <w:pPr>
      <w:spacing w:after="0" w:line="240" w:lineRule="auto"/>
    </w:pPr>
    <w:rPr>
      <w:rFonts w:ascii="Segoe UI" w:hAnsi="Segoe UI"/>
      <w:sz w:val="20"/>
      <w:lang w:val="en-GB" w:eastAsia="en-GB"/>
    </w:rPr>
  </w:style>
  <w:style w:type="paragraph" w:customStyle="1" w:styleId="00D7D0FCAFB84017AB28B0E299E491CD5">
    <w:name w:val="00D7D0FCAFB84017AB28B0E299E491CD5"/>
    <w:rsid w:val="001F00C3"/>
    <w:pPr>
      <w:spacing w:after="0" w:line="240" w:lineRule="auto"/>
    </w:pPr>
    <w:rPr>
      <w:rFonts w:ascii="Segoe UI" w:hAnsi="Segoe UI"/>
      <w:sz w:val="20"/>
      <w:lang w:val="en-GB" w:eastAsia="en-GB"/>
    </w:rPr>
  </w:style>
  <w:style w:type="paragraph" w:customStyle="1" w:styleId="D29D377240654CD6A171CA585AF1CDCE9">
    <w:name w:val="D29D377240654CD6A171CA585AF1CDCE9"/>
    <w:rsid w:val="001F00C3"/>
    <w:pPr>
      <w:spacing w:after="0" w:line="240" w:lineRule="auto"/>
    </w:pPr>
    <w:rPr>
      <w:rFonts w:ascii="Segoe UI" w:hAnsi="Segoe UI"/>
      <w:sz w:val="20"/>
      <w:lang w:val="en-GB" w:eastAsia="en-GB"/>
    </w:rPr>
  </w:style>
  <w:style w:type="paragraph" w:customStyle="1" w:styleId="159043ABDB3544C9999C41C8ADCF9D945">
    <w:name w:val="159043ABDB3544C9999C41C8ADCF9D945"/>
    <w:rsid w:val="001F00C3"/>
    <w:pPr>
      <w:spacing w:after="0" w:line="240" w:lineRule="auto"/>
    </w:pPr>
    <w:rPr>
      <w:rFonts w:ascii="Segoe UI" w:hAnsi="Segoe UI"/>
      <w:sz w:val="20"/>
      <w:lang w:val="en-GB" w:eastAsia="en-GB"/>
    </w:rPr>
  </w:style>
  <w:style w:type="paragraph" w:customStyle="1" w:styleId="C6BDB6DAF30C450E9CE16E3C671F0FBA5">
    <w:name w:val="C6BDB6DAF30C450E9CE16E3C671F0FBA5"/>
    <w:rsid w:val="001F00C3"/>
    <w:pPr>
      <w:spacing w:after="0" w:line="240" w:lineRule="auto"/>
    </w:pPr>
    <w:rPr>
      <w:rFonts w:ascii="Segoe UI" w:hAnsi="Segoe UI"/>
      <w:sz w:val="20"/>
      <w:lang w:val="en-GB" w:eastAsia="en-GB"/>
    </w:rPr>
  </w:style>
  <w:style w:type="paragraph" w:customStyle="1" w:styleId="390664BCD8F2455481397BD9945D8E2A9">
    <w:name w:val="390664BCD8F2455481397BD9945D8E2A9"/>
    <w:rsid w:val="001F00C3"/>
    <w:pPr>
      <w:spacing w:after="0" w:line="240" w:lineRule="auto"/>
    </w:pPr>
    <w:rPr>
      <w:rFonts w:ascii="Segoe UI" w:hAnsi="Segoe UI"/>
      <w:sz w:val="20"/>
      <w:lang w:val="en-GB" w:eastAsia="en-GB"/>
    </w:rPr>
  </w:style>
  <w:style w:type="paragraph" w:customStyle="1" w:styleId="2C4FC446CBFF4159A00764AA193CA4CE5">
    <w:name w:val="2C4FC446CBFF4159A00764AA193CA4CE5"/>
    <w:rsid w:val="001F00C3"/>
    <w:pPr>
      <w:spacing w:after="0" w:line="240" w:lineRule="auto"/>
    </w:pPr>
    <w:rPr>
      <w:rFonts w:ascii="Segoe UI" w:hAnsi="Segoe UI"/>
      <w:sz w:val="20"/>
      <w:lang w:val="en-GB" w:eastAsia="en-GB"/>
    </w:rPr>
  </w:style>
  <w:style w:type="paragraph" w:customStyle="1" w:styleId="651DBB63FECA49F99504430065C1E39B5">
    <w:name w:val="651DBB63FECA49F99504430065C1E39B5"/>
    <w:rsid w:val="001F00C3"/>
    <w:pPr>
      <w:spacing w:after="0" w:line="240" w:lineRule="auto"/>
    </w:pPr>
    <w:rPr>
      <w:rFonts w:ascii="Segoe UI" w:hAnsi="Segoe UI"/>
      <w:sz w:val="20"/>
      <w:lang w:val="en-GB" w:eastAsia="en-GB"/>
    </w:rPr>
  </w:style>
  <w:style w:type="paragraph" w:customStyle="1" w:styleId="DFF2D8FCEC2347F5A7CEC9C87ABC28349">
    <w:name w:val="DFF2D8FCEC2347F5A7CEC9C87ABC28349"/>
    <w:rsid w:val="001F00C3"/>
    <w:pPr>
      <w:spacing w:after="0" w:line="240" w:lineRule="auto"/>
    </w:pPr>
    <w:rPr>
      <w:rFonts w:ascii="Segoe UI" w:hAnsi="Segoe UI"/>
      <w:sz w:val="20"/>
      <w:lang w:val="en-GB" w:eastAsia="en-GB"/>
    </w:rPr>
  </w:style>
  <w:style w:type="paragraph" w:customStyle="1" w:styleId="5CFCC016AD974EE39037659772DEB8875">
    <w:name w:val="5CFCC016AD974EE39037659772DEB8875"/>
    <w:rsid w:val="001F00C3"/>
    <w:pPr>
      <w:spacing w:after="0" w:line="240" w:lineRule="auto"/>
    </w:pPr>
    <w:rPr>
      <w:rFonts w:ascii="Segoe UI" w:hAnsi="Segoe UI"/>
      <w:sz w:val="20"/>
      <w:lang w:val="en-GB" w:eastAsia="en-GB"/>
    </w:rPr>
  </w:style>
  <w:style w:type="paragraph" w:customStyle="1" w:styleId="A75A2F7E174549678F2E8D6DD0B9B58F5">
    <w:name w:val="A75A2F7E174549678F2E8D6DD0B9B58F5"/>
    <w:rsid w:val="001F00C3"/>
    <w:pPr>
      <w:spacing w:after="0" w:line="240" w:lineRule="auto"/>
    </w:pPr>
    <w:rPr>
      <w:rFonts w:ascii="Segoe UI" w:hAnsi="Segoe UI"/>
      <w:sz w:val="20"/>
      <w:lang w:val="en-GB" w:eastAsia="en-GB"/>
    </w:rPr>
  </w:style>
  <w:style w:type="paragraph" w:customStyle="1" w:styleId="87260DA25A674B698AD535FCC764951C8">
    <w:name w:val="87260DA25A674B698AD535FCC764951C8"/>
    <w:rsid w:val="001F00C3"/>
    <w:pPr>
      <w:spacing w:after="0" w:line="240" w:lineRule="auto"/>
    </w:pPr>
    <w:rPr>
      <w:rFonts w:ascii="Segoe UI" w:hAnsi="Segoe UI"/>
      <w:sz w:val="20"/>
      <w:lang w:val="en-GB" w:eastAsia="en-GB"/>
    </w:rPr>
  </w:style>
  <w:style w:type="paragraph" w:customStyle="1" w:styleId="3801510C55FF4A2090E7445EBE338D018">
    <w:name w:val="3801510C55FF4A2090E7445EBE338D018"/>
    <w:rsid w:val="001F00C3"/>
    <w:pPr>
      <w:spacing w:after="0" w:line="240" w:lineRule="auto"/>
    </w:pPr>
    <w:rPr>
      <w:rFonts w:ascii="Segoe UI" w:hAnsi="Segoe UI"/>
      <w:sz w:val="20"/>
      <w:lang w:val="en-GB" w:eastAsia="en-GB"/>
    </w:rPr>
  </w:style>
  <w:style w:type="paragraph" w:customStyle="1" w:styleId="6B6CBD8B233742A4B6F5BF28378497D98">
    <w:name w:val="6B6CBD8B233742A4B6F5BF28378497D98"/>
    <w:rsid w:val="001F00C3"/>
    <w:pPr>
      <w:spacing w:after="0" w:line="240" w:lineRule="auto"/>
    </w:pPr>
    <w:rPr>
      <w:rFonts w:ascii="Segoe UI" w:hAnsi="Segoe UI"/>
      <w:sz w:val="20"/>
      <w:lang w:val="en-GB" w:eastAsia="en-GB"/>
    </w:rPr>
  </w:style>
  <w:style w:type="paragraph" w:customStyle="1" w:styleId="450AF69E487247A9B829A936E48E9EE38">
    <w:name w:val="450AF69E487247A9B829A936E48E9EE38"/>
    <w:rsid w:val="001F00C3"/>
    <w:pPr>
      <w:spacing w:after="0" w:line="240" w:lineRule="auto"/>
    </w:pPr>
    <w:rPr>
      <w:rFonts w:ascii="Segoe UI" w:hAnsi="Segoe UI"/>
      <w:sz w:val="20"/>
      <w:lang w:val="en-GB" w:eastAsia="en-GB"/>
    </w:rPr>
  </w:style>
  <w:style w:type="paragraph" w:customStyle="1" w:styleId="4AB40901F4824407982E6A97DAE9C3BE9">
    <w:name w:val="4AB40901F4824407982E6A97DAE9C3BE9"/>
    <w:rsid w:val="001F00C3"/>
    <w:pPr>
      <w:spacing w:after="0" w:line="240" w:lineRule="auto"/>
    </w:pPr>
    <w:rPr>
      <w:rFonts w:ascii="Segoe UI" w:hAnsi="Segoe UI"/>
      <w:sz w:val="20"/>
      <w:lang w:val="en-GB" w:eastAsia="en-GB"/>
    </w:rPr>
  </w:style>
  <w:style w:type="paragraph" w:customStyle="1" w:styleId="7C8226A4225B4BF7ACB27769F3A98A969">
    <w:name w:val="7C8226A4225B4BF7ACB27769F3A98A969"/>
    <w:rsid w:val="001F00C3"/>
    <w:pPr>
      <w:spacing w:after="0" w:line="240" w:lineRule="auto"/>
    </w:pPr>
    <w:rPr>
      <w:rFonts w:ascii="Segoe UI" w:hAnsi="Segoe UI"/>
      <w:sz w:val="20"/>
      <w:lang w:val="en-GB" w:eastAsia="en-GB"/>
    </w:rPr>
  </w:style>
  <w:style w:type="paragraph" w:customStyle="1" w:styleId="55BDB210B3074DB1B9AA25177BBDB4339">
    <w:name w:val="55BDB210B3074DB1B9AA25177BBDB4339"/>
    <w:rsid w:val="001F00C3"/>
    <w:pPr>
      <w:spacing w:after="0" w:line="240" w:lineRule="auto"/>
    </w:pPr>
    <w:rPr>
      <w:rFonts w:ascii="Segoe UI" w:hAnsi="Segoe UI"/>
      <w:sz w:val="20"/>
      <w:lang w:val="en-GB" w:eastAsia="en-GB"/>
    </w:rPr>
  </w:style>
  <w:style w:type="paragraph" w:customStyle="1" w:styleId="3B5DDB5CA3E84E329775DA457CD7FDB09">
    <w:name w:val="3B5DDB5CA3E84E329775DA457CD7FDB09"/>
    <w:rsid w:val="001F00C3"/>
    <w:pPr>
      <w:spacing w:after="0" w:line="240" w:lineRule="auto"/>
    </w:pPr>
    <w:rPr>
      <w:rFonts w:ascii="Segoe UI" w:hAnsi="Segoe UI"/>
      <w:sz w:val="20"/>
      <w:lang w:val="en-GB" w:eastAsia="en-GB"/>
    </w:rPr>
  </w:style>
  <w:style w:type="paragraph" w:customStyle="1" w:styleId="37E17443FA7B468CB8BDA392745CD87D9">
    <w:name w:val="37E17443FA7B468CB8BDA392745CD87D9"/>
    <w:rsid w:val="001F00C3"/>
    <w:pPr>
      <w:spacing w:after="0" w:line="240" w:lineRule="auto"/>
    </w:pPr>
    <w:rPr>
      <w:rFonts w:ascii="Segoe UI" w:hAnsi="Segoe UI"/>
      <w:sz w:val="20"/>
      <w:lang w:val="en-GB" w:eastAsia="en-GB"/>
    </w:rPr>
  </w:style>
  <w:style w:type="paragraph" w:customStyle="1" w:styleId="F8B65FB7858948DBA9AE1EAD381611699">
    <w:name w:val="F8B65FB7858948DBA9AE1EAD381611699"/>
    <w:rsid w:val="001F00C3"/>
    <w:pPr>
      <w:spacing w:after="0" w:line="240" w:lineRule="auto"/>
    </w:pPr>
    <w:rPr>
      <w:rFonts w:ascii="Segoe UI" w:hAnsi="Segoe UI"/>
      <w:sz w:val="20"/>
      <w:lang w:val="en-GB" w:eastAsia="en-GB"/>
    </w:rPr>
  </w:style>
  <w:style w:type="paragraph" w:customStyle="1" w:styleId="EB80EACDB58148148303E227F711A39A10">
    <w:name w:val="EB80EACDB58148148303E227F711A39A10"/>
    <w:rsid w:val="001F00C3"/>
    <w:pPr>
      <w:spacing w:after="0" w:line="240" w:lineRule="auto"/>
    </w:pPr>
    <w:rPr>
      <w:rFonts w:ascii="Segoe UI" w:hAnsi="Segoe UI"/>
      <w:sz w:val="20"/>
      <w:lang w:val="en-GB" w:eastAsia="en-GB"/>
    </w:rPr>
  </w:style>
  <w:style w:type="paragraph" w:customStyle="1" w:styleId="1B7B8DE68F8B4889B199702EA59A943010">
    <w:name w:val="1B7B8DE68F8B4889B199702EA59A943010"/>
    <w:rsid w:val="001F00C3"/>
    <w:pPr>
      <w:spacing w:after="0" w:line="240" w:lineRule="auto"/>
    </w:pPr>
    <w:rPr>
      <w:rFonts w:ascii="Segoe UI" w:hAnsi="Segoe UI"/>
      <w:sz w:val="20"/>
      <w:lang w:val="en-GB" w:eastAsia="en-GB"/>
    </w:rPr>
  </w:style>
  <w:style w:type="paragraph" w:customStyle="1" w:styleId="4EBDBA4A6E8143D89E415DE9A81308D010">
    <w:name w:val="4EBDBA4A6E8143D89E415DE9A81308D010"/>
    <w:rsid w:val="001F00C3"/>
    <w:pPr>
      <w:spacing w:after="0" w:line="240" w:lineRule="auto"/>
    </w:pPr>
    <w:rPr>
      <w:rFonts w:ascii="Segoe UI" w:hAnsi="Segoe UI"/>
      <w:sz w:val="20"/>
      <w:lang w:val="en-GB" w:eastAsia="en-GB"/>
    </w:rPr>
  </w:style>
  <w:style w:type="paragraph" w:customStyle="1" w:styleId="97DF2D8CA52B4EE699DD58ADE96A378C10">
    <w:name w:val="97DF2D8CA52B4EE699DD58ADE96A378C10"/>
    <w:rsid w:val="001F00C3"/>
    <w:pPr>
      <w:spacing w:after="0" w:line="240" w:lineRule="auto"/>
    </w:pPr>
    <w:rPr>
      <w:rFonts w:ascii="Segoe UI" w:hAnsi="Segoe UI"/>
      <w:sz w:val="20"/>
      <w:lang w:val="en-GB" w:eastAsia="en-GB"/>
    </w:rPr>
  </w:style>
  <w:style w:type="paragraph" w:customStyle="1" w:styleId="73D67C4B1DDC469AAE4815F02490032D10">
    <w:name w:val="73D67C4B1DDC469AAE4815F02490032D10"/>
    <w:rsid w:val="001F00C3"/>
    <w:pPr>
      <w:spacing w:after="0" w:line="240" w:lineRule="auto"/>
    </w:pPr>
    <w:rPr>
      <w:rFonts w:ascii="Segoe UI" w:hAnsi="Segoe UI"/>
      <w:sz w:val="20"/>
      <w:lang w:val="en-GB" w:eastAsia="en-GB"/>
    </w:rPr>
  </w:style>
  <w:style w:type="paragraph" w:customStyle="1" w:styleId="73980E877A55468291EBA03B1D4C9C2810">
    <w:name w:val="73980E877A55468291EBA03B1D4C9C2810"/>
    <w:rsid w:val="001F00C3"/>
    <w:pPr>
      <w:spacing w:after="0" w:line="240" w:lineRule="auto"/>
    </w:pPr>
    <w:rPr>
      <w:rFonts w:ascii="Segoe UI" w:hAnsi="Segoe UI"/>
      <w:sz w:val="20"/>
      <w:lang w:val="en-GB" w:eastAsia="en-GB"/>
    </w:rPr>
  </w:style>
  <w:style w:type="paragraph" w:customStyle="1" w:styleId="5D30863F7D284E53B3B7BDD51E777E6D10">
    <w:name w:val="5D30863F7D284E53B3B7BDD51E777E6D10"/>
    <w:rsid w:val="001F00C3"/>
    <w:pPr>
      <w:spacing w:after="0" w:line="240" w:lineRule="auto"/>
    </w:pPr>
    <w:rPr>
      <w:rFonts w:ascii="Segoe UI" w:hAnsi="Segoe UI"/>
      <w:sz w:val="20"/>
      <w:lang w:val="en-GB" w:eastAsia="en-GB"/>
    </w:rPr>
  </w:style>
  <w:style w:type="paragraph" w:customStyle="1" w:styleId="F69206EA7E6C425D9645B7CDBEAC9B3D10">
    <w:name w:val="F69206EA7E6C425D9645B7CDBEAC9B3D10"/>
    <w:rsid w:val="001F00C3"/>
    <w:pPr>
      <w:spacing w:after="0" w:line="240" w:lineRule="auto"/>
    </w:pPr>
    <w:rPr>
      <w:rFonts w:ascii="Segoe UI" w:hAnsi="Segoe UI"/>
      <w:sz w:val="20"/>
      <w:lang w:val="en-GB" w:eastAsia="en-GB"/>
    </w:rPr>
  </w:style>
  <w:style w:type="paragraph" w:customStyle="1" w:styleId="AD9AA38A5A9746A7A412F320BA0EE2B810">
    <w:name w:val="AD9AA38A5A9746A7A412F320BA0EE2B810"/>
    <w:rsid w:val="001F00C3"/>
    <w:pPr>
      <w:spacing w:after="0" w:line="240" w:lineRule="auto"/>
    </w:pPr>
    <w:rPr>
      <w:rFonts w:ascii="Segoe UI" w:hAnsi="Segoe UI"/>
      <w:sz w:val="20"/>
      <w:lang w:val="en-GB" w:eastAsia="en-GB"/>
    </w:rPr>
  </w:style>
  <w:style w:type="paragraph" w:customStyle="1" w:styleId="8C40BBD3F5C24D7798B29B778335B6F510">
    <w:name w:val="8C40BBD3F5C24D7798B29B778335B6F510"/>
    <w:rsid w:val="001F00C3"/>
    <w:pPr>
      <w:spacing w:after="0" w:line="240" w:lineRule="auto"/>
    </w:pPr>
    <w:rPr>
      <w:rFonts w:ascii="Segoe UI" w:hAnsi="Segoe UI"/>
      <w:sz w:val="20"/>
      <w:lang w:val="en-GB" w:eastAsia="en-GB"/>
    </w:rPr>
  </w:style>
  <w:style w:type="paragraph" w:customStyle="1" w:styleId="963E7D467CEA4966ABEE7CAE14FF876C10">
    <w:name w:val="963E7D467CEA4966ABEE7CAE14FF876C10"/>
    <w:rsid w:val="001F00C3"/>
    <w:pPr>
      <w:spacing w:after="0" w:line="240" w:lineRule="auto"/>
    </w:pPr>
    <w:rPr>
      <w:rFonts w:ascii="Segoe UI" w:hAnsi="Segoe UI"/>
      <w:sz w:val="20"/>
      <w:lang w:val="en-GB" w:eastAsia="en-GB"/>
    </w:rPr>
  </w:style>
  <w:style w:type="paragraph" w:customStyle="1" w:styleId="C1EEF46E868044B18F4A8F1FA00EC66D10">
    <w:name w:val="C1EEF46E868044B18F4A8F1FA00EC66D10"/>
    <w:rsid w:val="001F00C3"/>
    <w:pPr>
      <w:spacing w:after="0" w:line="240" w:lineRule="auto"/>
    </w:pPr>
    <w:rPr>
      <w:rFonts w:ascii="Segoe UI" w:hAnsi="Segoe UI"/>
      <w:sz w:val="20"/>
      <w:lang w:val="en-GB" w:eastAsia="en-GB"/>
    </w:rPr>
  </w:style>
  <w:style w:type="paragraph" w:customStyle="1" w:styleId="3A3309A466EC47628542DE9D6A830E9331">
    <w:name w:val="3A3309A466EC47628542DE9D6A830E9331"/>
    <w:rsid w:val="005F7199"/>
    <w:pPr>
      <w:spacing w:after="0" w:line="240" w:lineRule="auto"/>
    </w:pPr>
    <w:rPr>
      <w:rFonts w:ascii="Segoe UI" w:hAnsi="Segoe UI"/>
      <w:b/>
      <w:sz w:val="20"/>
      <w:lang w:val="en-GB" w:eastAsia="en-GB"/>
    </w:rPr>
  </w:style>
  <w:style w:type="paragraph" w:customStyle="1" w:styleId="276E5681654A4192BED2D26985D924BD31">
    <w:name w:val="276E5681654A4192BED2D26985D924BD31"/>
    <w:rsid w:val="005F7199"/>
    <w:pPr>
      <w:spacing w:after="0" w:line="240" w:lineRule="auto"/>
    </w:pPr>
    <w:rPr>
      <w:rFonts w:ascii="Segoe UI" w:hAnsi="Segoe UI"/>
      <w:b/>
      <w:sz w:val="20"/>
      <w:lang w:val="en-GB" w:eastAsia="en-GB"/>
    </w:rPr>
  </w:style>
  <w:style w:type="paragraph" w:customStyle="1" w:styleId="5DE751AC11804EF6BE57BB36936DA6B321">
    <w:name w:val="5DE751AC11804EF6BE57BB36936DA6B321"/>
    <w:rsid w:val="005F7199"/>
    <w:pPr>
      <w:spacing w:after="0" w:line="240" w:lineRule="auto"/>
    </w:pPr>
    <w:rPr>
      <w:rFonts w:ascii="Segoe UI" w:hAnsi="Segoe UI"/>
      <w:sz w:val="20"/>
      <w:lang w:val="en-GB" w:eastAsia="en-GB"/>
    </w:rPr>
  </w:style>
  <w:style w:type="paragraph" w:customStyle="1" w:styleId="7B88634315DD43CC99E8DBCA3B8EBC3731">
    <w:name w:val="7B88634315DD43CC99E8DBCA3B8EBC3731"/>
    <w:rsid w:val="005F7199"/>
    <w:pPr>
      <w:spacing w:after="0" w:line="240" w:lineRule="auto"/>
    </w:pPr>
    <w:rPr>
      <w:rFonts w:ascii="Segoe UI" w:hAnsi="Segoe UI"/>
      <w:sz w:val="20"/>
      <w:lang w:val="en-GB" w:eastAsia="en-GB"/>
    </w:rPr>
  </w:style>
  <w:style w:type="paragraph" w:customStyle="1" w:styleId="5FDEE799DAF54CD8BBBD974177B6D20C31">
    <w:name w:val="5FDEE799DAF54CD8BBBD974177B6D20C31"/>
    <w:rsid w:val="005F7199"/>
    <w:pPr>
      <w:spacing w:after="0" w:line="240" w:lineRule="auto"/>
    </w:pPr>
    <w:rPr>
      <w:rFonts w:ascii="Segoe UI" w:hAnsi="Segoe UI"/>
      <w:sz w:val="20"/>
      <w:lang w:val="en-GB" w:eastAsia="en-GB"/>
    </w:rPr>
  </w:style>
  <w:style w:type="paragraph" w:customStyle="1" w:styleId="9DF15DE4D70F49EE85D218900104946E31">
    <w:name w:val="9DF15DE4D70F49EE85D218900104946E31"/>
    <w:rsid w:val="005F7199"/>
    <w:pPr>
      <w:spacing w:after="0" w:line="240" w:lineRule="auto"/>
    </w:pPr>
    <w:rPr>
      <w:rFonts w:ascii="Segoe UI" w:hAnsi="Segoe UI"/>
      <w:sz w:val="20"/>
      <w:lang w:val="en-GB" w:eastAsia="en-GB"/>
    </w:rPr>
  </w:style>
  <w:style w:type="paragraph" w:customStyle="1" w:styleId="8C67379A14D543A5A9F0A29A997B083931">
    <w:name w:val="8C67379A14D543A5A9F0A29A997B083931"/>
    <w:rsid w:val="005F7199"/>
    <w:pPr>
      <w:spacing w:after="0" w:line="240" w:lineRule="auto"/>
    </w:pPr>
    <w:rPr>
      <w:rFonts w:ascii="Segoe UI" w:hAnsi="Segoe UI"/>
      <w:sz w:val="20"/>
      <w:lang w:val="en-GB" w:eastAsia="en-GB"/>
    </w:rPr>
  </w:style>
  <w:style w:type="paragraph" w:customStyle="1" w:styleId="95DBC423593B4309B3C7FC272C30D63021">
    <w:name w:val="95DBC423593B4309B3C7FC272C30D63021"/>
    <w:rsid w:val="005F7199"/>
    <w:pPr>
      <w:spacing w:after="0" w:line="240" w:lineRule="auto"/>
    </w:pPr>
    <w:rPr>
      <w:rFonts w:ascii="Segoe UI" w:hAnsi="Segoe UI"/>
      <w:sz w:val="20"/>
      <w:lang w:val="en-GB" w:eastAsia="en-GB"/>
    </w:rPr>
  </w:style>
  <w:style w:type="paragraph" w:customStyle="1" w:styleId="1D7A5E5A7CD2448D9917E2550168E8A520">
    <w:name w:val="1D7A5E5A7CD2448D9917E2550168E8A520"/>
    <w:rsid w:val="005F7199"/>
    <w:pPr>
      <w:spacing w:after="0" w:line="240" w:lineRule="auto"/>
    </w:pPr>
    <w:rPr>
      <w:rFonts w:ascii="Segoe UI" w:hAnsi="Segoe UI"/>
      <w:sz w:val="20"/>
      <w:lang w:val="en-GB" w:eastAsia="en-GB"/>
    </w:rPr>
  </w:style>
  <w:style w:type="paragraph" w:customStyle="1" w:styleId="8D597EC715304BEFA8327CB1A2CFB4A320">
    <w:name w:val="8D597EC715304BEFA8327CB1A2CFB4A320"/>
    <w:rsid w:val="005F7199"/>
    <w:pPr>
      <w:spacing w:after="0" w:line="240" w:lineRule="auto"/>
    </w:pPr>
    <w:rPr>
      <w:rFonts w:ascii="Segoe UI" w:hAnsi="Segoe UI"/>
      <w:sz w:val="20"/>
      <w:lang w:val="en-GB" w:eastAsia="en-GB"/>
    </w:rPr>
  </w:style>
  <w:style w:type="paragraph" w:customStyle="1" w:styleId="C01D21DE60B645FFBB6452899A01C8AB20">
    <w:name w:val="C01D21DE60B645FFBB6452899A01C8AB20"/>
    <w:rsid w:val="005F7199"/>
    <w:pPr>
      <w:spacing w:after="0" w:line="240" w:lineRule="auto"/>
    </w:pPr>
    <w:rPr>
      <w:rFonts w:ascii="Segoe UI" w:hAnsi="Segoe UI"/>
      <w:sz w:val="20"/>
      <w:lang w:val="en-GB" w:eastAsia="en-GB"/>
    </w:rPr>
  </w:style>
  <w:style w:type="paragraph" w:customStyle="1" w:styleId="FCC4C1C59A3C4E7F94F263F7B1E8E50214">
    <w:name w:val="FCC4C1C59A3C4E7F94F263F7B1E8E50214"/>
    <w:rsid w:val="005F7199"/>
    <w:pPr>
      <w:spacing w:after="0" w:line="240" w:lineRule="auto"/>
    </w:pPr>
    <w:rPr>
      <w:rFonts w:ascii="Segoe UI" w:hAnsi="Segoe UI"/>
      <w:sz w:val="20"/>
      <w:lang w:val="en-GB" w:eastAsia="en-GB"/>
    </w:rPr>
  </w:style>
  <w:style w:type="paragraph" w:customStyle="1" w:styleId="0B4FCE9B58C54C3291BF3C754C15C8DC14">
    <w:name w:val="0B4FCE9B58C54C3291BF3C754C15C8DC14"/>
    <w:rsid w:val="005F7199"/>
    <w:pPr>
      <w:spacing w:after="0" w:line="240" w:lineRule="auto"/>
    </w:pPr>
    <w:rPr>
      <w:rFonts w:ascii="Segoe UI" w:hAnsi="Segoe UI"/>
      <w:sz w:val="20"/>
      <w:lang w:val="en-GB" w:eastAsia="en-GB"/>
    </w:rPr>
  </w:style>
  <w:style w:type="paragraph" w:customStyle="1" w:styleId="F0B1067E0B5143789145C2C2DDCE118E21">
    <w:name w:val="F0B1067E0B5143789145C2C2DDCE118E21"/>
    <w:rsid w:val="005F7199"/>
    <w:pPr>
      <w:spacing w:after="0" w:line="240" w:lineRule="auto"/>
    </w:pPr>
    <w:rPr>
      <w:rFonts w:ascii="Segoe UI" w:hAnsi="Segoe UI"/>
      <w:sz w:val="20"/>
      <w:lang w:val="en-GB" w:eastAsia="en-GB"/>
    </w:rPr>
  </w:style>
  <w:style w:type="paragraph" w:customStyle="1" w:styleId="88D8AC8611764FF5966DCF616E3975FC3">
    <w:name w:val="88D8AC8611764FF5966DCF616E3975FC3"/>
    <w:rsid w:val="005F7199"/>
    <w:pPr>
      <w:spacing w:after="0" w:line="240" w:lineRule="auto"/>
    </w:pPr>
    <w:rPr>
      <w:rFonts w:ascii="Segoe UI" w:hAnsi="Segoe UI"/>
      <w:sz w:val="20"/>
      <w:lang w:val="en-GB" w:eastAsia="en-GB"/>
    </w:rPr>
  </w:style>
  <w:style w:type="paragraph" w:customStyle="1" w:styleId="4CB9E27BA4224757B14534538AFB2EC210">
    <w:name w:val="4CB9E27BA4224757B14534538AFB2EC210"/>
    <w:rsid w:val="005F7199"/>
    <w:pPr>
      <w:spacing w:after="0" w:line="240" w:lineRule="auto"/>
    </w:pPr>
    <w:rPr>
      <w:rFonts w:ascii="Segoe UI" w:hAnsi="Segoe UI"/>
      <w:sz w:val="20"/>
      <w:lang w:val="en-GB" w:eastAsia="en-GB"/>
    </w:rPr>
  </w:style>
  <w:style w:type="paragraph" w:customStyle="1" w:styleId="C8EAD9067F5D46709077E769D378C96E10">
    <w:name w:val="C8EAD9067F5D46709077E769D378C96E10"/>
    <w:rsid w:val="005F7199"/>
    <w:pPr>
      <w:spacing w:after="0" w:line="240" w:lineRule="auto"/>
    </w:pPr>
    <w:rPr>
      <w:rFonts w:ascii="Segoe UI" w:hAnsi="Segoe UI"/>
      <w:sz w:val="20"/>
      <w:lang w:val="en-GB" w:eastAsia="en-GB"/>
    </w:rPr>
  </w:style>
  <w:style w:type="paragraph" w:customStyle="1" w:styleId="74188B3242E248FBA8E48AC60A07DF2110">
    <w:name w:val="74188B3242E248FBA8E48AC60A07DF2110"/>
    <w:rsid w:val="005F7199"/>
    <w:pPr>
      <w:spacing w:after="0" w:line="240" w:lineRule="auto"/>
    </w:pPr>
    <w:rPr>
      <w:rFonts w:ascii="Segoe UI" w:hAnsi="Segoe UI"/>
      <w:sz w:val="20"/>
      <w:lang w:val="en-GB" w:eastAsia="en-GB"/>
    </w:rPr>
  </w:style>
  <w:style w:type="paragraph" w:customStyle="1" w:styleId="4F73DDDFB4AB4361BA73937F83DAF59910">
    <w:name w:val="4F73DDDFB4AB4361BA73937F83DAF59910"/>
    <w:rsid w:val="005F7199"/>
    <w:pPr>
      <w:spacing w:after="0" w:line="240" w:lineRule="auto"/>
    </w:pPr>
    <w:rPr>
      <w:rFonts w:ascii="Segoe UI" w:hAnsi="Segoe UI"/>
      <w:sz w:val="20"/>
      <w:lang w:val="en-GB" w:eastAsia="en-GB"/>
    </w:rPr>
  </w:style>
  <w:style w:type="paragraph" w:customStyle="1" w:styleId="F839BD233651417BBF995526636495977">
    <w:name w:val="F839BD233651417BBF995526636495977"/>
    <w:rsid w:val="005F7199"/>
    <w:pPr>
      <w:spacing w:after="0" w:line="240" w:lineRule="auto"/>
    </w:pPr>
    <w:rPr>
      <w:rFonts w:ascii="Segoe UI" w:hAnsi="Segoe UI"/>
      <w:sz w:val="20"/>
      <w:lang w:val="en-GB" w:eastAsia="en-GB"/>
    </w:rPr>
  </w:style>
  <w:style w:type="paragraph" w:customStyle="1" w:styleId="00D7D0FCAFB84017AB28B0E299E491CD6">
    <w:name w:val="00D7D0FCAFB84017AB28B0E299E491CD6"/>
    <w:rsid w:val="005F7199"/>
    <w:pPr>
      <w:spacing w:after="0" w:line="240" w:lineRule="auto"/>
    </w:pPr>
    <w:rPr>
      <w:rFonts w:ascii="Segoe UI" w:hAnsi="Segoe UI"/>
      <w:sz w:val="20"/>
      <w:lang w:val="en-GB" w:eastAsia="en-GB"/>
    </w:rPr>
  </w:style>
  <w:style w:type="paragraph" w:customStyle="1" w:styleId="D29D377240654CD6A171CA585AF1CDCE10">
    <w:name w:val="D29D377240654CD6A171CA585AF1CDCE10"/>
    <w:rsid w:val="005F7199"/>
    <w:pPr>
      <w:spacing w:after="0" w:line="240" w:lineRule="auto"/>
    </w:pPr>
    <w:rPr>
      <w:rFonts w:ascii="Segoe UI" w:hAnsi="Segoe UI"/>
      <w:sz w:val="20"/>
      <w:lang w:val="en-GB" w:eastAsia="en-GB"/>
    </w:rPr>
  </w:style>
  <w:style w:type="paragraph" w:customStyle="1" w:styleId="159043ABDB3544C9999C41C8ADCF9D946">
    <w:name w:val="159043ABDB3544C9999C41C8ADCF9D946"/>
    <w:rsid w:val="005F7199"/>
    <w:pPr>
      <w:spacing w:after="0" w:line="240" w:lineRule="auto"/>
    </w:pPr>
    <w:rPr>
      <w:rFonts w:ascii="Segoe UI" w:hAnsi="Segoe UI"/>
      <w:sz w:val="20"/>
      <w:lang w:val="en-GB" w:eastAsia="en-GB"/>
    </w:rPr>
  </w:style>
  <w:style w:type="paragraph" w:customStyle="1" w:styleId="C6BDB6DAF30C450E9CE16E3C671F0FBA6">
    <w:name w:val="C6BDB6DAF30C450E9CE16E3C671F0FBA6"/>
    <w:rsid w:val="005F7199"/>
    <w:pPr>
      <w:spacing w:after="0" w:line="240" w:lineRule="auto"/>
    </w:pPr>
    <w:rPr>
      <w:rFonts w:ascii="Segoe UI" w:hAnsi="Segoe UI"/>
      <w:sz w:val="20"/>
      <w:lang w:val="en-GB" w:eastAsia="en-GB"/>
    </w:rPr>
  </w:style>
  <w:style w:type="paragraph" w:customStyle="1" w:styleId="390664BCD8F2455481397BD9945D8E2A10">
    <w:name w:val="390664BCD8F2455481397BD9945D8E2A10"/>
    <w:rsid w:val="005F7199"/>
    <w:pPr>
      <w:spacing w:after="0" w:line="240" w:lineRule="auto"/>
    </w:pPr>
    <w:rPr>
      <w:rFonts w:ascii="Segoe UI" w:hAnsi="Segoe UI"/>
      <w:sz w:val="20"/>
      <w:lang w:val="en-GB" w:eastAsia="en-GB"/>
    </w:rPr>
  </w:style>
  <w:style w:type="paragraph" w:customStyle="1" w:styleId="2C4FC446CBFF4159A00764AA193CA4CE6">
    <w:name w:val="2C4FC446CBFF4159A00764AA193CA4CE6"/>
    <w:rsid w:val="005F7199"/>
    <w:pPr>
      <w:spacing w:after="0" w:line="240" w:lineRule="auto"/>
    </w:pPr>
    <w:rPr>
      <w:rFonts w:ascii="Segoe UI" w:hAnsi="Segoe UI"/>
      <w:sz w:val="20"/>
      <w:lang w:val="en-GB" w:eastAsia="en-GB"/>
    </w:rPr>
  </w:style>
  <w:style w:type="paragraph" w:customStyle="1" w:styleId="651DBB63FECA49F99504430065C1E39B6">
    <w:name w:val="651DBB63FECA49F99504430065C1E39B6"/>
    <w:rsid w:val="005F7199"/>
    <w:pPr>
      <w:spacing w:after="0" w:line="240" w:lineRule="auto"/>
    </w:pPr>
    <w:rPr>
      <w:rFonts w:ascii="Segoe UI" w:hAnsi="Segoe UI"/>
      <w:sz w:val="20"/>
      <w:lang w:val="en-GB" w:eastAsia="en-GB"/>
    </w:rPr>
  </w:style>
  <w:style w:type="paragraph" w:customStyle="1" w:styleId="48B91736B3F24A5DBB39BF364BEC5707">
    <w:name w:val="48B91736B3F24A5DBB39BF364BEC5707"/>
    <w:rsid w:val="005F7199"/>
    <w:pPr>
      <w:spacing w:after="0" w:line="240" w:lineRule="auto"/>
    </w:pPr>
    <w:rPr>
      <w:rFonts w:ascii="Segoe UI" w:hAnsi="Segoe UI"/>
      <w:sz w:val="20"/>
      <w:lang w:val="en-GB" w:eastAsia="en-GB"/>
    </w:rPr>
  </w:style>
  <w:style w:type="paragraph" w:customStyle="1" w:styleId="675B72C8272D47D4B6E45BD78CD5657D">
    <w:name w:val="675B72C8272D47D4B6E45BD78CD5657D"/>
    <w:rsid w:val="005F7199"/>
    <w:pPr>
      <w:spacing w:after="0" w:line="240" w:lineRule="auto"/>
    </w:pPr>
    <w:rPr>
      <w:rFonts w:ascii="Segoe UI" w:hAnsi="Segoe UI"/>
      <w:sz w:val="20"/>
      <w:lang w:val="en-GB" w:eastAsia="en-GB"/>
    </w:rPr>
  </w:style>
  <w:style w:type="paragraph" w:customStyle="1" w:styleId="845CDDC479C042CDAE17F24B258B1CDA">
    <w:name w:val="845CDDC479C042CDAE17F24B258B1CDA"/>
    <w:rsid w:val="005F7199"/>
    <w:pPr>
      <w:spacing w:after="0" w:line="240" w:lineRule="auto"/>
    </w:pPr>
    <w:rPr>
      <w:rFonts w:ascii="Segoe UI" w:hAnsi="Segoe UI"/>
      <w:sz w:val="20"/>
      <w:lang w:val="en-GB" w:eastAsia="en-GB"/>
    </w:rPr>
  </w:style>
  <w:style w:type="paragraph" w:customStyle="1" w:styleId="6416E6E9A37842229A0E26A9272F35B5">
    <w:name w:val="6416E6E9A37842229A0E26A9272F35B5"/>
    <w:rsid w:val="005F7199"/>
    <w:pPr>
      <w:spacing w:after="0" w:line="240" w:lineRule="auto"/>
    </w:pPr>
    <w:rPr>
      <w:rFonts w:ascii="Segoe UI" w:hAnsi="Segoe UI"/>
      <w:sz w:val="20"/>
      <w:lang w:val="en-GB" w:eastAsia="en-GB"/>
    </w:rPr>
  </w:style>
  <w:style w:type="paragraph" w:customStyle="1" w:styleId="11DBC196A36C43089AC70E5C6F42010F">
    <w:name w:val="11DBC196A36C43089AC70E5C6F42010F"/>
    <w:rsid w:val="005F7199"/>
    <w:pPr>
      <w:spacing w:after="0" w:line="240" w:lineRule="auto"/>
    </w:pPr>
    <w:rPr>
      <w:rFonts w:ascii="Segoe UI" w:hAnsi="Segoe UI"/>
      <w:sz w:val="20"/>
      <w:lang w:val="en-GB" w:eastAsia="en-GB"/>
    </w:rPr>
  </w:style>
  <w:style w:type="paragraph" w:customStyle="1" w:styleId="F882CFFE03C14372B6EF5228BEE80664">
    <w:name w:val="F882CFFE03C14372B6EF5228BEE80664"/>
    <w:rsid w:val="005F7199"/>
    <w:pPr>
      <w:spacing w:after="0" w:line="240" w:lineRule="auto"/>
    </w:pPr>
    <w:rPr>
      <w:rFonts w:ascii="Segoe UI" w:hAnsi="Segoe UI"/>
      <w:sz w:val="20"/>
      <w:lang w:val="en-GB" w:eastAsia="en-GB"/>
    </w:rPr>
  </w:style>
  <w:style w:type="paragraph" w:customStyle="1" w:styleId="2AACBDD5C7AA4C679A2E6244DD77F33F">
    <w:name w:val="2AACBDD5C7AA4C679A2E6244DD77F33F"/>
    <w:rsid w:val="005F7199"/>
    <w:pPr>
      <w:spacing w:after="0" w:line="240" w:lineRule="auto"/>
    </w:pPr>
    <w:rPr>
      <w:rFonts w:ascii="Segoe UI" w:hAnsi="Segoe UI"/>
      <w:sz w:val="20"/>
      <w:lang w:val="en-GB" w:eastAsia="en-GB"/>
    </w:rPr>
  </w:style>
  <w:style w:type="paragraph" w:customStyle="1" w:styleId="69631E3C6CDA47169FF0E3077C768709">
    <w:name w:val="69631E3C6CDA47169FF0E3077C768709"/>
    <w:rsid w:val="005F7199"/>
    <w:pPr>
      <w:spacing w:after="0" w:line="240" w:lineRule="auto"/>
    </w:pPr>
    <w:rPr>
      <w:rFonts w:ascii="Segoe UI" w:hAnsi="Segoe UI"/>
      <w:sz w:val="20"/>
      <w:lang w:val="en-GB" w:eastAsia="en-GB"/>
    </w:rPr>
  </w:style>
  <w:style w:type="paragraph" w:customStyle="1" w:styleId="B9226CFF61114E2FAE63ABB3314A9718">
    <w:name w:val="B9226CFF61114E2FAE63ABB3314A9718"/>
    <w:rsid w:val="005F7199"/>
    <w:pPr>
      <w:spacing w:after="0" w:line="240" w:lineRule="auto"/>
    </w:pPr>
    <w:rPr>
      <w:rFonts w:ascii="Segoe UI" w:hAnsi="Segoe UI"/>
      <w:sz w:val="20"/>
      <w:lang w:val="en-GB" w:eastAsia="en-GB"/>
    </w:rPr>
  </w:style>
  <w:style w:type="paragraph" w:customStyle="1" w:styleId="5629203DE671443BBD759FA28EF00235">
    <w:name w:val="5629203DE671443BBD759FA28EF00235"/>
    <w:rsid w:val="005F7199"/>
    <w:pPr>
      <w:spacing w:after="0" w:line="240" w:lineRule="auto"/>
    </w:pPr>
    <w:rPr>
      <w:rFonts w:ascii="Segoe UI" w:hAnsi="Segoe UI"/>
      <w:sz w:val="20"/>
      <w:lang w:val="en-GB" w:eastAsia="en-GB"/>
    </w:rPr>
  </w:style>
  <w:style w:type="paragraph" w:customStyle="1" w:styleId="4D5F9408A2694EABAB822F15C986638E">
    <w:name w:val="4D5F9408A2694EABAB822F15C986638E"/>
    <w:rsid w:val="005F7199"/>
    <w:pPr>
      <w:spacing w:after="0" w:line="240" w:lineRule="auto"/>
    </w:pPr>
    <w:rPr>
      <w:rFonts w:ascii="Segoe UI" w:hAnsi="Segoe UI"/>
      <w:sz w:val="20"/>
      <w:lang w:val="en-GB" w:eastAsia="en-GB"/>
    </w:rPr>
  </w:style>
  <w:style w:type="paragraph" w:customStyle="1" w:styleId="2C135184390544A1954A5E35048020DD">
    <w:name w:val="2C135184390544A1954A5E35048020DD"/>
    <w:rsid w:val="005F7199"/>
    <w:pPr>
      <w:spacing w:after="0" w:line="240" w:lineRule="auto"/>
    </w:pPr>
    <w:rPr>
      <w:rFonts w:ascii="Segoe UI" w:hAnsi="Segoe UI"/>
      <w:sz w:val="20"/>
      <w:lang w:val="en-GB" w:eastAsia="en-GB"/>
    </w:rPr>
  </w:style>
  <w:style w:type="paragraph" w:customStyle="1" w:styleId="51A9BEC5FDDD455EA2F855BBCD440ED6">
    <w:name w:val="51A9BEC5FDDD455EA2F855BBCD440ED6"/>
    <w:rsid w:val="005F7199"/>
    <w:pPr>
      <w:spacing w:after="0" w:line="240" w:lineRule="auto"/>
    </w:pPr>
    <w:rPr>
      <w:rFonts w:ascii="Segoe UI" w:hAnsi="Segoe UI"/>
      <w:sz w:val="20"/>
      <w:lang w:val="en-GB" w:eastAsia="en-GB"/>
    </w:rPr>
  </w:style>
  <w:style w:type="paragraph" w:customStyle="1" w:styleId="4F1DC644D5B6426ABD4F6A86D356E6F5">
    <w:name w:val="4F1DC644D5B6426ABD4F6A86D356E6F5"/>
    <w:rsid w:val="005F7199"/>
    <w:pPr>
      <w:spacing w:after="0" w:line="240" w:lineRule="auto"/>
    </w:pPr>
    <w:rPr>
      <w:rFonts w:ascii="Segoe UI" w:hAnsi="Segoe UI"/>
      <w:sz w:val="20"/>
      <w:lang w:val="en-GB" w:eastAsia="en-GB"/>
    </w:rPr>
  </w:style>
  <w:style w:type="paragraph" w:customStyle="1" w:styleId="E7923B39394043C2ABD5FA096F32BC1B">
    <w:name w:val="E7923B39394043C2ABD5FA096F32BC1B"/>
    <w:rsid w:val="005F7199"/>
    <w:pPr>
      <w:spacing w:after="0" w:line="240" w:lineRule="auto"/>
    </w:pPr>
    <w:rPr>
      <w:rFonts w:ascii="Segoe UI" w:hAnsi="Segoe UI"/>
      <w:sz w:val="20"/>
      <w:lang w:val="en-GB" w:eastAsia="en-GB"/>
    </w:rPr>
  </w:style>
  <w:style w:type="paragraph" w:customStyle="1" w:styleId="F5EE6CCAD495495182BC9DEE1C2EFB15">
    <w:name w:val="F5EE6CCAD495495182BC9DEE1C2EFB15"/>
    <w:rsid w:val="005F7199"/>
    <w:pPr>
      <w:spacing w:after="0" w:line="240" w:lineRule="auto"/>
    </w:pPr>
    <w:rPr>
      <w:rFonts w:ascii="Segoe UI" w:hAnsi="Segoe UI"/>
      <w:sz w:val="20"/>
      <w:lang w:val="en-GB" w:eastAsia="en-GB"/>
    </w:rPr>
  </w:style>
  <w:style w:type="paragraph" w:customStyle="1" w:styleId="78D8043DEC2D4EA0B5E64A8146002842">
    <w:name w:val="78D8043DEC2D4EA0B5E64A8146002842"/>
    <w:rsid w:val="005F7199"/>
    <w:pPr>
      <w:spacing w:after="0" w:line="240" w:lineRule="auto"/>
    </w:pPr>
    <w:rPr>
      <w:rFonts w:ascii="Segoe UI" w:hAnsi="Segoe UI"/>
      <w:sz w:val="20"/>
      <w:lang w:val="en-GB" w:eastAsia="en-GB"/>
    </w:rPr>
  </w:style>
  <w:style w:type="paragraph" w:customStyle="1" w:styleId="707D5BA7991A499FA12FB0CB7471BDF9">
    <w:name w:val="707D5BA7991A499FA12FB0CB7471BDF9"/>
    <w:rsid w:val="005F7199"/>
    <w:pPr>
      <w:spacing w:after="0" w:line="240" w:lineRule="auto"/>
    </w:pPr>
    <w:rPr>
      <w:rFonts w:ascii="Segoe UI" w:hAnsi="Segoe UI"/>
      <w:sz w:val="20"/>
      <w:lang w:val="en-GB" w:eastAsia="en-GB"/>
    </w:rPr>
  </w:style>
  <w:style w:type="paragraph" w:customStyle="1" w:styleId="3282BAB3C9D9409BBF4258B0A962AAC9">
    <w:name w:val="3282BAB3C9D9409BBF4258B0A962AAC9"/>
    <w:rsid w:val="005F7199"/>
    <w:pPr>
      <w:spacing w:after="0" w:line="240" w:lineRule="auto"/>
    </w:pPr>
    <w:rPr>
      <w:rFonts w:ascii="Segoe UI" w:hAnsi="Segoe UI"/>
      <w:sz w:val="20"/>
      <w:lang w:val="en-GB" w:eastAsia="en-GB"/>
    </w:rPr>
  </w:style>
  <w:style w:type="paragraph" w:customStyle="1" w:styleId="08580ADCC8434A14B578AB5A5A66E873">
    <w:name w:val="08580ADCC8434A14B578AB5A5A66E873"/>
    <w:rsid w:val="005F7199"/>
    <w:pPr>
      <w:spacing w:after="0" w:line="240" w:lineRule="auto"/>
    </w:pPr>
    <w:rPr>
      <w:rFonts w:ascii="Segoe UI" w:hAnsi="Segoe UI"/>
      <w:sz w:val="20"/>
      <w:lang w:val="en-GB" w:eastAsia="en-GB"/>
    </w:rPr>
  </w:style>
  <w:style w:type="paragraph" w:customStyle="1" w:styleId="408D3F49A32F41198CD5BC6EB73616AE">
    <w:name w:val="408D3F49A32F41198CD5BC6EB73616AE"/>
    <w:rsid w:val="005F7199"/>
    <w:pPr>
      <w:spacing w:after="0" w:line="240" w:lineRule="auto"/>
    </w:pPr>
    <w:rPr>
      <w:rFonts w:ascii="Segoe UI" w:hAnsi="Segoe UI"/>
      <w:sz w:val="20"/>
      <w:lang w:val="en-GB" w:eastAsia="en-GB"/>
    </w:rPr>
  </w:style>
  <w:style w:type="paragraph" w:customStyle="1" w:styleId="37B1371051474B9A9397D6D1AC6947C1">
    <w:name w:val="37B1371051474B9A9397D6D1AC6947C1"/>
    <w:rsid w:val="005F7199"/>
    <w:pPr>
      <w:spacing w:after="0" w:line="240" w:lineRule="auto"/>
    </w:pPr>
    <w:rPr>
      <w:rFonts w:ascii="Segoe UI" w:hAnsi="Segoe UI"/>
      <w:sz w:val="20"/>
      <w:lang w:val="en-GB" w:eastAsia="en-GB"/>
    </w:rPr>
  </w:style>
  <w:style w:type="paragraph" w:customStyle="1" w:styleId="52CD6E15A8A24B9681C5B4333679A604">
    <w:name w:val="52CD6E15A8A24B9681C5B4333679A604"/>
    <w:rsid w:val="005F7199"/>
    <w:pPr>
      <w:spacing w:after="0" w:line="240" w:lineRule="auto"/>
    </w:pPr>
    <w:rPr>
      <w:rFonts w:ascii="Segoe UI" w:hAnsi="Segoe UI"/>
      <w:sz w:val="20"/>
      <w:lang w:val="en-GB" w:eastAsia="en-GB"/>
    </w:rPr>
  </w:style>
  <w:style w:type="paragraph" w:customStyle="1" w:styleId="7BBE9B86045F478883DEFCB259321B87">
    <w:name w:val="7BBE9B86045F478883DEFCB259321B87"/>
    <w:rsid w:val="005F7199"/>
    <w:pPr>
      <w:spacing w:after="0" w:line="240" w:lineRule="auto"/>
    </w:pPr>
    <w:rPr>
      <w:rFonts w:ascii="Segoe UI" w:hAnsi="Segoe UI"/>
      <w:sz w:val="20"/>
      <w:lang w:val="en-GB" w:eastAsia="en-GB"/>
    </w:rPr>
  </w:style>
  <w:style w:type="paragraph" w:customStyle="1" w:styleId="7956F0AF1DE847AFADC1C81FE77D0427">
    <w:name w:val="7956F0AF1DE847AFADC1C81FE77D0427"/>
    <w:rsid w:val="005F7199"/>
    <w:pPr>
      <w:spacing w:after="0" w:line="240" w:lineRule="auto"/>
    </w:pPr>
    <w:rPr>
      <w:rFonts w:ascii="Segoe UI" w:hAnsi="Segoe UI"/>
      <w:sz w:val="20"/>
      <w:lang w:val="en-GB" w:eastAsia="en-GB"/>
    </w:rPr>
  </w:style>
  <w:style w:type="paragraph" w:customStyle="1" w:styleId="3A3309A466EC47628542DE9D6A830E9332">
    <w:name w:val="3A3309A466EC47628542DE9D6A830E9332"/>
    <w:rsid w:val="00631783"/>
    <w:pPr>
      <w:spacing w:after="0" w:line="240" w:lineRule="auto"/>
    </w:pPr>
    <w:rPr>
      <w:rFonts w:ascii="Segoe UI" w:hAnsi="Segoe UI"/>
      <w:b/>
      <w:sz w:val="20"/>
      <w:lang w:val="en-GB" w:eastAsia="en-GB"/>
    </w:rPr>
  </w:style>
  <w:style w:type="paragraph" w:customStyle="1" w:styleId="276E5681654A4192BED2D26985D924BD32">
    <w:name w:val="276E5681654A4192BED2D26985D924BD32"/>
    <w:rsid w:val="00631783"/>
    <w:pPr>
      <w:spacing w:after="0" w:line="240" w:lineRule="auto"/>
    </w:pPr>
    <w:rPr>
      <w:rFonts w:ascii="Segoe UI" w:hAnsi="Segoe UI"/>
      <w:b/>
      <w:sz w:val="20"/>
      <w:lang w:val="en-GB" w:eastAsia="en-GB"/>
    </w:rPr>
  </w:style>
  <w:style w:type="paragraph" w:customStyle="1" w:styleId="5DE751AC11804EF6BE57BB36936DA6B322">
    <w:name w:val="5DE751AC11804EF6BE57BB36936DA6B322"/>
    <w:rsid w:val="00631783"/>
    <w:pPr>
      <w:spacing w:after="0" w:line="240" w:lineRule="auto"/>
    </w:pPr>
    <w:rPr>
      <w:rFonts w:ascii="Segoe UI" w:hAnsi="Segoe UI"/>
      <w:sz w:val="20"/>
      <w:lang w:val="en-GB" w:eastAsia="en-GB"/>
    </w:rPr>
  </w:style>
  <w:style w:type="paragraph" w:customStyle="1" w:styleId="7B88634315DD43CC99E8DBCA3B8EBC3732">
    <w:name w:val="7B88634315DD43CC99E8DBCA3B8EBC3732"/>
    <w:rsid w:val="00631783"/>
    <w:pPr>
      <w:spacing w:after="0" w:line="240" w:lineRule="auto"/>
    </w:pPr>
    <w:rPr>
      <w:rFonts w:ascii="Segoe UI" w:hAnsi="Segoe UI"/>
      <w:sz w:val="20"/>
      <w:lang w:val="en-GB" w:eastAsia="en-GB"/>
    </w:rPr>
  </w:style>
  <w:style w:type="paragraph" w:customStyle="1" w:styleId="5FDEE799DAF54CD8BBBD974177B6D20C32">
    <w:name w:val="5FDEE799DAF54CD8BBBD974177B6D20C32"/>
    <w:rsid w:val="00631783"/>
    <w:pPr>
      <w:spacing w:after="0" w:line="240" w:lineRule="auto"/>
    </w:pPr>
    <w:rPr>
      <w:rFonts w:ascii="Segoe UI" w:hAnsi="Segoe UI"/>
      <w:sz w:val="20"/>
      <w:lang w:val="en-GB" w:eastAsia="en-GB"/>
    </w:rPr>
  </w:style>
  <w:style w:type="paragraph" w:customStyle="1" w:styleId="9DF15DE4D70F49EE85D218900104946E32">
    <w:name w:val="9DF15DE4D70F49EE85D218900104946E32"/>
    <w:rsid w:val="00631783"/>
    <w:pPr>
      <w:spacing w:after="0" w:line="240" w:lineRule="auto"/>
    </w:pPr>
    <w:rPr>
      <w:rFonts w:ascii="Segoe UI" w:hAnsi="Segoe UI"/>
      <w:sz w:val="20"/>
      <w:lang w:val="en-GB" w:eastAsia="en-GB"/>
    </w:rPr>
  </w:style>
  <w:style w:type="paragraph" w:customStyle="1" w:styleId="8C67379A14D543A5A9F0A29A997B083932">
    <w:name w:val="8C67379A14D543A5A9F0A29A997B083932"/>
    <w:rsid w:val="00631783"/>
    <w:pPr>
      <w:spacing w:after="0" w:line="240" w:lineRule="auto"/>
    </w:pPr>
    <w:rPr>
      <w:rFonts w:ascii="Segoe UI" w:hAnsi="Segoe UI"/>
      <w:sz w:val="20"/>
      <w:lang w:val="en-GB" w:eastAsia="en-GB"/>
    </w:rPr>
  </w:style>
  <w:style w:type="paragraph" w:customStyle="1" w:styleId="95DBC423593B4309B3C7FC272C30D63022">
    <w:name w:val="95DBC423593B4309B3C7FC272C30D63022"/>
    <w:rsid w:val="00631783"/>
    <w:pPr>
      <w:spacing w:after="0" w:line="240" w:lineRule="auto"/>
    </w:pPr>
    <w:rPr>
      <w:rFonts w:ascii="Segoe UI" w:hAnsi="Segoe UI"/>
      <w:sz w:val="20"/>
      <w:lang w:val="en-GB" w:eastAsia="en-GB"/>
    </w:rPr>
  </w:style>
  <w:style w:type="paragraph" w:customStyle="1" w:styleId="1D7A5E5A7CD2448D9917E2550168E8A521">
    <w:name w:val="1D7A5E5A7CD2448D9917E2550168E8A521"/>
    <w:rsid w:val="00631783"/>
    <w:pPr>
      <w:spacing w:after="0" w:line="240" w:lineRule="auto"/>
    </w:pPr>
    <w:rPr>
      <w:rFonts w:ascii="Segoe UI" w:hAnsi="Segoe UI"/>
      <w:sz w:val="20"/>
      <w:lang w:val="en-GB" w:eastAsia="en-GB"/>
    </w:rPr>
  </w:style>
  <w:style w:type="paragraph" w:customStyle="1" w:styleId="8D597EC715304BEFA8327CB1A2CFB4A321">
    <w:name w:val="8D597EC715304BEFA8327CB1A2CFB4A321"/>
    <w:rsid w:val="00631783"/>
    <w:pPr>
      <w:spacing w:after="0" w:line="240" w:lineRule="auto"/>
    </w:pPr>
    <w:rPr>
      <w:rFonts w:ascii="Segoe UI" w:hAnsi="Segoe UI"/>
      <w:sz w:val="20"/>
      <w:lang w:val="en-GB" w:eastAsia="en-GB"/>
    </w:rPr>
  </w:style>
  <w:style w:type="paragraph" w:customStyle="1" w:styleId="C01D21DE60B645FFBB6452899A01C8AB21">
    <w:name w:val="C01D21DE60B645FFBB6452899A01C8AB21"/>
    <w:rsid w:val="00631783"/>
    <w:pPr>
      <w:spacing w:after="0" w:line="240" w:lineRule="auto"/>
    </w:pPr>
    <w:rPr>
      <w:rFonts w:ascii="Segoe UI" w:hAnsi="Segoe UI"/>
      <w:sz w:val="20"/>
      <w:lang w:val="en-GB" w:eastAsia="en-GB"/>
    </w:rPr>
  </w:style>
  <w:style w:type="paragraph" w:customStyle="1" w:styleId="FCC4C1C59A3C4E7F94F263F7B1E8E50215">
    <w:name w:val="FCC4C1C59A3C4E7F94F263F7B1E8E50215"/>
    <w:rsid w:val="00631783"/>
    <w:pPr>
      <w:spacing w:after="0" w:line="240" w:lineRule="auto"/>
    </w:pPr>
    <w:rPr>
      <w:rFonts w:ascii="Segoe UI" w:hAnsi="Segoe UI"/>
      <w:sz w:val="20"/>
      <w:lang w:val="en-GB" w:eastAsia="en-GB"/>
    </w:rPr>
  </w:style>
  <w:style w:type="paragraph" w:customStyle="1" w:styleId="0B4FCE9B58C54C3291BF3C754C15C8DC15">
    <w:name w:val="0B4FCE9B58C54C3291BF3C754C15C8DC15"/>
    <w:rsid w:val="00631783"/>
    <w:pPr>
      <w:spacing w:after="0" w:line="240" w:lineRule="auto"/>
    </w:pPr>
    <w:rPr>
      <w:rFonts w:ascii="Segoe UI" w:hAnsi="Segoe UI"/>
      <w:sz w:val="20"/>
      <w:lang w:val="en-GB" w:eastAsia="en-GB"/>
    </w:rPr>
  </w:style>
  <w:style w:type="paragraph" w:customStyle="1" w:styleId="F0B1067E0B5143789145C2C2DDCE118E22">
    <w:name w:val="F0B1067E0B5143789145C2C2DDCE118E22"/>
    <w:rsid w:val="00631783"/>
    <w:pPr>
      <w:spacing w:after="0" w:line="240" w:lineRule="auto"/>
    </w:pPr>
    <w:rPr>
      <w:rFonts w:ascii="Segoe UI" w:hAnsi="Segoe UI"/>
      <w:sz w:val="20"/>
      <w:lang w:val="en-GB" w:eastAsia="en-GB"/>
    </w:rPr>
  </w:style>
  <w:style w:type="paragraph" w:customStyle="1" w:styleId="88D8AC8611764FF5966DCF616E3975FC4">
    <w:name w:val="88D8AC8611764FF5966DCF616E3975FC4"/>
    <w:rsid w:val="00631783"/>
    <w:pPr>
      <w:spacing w:after="0" w:line="240" w:lineRule="auto"/>
    </w:pPr>
    <w:rPr>
      <w:rFonts w:ascii="Segoe UI" w:hAnsi="Segoe UI"/>
      <w:sz w:val="20"/>
      <w:lang w:val="en-GB" w:eastAsia="en-GB"/>
    </w:rPr>
  </w:style>
  <w:style w:type="paragraph" w:customStyle="1" w:styleId="4CB9E27BA4224757B14534538AFB2EC211">
    <w:name w:val="4CB9E27BA4224757B14534538AFB2EC211"/>
    <w:rsid w:val="00631783"/>
    <w:pPr>
      <w:spacing w:after="0" w:line="240" w:lineRule="auto"/>
    </w:pPr>
    <w:rPr>
      <w:rFonts w:ascii="Segoe UI" w:hAnsi="Segoe UI"/>
      <w:sz w:val="20"/>
      <w:lang w:val="en-GB" w:eastAsia="en-GB"/>
    </w:rPr>
  </w:style>
  <w:style w:type="paragraph" w:customStyle="1" w:styleId="C8EAD9067F5D46709077E769D378C96E11">
    <w:name w:val="C8EAD9067F5D46709077E769D378C96E11"/>
    <w:rsid w:val="00631783"/>
    <w:pPr>
      <w:spacing w:after="0" w:line="240" w:lineRule="auto"/>
    </w:pPr>
    <w:rPr>
      <w:rFonts w:ascii="Segoe UI" w:hAnsi="Segoe UI"/>
      <w:sz w:val="20"/>
      <w:lang w:val="en-GB" w:eastAsia="en-GB"/>
    </w:rPr>
  </w:style>
  <w:style w:type="paragraph" w:customStyle="1" w:styleId="74188B3242E248FBA8E48AC60A07DF2111">
    <w:name w:val="74188B3242E248FBA8E48AC60A07DF2111"/>
    <w:rsid w:val="00631783"/>
    <w:pPr>
      <w:spacing w:after="0" w:line="240" w:lineRule="auto"/>
    </w:pPr>
    <w:rPr>
      <w:rFonts w:ascii="Segoe UI" w:hAnsi="Segoe UI"/>
      <w:sz w:val="20"/>
      <w:lang w:val="en-GB" w:eastAsia="en-GB"/>
    </w:rPr>
  </w:style>
  <w:style w:type="paragraph" w:customStyle="1" w:styleId="4F73DDDFB4AB4361BA73937F83DAF59911">
    <w:name w:val="4F73DDDFB4AB4361BA73937F83DAF59911"/>
    <w:rsid w:val="00631783"/>
    <w:pPr>
      <w:spacing w:after="0" w:line="240" w:lineRule="auto"/>
    </w:pPr>
    <w:rPr>
      <w:rFonts w:ascii="Segoe UI" w:hAnsi="Segoe UI"/>
      <w:sz w:val="20"/>
      <w:lang w:val="en-GB" w:eastAsia="en-GB"/>
    </w:rPr>
  </w:style>
  <w:style w:type="paragraph" w:customStyle="1" w:styleId="F839BD233651417BBF995526636495978">
    <w:name w:val="F839BD233651417BBF995526636495978"/>
    <w:rsid w:val="00631783"/>
    <w:pPr>
      <w:spacing w:after="0" w:line="240" w:lineRule="auto"/>
    </w:pPr>
    <w:rPr>
      <w:rFonts w:ascii="Segoe UI" w:hAnsi="Segoe UI"/>
      <w:sz w:val="20"/>
      <w:lang w:val="en-GB" w:eastAsia="en-GB"/>
    </w:rPr>
  </w:style>
  <w:style w:type="paragraph" w:customStyle="1" w:styleId="00D7D0FCAFB84017AB28B0E299E491CD7">
    <w:name w:val="00D7D0FCAFB84017AB28B0E299E491CD7"/>
    <w:rsid w:val="00631783"/>
    <w:pPr>
      <w:spacing w:after="0" w:line="240" w:lineRule="auto"/>
    </w:pPr>
    <w:rPr>
      <w:rFonts w:ascii="Segoe UI" w:hAnsi="Segoe UI"/>
      <w:sz w:val="20"/>
      <w:lang w:val="en-GB" w:eastAsia="en-GB"/>
    </w:rPr>
  </w:style>
  <w:style w:type="paragraph" w:customStyle="1" w:styleId="D29D377240654CD6A171CA585AF1CDCE11">
    <w:name w:val="D29D377240654CD6A171CA585AF1CDCE11"/>
    <w:rsid w:val="00631783"/>
    <w:pPr>
      <w:spacing w:after="0" w:line="240" w:lineRule="auto"/>
    </w:pPr>
    <w:rPr>
      <w:rFonts w:ascii="Segoe UI" w:hAnsi="Segoe UI"/>
      <w:sz w:val="20"/>
      <w:lang w:val="en-GB" w:eastAsia="en-GB"/>
    </w:rPr>
  </w:style>
  <w:style w:type="paragraph" w:customStyle="1" w:styleId="159043ABDB3544C9999C41C8ADCF9D947">
    <w:name w:val="159043ABDB3544C9999C41C8ADCF9D947"/>
    <w:rsid w:val="00631783"/>
    <w:pPr>
      <w:spacing w:after="0" w:line="240" w:lineRule="auto"/>
    </w:pPr>
    <w:rPr>
      <w:rFonts w:ascii="Segoe UI" w:hAnsi="Segoe UI"/>
      <w:sz w:val="20"/>
      <w:lang w:val="en-GB" w:eastAsia="en-GB"/>
    </w:rPr>
  </w:style>
  <w:style w:type="paragraph" w:customStyle="1" w:styleId="C6BDB6DAF30C450E9CE16E3C671F0FBA7">
    <w:name w:val="C6BDB6DAF30C450E9CE16E3C671F0FBA7"/>
    <w:rsid w:val="00631783"/>
    <w:pPr>
      <w:spacing w:after="0" w:line="240" w:lineRule="auto"/>
    </w:pPr>
    <w:rPr>
      <w:rFonts w:ascii="Segoe UI" w:hAnsi="Segoe UI"/>
      <w:sz w:val="20"/>
      <w:lang w:val="en-GB" w:eastAsia="en-GB"/>
    </w:rPr>
  </w:style>
  <w:style w:type="paragraph" w:customStyle="1" w:styleId="390664BCD8F2455481397BD9945D8E2A11">
    <w:name w:val="390664BCD8F2455481397BD9945D8E2A11"/>
    <w:rsid w:val="00631783"/>
    <w:pPr>
      <w:spacing w:after="0" w:line="240" w:lineRule="auto"/>
    </w:pPr>
    <w:rPr>
      <w:rFonts w:ascii="Segoe UI" w:hAnsi="Segoe UI"/>
      <w:sz w:val="20"/>
      <w:lang w:val="en-GB" w:eastAsia="en-GB"/>
    </w:rPr>
  </w:style>
  <w:style w:type="paragraph" w:customStyle="1" w:styleId="2C4FC446CBFF4159A00764AA193CA4CE7">
    <w:name w:val="2C4FC446CBFF4159A00764AA193CA4CE7"/>
    <w:rsid w:val="00631783"/>
    <w:pPr>
      <w:spacing w:after="0" w:line="240" w:lineRule="auto"/>
    </w:pPr>
    <w:rPr>
      <w:rFonts w:ascii="Segoe UI" w:hAnsi="Segoe UI"/>
      <w:sz w:val="20"/>
      <w:lang w:val="en-GB" w:eastAsia="en-GB"/>
    </w:rPr>
  </w:style>
  <w:style w:type="paragraph" w:customStyle="1" w:styleId="651DBB63FECA49F99504430065C1E39B7">
    <w:name w:val="651DBB63FECA49F99504430065C1E39B7"/>
    <w:rsid w:val="00631783"/>
    <w:pPr>
      <w:spacing w:after="0" w:line="240" w:lineRule="auto"/>
    </w:pPr>
    <w:rPr>
      <w:rFonts w:ascii="Segoe UI" w:hAnsi="Segoe UI"/>
      <w:sz w:val="20"/>
      <w:lang w:val="en-GB" w:eastAsia="en-GB"/>
    </w:rPr>
  </w:style>
  <w:style w:type="paragraph" w:customStyle="1" w:styleId="1408C690225246D1986FCF4C5C0B02D4">
    <w:name w:val="1408C690225246D1986FCF4C5C0B02D4"/>
    <w:rsid w:val="00631783"/>
    <w:pPr>
      <w:spacing w:after="0" w:line="240" w:lineRule="auto"/>
    </w:pPr>
    <w:rPr>
      <w:rFonts w:ascii="Segoe UI" w:hAnsi="Segoe UI"/>
      <w:sz w:val="20"/>
      <w:lang w:val="en-GB" w:eastAsia="en-GB"/>
    </w:rPr>
  </w:style>
  <w:style w:type="paragraph" w:customStyle="1" w:styleId="3E40A7FA7CCD4F79A1606C5A8E9A13BA">
    <w:name w:val="3E40A7FA7CCD4F79A1606C5A8E9A13BA"/>
    <w:rsid w:val="00631783"/>
    <w:pPr>
      <w:spacing w:after="0" w:line="240" w:lineRule="auto"/>
    </w:pPr>
    <w:rPr>
      <w:rFonts w:ascii="Segoe UI" w:hAnsi="Segoe UI"/>
      <w:sz w:val="20"/>
      <w:lang w:val="en-GB" w:eastAsia="en-GB"/>
    </w:rPr>
  </w:style>
  <w:style w:type="paragraph" w:customStyle="1" w:styleId="0497B986EE8349A586AC78712AE9E9BF">
    <w:name w:val="0497B986EE8349A586AC78712AE9E9BF"/>
    <w:rsid w:val="00631783"/>
    <w:pPr>
      <w:spacing w:after="0" w:line="240" w:lineRule="auto"/>
    </w:pPr>
    <w:rPr>
      <w:rFonts w:ascii="Segoe UI" w:hAnsi="Segoe UI"/>
      <w:sz w:val="20"/>
      <w:lang w:val="en-GB" w:eastAsia="en-GB"/>
    </w:rPr>
  </w:style>
  <w:style w:type="paragraph" w:customStyle="1" w:styleId="6CE970E12F8D4F10A9C55C3346F906E5">
    <w:name w:val="6CE970E12F8D4F10A9C55C3346F906E5"/>
    <w:rsid w:val="00631783"/>
    <w:pPr>
      <w:spacing w:after="0" w:line="240" w:lineRule="auto"/>
    </w:pPr>
    <w:rPr>
      <w:rFonts w:ascii="Segoe UI" w:hAnsi="Segoe UI"/>
      <w:sz w:val="20"/>
      <w:lang w:val="en-GB" w:eastAsia="en-GB"/>
    </w:rPr>
  </w:style>
  <w:style w:type="paragraph" w:customStyle="1" w:styleId="0F57894C4873474CBA9A0A9F298EC2FE">
    <w:name w:val="0F57894C4873474CBA9A0A9F298EC2FE"/>
    <w:rsid w:val="00631783"/>
    <w:pPr>
      <w:spacing w:after="0" w:line="240" w:lineRule="auto"/>
    </w:pPr>
    <w:rPr>
      <w:rFonts w:ascii="Segoe UI" w:hAnsi="Segoe UI"/>
      <w:sz w:val="20"/>
      <w:lang w:val="en-GB" w:eastAsia="en-GB"/>
    </w:rPr>
  </w:style>
  <w:style w:type="paragraph" w:customStyle="1" w:styleId="5941E1A31EF0468382FCF2E8D54ADBF8">
    <w:name w:val="5941E1A31EF0468382FCF2E8D54ADBF8"/>
    <w:rsid w:val="00631783"/>
    <w:pPr>
      <w:spacing w:after="0" w:line="240" w:lineRule="auto"/>
    </w:pPr>
    <w:rPr>
      <w:rFonts w:ascii="Segoe UI" w:hAnsi="Segoe UI"/>
      <w:sz w:val="20"/>
      <w:lang w:val="en-GB" w:eastAsia="en-GB"/>
    </w:rPr>
  </w:style>
  <w:style w:type="paragraph" w:customStyle="1" w:styleId="CFB76F8D5BDE4E02B6969F4C6D6F5866">
    <w:name w:val="CFB76F8D5BDE4E02B6969F4C6D6F5866"/>
    <w:rsid w:val="00631783"/>
    <w:pPr>
      <w:spacing w:after="0" w:line="240" w:lineRule="auto"/>
    </w:pPr>
    <w:rPr>
      <w:rFonts w:ascii="Segoe UI" w:hAnsi="Segoe UI"/>
      <w:sz w:val="20"/>
      <w:lang w:val="en-GB" w:eastAsia="en-GB"/>
    </w:rPr>
  </w:style>
  <w:style w:type="paragraph" w:customStyle="1" w:styleId="743455E81A214C88B9A05170DED6718E">
    <w:name w:val="743455E81A214C88B9A05170DED6718E"/>
    <w:rsid w:val="00631783"/>
    <w:pPr>
      <w:spacing w:after="0" w:line="240" w:lineRule="auto"/>
    </w:pPr>
    <w:rPr>
      <w:rFonts w:ascii="Segoe UI" w:hAnsi="Segoe UI"/>
      <w:sz w:val="20"/>
      <w:lang w:val="en-GB" w:eastAsia="en-GB"/>
    </w:rPr>
  </w:style>
  <w:style w:type="paragraph" w:customStyle="1" w:styleId="B136A987719E42BCB5A29960FA0220B9">
    <w:name w:val="B136A987719E42BCB5A29960FA0220B9"/>
    <w:rsid w:val="00631783"/>
    <w:pPr>
      <w:spacing w:after="0" w:line="240" w:lineRule="auto"/>
    </w:pPr>
    <w:rPr>
      <w:rFonts w:ascii="Segoe UI" w:hAnsi="Segoe UI"/>
      <w:sz w:val="20"/>
      <w:lang w:val="en-GB" w:eastAsia="en-GB"/>
    </w:rPr>
  </w:style>
  <w:style w:type="paragraph" w:customStyle="1" w:styleId="A8CCC40C14DD4CAD8466DEAD8AF0C1AF">
    <w:name w:val="A8CCC40C14DD4CAD8466DEAD8AF0C1AF"/>
    <w:rsid w:val="00631783"/>
    <w:pPr>
      <w:spacing w:after="0" w:line="240" w:lineRule="auto"/>
    </w:pPr>
    <w:rPr>
      <w:rFonts w:ascii="Segoe UI" w:hAnsi="Segoe UI"/>
      <w:sz w:val="20"/>
      <w:lang w:val="en-GB" w:eastAsia="en-GB"/>
    </w:rPr>
  </w:style>
  <w:style w:type="paragraph" w:customStyle="1" w:styleId="C37455C0CE024078BBBD7EE21CECA0B6">
    <w:name w:val="C37455C0CE024078BBBD7EE21CECA0B6"/>
    <w:rsid w:val="00631783"/>
    <w:pPr>
      <w:spacing w:after="0" w:line="240" w:lineRule="auto"/>
    </w:pPr>
    <w:rPr>
      <w:rFonts w:ascii="Segoe UI" w:hAnsi="Segoe UI"/>
      <w:sz w:val="20"/>
      <w:lang w:val="en-GB" w:eastAsia="en-GB"/>
    </w:rPr>
  </w:style>
  <w:style w:type="paragraph" w:customStyle="1" w:styleId="1C61387586764509932292A60B170230">
    <w:name w:val="1C61387586764509932292A60B170230"/>
    <w:rsid w:val="00631783"/>
    <w:pPr>
      <w:spacing w:after="0" w:line="240" w:lineRule="auto"/>
    </w:pPr>
    <w:rPr>
      <w:rFonts w:ascii="Segoe UI" w:hAnsi="Segoe UI"/>
      <w:sz w:val="20"/>
      <w:lang w:val="en-GB" w:eastAsia="en-GB"/>
    </w:rPr>
  </w:style>
  <w:style w:type="paragraph" w:customStyle="1" w:styleId="77560C3712AA4259B8180B668FBBAE9B">
    <w:name w:val="77560C3712AA4259B8180B668FBBAE9B"/>
    <w:rsid w:val="00631783"/>
    <w:pPr>
      <w:spacing w:after="0" w:line="240" w:lineRule="auto"/>
    </w:pPr>
    <w:rPr>
      <w:rFonts w:ascii="Segoe UI" w:hAnsi="Segoe UI"/>
      <w:sz w:val="20"/>
      <w:lang w:val="en-GB" w:eastAsia="en-GB"/>
    </w:rPr>
  </w:style>
  <w:style w:type="paragraph" w:customStyle="1" w:styleId="4DA63E6109B1484688CEE20F4E17C6C0">
    <w:name w:val="4DA63E6109B1484688CEE20F4E17C6C0"/>
    <w:rsid w:val="00631783"/>
    <w:pPr>
      <w:spacing w:after="0" w:line="240" w:lineRule="auto"/>
    </w:pPr>
    <w:rPr>
      <w:rFonts w:ascii="Segoe UI" w:hAnsi="Segoe UI"/>
      <w:sz w:val="20"/>
      <w:lang w:val="en-GB" w:eastAsia="en-GB"/>
    </w:rPr>
  </w:style>
  <w:style w:type="paragraph" w:customStyle="1" w:styleId="63936D571E0D4A479CAE677C8B207147">
    <w:name w:val="63936D571E0D4A479CAE677C8B207147"/>
    <w:rsid w:val="00631783"/>
    <w:pPr>
      <w:spacing w:after="0" w:line="240" w:lineRule="auto"/>
    </w:pPr>
    <w:rPr>
      <w:rFonts w:ascii="Segoe UI" w:hAnsi="Segoe UI"/>
      <w:sz w:val="20"/>
      <w:lang w:val="en-GB" w:eastAsia="en-GB"/>
    </w:rPr>
  </w:style>
  <w:style w:type="paragraph" w:customStyle="1" w:styleId="F0A9B678D6CE4AF3BAEE80B9CDAD5D73">
    <w:name w:val="F0A9B678D6CE4AF3BAEE80B9CDAD5D73"/>
    <w:rsid w:val="00631783"/>
    <w:pPr>
      <w:spacing w:after="0" w:line="240" w:lineRule="auto"/>
    </w:pPr>
    <w:rPr>
      <w:rFonts w:ascii="Segoe UI" w:hAnsi="Segoe UI"/>
      <w:sz w:val="20"/>
      <w:lang w:val="en-GB" w:eastAsia="en-GB"/>
    </w:rPr>
  </w:style>
  <w:style w:type="paragraph" w:customStyle="1" w:styleId="4C4DAD22D4A14ED49168879248536058">
    <w:name w:val="4C4DAD22D4A14ED49168879248536058"/>
    <w:rsid w:val="00631783"/>
    <w:pPr>
      <w:spacing w:after="0" w:line="240" w:lineRule="auto"/>
    </w:pPr>
    <w:rPr>
      <w:rFonts w:ascii="Segoe UI" w:hAnsi="Segoe UI"/>
      <w:sz w:val="20"/>
      <w:lang w:val="en-GB" w:eastAsia="en-GB"/>
    </w:rPr>
  </w:style>
  <w:style w:type="paragraph" w:customStyle="1" w:styleId="5F91AB467FE14E9BB521434AAEFD685B">
    <w:name w:val="5F91AB467FE14E9BB521434AAEFD685B"/>
    <w:rsid w:val="00631783"/>
    <w:pPr>
      <w:spacing w:after="0" w:line="240" w:lineRule="auto"/>
    </w:pPr>
    <w:rPr>
      <w:rFonts w:ascii="Segoe UI" w:hAnsi="Segoe UI"/>
      <w:sz w:val="20"/>
      <w:lang w:val="en-GB" w:eastAsia="en-GB"/>
    </w:rPr>
  </w:style>
  <w:style w:type="paragraph" w:customStyle="1" w:styleId="0A81BCE163784656895FB055D374981C">
    <w:name w:val="0A81BCE163784656895FB055D374981C"/>
    <w:rsid w:val="00631783"/>
    <w:pPr>
      <w:spacing w:after="0" w:line="240" w:lineRule="auto"/>
    </w:pPr>
    <w:rPr>
      <w:rFonts w:ascii="Segoe UI" w:hAnsi="Segoe UI"/>
      <w:sz w:val="20"/>
      <w:lang w:val="en-GB" w:eastAsia="en-GB"/>
    </w:rPr>
  </w:style>
  <w:style w:type="paragraph" w:customStyle="1" w:styleId="E8B795C6A0834C68BD52C6FA3F77B7AA">
    <w:name w:val="E8B795C6A0834C68BD52C6FA3F77B7AA"/>
    <w:rsid w:val="00631783"/>
    <w:pPr>
      <w:spacing w:after="0" w:line="240" w:lineRule="auto"/>
    </w:pPr>
    <w:rPr>
      <w:rFonts w:ascii="Segoe UI" w:hAnsi="Segoe UI"/>
      <w:sz w:val="20"/>
      <w:lang w:val="en-GB" w:eastAsia="en-GB"/>
    </w:rPr>
  </w:style>
  <w:style w:type="paragraph" w:customStyle="1" w:styleId="26069D5EED6F4D35B47708CE7190B520">
    <w:name w:val="26069D5EED6F4D35B47708CE7190B520"/>
    <w:rsid w:val="00631783"/>
    <w:pPr>
      <w:spacing w:after="0" w:line="240" w:lineRule="auto"/>
    </w:pPr>
    <w:rPr>
      <w:rFonts w:ascii="Segoe UI" w:hAnsi="Segoe UI"/>
      <w:sz w:val="20"/>
      <w:lang w:val="en-GB" w:eastAsia="en-GB"/>
    </w:rPr>
  </w:style>
  <w:style w:type="paragraph" w:customStyle="1" w:styleId="6F3D7EB31A3C4C97A78F8AFEDA69C5D5">
    <w:name w:val="6F3D7EB31A3C4C97A78F8AFEDA69C5D5"/>
    <w:rsid w:val="00631783"/>
    <w:pPr>
      <w:spacing w:after="0" w:line="240" w:lineRule="auto"/>
    </w:pPr>
    <w:rPr>
      <w:rFonts w:ascii="Segoe UI" w:hAnsi="Segoe UI"/>
      <w:sz w:val="20"/>
      <w:lang w:val="en-GB" w:eastAsia="en-GB"/>
    </w:rPr>
  </w:style>
  <w:style w:type="paragraph" w:customStyle="1" w:styleId="16734D89DA27409AA969E5406F9E7DF4">
    <w:name w:val="16734D89DA27409AA969E5406F9E7DF4"/>
    <w:rsid w:val="00631783"/>
    <w:pPr>
      <w:spacing w:after="0" w:line="240" w:lineRule="auto"/>
    </w:pPr>
    <w:rPr>
      <w:rFonts w:ascii="Segoe UI" w:hAnsi="Segoe UI"/>
      <w:sz w:val="20"/>
      <w:lang w:val="en-GB" w:eastAsia="en-GB"/>
    </w:rPr>
  </w:style>
  <w:style w:type="paragraph" w:customStyle="1" w:styleId="4529D704AE0F43829B5EDBC151CB78D8">
    <w:name w:val="4529D704AE0F43829B5EDBC151CB78D8"/>
    <w:rsid w:val="00631783"/>
    <w:pPr>
      <w:spacing w:after="0" w:line="240" w:lineRule="auto"/>
    </w:pPr>
    <w:rPr>
      <w:rFonts w:ascii="Segoe UI" w:hAnsi="Segoe UI"/>
      <w:sz w:val="20"/>
      <w:lang w:val="en-GB" w:eastAsia="en-GB"/>
    </w:rPr>
  </w:style>
  <w:style w:type="paragraph" w:customStyle="1" w:styleId="727A27F928D041FEB70EAE152E76DEAF">
    <w:name w:val="727A27F928D041FEB70EAE152E76DEAF"/>
    <w:rsid w:val="00631783"/>
    <w:pPr>
      <w:spacing w:after="0" w:line="240" w:lineRule="auto"/>
    </w:pPr>
    <w:rPr>
      <w:rFonts w:ascii="Segoe UI" w:hAnsi="Segoe UI"/>
      <w:sz w:val="20"/>
      <w:lang w:val="en-GB" w:eastAsia="en-GB"/>
    </w:rPr>
  </w:style>
  <w:style w:type="paragraph" w:customStyle="1" w:styleId="3A3309A466EC47628542DE9D6A830E9333">
    <w:name w:val="3A3309A466EC47628542DE9D6A830E9333"/>
    <w:rsid w:val="004F7F7F"/>
    <w:pPr>
      <w:spacing w:after="0" w:line="240" w:lineRule="auto"/>
    </w:pPr>
    <w:rPr>
      <w:rFonts w:ascii="Segoe UI" w:hAnsi="Segoe UI"/>
      <w:b/>
      <w:sz w:val="20"/>
      <w:lang w:val="en-GB" w:eastAsia="en-GB"/>
    </w:rPr>
  </w:style>
  <w:style w:type="paragraph" w:customStyle="1" w:styleId="276E5681654A4192BED2D26985D924BD33">
    <w:name w:val="276E5681654A4192BED2D26985D924BD33"/>
    <w:rsid w:val="004F7F7F"/>
    <w:pPr>
      <w:spacing w:after="0" w:line="240" w:lineRule="auto"/>
    </w:pPr>
    <w:rPr>
      <w:rFonts w:ascii="Segoe UI" w:hAnsi="Segoe UI"/>
      <w:b/>
      <w:sz w:val="20"/>
      <w:lang w:val="en-GB" w:eastAsia="en-GB"/>
    </w:rPr>
  </w:style>
  <w:style w:type="paragraph" w:customStyle="1" w:styleId="5DE751AC11804EF6BE57BB36936DA6B323">
    <w:name w:val="5DE751AC11804EF6BE57BB36936DA6B323"/>
    <w:rsid w:val="004F7F7F"/>
    <w:pPr>
      <w:spacing w:after="0" w:line="240" w:lineRule="auto"/>
    </w:pPr>
    <w:rPr>
      <w:rFonts w:ascii="Segoe UI" w:hAnsi="Segoe UI"/>
      <w:sz w:val="20"/>
      <w:lang w:val="en-GB" w:eastAsia="en-GB"/>
    </w:rPr>
  </w:style>
  <w:style w:type="paragraph" w:customStyle="1" w:styleId="7B88634315DD43CC99E8DBCA3B8EBC3733">
    <w:name w:val="7B88634315DD43CC99E8DBCA3B8EBC3733"/>
    <w:rsid w:val="004F7F7F"/>
    <w:pPr>
      <w:spacing w:after="0" w:line="240" w:lineRule="auto"/>
    </w:pPr>
    <w:rPr>
      <w:rFonts w:ascii="Segoe UI" w:hAnsi="Segoe UI"/>
      <w:sz w:val="20"/>
      <w:lang w:val="en-GB" w:eastAsia="en-GB"/>
    </w:rPr>
  </w:style>
  <w:style w:type="paragraph" w:customStyle="1" w:styleId="5FDEE799DAF54CD8BBBD974177B6D20C33">
    <w:name w:val="5FDEE799DAF54CD8BBBD974177B6D20C33"/>
    <w:rsid w:val="004F7F7F"/>
    <w:pPr>
      <w:spacing w:after="0" w:line="240" w:lineRule="auto"/>
    </w:pPr>
    <w:rPr>
      <w:rFonts w:ascii="Segoe UI" w:hAnsi="Segoe UI"/>
      <w:sz w:val="20"/>
      <w:lang w:val="en-GB" w:eastAsia="en-GB"/>
    </w:rPr>
  </w:style>
  <w:style w:type="paragraph" w:customStyle="1" w:styleId="9DF15DE4D70F49EE85D218900104946E33">
    <w:name w:val="9DF15DE4D70F49EE85D218900104946E33"/>
    <w:rsid w:val="004F7F7F"/>
    <w:pPr>
      <w:spacing w:after="0" w:line="240" w:lineRule="auto"/>
    </w:pPr>
    <w:rPr>
      <w:rFonts w:ascii="Segoe UI" w:hAnsi="Segoe UI"/>
      <w:sz w:val="20"/>
      <w:lang w:val="en-GB" w:eastAsia="en-GB"/>
    </w:rPr>
  </w:style>
  <w:style w:type="paragraph" w:customStyle="1" w:styleId="8C67379A14D543A5A9F0A29A997B083933">
    <w:name w:val="8C67379A14D543A5A9F0A29A997B083933"/>
    <w:rsid w:val="004F7F7F"/>
    <w:pPr>
      <w:spacing w:after="0" w:line="240" w:lineRule="auto"/>
    </w:pPr>
    <w:rPr>
      <w:rFonts w:ascii="Segoe UI" w:hAnsi="Segoe UI"/>
      <w:sz w:val="20"/>
      <w:lang w:val="en-GB" w:eastAsia="en-GB"/>
    </w:rPr>
  </w:style>
  <w:style w:type="paragraph" w:customStyle="1" w:styleId="95DBC423593B4309B3C7FC272C30D63023">
    <w:name w:val="95DBC423593B4309B3C7FC272C30D63023"/>
    <w:rsid w:val="004F7F7F"/>
    <w:pPr>
      <w:spacing w:after="0" w:line="240" w:lineRule="auto"/>
    </w:pPr>
    <w:rPr>
      <w:rFonts w:ascii="Segoe UI" w:hAnsi="Segoe UI"/>
      <w:sz w:val="20"/>
      <w:lang w:val="en-GB" w:eastAsia="en-GB"/>
    </w:rPr>
  </w:style>
  <w:style w:type="paragraph" w:customStyle="1" w:styleId="1D7A5E5A7CD2448D9917E2550168E8A522">
    <w:name w:val="1D7A5E5A7CD2448D9917E2550168E8A522"/>
    <w:rsid w:val="004F7F7F"/>
    <w:pPr>
      <w:spacing w:after="0" w:line="240" w:lineRule="auto"/>
    </w:pPr>
    <w:rPr>
      <w:rFonts w:ascii="Segoe UI" w:hAnsi="Segoe UI"/>
      <w:sz w:val="20"/>
      <w:lang w:val="en-GB" w:eastAsia="en-GB"/>
    </w:rPr>
  </w:style>
  <w:style w:type="paragraph" w:customStyle="1" w:styleId="8D597EC715304BEFA8327CB1A2CFB4A322">
    <w:name w:val="8D597EC715304BEFA8327CB1A2CFB4A322"/>
    <w:rsid w:val="004F7F7F"/>
    <w:pPr>
      <w:spacing w:after="0" w:line="240" w:lineRule="auto"/>
    </w:pPr>
    <w:rPr>
      <w:rFonts w:ascii="Segoe UI" w:hAnsi="Segoe UI"/>
      <w:sz w:val="20"/>
      <w:lang w:val="en-GB" w:eastAsia="en-GB"/>
    </w:rPr>
  </w:style>
  <w:style w:type="paragraph" w:customStyle="1" w:styleId="C01D21DE60B645FFBB6452899A01C8AB22">
    <w:name w:val="C01D21DE60B645FFBB6452899A01C8AB22"/>
    <w:rsid w:val="004F7F7F"/>
    <w:pPr>
      <w:spacing w:after="0" w:line="240" w:lineRule="auto"/>
    </w:pPr>
    <w:rPr>
      <w:rFonts w:ascii="Segoe UI" w:hAnsi="Segoe UI"/>
      <w:sz w:val="20"/>
      <w:lang w:val="en-GB" w:eastAsia="en-GB"/>
    </w:rPr>
  </w:style>
  <w:style w:type="paragraph" w:customStyle="1" w:styleId="FCC4C1C59A3C4E7F94F263F7B1E8E50216">
    <w:name w:val="FCC4C1C59A3C4E7F94F263F7B1E8E50216"/>
    <w:rsid w:val="004F7F7F"/>
    <w:pPr>
      <w:spacing w:after="0" w:line="240" w:lineRule="auto"/>
    </w:pPr>
    <w:rPr>
      <w:rFonts w:ascii="Segoe UI" w:hAnsi="Segoe UI"/>
      <w:sz w:val="20"/>
      <w:lang w:val="en-GB" w:eastAsia="en-GB"/>
    </w:rPr>
  </w:style>
  <w:style w:type="paragraph" w:customStyle="1" w:styleId="0B4FCE9B58C54C3291BF3C754C15C8DC16">
    <w:name w:val="0B4FCE9B58C54C3291BF3C754C15C8DC16"/>
    <w:rsid w:val="004F7F7F"/>
    <w:pPr>
      <w:spacing w:after="0" w:line="240" w:lineRule="auto"/>
    </w:pPr>
    <w:rPr>
      <w:rFonts w:ascii="Segoe UI" w:hAnsi="Segoe UI"/>
      <w:sz w:val="20"/>
      <w:lang w:val="en-GB" w:eastAsia="en-GB"/>
    </w:rPr>
  </w:style>
  <w:style w:type="paragraph" w:customStyle="1" w:styleId="F0B1067E0B5143789145C2C2DDCE118E23">
    <w:name w:val="F0B1067E0B5143789145C2C2DDCE118E23"/>
    <w:rsid w:val="004F7F7F"/>
    <w:pPr>
      <w:spacing w:after="0" w:line="240" w:lineRule="auto"/>
    </w:pPr>
    <w:rPr>
      <w:rFonts w:ascii="Segoe UI" w:hAnsi="Segoe UI"/>
      <w:sz w:val="20"/>
      <w:lang w:val="en-GB" w:eastAsia="en-GB"/>
    </w:rPr>
  </w:style>
  <w:style w:type="paragraph" w:customStyle="1" w:styleId="88D8AC8611764FF5966DCF616E3975FC5">
    <w:name w:val="88D8AC8611764FF5966DCF616E3975FC5"/>
    <w:rsid w:val="004F7F7F"/>
    <w:pPr>
      <w:spacing w:after="0" w:line="240" w:lineRule="auto"/>
    </w:pPr>
    <w:rPr>
      <w:rFonts w:ascii="Segoe UI" w:hAnsi="Segoe UI"/>
      <w:sz w:val="20"/>
      <w:lang w:val="en-GB" w:eastAsia="en-GB"/>
    </w:rPr>
  </w:style>
  <w:style w:type="paragraph" w:customStyle="1" w:styleId="4CB9E27BA4224757B14534538AFB2EC212">
    <w:name w:val="4CB9E27BA4224757B14534538AFB2EC212"/>
    <w:rsid w:val="004F7F7F"/>
    <w:pPr>
      <w:spacing w:after="0" w:line="240" w:lineRule="auto"/>
    </w:pPr>
    <w:rPr>
      <w:rFonts w:ascii="Segoe UI" w:hAnsi="Segoe UI"/>
      <w:sz w:val="20"/>
      <w:lang w:val="en-GB" w:eastAsia="en-GB"/>
    </w:rPr>
  </w:style>
  <w:style w:type="paragraph" w:customStyle="1" w:styleId="C8EAD9067F5D46709077E769D378C96E12">
    <w:name w:val="C8EAD9067F5D46709077E769D378C96E12"/>
    <w:rsid w:val="004F7F7F"/>
    <w:pPr>
      <w:spacing w:after="0" w:line="240" w:lineRule="auto"/>
    </w:pPr>
    <w:rPr>
      <w:rFonts w:ascii="Segoe UI" w:hAnsi="Segoe UI"/>
      <w:sz w:val="20"/>
      <w:lang w:val="en-GB" w:eastAsia="en-GB"/>
    </w:rPr>
  </w:style>
  <w:style w:type="paragraph" w:customStyle="1" w:styleId="74188B3242E248FBA8E48AC60A07DF2112">
    <w:name w:val="74188B3242E248FBA8E48AC60A07DF2112"/>
    <w:rsid w:val="004F7F7F"/>
    <w:pPr>
      <w:spacing w:after="0" w:line="240" w:lineRule="auto"/>
    </w:pPr>
    <w:rPr>
      <w:rFonts w:ascii="Segoe UI" w:hAnsi="Segoe UI"/>
      <w:sz w:val="20"/>
      <w:lang w:val="en-GB" w:eastAsia="en-GB"/>
    </w:rPr>
  </w:style>
  <w:style w:type="paragraph" w:customStyle="1" w:styleId="4F73DDDFB4AB4361BA73937F83DAF59912">
    <w:name w:val="4F73DDDFB4AB4361BA73937F83DAF59912"/>
    <w:rsid w:val="004F7F7F"/>
    <w:pPr>
      <w:spacing w:after="0" w:line="240" w:lineRule="auto"/>
    </w:pPr>
    <w:rPr>
      <w:rFonts w:ascii="Segoe UI" w:hAnsi="Segoe UI"/>
      <w:sz w:val="20"/>
      <w:lang w:val="en-GB" w:eastAsia="en-GB"/>
    </w:rPr>
  </w:style>
  <w:style w:type="paragraph" w:customStyle="1" w:styleId="F839BD233651417BBF995526636495979">
    <w:name w:val="F839BD233651417BBF995526636495979"/>
    <w:rsid w:val="004F7F7F"/>
    <w:pPr>
      <w:spacing w:after="0" w:line="240" w:lineRule="auto"/>
    </w:pPr>
    <w:rPr>
      <w:rFonts w:ascii="Segoe UI" w:hAnsi="Segoe UI"/>
      <w:sz w:val="20"/>
      <w:lang w:val="en-GB" w:eastAsia="en-GB"/>
    </w:rPr>
  </w:style>
  <w:style w:type="paragraph" w:customStyle="1" w:styleId="00D7D0FCAFB84017AB28B0E299E491CD8">
    <w:name w:val="00D7D0FCAFB84017AB28B0E299E491CD8"/>
    <w:rsid w:val="004F7F7F"/>
    <w:pPr>
      <w:spacing w:after="0" w:line="240" w:lineRule="auto"/>
    </w:pPr>
    <w:rPr>
      <w:rFonts w:ascii="Segoe UI" w:hAnsi="Segoe UI"/>
      <w:sz w:val="20"/>
      <w:lang w:val="en-GB" w:eastAsia="en-GB"/>
    </w:rPr>
  </w:style>
  <w:style w:type="paragraph" w:customStyle="1" w:styleId="D29D377240654CD6A171CA585AF1CDCE12">
    <w:name w:val="D29D377240654CD6A171CA585AF1CDCE12"/>
    <w:rsid w:val="004F7F7F"/>
    <w:pPr>
      <w:spacing w:after="0" w:line="240" w:lineRule="auto"/>
    </w:pPr>
    <w:rPr>
      <w:rFonts w:ascii="Segoe UI" w:hAnsi="Segoe UI"/>
      <w:sz w:val="20"/>
      <w:lang w:val="en-GB" w:eastAsia="en-GB"/>
    </w:rPr>
  </w:style>
  <w:style w:type="paragraph" w:customStyle="1" w:styleId="159043ABDB3544C9999C41C8ADCF9D948">
    <w:name w:val="159043ABDB3544C9999C41C8ADCF9D948"/>
    <w:rsid w:val="004F7F7F"/>
    <w:pPr>
      <w:spacing w:after="0" w:line="240" w:lineRule="auto"/>
    </w:pPr>
    <w:rPr>
      <w:rFonts w:ascii="Segoe UI" w:hAnsi="Segoe UI"/>
      <w:sz w:val="20"/>
      <w:lang w:val="en-GB" w:eastAsia="en-GB"/>
    </w:rPr>
  </w:style>
  <w:style w:type="paragraph" w:customStyle="1" w:styleId="C6BDB6DAF30C450E9CE16E3C671F0FBA8">
    <w:name w:val="C6BDB6DAF30C450E9CE16E3C671F0FBA8"/>
    <w:rsid w:val="004F7F7F"/>
    <w:pPr>
      <w:spacing w:after="0" w:line="240" w:lineRule="auto"/>
    </w:pPr>
    <w:rPr>
      <w:rFonts w:ascii="Segoe UI" w:hAnsi="Segoe UI"/>
      <w:sz w:val="20"/>
      <w:lang w:val="en-GB" w:eastAsia="en-GB"/>
    </w:rPr>
  </w:style>
  <w:style w:type="paragraph" w:customStyle="1" w:styleId="390664BCD8F2455481397BD9945D8E2A12">
    <w:name w:val="390664BCD8F2455481397BD9945D8E2A12"/>
    <w:rsid w:val="004F7F7F"/>
    <w:pPr>
      <w:spacing w:after="0" w:line="240" w:lineRule="auto"/>
    </w:pPr>
    <w:rPr>
      <w:rFonts w:ascii="Segoe UI" w:hAnsi="Segoe UI"/>
      <w:sz w:val="20"/>
      <w:lang w:val="en-GB" w:eastAsia="en-GB"/>
    </w:rPr>
  </w:style>
  <w:style w:type="paragraph" w:customStyle="1" w:styleId="2C4FC446CBFF4159A00764AA193CA4CE8">
    <w:name w:val="2C4FC446CBFF4159A00764AA193CA4CE8"/>
    <w:rsid w:val="004F7F7F"/>
    <w:pPr>
      <w:spacing w:after="0" w:line="240" w:lineRule="auto"/>
    </w:pPr>
    <w:rPr>
      <w:rFonts w:ascii="Segoe UI" w:hAnsi="Segoe UI"/>
      <w:sz w:val="20"/>
      <w:lang w:val="en-GB" w:eastAsia="en-GB"/>
    </w:rPr>
  </w:style>
  <w:style w:type="paragraph" w:customStyle="1" w:styleId="651DBB63FECA49F99504430065C1E39B8">
    <w:name w:val="651DBB63FECA49F99504430065C1E39B8"/>
    <w:rsid w:val="004F7F7F"/>
    <w:pPr>
      <w:spacing w:after="0" w:line="240" w:lineRule="auto"/>
    </w:pPr>
    <w:rPr>
      <w:rFonts w:ascii="Segoe UI" w:hAnsi="Segoe UI"/>
      <w:sz w:val="20"/>
      <w:lang w:val="en-GB" w:eastAsia="en-GB"/>
    </w:rPr>
  </w:style>
  <w:style w:type="paragraph" w:customStyle="1" w:styleId="7EC6A9C02BBD4526952FFCFA61C64800">
    <w:name w:val="7EC6A9C02BBD4526952FFCFA61C64800"/>
    <w:rsid w:val="004F7F7F"/>
    <w:pPr>
      <w:spacing w:after="0" w:line="240" w:lineRule="auto"/>
    </w:pPr>
    <w:rPr>
      <w:rFonts w:ascii="Segoe UI" w:hAnsi="Segoe UI"/>
      <w:sz w:val="20"/>
      <w:lang w:val="en-GB" w:eastAsia="en-GB"/>
    </w:rPr>
  </w:style>
  <w:style w:type="paragraph" w:customStyle="1" w:styleId="0C45F915D0214B29B77A5E384EC51DD0">
    <w:name w:val="0C45F915D0214B29B77A5E384EC51DD0"/>
    <w:rsid w:val="004F7F7F"/>
    <w:pPr>
      <w:spacing w:after="0" w:line="240" w:lineRule="auto"/>
    </w:pPr>
    <w:rPr>
      <w:rFonts w:ascii="Segoe UI" w:hAnsi="Segoe UI"/>
      <w:sz w:val="20"/>
      <w:lang w:val="en-GB" w:eastAsia="en-GB"/>
    </w:rPr>
  </w:style>
  <w:style w:type="paragraph" w:customStyle="1" w:styleId="ACD93783FBBD4C69A2587DBCFA988AD4">
    <w:name w:val="ACD93783FBBD4C69A2587DBCFA988AD4"/>
    <w:rsid w:val="004F7F7F"/>
    <w:pPr>
      <w:spacing w:after="0" w:line="240" w:lineRule="auto"/>
    </w:pPr>
    <w:rPr>
      <w:rFonts w:ascii="Segoe UI" w:hAnsi="Segoe UI"/>
      <w:sz w:val="20"/>
      <w:lang w:val="en-GB" w:eastAsia="en-GB"/>
    </w:rPr>
  </w:style>
  <w:style w:type="paragraph" w:customStyle="1" w:styleId="56381CE277BE4958A75ACA290E712788">
    <w:name w:val="56381CE277BE4958A75ACA290E712788"/>
    <w:rsid w:val="004F7F7F"/>
    <w:pPr>
      <w:spacing w:after="0" w:line="240" w:lineRule="auto"/>
    </w:pPr>
    <w:rPr>
      <w:rFonts w:ascii="Segoe UI" w:hAnsi="Segoe UI"/>
      <w:sz w:val="20"/>
      <w:lang w:val="en-GB" w:eastAsia="en-GB"/>
    </w:rPr>
  </w:style>
  <w:style w:type="paragraph" w:customStyle="1" w:styleId="BC12FA47494649088F21031EB9B92BD6">
    <w:name w:val="BC12FA47494649088F21031EB9B92BD6"/>
    <w:rsid w:val="004F7F7F"/>
    <w:pPr>
      <w:spacing w:after="0" w:line="240" w:lineRule="auto"/>
    </w:pPr>
    <w:rPr>
      <w:rFonts w:ascii="Segoe UI" w:hAnsi="Segoe UI"/>
      <w:sz w:val="20"/>
      <w:lang w:val="en-GB" w:eastAsia="en-GB"/>
    </w:rPr>
  </w:style>
  <w:style w:type="paragraph" w:customStyle="1" w:styleId="346BF16176694C56B2E3FC7BD7D74772">
    <w:name w:val="346BF16176694C56B2E3FC7BD7D74772"/>
    <w:rsid w:val="004F7F7F"/>
    <w:pPr>
      <w:spacing w:after="0" w:line="240" w:lineRule="auto"/>
    </w:pPr>
    <w:rPr>
      <w:rFonts w:ascii="Segoe UI" w:hAnsi="Segoe UI"/>
      <w:sz w:val="20"/>
      <w:lang w:val="en-GB" w:eastAsia="en-GB"/>
    </w:rPr>
  </w:style>
  <w:style w:type="paragraph" w:customStyle="1" w:styleId="75E73BE14D194578B958029AE3960506">
    <w:name w:val="75E73BE14D194578B958029AE3960506"/>
    <w:rsid w:val="004F7F7F"/>
    <w:pPr>
      <w:spacing w:after="0" w:line="240" w:lineRule="auto"/>
    </w:pPr>
    <w:rPr>
      <w:rFonts w:ascii="Segoe UI" w:hAnsi="Segoe UI"/>
      <w:sz w:val="20"/>
      <w:lang w:val="en-GB" w:eastAsia="en-GB"/>
    </w:rPr>
  </w:style>
  <w:style w:type="paragraph" w:customStyle="1" w:styleId="B31D5FB6C08B42CD8C8B115D1C758DB2">
    <w:name w:val="B31D5FB6C08B42CD8C8B115D1C758DB2"/>
    <w:rsid w:val="004F7F7F"/>
    <w:pPr>
      <w:spacing w:after="0" w:line="240" w:lineRule="auto"/>
    </w:pPr>
    <w:rPr>
      <w:rFonts w:ascii="Segoe UI" w:hAnsi="Segoe UI"/>
      <w:sz w:val="20"/>
      <w:lang w:val="en-GB" w:eastAsia="en-GB"/>
    </w:rPr>
  </w:style>
  <w:style w:type="paragraph" w:customStyle="1" w:styleId="218A96D1037A489A89CC4C23E55F943E">
    <w:name w:val="218A96D1037A489A89CC4C23E55F943E"/>
    <w:rsid w:val="004F7F7F"/>
    <w:pPr>
      <w:spacing w:after="0" w:line="240" w:lineRule="auto"/>
    </w:pPr>
    <w:rPr>
      <w:rFonts w:ascii="Segoe UI" w:hAnsi="Segoe UI"/>
      <w:sz w:val="20"/>
      <w:lang w:val="en-GB" w:eastAsia="en-GB"/>
    </w:rPr>
  </w:style>
  <w:style w:type="paragraph" w:customStyle="1" w:styleId="7C84CBCDB8B3448FB19C1D25C7A4A40B">
    <w:name w:val="7C84CBCDB8B3448FB19C1D25C7A4A40B"/>
    <w:rsid w:val="004F7F7F"/>
    <w:pPr>
      <w:spacing w:after="0" w:line="240" w:lineRule="auto"/>
    </w:pPr>
    <w:rPr>
      <w:rFonts w:ascii="Segoe UI" w:hAnsi="Segoe UI"/>
      <w:sz w:val="20"/>
      <w:lang w:val="en-GB" w:eastAsia="en-GB"/>
    </w:rPr>
  </w:style>
  <w:style w:type="paragraph" w:customStyle="1" w:styleId="804CB3B52ABF416CB0A1DDDF6CD9F6B8">
    <w:name w:val="804CB3B52ABF416CB0A1DDDF6CD9F6B8"/>
    <w:rsid w:val="004F7F7F"/>
    <w:pPr>
      <w:spacing w:after="0" w:line="240" w:lineRule="auto"/>
    </w:pPr>
    <w:rPr>
      <w:rFonts w:ascii="Segoe UI" w:hAnsi="Segoe UI"/>
      <w:sz w:val="20"/>
      <w:lang w:val="en-GB" w:eastAsia="en-GB"/>
    </w:rPr>
  </w:style>
  <w:style w:type="paragraph" w:customStyle="1" w:styleId="93B4D217577F4C4FB41AF6897FC42D24">
    <w:name w:val="93B4D217577F4C4FB41AF6897FC42D24"/>
    <w:rsid w:val="004F7F7F"/>
    <w:pPr>
      <w:spacing w:after="0" w:line="240" w:lineRule="auto"/>
    </w:pPr>
    <w:rPr>
      <w:rFonts w:ascii="Segoe UI" w:hAnsi="Segoe UI"/>
      <w:sz w:val="20"/>
      <w:lang w:val="en-GB" w:eastAsia="en-GB"/>
    </w:rPr>
  </w:style>
  <w:style w:type="paragraph" w:customStyle="1" w:styleId="2FC694E1283A4DFAA48372907608548E">
    <w:name w:val="2FC694E1283A4DFAA48372907608548E"/>
    <w:rsid w:val="004F7F7F"/>
    <w:pPr>
      <w:spacing w:after="0" w:line="240" w:lineRule="auto"/>
    </w:pPr>
    <w:rPr>
      <w:rFonts w:ascii="Segoe UI" w:hAnsi="Segoe UI"/>
      <w:sz w:val="20"/>
      <w:lang w:val="en-GB" w:eastAsia="en-GB"/>
    </w:rPr>
  </w:style>
  <w:style w:type="paragraph" w:customStyle="1" w:styleId="8B1F75F0C6154C998E66AD666FAEDF88">
    <w:name w:val="8B1F75F0C6154C998E66AD666FAEDF88"/>
    <w:rsid w:val="004F7F7F"/>
    <w:pPr>
      <w:spacing w:after="0" w:line="240" w:lineRule="auto"/>
    </w:pPr>
    <w:rPr>
      <w:rFonts w:ascii="Segoe UI" w:hAnsi="Segoe UI"/>
      <w:sz w:val="20"/>
      <w:lang w:val="en-GB" w:eastAsia="en-GB"/>
    </w:rPr>
  </w:style>
  <w:style w:type="paragraph" w:customStyle="1" w:styleId="EBC95EBBFC514D098EB209D7D5475E8D">
    <w:name w:val="EBC95EBBFC514D098EB209D7D5475E8D"/>
    <w:rsid w:val="004F7F7F"/>
    <w:pPr>
      <w:spacing w:after="0" w:line="240" w:lineRule="auto"/>
    </w:pPr>
    <w:rPr>
      <w:rFonts w:ascii="Segoe UI" w:hAnsi="Segoe UI"/>
      <w:sz w:val="20"/>
      <w:lang w:val="en-GB" w:eastAsia="en-GB"/>
    </w:rPr>
  </w:style>
  <w:style w:type="paragraph" w:customStyle="1" w:styleId="360FAFB961444BF58BD58602A8B5E7BA">
    <w:name w:val="360FAFB961444BF58BD58602A8B5E7BA"/>
    <w:rsid w:val="004F7F7F"/>
    <w:pPr>
      <w:spacing w:after="0" w:line="240" w:lineRule="auto"/>
    </w:pPr>
    <w:rPr>
      <w:rFonts w:ascii="Segoe UI" w:hAnsi="Segoe UI"/>
      <w:sz w:val="20"/>
      <w:lang w:val="en-GB" w:eastAsia="en-GB"/>
    </w:rPr>
  </w:style>
  <w:style w:type="paragraph" w:customStyle="1" w:styleId="F66F272076224BE7A8081C0294E41FCA">
    <w:name w:val="F66F272076224BE7A8081C0294E41FCA"/>
    <w:rsid w:val="004F7F7F"/>
    <w:pPr>
      <w:spacing w:after="0" w:line="240" w:lineRule="auto"/>
    </w:pPr>
    <w:rPr>
      <w:rFonts w:ascii="Segoe UI" w:hAnsi="Segoe UI"/>
      <w:sz w:val="20"/>
      <w:lang w:val="en-GB" w:eastAsia="en-GB"/>
    </w:rPr>
  </w:style>
  <w:style w:type="paragraph" w:customStyle="1" w:styleId="D118FAD58BED44B59459435A05C931B1">
    <w:name w:val="D118FAD58BED44B59459435A05C931B1"/>
    <w:rsid w:val="004F7F7F"/>
    <w:pPr>
      <w:spacing w:after="0" w:line="240" w:lineRule="auto"/>
    </w:pPr>
    <w:rPr>
      <w:rFonts w:ascii="Segoe UI" w:hAnsi="Segoe UI"/>
      <w:sz w:val="20"/>
      <w:lang w:val="en-GB" w:eastAsia="en-GB"/>
    </w:rPr>
  </w:style>
  <w:style w:type="paragraph" w:customStyle="1" w:styleId="A247D324D4974598AA68DACB1F7E6ACC">
    <w:name w:val="A247D324D4974598AA68DACB1F7E6ACC"/>
    <w:rsid w:val="004F7F7F"/>
    <w:pPr>
      <w:spacing w:after="0" w:line="240" w:lineRule="auto"/>
    </w:pPr>
    <w:rPr>
      <w:rFonts w:ascii="Segoe UI" w:hAnsi="Segoe UI"/>
      <w:sz w:val="20"/>
      <w:lang w:val="en-GB" w:eastAsia="en-GB"/>
    </w:rPr>
  </w:style>
  <w:style w:type="paragraph" w:customStyle="1" w:styleId="3D6B672CF4F24F3BB43DA368F9605B3C">
    <w:name w:val="3D6B672CF4F24F3BB43DA368F9605B3C"/>
    <w:rsid w:val="004F7F7F"/>
    <w:pPr>
      <w:spacing w:after="0" w:line="240" w:lineRule="auto"/>
    </w:pPr>
    <w:rPr>
      <w:rFonts w:ascii="Segoe UI" w:hAnsi="Segoe UI"/>
      <w:sz w:val="20"/>
      <w:lang w:val="en-GB" w:eastAsia="en-GB"/>
    </w:rPr>
  </w:style>
  <w:style w:type="paragraph" w:customStyle="1" w:styleId="3B7747DF045C411E87EA044583D86AE2">
    <w:name w:val="3B7747DF045C411E87EA044583D86AE2"/>
    <w:rsid w:val="004F7F7F"/>
    <w:pPr>
      <w:spacing w:after="0" w:line="240" w:lineRule="auto"/>
    </w:pPr>
    <w:rPr>
      <w:rFonts w:ascii="Segoe UI" w:hAnsi="Segoe UI"/>
      <w:sz w:val="20"/>
      <w:lang w:val="en-GB" w:eastAsia="en-GB"/>
    </w:rPr>
  </w:style>
  <w:style w:type="paragraph" w:customStyle="1" w:styleId="99ACCFE815BD4A0BAFCBC19787C13C31">
    <w:name w:val="99ACCFE815BD4A0BAFCBC19787C13C31"/>
    <w:rsid w:val="004F7F7F"/>
    <w:pPr>
      <w:spacing w:after="0" w:line="240" w:lineRule="auto"/>
    </w:pPr>
    <w:rPr>
      <w:rFonts w:ascii="Segoe UI" w:hAnsi="Segoe UI"/>
      <w:sz w:val="20"/>
      <w:lang w:val="en-GB" w:eastAsia="en-GB"/>
    </w:rPr>
  </w:style>
  <w:style w:type="paragraph" w:customStyle="1" w:styleId="DEB5A8A9A2134DFD986D6552F6AB8A7E">
    <w:name w:val="DEB5A8A9A2134DFD986D6552F6AB8A7E"/>
    <w:rsid w:val="004F7F7F"/>
    <w:pPr>
      <w:spacing w:after="0" w:line="240" w:lineRule="auto"/>
    </w:pPr>
    <w:rPr>
      <w:rFonts w:ascii="Segoe UI" w:hAnsi="Segoe UI"/>
      <w:sz w:val="20"/>
      <w:lang w:val="en-GB" w:eastAsia="en-GB"/>
    </w:rPr>
  </w:style>
  <w:style w:type="paragraph" w:customStyle="1" w:styleId="9296CEBB440C42EEA47DDD613F24B2A8">
    <w:name w:val="9296CEBB440C42EEA47DDD613F24B2A8"/>
    <w:rsid w:val="004F7F7F"/>
    <w:pPr>
      <w:spacing w:after="0" w:line="240" w:lineRule="auto"/>
    </w:pPr>
    <w:rPr>
      <w:rFonts w:ascii="Segoe UI" w:hAnsi="Segoe UI"/>
      <w:sz w:val="20"/>
      <w:lang w:val="en-GB" w:eastAsia="en-GB"/>
    </w:rPr>
  </w:style>
  <w:style w:type="paragraph" w:customStyle="1" w:styleId="F59FCC2DFE514B1CB19928CBF39428F4">
    <w:name w:val="F59FCC2DFE514B1CB19928CBF39428F4"/>
    <w:rsid w:val="004F7F7F"/>
    <w:pPr>
      <w:spacing w:after="0" w:line="240" w:lineRule="auto"/>
    </w:pPr>
    <w:rPr>
      <w:rFonts w:ascii="Segoe UI" w:hAnsi="Segoe UI"/>
      <w:sz w:val="20"/>
      <w:lang w:val="en-GB" w:eastAsia="en-GB"/>
    </w:rPr>
  </w:style>
  <w:style w:type="paragraph" w:customStyle="1" w:styleId="A3CC38B7B5E14D2CA9B52770E0C90A12">
    <w:name w:val="A3CC38B7B5E14D2CA9B52770E0C90A12"/>
    <w:rsid w:val="004F7F7F"/>
  </w:style>
  <w:style w:type="paragraph" w:customStyle="1" w:styleId="3A3309A466EC47628542DE9D6A830E9334">
    <w:name w:val="3A3309A466EC47628542DE9D6A830E9334"/>
    <w:rsid w:val="004F7F7F"/>
    <w:pPr>
      <w:spacing w:after="0" w:line="240" w:lineRule="auto"/>
    </w:pPr>
    <w:rPr>
      <w:rFonts w:ascii="Segoe UI" w:hAnsi="Segoe UI"/>
      <w:b/>
      <w:sz w:val="20"/>
      <w:lang w:val="en-GB" w:eastAsia="en-GB"/>
    </w:rPr>
  </w:style>
  <w:style w:type="paragraph" w:customStyle="1" w:styleId="276E5681654A4192BED2D26985D924BD34">
    <w:name w:val="276E5681654A4192BED2D26985D924BD34"/>
    <w:rsid w:val="004F7F7F"/>
    <w:pPr>
      <w:spacing w:after="0" w:line="240" w:lineRule="auto"/>
    </w:pPr>
    <w:rPr>
      <w:rFonts w:ascii="Segoe UI" w:hAnsi="Segoe UI"/>
      <w:b/>
      <w:sz w:val="20"/>
      <w:lang w:val="en-GB" w:eastAsia="en-GB"/>
    </w:rPr>
  </w:style>
  <w:style w:type="paragraph" w:customStyle="1" w:styleId="5DE751AC11804EF6BE57BB36936DA6B324">
    <w:name w:val="5DE751AC11804EF6BE57BB36936DA6B324"/>
    <w:rsid w:val="004F7F7F"/>
    <w:pPr>
      <w:spacing w:after="0" w:line="240" w:lineRule="auto"/>
    </w:pPr>
    <w:rPr>
      <w:rFonts w:ascii="Segoe UI" w:hAnsi="Segoe UI"/>
      <w:sz w:val="20"/>
      <w:lang w:val="en-GB" w:eastAsia="en-GB"/>
    </w:rPr>
  </w:style>
  <w:style w:type="paragraph" w:customStyle="1" w:styleId="A3CC38B7B5E14D2CA9B52770E0C90A121">
    <w:name w:val="A3CC38B7B5E14D2CA9B52770E0C90A121"/>
    <w:rsid w:val="004F7F7F"/>
    <w:pPr>
      <w:spacing w:after="0" w:line="240" w:lineRule="auto"/>
    </w:pPr>
    <w:rPr>
      <w:rFonts w:ascii="Segoe UI" w:hAnsi="Segoe UI"/>
      <w:sz w:val="20"/>
      <w:lang w:val="en-GB" w:eastAsia="en-GB"/>
    </w:rPr>
  </w:style>
  <w:style w:type="paragraph" w:customStyle="1" w:styleId="7B88634315DD43CC99E8DBCA3B8EBC3734">
    <w:name w:val="7B88634315DD43CC99E8DBCA3B8EBC3734"/>
    <w:rsid w:val="004F7F7F"/>
    <w:pPr>
      <w:spacing w:after="0" w:line="240" w:lineRule="auto"/>
    </w:pPr>
    <w:rPr>
      <w:rFonts w:ascii="Segoe UI" w:hAnsi="Segoe UI"/>
      <w:sz w:val="20"/>
      <w:lang w:val="en-GB" w:eastAsia="en-GB"/>
    </w:rPr>
  </w:style>
  <w:style w:type="paragraph" w:customStyle="1" w:styleId="5FDEE799DAF54CD8BBBD974177B6D20C34">
    <w:name w:val="5FDEE799DAF54CD8BBBD974177B6D20C34"/>
    <w:rsid w:val="004F7F7F"/>
    <w:pPr>
      <w:spacing w:after="0" w:line="240" w:lineRule="auto"/>
    </w:pPr>
    <w:rPr>
      <w:rFonts w:ascii="Segoe UI" w:hAnsi="Segoe UI"/>
      <w:sz w:val="20"/>
      <w:lang w:val="en-GB" w:eastAsia="en-GB"/>
    </w:rPr>
  </w:style>
  <w:style w:type="paragraph" w:customStyle="1" w:styleId="9DF15DE4D70F49EE85D218900104946E34">
    <w:name w:val="9DF15DE4D70F49EE85D218900104946E34"/>
    <w:rsid w:val="004F7F7F"/>
    <w:pPr>
      <w:spacing w:after="0" w:line="240" w:lineRule="auto"/>
    </w:pPr>
    <w:rPr>
      <w:rFonts w:ascii="Segoe UI" w:hAnsi="Segoe UI"/>
      <w:sz w:val="20"/>
      <w:lang w:val="en-GB" w:eastAsia="en-GB"/>
    </w:rPr>
  </w:style>
  <w:style w:type="paragraph" w:customStyle="1" w:styleId="8C67379A14D543A5A9F0A29A997B083934">
    <w:name w:val="8C67379A14D543A5A9F0A29A997B083934"/>
    <w:rsid w:val="004F7F7F"/>
    <w:pPr>
      <w:spacing w:after="0" w:line="240" w:lineRule="auto"/>
    </w:pPr>
    <w:rPr>
      <w:rFonts w:ascii="Segoe UI" w:hAnsi="Segoe UI"/>
      <w:sz w:val="20"/>
      <w:lang w:val="en-GB" w:eastAsia="en-GB"/>
    </w:rPr>
  </w:style>
  <w:style w:type="paragraph" w:customStyle="1" w:styleId="95DBC423593B4309B3C7FC272C30D63024">
    <w:name w:val="95DBC423593B4309B3C7FC272C30D63024"/>
    <w:rsid w:val="004F7F7F"/>
    <w:pPr>
      <w:spacing w:after="0" w:line="240" w:lineRule="auto"/>
    </w:pPr>
    <w:rPr>
      <w:rFonts w:ascii="Segoe UI" w:hAnsi="Segoe UI"/>
      <w:sz w:val="20"/>
      <w:lang w:val="en-GB" w:eastAsia="en-GB"/>
    </w:rPr>
  </w:style>
  <w:style w:type="paragraph" w:customStyle="1" w:styleId="1D7A5E5A7CD2448D9917E2550168E8A523">
    <w:name w:val="1D7A5E5A7CD2448D9917E2550168E8A523"/>
    <w:rsid w:val="004F7F7F"/>
    <w:pPr>
      <w:spacing w:after="0" w:line="240" w:lineRule="auto"/>
    </w:pPr>
    <w:rPr>
      <w:rFonts w:ascii="Segoe UI" w:hAnsi="Segoe UI"/>
      <w:sz w:val="20"/>
      <w:lang w:val="en-GB" w:eastAsia="en-GB"/>
    </w:rPr>
  </w:style>
  <w:style w:type="paragraph" w:customStyle="1" w:styleId="8D597EC715304BEFA8327CB1A2CFB4A323">
    <w:name w:val="8D597EC715304BEFA8327CB1A2CFB4A323"/>
    <w:rsid w:val="004F7F7F"/>
    <w:pPr>
      <w:spacing w:after="0" w:line="240" w:lineRule="auto"/>
    </w:pPr>
    <w:rPr>
      <w:rFonts w:ascii="Segoe UI" w:hAnsi="Segoe UI"/>
      <w:sz w:val="20"/>
      <w:lang w:val="en-GB" w:eastAsia="en-GB"/>
    </w:rPr>
  </w:style>
  <w:style w:type="paragraph" w:customStyle="1" w:styleId="C01D21DE60B645FFBB6452899A01C8AB23">
    <w:name w:val="C01D21DE60B645FFBB6452899A01C8AB23"/>
    <w:rsid w:val="004F7F7F"/>
    <w:pPr>
      <w:spacing w:after="0" w:line="240" w:lineRule="auto"/>
    </w:pPr>
    <w:rPr>
      <w:rFonts w:ascii="Segoe UI" w:hAnsi="Segoe UI"/>
      <w:sz w:val="20"/>
      <w:lang w:val="en-GB" w:eastAsia="en-GB"/>
    </w:rPr>
  </w:style>
  <w:style w:type="paragraph" w:customStyle="1" w:styleId="FCC4C1C59A3C4E7F94F263F7B1E8E50217">
    <w:name w:val="FCC4C1C59A3C4E7F94F263F7B1E8E50217"/>
    <w:rsid w:val="004F7F7F"/>
    <w:pPr>
      <w:spacing w:after="0" w:line="240" w:lineRule="auto"/>
    </w:pPr>
    <w:rPr>
      <w:rFonts w:ascii="Segoe UI" w:hAnsi="Segoe UI"/>
      <w:sz w:val="20"/>
      <w:lang w:val="en-GB" w:eastAsia="en-GB"/>
    </w:rPr>
  </w:style>
  <w:style w:type="paragraph" w:customStyle="1" w:styleId="0B4FCE9B58C54C3291BF3C754C15C8DC17">
    <w:name w:val="0B4FCE9B58C54C3291BF3C754C15C8DC17"/>
    <w:rsid w:val="004F7F7F"/>
    <w:pPr>
      <w:spacing w:after="0" w:line="240" w:lineRule="auto"/>
    </w:pPr>
    <w:rPr>
      <w:rFonts w:ascii="Segoe UI" w:hAnsi="Segoe UI"/>
      <w:sz w:val="20"/>
      <w:lang w:val="en-GB" w:eastAsia="en-GB"/>
    </w:rPr>
  </w:style>
  <w:style w:type="paragraph" w:customStyle="1" w:styleId="F0B1067E0B5143789145C2C2DDCE118E24">
    <w:name w:val="F0B1067E0B5143789145C2C2DDCE118E24"/>
    <w:rsid w:val="004F7F7F"/>
    <w:pPr>
      <w:spacing w:after="0" w:line="240" w:lineRule="auto"/>
    </w:pPr>
    <w:rPr>
      <w:rFonts w:ascii="Segoe UI" w:hAnsi="Segoe UI"/>
      <w:sz w:val="20"/>
      <w:lang w:val="en-GB" w:eastAsia="en-GB"/>
    </w:rPr>
  </w:style>
  <w:style w:type="paragraph" w:customStyle="1" w:styleId="88D8AC8611764FF5966DCF616E3975FC6">
    <w:name w:val="88D8AC8611764FF5966DCF616E3975FC6"/>
    <w:rsid w:val="004F7F7F"/>
    <w:pPr>
      <w:spacing w:after="0" w:line="240" w:lineRule="auto"/>
    </w:pPr>
    <w:rPr>
      <w:rFonts w:ascii="Segoe UI" w:hAnsi="Segoe UI"/>
      <w:sz w:val="20"/>
      <w:lang w:val="en-GB" w:eastAsia="en-GB"/>
    </w:rPr>
  </w:style>
  <w:style w:type="paragraph" w:customStyle="1" w:styleId="4CB9E27BA4224757B14534538AFB2EC213">
    <w:name w:val="4CB9E27BA4224757B14534538AFB2EC213"/>
    <w:rsid w:val="004F7F7F"/>
    <w:pPr>
      <w:spacing w:after="0" w:line="240" w:lineRule="auto"/>
    </w:pPr>
    <w:rPr>
      <w:rFonts w:ascii="Segoe UI" w:hAnsi="Segoe UI"/>
      <w:sz w:val="20"/>
      <w:lang w:val="en-GB" w:eastAsia="en-GB"/>
    </w:rPr>
  </w:style>
  <w:style w:type="paragraph" w:customStyle="1" w:styleId="C8EAD9067F5D46709077E769D378C96E13">
    <w:name w:val="C8EAD9067F5D46709077E769D378C96E13"/>
    <w:rsid w:val="004F7F7F"/>
    <w:pPr>
      <w:spacing w:after="0" w:line="240" w:lineRule="auto"/>
    </w:pPr>
    <w:rPr>
      <w:rFonts w:ascii="Segoe UI" w:hAnsi="Segoe UI"/>
      <w:sz w:val="20"/>
      <w:lang w:val="en-GB" w:eastAsia="en-GB"/>
    </w:rPr>
  </w:style>
  <w:style w:type="paragraph" w:customStyle="1" w:styleId="74188B3242E248FBA8E48AC60A07DF2113">
    <w:name w:val="74188B3242E248FBA8E48AC60A07DF2113"/>
    <w:rsid w:val="004F7F7F"/>
    <w:pPr>
      <w:spacing w:after="0" w:line="240" w:lineRule="auto"/>
    </w:pPr>
    <w:rPr>
      <w:rFonts w:ascii="Segoe UI" w:hAnsi="Segoe UI"/>
      <w:sz w:val="20"/>
      <w:lang w:val="en-GB" w:eastAsia="en-GB"/>
    </w:rPr>
  </w:style>
  <w:style w:type="paragraph" w:customStyle="1" w:styleId="4F73DDDFB4AB4361BA73937F83DAF59913">
    <w:name w:val="4F73DDDFB4AB4361BA73937F83DAF59913"/>
    <w:rsid w:val="004F7F7F"/>
    <w:pPr>
      <w:spacing w:after="0" w:line="240" w:lineRule="auto"/>
    </w:pPr>
    <w:rPr>
      <w:rFonts w:ascii="Segoe UI" w:hAnsi="Segoe UI"/>
      <w:sz w:val="20"/>
      <w:lang w:val="en-GB" w:eastAsia="en-GB"/>
    </w:rPr>
  </w:style>
  <w:style w:type="paragraph" w:customStyle="1" w:styleId="F839BD233651417BBF9955266364959710">
    <w:name w:val="F839BD233651417BBF9955266364959710"/>
    <w:rsid w:val="004F7F7F"/>
    <w:pPr>
      <w:spacing w:after="0" w:line="240" w:lineRule="auto"/>
    </w:pPr>
    <w:rPr>
      <w:rFonts w:ascii="Segoe UI" w:hAnsi="Segoe UI"/>
      <w:sz w:val="20"/>
      <w:lang w:val="en-GB" w:eastAsia="en-GB"/>
    </w:rPr>
  </w:style>
  <w:style w:type="paragraph" w:customStyle="1" w:styleId="00D7D0FCAFB84017AB28B0E299E491CD9">
    <w:name w:val="00D7D0FCAFB84017AB28B0E299E491CD9"/>
    <w:rsid w:val="004F7F7F"/>
    <w:pPr>
      <w:spacing w:after="0" w:line="240" w:lineRule="auto"/>
    </w:pPr>
    <w:rPr>
      <w:rFonts w:ascii="Segoe UI" w:hAnsi="Segoe UI"/>
      <w:sz w:val="20"/>
      <w:lang w:val="en-GB" w:eastAsia="en-GB"/>
    </w:rPr>
  </w:style>
  <w:style w:type="paragraph" w:customStyle="1" w:styleId="D29D377240654CD6A171CA585AF1CDCE13">
    <w:name w:val="D29D377240654CD6A171CA585AF1CDCE13"/>
    <w:rsid w:val="004F7F7F"/>
    <w:pPr>
      <w:spacing w:after="0" w:line="240" w:lineRule="auto"/>
    </w:pPr>
    <w:rPr>
      <w:rFonts w:ascii="Segoe UI" w:hAnsi="Segoe UI"/>
      <w:sz w:val="20"/>
      <w:lang w:val="en-GB" w:eastAsia="en-GB"/>
    </w:rPr>
  </w:style>
  <w:style w:type="paragraph" w:customStyle="1" w:styleId="159043ABDB3544C9999C41C8ADCF9D949">
    <w:name w:val="159043ABDB3544C9999C41C8ADCF9D949"/>
    <w:rsid w:val="004F7F7F"/>
    <w:pPr>
      <w:spacing w:after="0" w:line="240" w:lineRule="auto"/>
    </w:pPr>
    <w:rPr>
      <w:rFonts w:ascii="Segoe UI" w:hAnsi="Segoe UI"/>
      <w:sz w:val="20"/>
      <w:lang w:val="en-GB" w:eastAsia="en-GB"/>
    </w:rPr>
  </w:style>
  <w:style w:type="paragraph" w:customStyle="1" w:styleId="C6BDB6DAF30C450E9CE16E3C671F0FBA9">
    <w:name w:val="C6BDB6DAF30C450E9CE16E3C671F0FBA9"/>
    <w:rsid w:val="004F7F7F"/>
    <w:pPr>
      <w:spacing w:after="0" w:line="240" w:lineRule="auto"/>
    </w:pPr>
    <w:rPr>
      <w:rFonts w:ascii="Segoe UI" w:hAnsi="Segoe UI"/>
      <w:sz w:val="20"/>
      <w:lang w:val="en-GB" w:eastAsia="en-GB"/>
    </w:rPr>
  </w:style>
  <w:style w:type="paragraph" w:customStyle="1" w:styleId="390664BCD8F2455481397BD9945D8E2A13">
    <w:name w:val="390664BCD8F2455481397BD9945D8E2A13"/>
    <w:rsid w:val="004F7F7F"/>
    <w:pPr>
      <w:spacing w:after="0" w:line="240" w:lineRule="auto"/>
    </w:pPr>
    <w:rPr>
      <w:rFonts w:ascii="Segoe UI" w:hAnsi="Segoe UI"/>
      <w:sz w:val="20"/>
      <w:lang w:val="en-GB" w:eastAsia="en-GB"/>
    </w:rPr>
  </w:style>
  <w:style w:type="paragraph" w:customStyle="1" w:styleId="2C4FC446CBFF4159A00764AA193CA4CE9">
    <w:name w:val="2C4FC446CBFF4159A00764AA193CA4CE9"/>
    <w:rsid w:val="004F7F7F"/>
    <w:pPr>
      <w:spacing w:after="0" w:line="240" w:lineRule="auto"/>
    </w:pPr>
    <w:rPr>
      <w:rFonts w:ascii="Segoe UI" w:hAnsi="Segoe UI"/>
      <w:sz w:val="20"/>
      <w:lang w:val="en-GB" w:eastAsia="en-GB"/>
    </w:rPr>
  </w:style>
  <w:style w:type="paragraph" w:customStyle="1" w:styleId="651DBB63FECA49F99504430065C1E39B9">
    <w:name w:val="651DBB63FECA49F99504430065C1E39B9"/>
    <w:rsid w:val="004F7F7F"/>
    <w:pPr>
      <w:spacing w:after="0" w:line="240" w:lineRule="auto"/>
    </w:pPr>
    <w:rPr>
      <w:rFonts w:ascii="Segoe UI" w:hAnsi="Segoe UI"/>
      <w:sz w:val="20"/>
      <w:lang w:val="en-GB" w:eastAsia="en-GB"/>
    </w:rPr>
  </w:style>
  <w:style w:type="paragraph" w:customStyle="1" w:styleId="7EC6A9C02BBD4526952FFCFA61C648001">
    <w:name w:val="7EC6A9C02BBD4526952FFCFA61C648001"/>
    <w:rsid w:val="004F7F7F"/>
    <w:pPr>
      <w:spacing w:after="0" w:line="240" w:lineRule="auto"/>
    </w:pPr>
    <w:rPr>
      <w:rFonts w:ascii="Segoe UI" w:hAnsi="Segoe UI"/>
      <w:sz w:val="20"/>
      <w:lang w:val="en-GB" w:eastAsia="en-GB"/>
    </w:rPr>
  </w:style>
  <w:style w:type="paragraph" w:customStyle="1" w:styleId="0C45F915D0214B29B77A5E384EC51DD01">
    <w:name w:val="0C45F915D0214B29B77A5E384EC51DD01"/>
    <w:rsid w:val="004F7F7F"/>
    <w:pPr>
      <w:spacing w:after="0" w:line="240" w:lineRule="auto"/>
    </w:pPr>
    <w:rPr>
      <w:rFonts w:ascii="Segoe UI" w:hAnsi="Segoe UI"/>
      <w:sz w:val="20"/>
      <w:lang w:val="en-GB" w:eastAsia="en-GB"/>
    </w:rPr>
  </w:style>
  <w:style w:type="paragraph" w:customStyle="1" w:styleId="ACD93783FBBD4C69A2587DBCFA988AD41">
    <w:name w:val="ACD93783FBBD4C69A2587DBCFA988AD41"/>
    <w:rsid w:val="004F7F7F"/>
    <w:pPr>
      <w:spacing w:after="0" w:line="240" w:lineRule="auto"/>
    </w:pPr>
    <w:rPr>
      <w:rFonts w:ascii="Segoe UI" w:hAnsi="Segoe UI"/>
      <w:sz w:val="20"/>
      <w:lang w:val="en-GB" w:eastAsia="en-GB"/>
    </w:rPr>
  </w:style>
  <w:style w:type="paragraph" w:customStyle="1" w:styleId="56381CE277BE4958A75ACA290E7127881">
    <w:name w:val="56381CE277BE4958A75ACA290E7127881"/>
    <w:rsid w:val="004F7F7F"/>
    <w:pPr>
      <w:spacing w:after="0" w:line="240" w:lineRule="auto"/>
    </w:pPr>
    <w:rPr>
      <w:rFonts w:ascii="Segoe UI" w:hAnsi="Segoe UI"/>
      <w:sz w:val="20"/>
      <w:lang w:val="en-GB" w:eastAsia="en-GB"/>
    </w:rPr>
  </w:style>
  <w:style w:type="paragraph" w:customStyle="1" w:styleId="BC12FA47494649088F21031EB9B92BD61">
    <w:name w:val="BC12FA47494649088F21031EB9B92BD61"/>
    <w:rsid w:val="004F7F7F"/>
    <w:pPr>
      <w:spacing w:after="0" w:line="240" w:lineRule="auto"/>
    </w:pPr>
    <w:rPr>
      <w:rFonts w:ascii="Segoe UI" w:hAnsi="Segoe UI"/>
      <w:sz w:val="20"/>
      <w:lang w:val="en-GB" w:eastAsia="en-GB"/>
    </w:rPr>
  </w:style>
  <w:style w:type="paragraph" w:customStyle="1" w:styleId="346BF16176694C56B2E3FC7BD7D747721">
    <w:name w:val="346BF16176694C56B2E3FC7BD7D747721"/>
    <w:rsid w:val="004F7F7F"/>
    <w:pPr>
      <w:spacing w:after="0" w:line="240" w:lineRule="auto"/>
    </w:pPr>
    <w:rPr>
      <w:rFonts w:ascii="Segoe UI" w:hAnsi="Segoe UI"/>
      <w:sz w:val="20"/>
      <w:lang w:val="en-GB" w:eastAsia="en-GB"/>
    </w:rPr>
  </w:style>
  <w:style w:type="paragraph" w:customStyle="1" w:styleId="75E73BE14D194578B958029AE39605061">
    <w:name w:val="75E73BE14D194578B958029AE39605061"/>
    <w:rsid w:val="004F7F7F"/>
    <w:pPr>
      <w:spacing w:after="0" w:line="240" w:lineRule="auto"/>
    </w:pPr>
    <w:rPr>
      <w:rFonts w:ascii="Segoe UI" w:hAnsi="Segoe UI"/>
      <w:sz w:val="20"/>
      <w:lang w:val="en-GB" w:eastAsia="en-GB"/>
    </w:rPr>
  </w:style>
  <w:style w:type="paragraph" w:customStyle="1" w:styleId="B31D5FB6C08B42CD8C8B115D1C758DB21">
    <w:name w:val="B31D5FB6C08B42CD8C8B115D1C758DB21"/>
    <w:rsid w:val="004F7F7F"/>
    <w:pPr>
      <w:spacing w:after="0" w:line="240" w:lineRule="auto"/>
    </w:pPr>
    <w:rPr>
      <w:rFonts w:ascii="Segoe UI" w:hAnsi="Segoe UI"/>
      <w:sz w:val="20"/>
      <w:lang w:val="en-GB" w:eastAsia="en-GB"/>
    </w:rPr>
  </w:style>
  <w:style w:type="paragraph" w:customStyle="1" w:styleId="218A96D1037A489A89CC4C23E55F943E1">
    <w:name w:val="218A96D1037A489A89CC4C23E55F943E1"/>
    <w:rsid w:val="004F7F7F"/>
    <w:pPr>
      <w:spacing w:after="0" w:line="240" w:lineRule="auto"/>
    </w:pPr>
    <w:rPr>
      <w:rFonts w:ascii="Segoe UI" w:hAnsi="Segoe UI"/>
      <w:sz w:val="20"/>
      <w:lang w:val="en-GB" w:eastAsia="en-GB"/>
    </w:rPr>
  </w:style>
  <w:style w:type="paragraph" w:customStyle="1" w:styleId="7C84CBCDB8B3448FB19C1D25C7A4A40B1">
    <w:name w:val="7C84CBCDB8B3448FB19C1D25C7A4A40B1"/>
    <w:rsid w:val="004F7F7F"/>
    <w:pPr>
      <w:spacing w:after="0" w:line="240" w:lineRule="auto"/>
    </w:pPr>
    <w:rPr>
      <w:rFonts w:ascii="Segoe UI" w:hAnsi="Segoe UI"/>
      <w:sz w:val="20"/>
      <w:lang w:val="en-GB" w:eastAsia="en-GB"/>
    </w:rPr>
  </w:style>
  <w:style w:type="paragraph" w:customStyle="1" w:styleId="804CB3B52ABF416CB0A1DDDF6CD9F6B81">
    <w:name w:val="804CB3B52ABF416CB0A1DDDF6CD9F6B81"/>
    <w:rsid w:val="004F7F7F"/>
    <w:pPr>
      <w:spacing w:after="0" w:line="240" w:lineRule="auto"/>
    </w:pPr>
    <w:rPr>
      <w:rFonts w:ascii="Segoe UI" w:hAnsi="Segoe UI"/>
      <w:sz w:val="20"/>
      <w:lang w:val="en-GB" w:eastAsia="en-GB"/>
    </w:rPr>
  </w:style>
  <w:style w:type="paragraph" w:customStyle="1" w:styleId="93B4D217577F4C4FB41AF6897FC42D241">
    <w:name w:val="93B4D217577F4C4FB41AF6897FC42D241"/>
    <w:rsid w:val="004F7F7F"/>
    <w:pPr>
      <w:spacing w:after="0" w:line="240" w:lineRule="auto"/>
    </w:pPr>
    <w:rPr>
      <w:rFonts w:ascii="Segoe UI" w:hAnsi="Segoe UI"/>
      <w:sz w:val="20"/>
      <w:lang w:val="en-GB" w:eastAsia="en-GB"/>
    </w:rPr>
  </w:style>
  <w:style w:type="paragraph" w:customStyle="1" w:styleId="2FC694E1283A4DFAA48372907608548E1">
    <w:name w:val="2FC694E1283A4DFAA48372907608548E1"/>
    <w:rsid w:val="004F7F7F"/>
    <w:pPr>
      <w:spacing w:after="0" w:line="240" w:lineRule="auto"/>
    </w:pPr>
    <w:rPr>
      <w:rFonts w:ascii="Segoe UI" w:hAnsi="Segoe UI"/>
      <w:sz w:val="20"/>
      <w:lang w:val="en-GB" w:eastAsia="en-GB"/>
    </w:rPr>
  </w:style>
  <w:style w:type="paragraph" w:customStyle="1" w:styleId="8B1F75F0C6154C998E66AD666FAEDF881">
    <w:name w:val="8B1F75F0C6154C998E66AD666FAEDF881"/>
    <w:rsid w:val="004F7F7F"/>
    <w:pPr>
      <w:spacing w:after="0" w:line="240" w:lineRule="auto"/>
    </w:pPr>
    <w:rPr>
      <w:rFonts w:ascii="Segoe UI" w:hAnsi="Segoe UI"/>
      <w:sz w:val="20"/>
      <w:lang w:val="en-GB" w:eastAsia="en-GB"/>
    </w:rPr>
  </w:style>
  <w:style w:type="paragraph" w:customStyle="1" w:styleId="EBC95EBBFC514D098EB209D7D5475E8D1">
    <w:name w:val="EBC95EBBFC514D098EB209D7D5475E8D1"/>
    <w:rsid w:val="004F7F7F"/>
    <w:pPr>
      <w:spacing w:after="0" w:line="240" w:lineRule="auto"/>
    </w:pPr>
    <w:rPr>
      <w:rFonts w:ascii="Segoe UI" w:hAnsi="Segoe UI"/>
      <w:sz w:val="20"/>
      <w:lang w:val="en-GB" w:eastAsia="en-GB"/>
    </w:rPr>
  </w:style>
  <w:style w:type="paragraph" w:customStyle="1" w:styleId="360FAFB961444BF58BD58602A8B5E7BA1">
    <w:name w:val="360FAFB961444BF58BD58602A8B5E7BA1"/>
    <w:rsid w:val="004F7F7F"/>
    <w:pPr>
      <w:spacing w:after="0" w:line="240" w:lineRule="auto"/>
    </w:pPr>
    <w:rPr>
      <w:rFonts w:ascii="Segoe UI" w:hAnsi="Segoe UI"/>
      <w:sz w:val="20"/>
      <w:lang w:val="en-GB" w:eastAsia="en-GB"/>
    </w:rPr>
  </w:style>
  <w:style w:type="paragraph" w:customStyle="1" w:styleId="F66F272076224BE7A8081C0294E41FCA1">
    <w:name w:val="F66F272076224BE7A8081C0294E41FCA1"/>
    <w:rsid w:val="004F7F7F"/>
    <w:pPr>
      <w:spacing w:after="0" w:line="240" w:lineRule="auto"/>
    </w:pPr>
    <w:rPr>
      <w:rFonts w:ascii="Segoe UI" w:hAnsi="Segoe UI"/>
      <w:sz w:val="20"/>
      <w:lang w:val="en-GB" w:eastAsia="en-GB"/>
    </w:rPr>
  </w:style>
  <w:style w:type="paragraph" w:customStyle="1" w:styleId="D118FAD58BED44B59459435A05C931B11">
    <w:name w:val="D118FAD58BED44B59459435A05C931B11"/>
    <w:rsid w:val="004F7F7F"/>
    <w:pPr>
      <w:spacing w:after="0" w:line="240" w:lineRule="auto"/>
    </w:pPr>
    <w:rPr>
      <w:rFonts w:ascii="Segoe UI" w:hAnsi="Segoe UI"/>
      <w:sz w:val="20"/>
      <w:lang w:val="en-GB" w:eastAsia="en-GB"/>
    </w:rPr>
  </w:style>
  <w:style w:type="paragraph" w:customStyle="1" w:styleId="A247D324D4974598AA68DACB1F7E6ACC1">
    <w:name w:val="A247D324D4974598AA68DACB1F7E6ACC1"/>
    <w:rsid w:val="004F7F7F"/>
    <w:pPr>
      <w:spacing w:after="0" w:line="240" w:lineRule="auto"/>
    </w:pPr>
    <w:rPr>
      <w:rFonts w:ascii="Segoe UI" w:hAnsi="Segoe UI"/>
      <w:sz w:val="20"/>
      <w:lang w:val="en-GB" w:eastAsia="en-GB"/>
    </w:rPr>
  </w:style>
  <w:style w:type="paragraph" w:customStyle="1" w:styleId="3D6B672CF4F24F3BB43DA368F9605B3C1">
    <w:name w:val="3D6B672CF4F24F3BB43DA368F9605B3C1"/>
    <w:rsid w:val="004F7F7F"/>
    <w:pPr>
      <w:spacing w:after="0" w:line="240" w:lineRule="auto"/>
    </w:pPr>
    <w:rPr>
      <w:rFonts w:ascii="Segoe UI" w:hAnsi="Segoe UI"/>
      <w:sz w:val="20"/>
      <w:lang w:val="en-GB" w:eastAsia="en-GB"/>
    </w:rPr>
  </w:style>
  <w:style w:type="paragraph" w:customStyle="1" w:styleId="3B7747DF045C411E87EA044583D86AE21">
    <w:name w:val="3B7747DF045C411E87EA044583D86AE21"/>
    <w:rsid w:val="004F7F7F"/>
    <w:pPr>
      <w:spacing w:after="0" w:line="240" w:lineRule="auto"/>
    </w:pPr>
    <w:rPr>
      <w:rFonts w:ascii="Segoe UI" w:hAnsi="Segoe UI"/>
      <w:sz w:val="20"/>
      <w:lang w:val="en-GB" w:eastAsia="en-GB"/>
    </w:rPr>
  </w:style>
  <w:style w:type="paragraph" w:customStyle="1" w:styleId="99ACCFE815BD4A0BAFCBC19787C13C311">
    <w:name w:val="99ACCFE815BD4A0BAFCBC19787C13C311"/>
    <w:rsid w:val="004F7F7F"/>
    <w:pPr>
      <w:spacing w:after="0" w:line="240" w:lineRule="auto"/>
    </w:pPr>
    <w:rPr>
      <w:rFonts w:ascii="Segoe UI" w:hAnsi="Segoe UI"/>
      <w:sz w:val="20"/>
      <w:lang w:val="en-GB" w:eastAsia="en-GB"/>
    </w:rPr>
  </w:style>
  <w:style w:type="paragraph" w:customStyle="1" w:styleId="DEB5A8A9A2134DFD986D6552F6AB8A7E1">
    <w:name w:val="DEB5A8A9A2134DFD986D6552F6AB8A7E1"/>
    <w:rsid w:val="004F7F7F"/>
    <w:pPr>
      <w:spacing w:after="0" w:line="240" w:lineRule="auto"/>
    </w:pPr>
    <w:rPr>
      <w:rFonts w:ascii="Segoe UI" w:hAnsi="Segoe UI"/>
      <w:sz w:val="20"/>
      <w:lang w:val="en-GB" w:eastAsia="en-GB"/>
    </w:rPr>
  </w:style>
  <w:style w:type="paragraph" w:customStyle="1" w:styleId="9296CEBB440C42EEA47DDD613F24B2A81">
    <w:name w:val="9296CEBB440C42EEA47DDD613F24B2A81"/>
    <w:rsid w:val="004F7F7F"/>
    <w:pPr>
      <w:spacing w:after="0" w:line="240" w:lineRule="auto"/>
    </w:pPr>
    <w:rPr>
      <w:rFonts w:ascii="Segoe UI" w:hAnsi="Segoe UI"/>
      <w:sz w:val="20"/>
      <w:lang w:val="en-GB" w:eastAsia="en-GB"/>
    </w:rPr>
  </w:style>
  <w:style w:type="paragraph" w:customStyle="1" w:styleId="F59FCC2DFE514B1CB19928CBF39428F41">
    <w:name w:val="F59FCC2DFE514B1CB19928CBF39428F41"/>
    <w:rsid w:val="004F7F7F"/>
    <w:pPr>
      <w:spacing w:after="0" w:line="240" w:lineRule="auto"/>
    </w:pPr>
    <w:rPr>
      <w:rFonts w:ascii="Segoe UI" w:hAnsi="Segoe UI"/>
      <w:sz w:val="20"/>
      <w:lang w:val="en-GB" w:eastAsia="en-GB"/>
    </w:rPr>
  </w:style>
  <w:style w:type="paragraph" w:customStyle="1" w:styleId="3A3309A466EC47628542DE9D6A830E9335">
    <w:name w:val="3A3309A466EC47628542DE9D6A830E9335"/>
    <w:rsid w:val="004F7F7F"/>
    <w:pPr>
      <w:spacing w:after="0" w:line="240" w:lineRule="auto"/>
    </w:pPr>
    <w:rPr>
      <w:rFonts w:ascii="Segoe UI" w:hAnsi="Segoe UI"/>
      <w:b/>
      <w:sz w:val="20"/>
      <w:lang w:val="en-GB" w:eastAsia="en-GB"/>
    </w:rPr>
  </w:style>
  <w:style w:type="paragraph" w:customStyle="1" w:styleId="276E5681654A4192BED2D26985D924BD35">
    <w:name w:val="276E5681654A4192BED2D26985D924BD35"/>
    <w:rsid w:val="004F7F7F"/>
    <w:pPr>
      <w:spacing w:after="0" w:line="240" w:lineRule="auto"/>
    </w:pPr>
    <w:rPr>
      <w:rFonts w:ascii="Segoe UI" w:hAnsi="Segoe UI"/>
      <w:b/>
      <w:sz w:val="20"/>
      <w:lang w:val="en-GB" w:eastAsia="en-GB"/>
    </w:rPr>
  </w:style>
  <w:style w:type="paragraph" w:customStyle="1" w:styleId="5DE751AC11804EF6BE57BB36936DA6B325">
    <w:name w:val="5DE751AC11804EF6BE57BB36936DA6B325"/>
    <w:rsid w:val="004F7F7F"/>
    <w:pPr>
      <w:spacing w:after="0" w:line="240" w:lineRule="auto"/>
    </w:pPr>
    <w:rPr>
      <w:rFonts w:ascii="Segoe UI" w:hAnsi="Segoe UI"/>
      <w:sz w:val="20"/>
      <w:lang w:val="en-GB" w:eastAsia="en-GB"/>
    </w:rPr>
  </w:style>
  <w:style w:type="paragraph" w:customStyle="1" w:styleId="A3CC38B7B5E14D2CA9B52770E0C90A122">
    <w:name w:val="A3CC38B7B5E14D2CA9B52770E0C90A122"/>
    <w:rsid w:val="004F7F7F"/>
    <w:pPr>
      <w:spacing w:after="0" w:line="240" w:lineRule="auto"/>
    </w:pPr>
    <w:rPr>
      <w:rFonts w:ascii="Segoe UI" w:hAnsi="Segoe UI"/>
      <w:sz w:val="20"/>
      <w:lang w:val="en-GB" w:eastAsia="en-GB"/>
    </w:rPr>
  </w:style>
  <w:style w:type="paragraph" w:customStyle="1" w:styleId="7B88634315DD43CC99E8DBCA3B8EBC3735">
    <w:name w:val="7B88634315DD43CC99E8DBCA3B8EBC3735"/>
    <w:rsid w:val="004F7F7F"/>
    <w:pPr>
      <w:spacing w:after="0" w:line="240" w:lineRule="auto"/>
    </w:pPr>
    <w:rPr>
      <w:rFonts w:ascii="Segoe UI" w:hAnsi="Segoe UI"/>
      <w:sz w:val="20"/>
      <w:lang w:val="en-GB" w:eastAsia="en-GB"/>
    </w:rPr>
  </w:style>
  <w:style w:type="paragraph" w:customStyle="1" w:styleId="5FDEE799DAF54CD8BBBD974177B6D20C35">
    <w:name w:val="5FDEE799DAF54CD8BBBD974177B6D20C35"/>
    <w:rsid w:val="004F7F7F"/>
    <w:pPr>
      <w:spacing w:after="0" w:line="240" w:lineRule="auto"/>
    </w:pPr>
    <w:rPr>
      <w:rFonts w:ascii="Segoe UI" w:hAnsi="Segoe UI"/>
      <w:sz w:val="20"/>
      <w:lang w:val="en-GB" w:eastAsia="en-GB"/>
    </w:rPr>
  </w:style>
  <w:style w:type="paragraph" w:customStyle="1" w:styleId="9DF15DE4D70F49EE85D218900104946E35">
    <w:name w:val="9DF15DE4D70F49EE85D218900104946E35"/>
    <w:rsid w:val="004F7F7F"/>
    <w:pPr>
      <w:spacing w:after="0" w:line="240" w:lineRule="auto"/>
    </w:pPr>
    <w:rPr>
      <w:rFonts w:ascii="Segoe UI" w:hAnsi="Segoe UI"/>
      <w:sz w:val="20"/>
      <w:lang w:val="en-GB" w:eastAsia="en-GB"/>
    </w:rPr>
  </w:style>
  <w:style w:type="paragraph" w:customStyle="1" w:styleId="8C67379A14D543A5A9F0A29A997B083935">
    <w:name w:val="8C67379A14D543A5A9F0A29A997B083935"/>
    <w:rsid w:val="004F7F7F"/>
    <w:pPr>
      <w:spacing w:after="0" w:line="240" w:lineRule="auto"/>
    </w:pPr>
    <w:rPr>
      <w:rFonts w:ascii="Segoe UI" w:hAnsi="Segoe UI"/>
      <w:sz w:val="20"/>
      <w:lang w:val="en-GB" w:eastAsia="en-GB"/>
    </w:rPr>
  </w:style>
  <w:style w:type="paragraph" w:customStyle="1" w:styleId="95DBC423593B4309B3C7FC272C30D63025">
    <w:name w:val="95DBC423593B4309B3C7FC272C30D63025"/>
    <w:rsid w:val="004F7F7F"/>
    <w:pPr>
      <w:spacing w:after="0" w:line="240" w:lineRule="auto"/>
    </w:pPr>
    <w:rPr>
      <w:rFonts w:ascii="Segoe UI" w:hAnsi="Segoe UI"/>
      <w:sz w:val="20"/>
      <w:lang w:val="en-GB" w:eastAsia="en-GB"/>
    </w:rPr>
  </w:style>
  <w:style w:type="paragraph" w:customStyle="1" w:styleId="1D7A5E5A7CD2448D9917E2550168E8A524">
    <w:name w:val="1D7A5E5A7CD2448D9917E2550168E8A524"/>
    <w:rsid w:val="004F7F7F"/>
    <w:pPr>
      <w:spacing w:after="0" w:line="240" w:lineRule="auto"/>
    </w:pPr>
    <w:rPr>
      <w:rFonts w:ascii="Segoe UI" w:hAnsi="Segoe UI"/>
      <w:sz w:val="20"/>
      <w:lang w:val="en-GB" w:eastAsia="en-GB"/>
    </w:rPr>
  </w:style>
  <w:style w:type="paragraph" w:customStyle="1" w:styleId="8D597EC715304BEFA8327CB1A2CFB4A324">
    <w:name w:val="8D597EC715304BEFA8327CB1A2CFB4A324"/>
    <w:rsid w:val="004F7F7F"/>
    <w:pPr>
      <w:spacing w:after="0" w:line="240" w:lineRule="auto"/>
    </w:pPr>
    <w:rPr>
      <w:rFonts w:ascii="Segoe UI" w:hAnsi="Segoe UI"/>
      <w:sz w:val="20"/>
      <w:lang w:val="en-GB" w:eastAsia="en-GB"/>
    </w:rPr>
  </w:style>
  <w:style w:type="paragraph" w:customStyle="1" w:styleId="C01D21DE60B645FFBB6452899A01C8AB24">
    <w:name w:val="C01D21DE60B645FFBB6452899A01C8AB24"/>
    <w:rsid w:val="004F7F7F"/>
    <w:pPr>
      <w:spacing w:after="0" w:line="240" w:lineRule="auto"/>
    </w:pPr>
    <w:rPr>
      <w:rFonts w:ascii="Segoe UI" w:hAnsi="Segoe UI"/>
      <w:sz w:val="20"/>
      <w:lang w:val="en-GB" w:eastAsia="en-GB"/>
    </w:rPr>
  </w:style>
  <w:style w:type="paragraph" w:customStyle="1" w:styleId="FCC4C1C59A3C4E7F94F263F7B1E8E50218">
    <w:name w:val="FCC4C1C59A3C4E7F94F263F7B1E8E50218"/>
    <w:rsid w:val="004F7F7F"/>
    <w:pPr>
      <w:spacing w:after="0" w:line="240" w:lineRule="auto"/>
    </w:pPr>
    <w:rPr>
      <w:rFonts w:ascii="Segoe UI" w:hAnsi="Segoe UI"/>
      <w:sz w:val="20"/>
      <w:lang w:val="en-GB" w:eastAsia="en-GB"/>
    </w:rPr>
  </w:style>
  <w:style w:type="paragraph" w:customStyle="1" w:styleId="0B4FCE9B58C54C3291BF3C754C15C8DC18">
    <w:name w:val="0B4FCE9B58C54C3291BF3C754C15C8DC18"/>
    <w:rsid w:val="004F7F7F"/>
    <w:pPr>
      <w:spacing w:after="0" w:line="240" w:lineRule="auto"/>
    </w:pPr>
    <w:rPr>
      <w:rFonts w:ascii="Segoe UI" w:hAnsi="Segoe UI"/>
      <w:sz w:val="20"/>
      <w:lang w:val="en-GB" w:eastAsia="en-GB"/>
    </w:rPr>
  </w:style>
  <w:style w:type="paragraph" w:customStyle="1" w:styleId="F0B1067E0B5143789145C2C2DDCE118E25">
    <w:name w:val="F0B1067E0B5143789145C2C2DDCE118E25"/>
    <w:rsid w:val="004F7F7F"/>
    <w:pPr>
      <w:spacing w:after="0" w:line="240" w:lineRule="auto"/>
    </w:pPr>
    <w:rPr>
      <w:rFonts w:ascii="Segoe UI" w:hAnsi="Segoe UI"/>
      <w:sz w:val="20"/>
      <w:lang w:val="en-GB" w:eastAsia="en-GB"/>
    </w:rPr>
  </w:style>
  <w:style w:type="paragraph" w:customStyle="1" w:styleId="88D8AC8611764FF5966DCF616E3975FC7">
    <w:name w:val="88D8AC8611764FF5966DCF616E3975FC7"/>
    <w:rsid w:val="004F7F7F"/>
    <w:pPr>
      <w:spacing w:after="0" w:line="240" w:lineRule="auto"/>
    </w:pPr>
    <w:rPr>
      <w:rFonts w:ascii="Segoe UI" w:hAnsi="Segoe UI"/>
      <w:sz w:val="20"/>
      <w:lang w:val="en-GB" w:eastAsia="en-GB"/>
    </w:rPr>
  </w:style>
  <w:style w:type="paragraph" w:customStyle="1" w:styleId="4CB9E27BA4224757B14534538AFB2EC214">
    <w:name w:val="4CB9E27BA4224757B14534538AFB2EC214"/>
    <w:rsid w:val="004F7F7F"/>
    <w:pPr>
      <w:spacing w:after="0" w:line="240" w:lineRule="auto"/>
    </w:pPr>
    <w:rPr>
      <w:rFonts w:ascii="Segoe UI" w:hAnsi="Segoe UI"/>
      <w:sz w:val="20"/>
      <w:lang w:val="en-GB" w:eastAsia="en-GB"/>
    </w:rPr>
  </w:style>
  <w:style w:type="paragraph" w:customStyle="1" w:styleId="C8EAD9067F5D46709077E769D378C96E14">
    <w:name w:val="C8EAD9067F5D46709077E769D378C96E14"/>
    <w:rsid w:val="004F7F7F"/>
    <w:pPr>
      <w:spacing w:after="0" w:line="240" w:lineRule="auto"/>
    </w:pPr>
    <w:rPr>
      <w:rFonts w:ascii="Segoe UI" w:hAnsi="Segoe UI"/>
      <w:sz w:val="20"/>
      <w:lang w:val="en-GB" w:eastAsia="en-GB"/>
    </w:rPr>
  </w:style>
  <w:style w:type="paragraph" w:customStyle="1" w:styleId="74188B3242E248FBA8E48AC60A07DF2114">
    <w:name w:val="74188B3242E248FBA8E48AC60A07DF2114"/>
    <w:rsid w:val="004F7F7F"/>
    <w:pPr>
      <w:spacing w:after="0" w:line="240" w:lineRule="auto"/>
    </w:pPr>
    <w:rPr>
      <w:rFonts w:ascii="Segoe UI" w:hAnsi="Segoe UI"/>
      <w:sz w:val="20"/>
      <w:lang w:val="en-GB" w:eastAsia="en-GB"/>
    </w:rPr>
  </w:style>
  <w:style w:type="paragraph" w:customStyle="1" w:styleId="4F73DDDFB4AB4361BA73937F83DAF59914">
    <w:name w:val="4F73DDDFB4AB4361BA73937F83DAF59914"/>
    <w:rsid w:val="004F7F7F"/>
    <w:pPr>
      <w:spacing w:after="0" w:line="240" w:lineRule="auto"/>
    </w:pPr>
    <w:rPr>
      <w:rFonts w:ascii="Segoe UI" w:hAnsi="Segoe UI"/>
      <w:sz w:val="20"/>
      <w:lang w:val="en-GB" w:eastAsia="en-GB"/>
    </w:rPr>
  </w:style>
  <w:style w:type="paragraph" w:customStyle="1" w:styleId="F839BD233651417BBF9955266364959711">
    <w:name w:val="F839BD233651417BBF9955266364959711"/>
    <w:rsid w:val="004F7F7F"/>
    <w:pPr>
      <w:spacing w:after="0" w:line="240" w:lineRule="auto"/>
    </w:pPr>
    <w:rPr>
      <w:rFonts w:ascii="Segoe UI" w:hAnsi="Segoe UI"/>
      <w:sz w:val="20"/>
      <w:lang w:val="en-GB" w:eastAsia="en-GB"/>
    </w:rPr>
  </w:style>
  <w:style w:type="paragraph" w:customStyle="1" w:styleId="00D7D0FCAFB84017AB28B0E299E491CD10">
    <w:name w:val="00D7D0FCAFB84017AB28B0E299E491CD10"/>
    <w:rsid w:val="004F7F7F"/>
    <w:pPr>
      <w:spacing w:after="0" w:line="240" w:lineRule="auto"/>
    </w:pPr>
    <w:rPr>
      <w:rFonts w:ascii="Segoe UI" w:hAnsi="Segoe UI"/>
      <w:sz w:val="20"/>
      <w:lang w:val="en-GB" w:eastAsia="en-GB"/>
    </w:rPr>
  </w:style>
  <w:style w:type="paragraph" w:customStyle="1" w:styleId="D29D377240654CD6A171CA585AF1CDCE14">
    <w:name w:val="D29D377240654CD6A171CA585AF1CDCE14"/>
    <w:rsid w:val="004F7F7F"/>
    <w:pPr>
      <w:spacing w:after="0" w:line="240" w:lineRule="auto"/>
    </w:pPr>
    <w:rPr>
      <w:rFonts w:ascii="Segoe UI" w:hAnsi="Segoe UI"/>
      <w:sz w:val="20"/>
      <w:lang w:val="en-GB" w:eastAsia="en-GB"/>
    </w:rPr>
  </w:style>
  <w:style w:type="paragraph" w:customStyle="1" w:styleId="159043ABDB3544C9999C41C8ADCF9D9410">
    <w:name w:val="159043ABDB3544C9999C41C8ADCF9D9410"/>
    <w:rsid w:val="004F7F7F"/>
    <w:pPr>
      <w:spacing w:after="0" w:line="240" w:lineRule="auto"/>
    </w:pPr>
    <w:rPr>
      <w:rFonts w:ascii="Segoe UI" w:hAnsi="Segoe UI"/>
      <w:sz w:val="20"/>
      <w:lang w:val="en-GB" w:eastAsia="en-GB"/>
    </w:rPr>
  </w:style>
  <w:style w:type="paragraph" w:customStyle="1" w:styleId="C6BDB6DAF30C450E9CE16E3C671F0FBA10">
    <w:name w:val="C6BDB6DAF30C450E9CE16E3C671F0FBA10"/>
    <w:rsid w:val="004F7F7F"/>
    <w:pPr>
      <w:spacing w:after="0" w:line="240" w:lineRule="auto"/>
    </w:pPr>
    <w:rPr>
      <w:rFonts w:ascii="Segoe UI" w:hAnsi="Segoe UI"/>
      <w:sz w:val="20"/>
      <w:lang w:val="en-GB" w:eastAsia="en-GB"/>
    </w:rPr>
  </w:style>
  <w:style w:type="paragraph" w:customStyle="1" w:styleId="390664BCD8F2455481397BD9945D8E2A14">
    <w:name w:val="390664BCD8F2455481397BD9945D8E2A14"/>
    <w:rsid w:val="004F7F7F"/>
    <w:pPr>
      <w:spacing w:after="0" w:line="240" w:lineRule="auto"/>
    </w:pPr>
    <w:rPr>
      <w:rFonts w:ascii="Segoe UI" w:hAnsi="Segoe UI"/>
      <w:sz w:val="20"/>
      <w:lang w:val="en-GB" w:eastAsia="en-GB"/>
    </w:rPr>
  </w:style>
  <w:style w:type="paragraph" w:customStyle="1" w:styleId="2C4FC446CBFF4159A00764AA193CA4CE10">
    <w:name w:val="2C4FC446CBFF4159A00764AA193CA4CE10"/>
    <w:rsid w:val="004F7F7F"/>
    <w:pPr>
      <w:spacing w:after="0" w:line="240" w:lineRule="auto"/>
    </w:pPr>
    <w:rPr>
      <w:rFonts w:ascii="Segoe UI" w:hAnsi="Segoe UI"/>
      <w:sz w:val="20"/>
      <w:lang w:val="en-GB" w:eastAsia="en-GB"/>
    </w:rPr>
  </w:style>
  <w:style w:type="paragraph" w:customStyle="1" w:styleId="651DBB63FECA49F99504430065C1E39B10">
    <w:name w:val="651DBB63FECA49F99504430065C1E39B10"/>
    <w:rsid w:val="004F7F7F"/>
    <w:pPr>
      <w:spacing w:after="0" w:line="240" w:lineRule="auto"/>
    </w:pPr>
    <w:rPr>
      <w:rFonts w:ascii="Segoe UI" w:hAnsi="Segoe UI"/>
      <w:sz w:val="20"/>
      <w:lang w:val="en-GB" w:eastAsia="en-GB"/>
    </w:rPr>
  </w:style>
  <w:style w:type="paragraph" w:customStyle="1" w:styleId="7EC6A9C02BBD4526952FFCFA61C648002">
    <w:name w:val="7EC6A9C02BBD4526952FFCFA61C648002"/>
    <w:rsid w:val="004F7F7F"/>
    <w:pPr>
      <w:spacing w:after="0" w:line="240" w:lineRule="auto"/>
    </w:pPr>
    <w:rPr>
      <w:rFonts w:ascii="Segoe UI" w:hAnsi="Segoe UI"/>
      <w:sz w:val="20"/>
      <w:lang w:val="en-GB" w:eastAsia="en-GB"/>
    </w:rPr>
  </w:style>
  <w:style w:type="paragraph" w:customStyle="1" w:styleId="0C45F915D0214B29B77A5E384EC51DD02">
    <w:name w:val="0C45F915D0214B29B77A5E384EC51DD02"/>
    <w:rsid w:val="004F7F7F"/>
    <w:pPr>
      <w:spacing w:after="0" w:line="240" w:lineRule="auto"/>
    </w:pPr>
    <w:rPr>
      <w:rFonts w:ascii="Segoe UI" w:hAnsi="Segoe UI"/>
      <w:sz w:val="20"/>
      <w:lang w:val="en-GB" w:eastAsia="en-GB"/>
    </w:rPr>
  </w:style>
  <w:style w:type="paragraph" w:customStyle="1" w:styleId="ACD93783FBBD4C69A2587DBCFA988AD42">
    <w:name w:val="ACD93783FBBD4C69A2587DBCFA988AD42"/>
    <w:rsid w:val="004F7F7F"/>
    <w:pPr>
      <w:spacing w:after="0" w:line="240" w:lineRule="auto"/>
    </w:pPr>
    <w:rPr>
      <w:rFonts w:ascii="Segoe UI" w:hAnsi="Segoe UI"/>
      <w:sz w:val="20"/>
      <w:lang w:val="en-GB" w:eastAsia="en-GB"/>
    </w:rPr>
  </w:style>
  <w:style w:type="paragraph" w:customStyle="1" w:styleId="56381CE277BE4958A75ACA290E7127882">
    <w:name w:val="56381CE277BE4958A75ACA290E7127882"/>
    <w:rsid w:val="004F7F7F"/>
    <w:pPr>
      <w:spacing w:after="0" w:line="240" w:lineRule="auto"/>
    </w:pPr>
    <w:rPr>
      <w:rFonts w:ascii="Segoe UI" w:hAnsi="Segoe UI"/>
      <w:sz w:val="20"/>
      <w:lang w:val="en-GB" w:eastAsia="en-GB"/>
    </w:rPr>
  </w:style>
  <w:style w:type="paragraph" w:customStyle="1" w:styleId="BC12FA47494649088F21031EB9B92BD62">
    <w:name w:val="BC12FA47494649088F21031EB9B92BD62"/>
    <w:rsid w:val="004F7F7F"/>
    <w:pPr>
      <w:spacing w:after="0" w:line="240" w:lineRule="auto"/>
    </w:pPr>
    <w:rPr>
      <w:rFonts w:ascii="Segoe UI" w:hAnsi="Segoe UI"/>
      <w:sz w:val="20"/>
      <w:lang w:val="en-GB" w:eastAsia="en-GB"/>
    </w:rPr>
  </w:style>
  <w:style w:type="paragraph" w:customStyle="1" w:styleId="346BF16176694C56B2E3FC7BD7D747722">
    <w:name w:val="346BF16176694C56B2E3FC7BD7D747722"/>
    <w:rsid w:val="004F7F7F"/>
    <w:pPr>
      <w:spacing w:after="0" w:line="240" w:lineRule="auto"/>
    </w:pPr>
    <w:rPr>
      <w:rFonts w:ascii="Segoe UI" w:hAnsi="Segoe UI"/>
      <w:sz w:val="20"/>
      <w:lang w:val="en-GB" w:eastAsia="en-GB"/>
    </w:rPr>
  </w:style>
  <w:style w:type="paragraph" w:customStyle="1" w:styleId="75E73BE14D194578B958029AE39605062">
    <w:name w:val="75E73BE14D194578B958029AE39605062"/>
    <w:rsid w:val="004F7F7F"/>
    <w:pPr>
      <w:spacing w:after="0" w:line="240" w:lineRule="auto"/>
    </w:pPr>
    <w:rPr>
      <w:rFonts w:ascii="Segoe UI" w:hAnsi="Segoe UI"/>
      <w:sz w:val="20"/>
      <w:lang w:val="en-GB" w:eastAsia="en-GB"/>
    </w:rPr>
  </w:style>
  <w:style w:type="paragraph" w:customStyle="1" w:styleId="B31D5FB6C08B42CD8C8B115D1C758DB22">
    <w:name w:val="B31D5FB6C08B42CD8C8B115D1C758DB22"/>
    <w:rsid w:val="004F7F7F"/>
    <w:pPr>
      <w:spacing w:after="0" w:line="240" w:lineRule="auto"/>
    </w:pPr>
    <w:rPr>
      <w:rFonts w:ascii="Segoe UI" w:hAnsi="Segoe UI"/>
      <w:sz w:val="20"/>
      <w:lang w:val="en-GB" w:eastAsia="en-GB"/>
    </w:rPr>
  </w:style>
  <w:style w:type="paragraph" w:customStyle="1" w:styleId="218A96D1037A489A89CC4C23E55F943E2">
    <w:name w:val="218A96D1037A489A89CC4C23E55F943E2"/>
    <w:rsid w:val="004F7F7F"/>
    <w:pPr>
      <w:spacing w:after="0" w:line="240" w:lineRule="auto"/>
    </w:pPr>
    <w:rPr>
      <w:rFonts w:ascii="Segoe UI" w:hAnsi="Segoe UI"/>
      <w:sz w:val="20"/>
      <w:lang w:val="en-GB" w:eastAsia="en-GB"/>
    </w:rPr>
  </w:style>
  <w:style w:type="paragraph" w:customStyle="1" w:styleId="7C84CBCDB8B3448FB19C1D25C7A4A40B2">
    <w:name w:val="7C84CBCDB8B3448FB19C1D25C7A4A40B2"/>
    <w:rsid w:val="004F7F7F"/>
    <w:pPr>
      <w:spacing w:after="0" w:line="240" w:lineRule="auto"/>
    </w:pPr>
    <w:rPr>
      <w:rFonts w:ascii="Segoe UI" w:hAnsi="Segoe UI"/>
      <w:sz w:val="20"/>
      <w:lang w:val="en-GB" w:eastAsia="en-GB"/>
    </w:rPr>
  </w:style>
  <w:style w:type="paragraph" w:customStyle="1" w:styleId="804CB3B52ABF416CB0A1DDDF6CD9F6B82">
    <w:name w:val="804CB3B52ABF416CB0A1DDDF6CD9F6B82"/>
    <w:rsid w:val="004F7F7F"/>
    <w:pPr>
      <w:spacing w:after="0" w:line="240" w:lineRule="auto"/>
    </w:pPr>
    <w:rPr>
      <w:rFonts w:ascii="Segoe UI" w:hAnsi="Segoe UI"/>
      <w:sz w:val="20"/>
      <w:lang w:val="en-GB" w:eastAsia="en-GB"/>
    </w:rPr>
  </w:style>
  <w:style w:type="paragraph" w:customStyle="1" w:styleId="93B4D217577F4C4FB41AF6897FC42D242">
    <w:name w:val="93B4D217577F4C4FB41AF6897FC42D242"/>
    <w:rsid w:val="004F7F7F"/>
    <w:pPr>
      <w:spacing w:after="0" w:line="240" w:lineRule="auto"/>
    </w:pPr>
    <w:rPr>
      <w:rFonts w:ascii="Segoe UI" w:hAnsi="Segoe UI"/>
      <w:sz w:val="20"/>
      <w:lang w:val="en-GB" w:eastAsia="en-GB"/>
    </w:rPr>
  </w:style>
  <w:style w:type="paragraph" w:customStyle="1" w:styleId="2FC694E1283A4DFAA48372907608548E2">
    <w:name w:val="2FC694E1283A4DFAA48372907608548E2"/>
    <w:rsid w:val="004F7F7F"/>
    <w:pPr>
      <w:spacing w:after="0" w:line="240" w:lineRule="auto"/>
    </w:pPr>
    <w:rPr>
      <w:rFonts w:ascii="Segoe UI" w:hAnsi="Segoe UI"/>
      <w:sz w:val="20"/>
      <w:lang w:val="en-GB" w:eastAsia="en-GB"/>
    </w:rPr>
  </w:style>
  <w:style w:type="paragraph" w:customStyle="1" w:styleId="8B1F75F0C6154C998E66AD666FAEDF882">
    <w:name w:val="8B1F75F0C6154C998E66AD666FAEDF882"/>
    <w:rsid w:val="004F7F7F"/>
    <w:pPr>
      <w:spacing w:after="0" w:line="240" w:lineRule="auto"/>
    </w:pPr>
    <w:rPr>
      <w:rFonts w:ascii="Segoe UI" w:hAnsi="Segoe UI"/>
      <w:sz w:val="20"/>
      <w:lang w:val="en-GB" w:eastAsia="en-GB"/>
    </w:rPr>
  </w:style>
  <w:style w:type="paragraph" w:customStyle="1" w:styleId="EBC95EBBFC514D098EB209D7D5475E8D2">
    <w:name w:val="EBC95EBBFC514D098EB209D7D5475E8D2"/>
    <w:rsid w:val="004F7F7F"/>
    <w:pPr>
      <w:spacing w:after="0" w:line="240" w:lineRule="auto"/>
    </w:pPr>
    <w:rPr>
      <w:rFonts w:ascii="Segoe UI" w:hAnsi="Segoe UI"/>
      <w:sz w:val="20"/>
      <w:lang w:val="en-GB" w:eastAsia="en-GB"/>
    </w:rPr>
  </w:style>
  <w:style w:type="paragraph" w:customStyle="1" w:styleId="360FAFB961444BF58BD58602A8B5E7BA2">
    <w:name w:val="360FAFB961444BF58BD58602A8B5E7BA2"/>
    <w:rsid w:val="004F7F7F"/>
    <w:pPr>
      <w:spacing w:after="0" w:line="240" w:lineRule="auto"/>
    </w:pPr>
    <w:rPr>
      <w:rFonts w:ascii="Segoe UI" w:hAnsi="Segoe UI"/>
      <w:sz w:val="20"/>
      <w:lang w:val="en-GB" w:eastAsia="en-GB"/>
    </w:rPr>
  </w:style>
  <w:style w:type="paragraph" w:customStyle="1" w:styleId="F66F272076224BE7A8081C0294E41FCA2">
    <w:name w:val="F66F272076224BE7A8081C0294E41FCA2"/>
    <w:rsid w:val="004F7F7F"/>
    <w:pPr>
      <w:spacing w:after="0" w:line="240" w:lineRule="auto"/>
    </w:pPr>
    <w:rPr>
      <w:rFonts w:ascii="Segoe UI" w:hAnsi="Segoe UI"/>
      <w:sz w:val="20"/>
      <w:lang w:val="en-GB" w:eastAsia="en-GB"/>
    </w:rPr>
  </w:style>
  <w:style w:type="paragraph" w:customStyle="1" w:styleId="D118FAD58BED44B59459435A05C931B12">
    <w:name w:val="D118FAD58BED44B59459435A05C931B12"/>
    <w:rsid w:val="004F7F7F"/>
    <w:pPr>
      <w:spacing w:after="0" w:line="240" w:lineRule="auto"/>
    </w:pPr>
    <w:rPr>
      <w:rFonts w:ascii="Segoe UI" w:hAnsi="Segoe UI"/>
      <w:sz w:val="20"/>
      <w:lang w:val="en-GB" w:eastAsia="en-GB"/>
    </w:rPr>
  </w:style>
  <w:style w:type="paragraph" w:customStyle="1" w:styleId="A247D324D4974598AA68DACB1F7E6ACC2">
    <w:name w:val="A247D324D4974598AA68DACB1F7E6ACC2"/>
    <w:rsid w:val="004F7F7F"/>
    <w:pPr>
      <w:spacing w:after="0" w:line="240" w:lineRule="auto"/>
    </w:pPr>
    <w:rPr>
      <w:rFonts w:ascii="Segoe UI" w:hAnsi="Segoe UI"/>
      <w:sz w:val="20"/>
      <w:lang w:val="en-GB" w:eastAsia="en-GB"/>
    </w:rPr>
  </w:style>
  <w:style w:type="paragraph" w:customStyle="1" w:styleId="3D6B672CF4F24F3BB43DA368F9605B3C2">
    <w:name w:val="3D6B672CF4F24F3BB43DA368F9605B3C2"/>
    <w:rsid w:val="004F7F7F"/>
    <w:pPr>
      <w:spacing w:after="0" w:line="240" w:lineRule="auto"/>
    </w:pPr>
    <w:rPr>
      <w:rFonts w:ascii="Segoe UI" w:hAnsi="Segoe UI"/>
      <w:sz w:val="20"/>
      <w:lang w:val="en-GB" w:eastAsia="en-GB"/>
    </w:rPr>
  </w:style>
  <w:style w:type="paragraph" w:customStyle="1" w:styleId="3B7747DF045C411E87EA044583D86AE22">
    <w:name w:val="3B7747DF045C411E87EA044583D86AE22"/>
    <w:rsid w:val="004F7F7F"/>
    <w:pPr>
      <w:spacing w:after="0" w:line="240" w:lineRule="auto"/>
    </w:pPr>
    <w:rPr>
      <w:rFonts w:ascii="Segoe UI" w:hAnsi="Segoe UI"/>
      <w:sz w:val="20"/>
      <w:lang w:val="en-GB" w:eastAsia="en-GB"/>
    </w:rPr>
  </w:style>
  <w:style w:type="paragraph" w:customStyle="1" w:styleId="99ACCFE815BD4A0BAFCBC19787C13C312">
    <w:name w:val="99ACCFE815BD4A0BAFCBC19787C13C312"/>
    <w:rsid w:val="004F7F7F"/>
    <w:pPr>
      <w:spacing w:after="0" w:line="240" w:lineRule="auto"/>
    </w:pPr>
    <w:rPr>
      <w:rFonts w:ascii="Segoe UI" w:hAnsi="Segoe UI"/>
      <w:sz w:val="20"/>
      <w:lang w:val="en-GB" w:eastAsia="en-GB"/>
    </w:rPr>
  </w:style>
  <w:style w:type="paragraph" w:customStyle="1" w:styleId="DEB5A8A9A2134DFD986D6552F6AB8A7E2">
    <w:name w:val="DEB5A8A9A2134DFD986D6552F6AB8A7E2"/>
    <w:rsid w:val="004F7F7F"/>
    <w:pPr>
      <w:spacing w:after="0" w:line="240" w:lineRule="auto"/>
    </w:pPr>
    <w:rPr>
      <w:rFonts w:ascii="Segoe UI" w:hAnsi="Segoe UI"/>
      <w:sz w:val="20"/>
      <w:lang w:val="en-GB" w:eastAsia="en-GB"/>
    </w:rPr>
  </w:style>
  <w:style w:type="paragraph" w:customStyle="1" w:styleId="9296CEBB440C42EEA47DDD613F24B2A82">
    <w:name w:val="9296CEBB440C42EEA47DDD613F24B2A82"/>
    <w:rsid w:val="004F7F7F"/>
    <w:pPr>
      <w:spacing w:after="0" w:line="240" w:lineRule="auto"/>
    </w:pPr>
    <w:rPr>
      <w:rFonts w:ascii="Segoe UI" w:hAnsi="Segoe UI"/>
      <w:sz w:val="20"/>
      <w:lang w:val="en-GB" w:eastAsia="en-GB"/>
    </w:rPr>
  </w:style>
  <w:style w:type="paragraph" w:customStyle="1" w:styleId="F59FCC2DFE514B1CB19928CBF39428F42">
    <w:name w:val="F59FCC2DFE514B1CB19928CBF39428F42"/>
    <w:rsid w:val="004F7F7F"/>
    <w:pPr>
      <w:spacing w:after="0" w:line="240" w:lineRule="auto"/>
    </w:pPr>
    <w:rPr>
      <w:rFonts w:ascii="Segoe UI" w:hAnsi="Segoe UI"/>
      <w:sz w:val="20"/>
      <w:lang w:val="en-GB" w:eastAsia="en-GB"/>
    </w:rPr>
  </w:style>
  <w:style w:type="paragraph" w:customStyle="1" w:styleId="3A3309A466EC47628542DE9D6A830E9336">
    <w:name w:val="3A3309A466EC47628542DE9D6A830E9336"/>
    <w:rsid w:val="004F7F7F"/>
    <w:pPr>
      <w:spacing w:after="0" w:line="240" w:lineRule="auto"/>
    </w:pPr>
    <w:rPr>
      <w:rFonts w:ascii="Segoe UI" w:hAnsi="Segoe UI"/>
      <w:b/>
      <w:sz w:val="20"/>
      <w:lang w:val="en-GB" w:eastAsia="en-GB"/>
    </w:rPr>
  </w:style>
  <w:style w:type="paragraph" w:customStyle="1" w:styleId="276E5681654A4192BED2D26985D924BD36">
    <w:name w:val="276E5681654A4192BED2D26985D924BD36"/>
    <w:rsid w:val="004F7F7F"/>
    <w:pPr>
      <w:spacing w:after="0" w:line="240" w:lineRule="auto"/>
    </w:pPr>
    <w:rPr>
      <w:rFonts w:ascii="Segoe UI" w:hAnsi="Segoe UI"/>
      <w:b/>
      <w:sz w:val="20"/>
      <w:lang w:val="en-GB" w:eastAsia="en-GB"/>
    </w:rPr>
  </w:style>
  <w:style w:type="paragraph" w:customStyle="1" w:styleId="5DE751AC11804EF6BE57BB36936DA6B326">
    <w:name w:val="5DE751AC11804EF6BE57BB36936DA6B326"/>
    <w:rsid w:val="004F7F7F"/>
    <w:pPr>
      <w:spacing w:after="0" w:line="240" w:lineRule="auto"/>
    </w:pPr>
    <w:rPr>
      <w:rFonts w:ascii="Segoe UI" w:hAnsi="Segoe UI"/>
      <w:sz w:val="20"/>
      <w:lang w:val="en-GB" w:eastAsia="en-GB"/>
    </w:rPr>
  </w:style>
  <w:style w:type="paragraph" w:customStyle="1" w:styleId="A3CC38B7B5E14D2CA9B52770E0C90A123">
    <w:name w:val="A3CC38B7B5E14D2CA9B52770E0C90A123"/>
    <w:rsid w:val="004F7F7F"/>
    <w:pPr>
      <w:spacing w:after="0" w:line="240" w:lineRule="auto"/>
    </w:pPr>
    <w:rPr>
      <w:rFonts w:ascii="Segoe UI" w:hAnsi="Segoe UI"/>
      <w:sz w:val="20"/>
      <w:lang w:val="en-GB" w:eastAsia="en-GB"/>
    </w:rPr>
  </w:style>
  <w:style w:type="paragraph" w:customStyle="1" w:styleId="7B88634315DD43CC99E8DBCA3B8EBC3736">
    <w:name w:val="7B88634315DD43CC99E8DBCA3B8EBC3736"/>
    <w:rsid w:val="004F7F7F"/>
    <w:pPr>
      <w:spacing w:after="0" w:line="240" w:lineRule="auto"/>
    </w:pPr>
    <w:rPr>
      <w:rFonts w:ascii="Segoe UI" w:hAnsi="Segoe UI"/>
      <w:sz w:val="20"/>
      <w:lang w:val="en-GB" w:eastAsia="en-GB"/>
    </w:rPr>
  </w:style>
  <w:style w:type="paragraph" w:customStyle="1" w:styleId="5FDEE799DAF54CD8BBBD974177B6D20C36">
    <w:name w:val="5FDEE799DAF54CD8BBBD974177B6D20C36"/>
    <w:rsid w:val="004F7F7F"/>
    <w:pPr>
      <w:spacing w:after="0" w:line="240" w:lineRule="auto"/>
    </w:pPr>
    <w:rPr>
      <w:rFonts w:ascii="Segoe UI" w:hAnsi="Segoe UI"/>
      <w:sz w:val="20"/>
      <w:lang w:val="en-GB" w:eastAsia="en-GB"/>
    </w:rPr>
  </w:style>
  <w:style w:type="paragraph" w:customStyle="1" w:styleId="9DF15DE4D70F49EE85D218900104946E36">
    <w:name w:val="9DF15DE4D70F49EE85D218900104946E36"/>
    <w:rsid w:val="004F7F7F"/>
    <w:pPr>
      <w:spacing w:after="0" w:line="240" w:lineRule="auto"/>
    </w:pPr>
    <w:rPr>
      <w:rFonts w:ascii="Segoe UI" w:hAnsi="Segoe UI"/>
      <w:sz w:val="20"/>
      <w:lang w:val="en-GB" w:eastAsia="en-GB"/>
    </w:rPr>
  </w:style>
  <w:style w:type="paragraph" w:customStyle="1" w:styleId="8C67379A14D543A5A9F0A29A997B083936">
    <w:name w:val="8C67379A14D543A5A9F0A29A997B083936"/>
    <w:rsid w:val="004F7F7F"/>
    <w:pPr>
      <w:spacing w:after="0" w:line="240" w:lineRule="auto"/>
    </w:pPr>
    <w:rPr>
      <w:rFonts w:ascii="Segoe UI" w:hAnsi="Segoe UI"/>
      <w:sz w:val="20"/>
      <w:lang w:val="en-GB" w:eastAsia="en-GB"/>
    </w:rPr>
  </w:style>
  <w:style w:type="paragraph" w:customStyle="1" w:styleId="95DBC423593B4309B3C7FC272C30D63026">
    <w:name w:val="95DBC423593B4309B3C7FC272C30D63026"/>
    <w:rsid w:val="004F7F7F"/>
    <w:pPr>
      <w:spacing w:after="0" w:line="240" w:lineRule="auto"/>
    </w:pPr>
    <w:rPr>
      <w:rFonts w:ascii="Segoe UI" w:hAnsi="Segoe UI"/>
      <w:sz w:val="20"/>
      <w:lang w:val="en-GB" w:eastAsia="en-GB"/>
    </w:rPr>
  </w:style>
  <w:style w:type="paragraph" w:customStyle="1" w:styleId="1D7A5E5A7CD2448D9917E2550168E8A525">
    <w:name w:val="1D7A5E5A7CD2448D9917E2550168E8A525"/>
    <w:rsid w:val="004F7F7F"/>
    <w:pPr>
      <w:spacing w:after="0" w:line="240" w:lineRule="auto"/>
    </w:pPr>
    <w:rPr>
      <w:rFonts w:ascii="Segoe UI" w:hAnsi="Segoe UI"/>
      <w:sz w:val="20"/>
      <w:lang w:val="en-GB" w:eastAsia="en-GB"/>
    </w:rPr>
  </w:style>
  <w:style w:type="paragraph" w:customStyle="1" w:styleId="8D597EC715304BEFA8327CB1A2CFB4A325">
    <w:name w:val="8D597EC715304BEFA8327CB1A2CFB4A325"/>
    <w:rsid w:val="004F7F7F"/>
    <w:pPr>
      <w:spacing w:after="0" w:line="240" w:lineRule="auto"/>
    </w:pPr>
    <w:rPr>
      <w:rFonts w:ascii="Segoe UI" w:hAnsi="Segoe UI"/>
      <w:sz w:val="20"/>
      <w:lang w:val="en-GB" w:eastAsia="en-GB"/>
    </w:rPr>
  </w:style>
  <w:style w:type="paragraph" w:customStyle="1" w:styleId="C01D21DE60B645FFBB6452899A01C8AB25">
    <w:name w:val="C01D21DE60B645FFBB6452899A01C8AB25"/>
    <w:rsid w:val="004F7F7F"/>
    <w:pPr>
      <w:spacing w:after="0" w:line="240" w:lineRule="auto"/>
    </w:pPr>
    <w:rPr>
      <w:rFonts w:ascii="Segoe UI" w:hAnsi="Segoe UI"/>
      <w:sz w:val="20"/>
      <w:lang w:val="en-GB" w:eastAsia="en-GB"/>
    </w:rPr>
  </w:style>
  <w:style w:type="paragraph" w:customStyle="1" w:styleId="FCC4C1C59A3C4E7F94F263F7B1E8E50219">
    <w:name w:val="FCC4C1C59A3C4E7F94F263F7B1E8E50219"/>
    <w:rsid w:val="004F7F7F"/>
    <w:pPr>
      <w:spacing w:after="0" w:line="240" w:lineRule="auto"/>
    </w:pPr>
    <w:rPr>
      <w:rFonts w:ascii="Segoe UI" w:hAnsi="Segoe UI"/>
      <w:sz w:val="20"/>
      <w:lang w:val="en-GB" w:eastAsia="en-GB"/>
    </w:rPr>
  </w:style>
  <w:style w:type="paragraph" w:customStyle="1" w:styleId="0B4FCE9B58C54C3291BF3C754C15C8DC19">
    <w:name w:val="0B4FCE9B58C54C3291BF3C754C15C8DC19"/>
    <w:rsid w:val="004F7F7F"/>
    <w:pPr>
      <w:spacing w:after="0" w:line="240" w:lineRule="auto"/>
    </w:pPr>
    <w:rPr>
      <w:rFonts w:ascii="Segoe UI" w:hAnsi="Segoe UI"/>
      <w:sz w:val="20"/>
      <w:lang w:val="en-GB" w:eastAsia="en-GB"/>
    </w:rPr>
  </w:style>
  <w:style w:type="paragraph" w:customStyle="1" w:styleId="F0B1067E0B5143789145C2C2DDCE118E26">
    <w:name w:val="F0B1067E0B5143789145C2C2DDCE118E26"/>
    <w:rsid w:val="004F7F7F"/>
    <w:pPr>
      <w:spacing w:after="0" w:line="240" w:lineRule="auto"/>
    </w:pPr>
    <w:rPr>
      <w:rFonts w:ascii="Segoe UI" w:hAnsi="Segoe UI"/>
      <w:sz w:val="20"/>
      <w:lang w:val="en-GB" w:eastAsia="en-GB"/>
    </w:rPr>
  </w:style>
  <w:style w:type="paragraph" w:customStyle="1" w:styleId="88D8AC8611764FF5966DCF616E3975FC8">
    <w:name w:val="88D8AC8611764FF5966DCF616E3975FC8"/>
    <w:rsid w:val="004F7F7F"/>
    <w:pPr>
      <w:spacing w:after="0" w:line="240" w:lineRule="auto"/>
    </w:pPr>
    <w:rPr>
      <w:rFonts w:ascii="Segoe UI" w:hAnsi="Segoe UI"/>
      <w:sz w:val="20"/>
      <w:lang w:val="en-GB" w:eastAsia="en-GB"/>
    </w:rPr>
  </w:style>
  <w:style w:type="paragraph" w:customStyle="1" w:styleId="4CB9E27BA4224757B14534538AFB2EC215">
    <w:name w:val="4CB9E27BA4224757B14534538AFB2EC215"/>
    <w:rsid w:val="004F7F7F"/>
    <w:pPr>
      <w:spacing w:after="0" w:line="240" w:lineRule="auto"/>
    </w:pPr>
    <w:rPr>
      <w:rFonts w:ascii="Segoe UI" w:hAnsi="Segoe UI"/>
      <w:sz w:val="20"/>
      <w:lang w:val="en-GB" w:eastAsia="en-GB"/>
    </w:rPr>
  </w:style>
  <w:style w:type="paragraph" w:customStyle="1" w:styleId="C8EAD9067F5D46709077E769D378C96E15">
    <w:name w:val="C8EAD9067F5D46709077E769D378C96E15"/>
    <w:rsid w:val="004F7F7F"/>
    <w:pPr>
      <w:spacing w:after="0" w:line="240" w:lineRule="auto"/>
    </w:pPr>
    <w:rPr>
      <w:rFonts w:ascii="Segoe UI" w:hAnsi="Segoe UI"/>
      <w:sz w:val="20"/>
      <w:lang w:val="en-GB" w:eastAsia="en-GB"/>
    </w:rPr>
  </w:style>
  <w:style w:type="paragraph" w:customStyle="1" w:styleId="74188B3242E248FBA8E48AC60A07DF2115">
    <w:name w:val="74188B3242E248FBA8E48AC60A07DF2115"/>
    <w:rsid w:val="004F7F7F"/>
    <w:pPr>
      <w:spacing w:after="0" w:line="240" w:lineRule="auto"/>
    </w:pPr>
    <w:rPr>
      <w:rFonts w:ascii="Segoe UI" w:hAnsi="Segoe UI"/>
      <w:sz w:val="20"/>
      <w:lang w:val="en-GB" w:eastAsia="en-GB"/>
    </w:rPr>
  </w:style>
  <w:style w:type="paragraph" w:customStyle="1" w:styleId="4F73DDDFB4AB4361BA73937F83DAF59915">
    <w:name w:val="4F73DDDFB4AB4361BA73937F83DAF59915"/>
    <w:rsid w:val="004F7F7F"/>
    <w:pPr>
      <w:spacing w:after="0" w:line="240" w:lineRule="auto"/>
    </w:pPr>
    <w:rPr>
      <w:rFonts w:ascii="Segoe UI" w:hAnsi="Segoe UI"/>
      <w:sz w:val="20"/>
      <w:lang w:val="en-GB" w:eastAsia="en-GB"/>
    </w:rPr>
  </w:style>
  <w:style w:type="paragraph" w:customStyle="1" w:styleId="F839BD233651417BBF9955266364959712">
    <w:name w:val="F839BD233651417BBF9955266364959712"/>
    <w:rsid w:val="004F7F7F"/>
    <w:pPr>
      <w:spacing w:after="0" w:line="240" w:lineRule="auto"/>
    </w:pPr>
    <w:rPr>
      <w:rFonts w:ascii="Segoe UI" w:hAnsi="Segoe UI"/>
      <w:sz w:val="20"/>
      <w:lang w:val="en-GB" w:eastAsia="en-GB"/>
    </w:rPr>
  </w:style>
  <w:style w:type="paragraph" w:customStyle="1" w:styleId="00D7D0FCAFB84017AB28B0E299E491CD11">
    <w:name w:val="00D7D0FCAFB84017AB28B0E299E491CD11"/>
    <w:rsid w:val="004F7F7F"/>
    <w:pPr>
      <w:spacing w:after="0" w:line="240" w:lineRule="auto"/>
    </w:pPr>
    <w:rPr>
      <w:rFonts w:ascii="Segoe UI" w:hAnsi="Segoe UI"/>
      <w:sz w:val="20"/>
      <w:lang w:val="en-GB" w:eastAsia="en-GB"/>
    </w:rPr>
  </w:style>
  <w:style w:type="paragraph" w:customStyle="1" w:styleId="D29D377240654CD6A171CA585AF1CDCE15">
    <w:name w:val="D29D377240654CD6A171CA585AF1CDCE15"/>
    <w:rsid w:val="004F7F7F"/>
    <w:pPr>
      <w:spacing w:after="0" w:line="240" w:lineRule="auto"/>
    </w:pPr>
    <w:rPr>
      <w:rFonts w:ascii="Segoe UI" w:hAnsi="Segoe UI"/>
      <w:sz w:val="20"/>
      <w:lang w:val="en-GB" w:eastAsia="en-GB"/>
    </w:rPr>
  </w:style>
  <w:style w:type="paragraph" w:customStyle="1" w:styleId="159043ABDB3544C9999C41C8ADCF9D9411">
    <w:name w:val="159043ABDB3544C9999C41C8ADCF9D9411"/>
    <w:rsid w:val="004F7F7F"/>
    <w:pPr>
      <w:spacing w:after="0" w:line="240" w:lineRule="auto"/>
    </w:pPr>
    <w:rPr>
      <w:rFonts w:ascii="Segoe UI" w:hAnsi="Segoe UI"/>
      <w:sz w:val="20"/>
      <w:lang w:val="en-GB" w:eastAsia="en-GB"/>
    </w:rPr>
  </w:style>
  <w:style w:type="paragraph" w:customStyle="1" w:styleId="C6BDB6DAF30C450E9CE16E3C671F0FBA11">
    <w:name w:val="C6BDB6DAF30C450E9CE16E3C671F0FBA11"/>
    <w:rsid w:val="004F7F7F"/>
    <w:pPr>
      <w:spacing w:after="0" w:line="240" w:lineRule="auto"/>
    </w:pPr>
    <w:rPr>
      <w:rFonts w:ascii="Segoe UI" w:hAnsi="Segoe UI"/>
      <w:sz w:val="20"/>
      <w:lang w:val="en-GB" w:eastAsia="en-GB"/>
    </w:rPr>
  </w:style>
  <w:style w:type="paragraph" w:customStyle="1" w:styleId="390664BCD8F2455481397BD9945D8E2A15">
    <w:name w:val="390664BCD8F2455481397BD9945D8E2A15"/>
    <w:rsid w:val="004F7F7F"/>
    <w:pPr>
      <w:spacing w:after="0" w:line="240" w:lineRule="auto"/>
    </w:pPr>
    <w:rPr>
      <w:rFonts w:ascii="Segoe UI" w:hAnsi="Segoe UI"/>
      <w:sz w:val="20"/>
      <w:lang w:val="en-GB" w:eastAsia="en-GB"/>
    </w:rPr>
  </w:style>
  <w:style w:type="paragraph" w:customStyle="1" w:styleId="2C4FC446CBFF4159A00764AA193CA4CE11">
    <w:name w:val="2C4FC446CBFF4159A00764AA193CA4CE11"/>
    <w:rsid w:val="004F7F7F"/>
    <w:pPr>
      <w:spacing w:after="0" w:line="240" w:lineRule="auto"/>
    </w:pPr>
    <w:rPr>
      <w:rFonts w:ascii="Segoe UI" w:hAnsi="Segoe UI"/>
      <w:sz w:val="20"/>
      <w:lang w:val="en-GB" w:eastAsia="en-GB"/>
    </w:rPr>
  </w:style>
  <w:style w:type="paragraph" w:customStyle="1" w:styleId="651DBB63FECA49F99504430065C1E39B11">
    <w:name w:val="651DBB63FECA49F99504430065C1E39B11"/>
    <w:rsid w:val="004F7F7F"/>
    <w:pPr>
      <w:spacing w:after="0" w:line="240" w:lineRule="auto"/>
    </w:pPr>
    <w:rPr>
      <w:rFonts w:ascii="Segoe UI" w:hAnsi="Segoe UI"/>
      <w:sz w:val="20"/>
      <w:lang w:val="en-GB" w:eastAsia="en-GB"/>
    </w:rPr>
  </w:style>
  <w:style w:type="paragraph" w:customStyle="1" w:styleId="7EC6A9C02BBD4526952FFCFA61C648003">
    <w:name w:val="7EC6A9C02BBD4526952FFCFA61C648003"/>
    <w:rsid w:val="004F7F7F"/>
    <w:pPr>
      <w:spacing w:after="0" w:line="240" w:lineRule="auto"/>
    </w:pPr>
    <w:rPr>
      <w:rFonts w:ascii="Segoe UI" w:hAnsi="Segoe UI"/>
      <w:sz w:val="20"/>
      <w:lang w:val="en-GB" w:eastAsia="en-GB"/>
    </w:rPr>
  </w:style>
  <w:style w:type="paragraph" w:customStyle="1" w:styleId="0C45F915D0214B29B77A5E384EC51DD03">
    <w:name w:val="0C45F915D0214B29B77A5E384EC51DD03"/>
    <w:rsid w:val="004F7F7F"/>
    <w:pPr>
      <w:spacing w:after="0" w:line="240" w:lineRule="auto"/>
    </w:pPr>
    <w:rPr>
      <w:rFonts w:ascii="Segoe UI" w:hAnsi="Segoe UI"/>
      <w:sz w:val="20"/>
      <w:lang w:val="en-GB" w:eastAsia="en-GB"/>
    </w:rPr>
  </w:style>
  <w:style w:type="paragraph" w:customStyle="1" w:styleId="ACD93783FBBD4C69A2587DBCFA988AD43">
    <w:name w:val="ACD93783FBBD4C69A2587DBCFA988AD43"/>
    <w:rsid w:val="004F7F7F"/>
    <w:pPr>
      <w:spacing w:after="0" w:line="240" w:lineRule="auto"/>
    </w:pPr>
    <w:rPr>
      <w:rFonts w:ascii="Segoe UI" w:hAnsi="Segoe UI"/>
      <w:sz w:val="20"/>
      <w:lang w:val="en-GB" w:eastAsia="en-GB"/>
    </w:rPr>
  </w:style>
  <w:style w:type="paragraph" w:customStyle="1" w:styleId="56381CE277BE4958A75ACA290E7127883">
    <w:name w:val="56381CE277BE4958A75ACA290E7127883"/>
    <w:rsid w:val="004F7F7F"/>
    <w:pPr>
      <w:spacing w:after="0" w:line="240" w:lineRule="auto"/>
    </w:pPr>
    <w:rPr>
      <w:rFonts w:ascii="Segoe UI" w:hAnsi="Segoe UI"/>
      <w:sz w:val="20"/>
      <w:lang w:val="en-GB" w:eastAsia="en-GB"/>
    </w:rPr>
  </w:style>
  <w:style w:type="paragraph" w:customStyle="1" w:styleId="BC12FA47494649088F21031EB9B92BD63">
    <w:name w:val="BC12FA47494649088F21031EB9B92BD63"/>
    <w:rsid w:val="004F7F7F"/>
    <w:pPr>
      <w:spacing w:after="0" w:line="240" w:lineRule="auto"/>
    </w:pPr>
    <w:rPr>
      <w:rFonts w:ascii="Segoe UI" w:hAnsi="Segoe UI"/>
      <w:sz w:val="20"/>
      <w:lang w:val="en-GB" w:eastAsia="en-GB"/>
    </w:rPr>
  </w:style>
  <w:style w:type="paragraph" w:customStyle="1" w:styleId="346BF16176694C56B2E3FC7BD7D747723">
    <w:name w:val="346BF16176694C56B2E3FC7BD7D747723"/>
    <w:rsid w:val="004F7F7F"/>
    <w:pPr>
      <w:spacing w:after="0" w:line="240" w:lineRule="auto"/>
    </w:pPr>
    <w:rPr>
      <w:rFonts w:ascii="Segoe UI" w:hAnsi="Segoe UI"/>
      <w:sz w:val="20"/>
      <w:lang w:val="en-GB" w:eastAsia="en-GB"/>
    </w:rPr>
  </w:style>
  <w:style w:type="paragraph" w:customStyle="1" w:styleId="75E73BE14D194578B958029AE39605063">
    <w:name w:val="75E73BE14D194578B958029AE39605063"/>
    <w:rsid w:val="004F7F7F"/>
    <w:pPr>
      <w:spacing w:after="0" w:line="240" w:lineRule="auto"/>
    </w:pPr>
    <w:rPr>
      <w:rFonts w:ascii="Segoe UI" w:hAnsi="Segoe UI"/>
      <w:sz w:val="20"/>
      <w:lang w:val="en-GB" w:eastAsia="en-GB"/>
    </w:rPr>
  </w:style>
  <w:style w:type="paragraph" w:customStyle="1" w:styleId="B31D5FB6C08B42CD8C8B115D1C758DB23">
    <w:name w:val="B31D5FB6C08B42CD8C8B115D1C758DB23"/>
    <w:rsid w:val="004F7F7F"/>
    <w:pPr>
      <w:spacing w:after="0" w:line="240" w:lineRule="auto"/>
    </w:pPr>
    <w:rPr>
      <w:rFonts w:ascii="Segoe UI" w:hAnsi="Segoe UI"/>
      <w:sz w:val="20"/>
      <w:lang w:val="en-GB" w:eastAsia="en-GB"/>
    </w:rPr>
  </w:style>
  <w:style w:type="paragraph" w:customStyle="1" w:styleId="218A96D1037A489A89CC4C23E55F943E3">
    <w:name w:val="218A96D1037A489A89CC4C23E55F943E3"/>
    <w:rsid w:val="004F7F7F"/>
    <w:pPr>
      <w:spacing w:after="0" w:line="240" w:lineRule="auto"/>
    </w:pPr>
    <w:rPr>
      <w:rFonts w:ascii="Segoe UI" w:hAnsi="Segoe UI"/>
      <w:sz w:val="20"/>
      <w:lang w:val="en-GB" w:eastAsia="en-GB"/>
    </w:rPr>
  </w:style>
  <w:style w:type="paragraph" w:customStyle="1" w:styleId="7C84CBCDB8B3448FB19C1D25C7A4A40B3">
    <w:name w:val="7C84CBCDB8B3448FB19C1D25C7A4A40B3"/>
    <w:rsid w:val="004F7F7F"/>
    <w:pPr>
      <w:spacing w:after="0" w:line="240" w:lineRule="auto"/>
    </w:pPr>
    <w:rPr>
      <w:rFonts w:ascii="Segoe UI" w:hAnsi="Segoe UI"/>
      <w:sz w:val="20"/>
      <w:lang w:val="en-GB" w:eastAsia="en-GB"/>
    </w:rPr>
  </w:style>
  <w:style w:type="paragraph" w:customStyle="1" w:styleId="804CB3B52ABF416CB0A1DDDF6CD9F6B83">
    <w:name w:val="804CB3B52ABF416CB0A1DDDF6CD9F6B83"/>
    <w:rsid w:val="004F7F7F"/>
    <w:pPr>
      <w:spacing w:after="0" w:line="240" w:lineRule="auto"/>
    </w:pPr>
    <w:rPr>
      <w:rFonts w:ascii="Segoe UI" w:hAnsi="Segoe UI"/>
      <w:sz w:val="20"/>
      <w:lang w:val="en-GB" w:eastAsia="en-GB"/>
    </w:rPr>
  </w:style>
  <w:style w:type="paragraph" w:customStyle="1" w:styleId="93B4D217577F4C4FB41AF6897FC42D243">
    <w:name w:val="93B4D217577F4C4FB41AF6897FC42D243"/>
    <w:rsid w:val="004F7F7F"/>
    <w:pPr>
      <w:spacing w:after="0" w:line="240" w:lineRule="auto"/>
    </w:pPr>
    <w:rPr>
      <w:rFonts w:ascii="Segoe UI" w:hAnsi="Segoe UI"/>
      <w:sz w:val="20"/>
      <w:lang w:val="en-GB" w:eastAsia="en-GB"/>
    </w:rPr>
  </w:style>
  <w:style w:type="paragraph" w:customStyle="1" w:styleId="2FC694E1283A4DFAA48372907608548E3">
    <w:name w:val="2FC694E1283A4DFAA48372907608548E3"/>
    <w:rsid w:val="004F7F7F"/>
    <w:pPr>
      <w:spacing w:after="0" w:line="240" w:lineRule="auto"/>
    </w:pPr>
    <w:rPr>
      <w:rFonts w:ascii="Segoe UI" w:hAnsi="Segoe UI"/>
      <w:sz w:val="20"/>
      <w:lang w:val="en-GB" w:eastAsia="en-GB"/>
    </w:rPr>
  </w:style>
  <w:style w:type="paragraph" w:customStyle="1" w:styleId="8B1F75F0C6154C998E66AD666FAEDF883">
    <w:name w:val="8B1F75F0C6154C998E66AD666FAEDF883"/>
    <w:rsid w:val="004F7F7F"/>
    <w:pPr>
      <w:spacing w:after="0" w:line="240" w:lineRule="auto"/>
    </w:pPr>
    <w:rPr>
      <w:rFonts w:ascii="Segoe UI" w:hAnsi="Segoe UI"/>
      <w:sz w:val="20"/>
      <w:lang w:val="en-GB" w:eastAsia="en-GB"/>
    </w:rPr>
  </w:style>
  <w:style w:type="paragraph" w:customStyle="1" w:styleId="EBC95EBBFC514D098EB209D7D5475E8D3">
    <w:name w:val="EBC95EBBFC514D098EB209D7D5475E8D3"/>
    <w:rsid w:val="004F7F7F"/>
    <w:pPr>
      <w:spacing w:after="0" w:line="240" w:lineRule="auto"/>
    </w:pPr>
    <w:rPr>
      <w:rFonts w:ascii="Segoe UI" w:hAnsi="Segoe UI"/>
      <w:sz w:val="20"/>
      <w:lang w:val="en-GB" w:eastAsia="en-GB"/>
    </w:rPr>
  </w:style>
  <w:style w:type="paragraph" w:customStyle="1" w:styleId="360FAFB961444BF58BD58602A8B5E7BA3">
    <w:name w:val="360FAFB961444BF58BD58602A8B5E7BA3"/>
    <w:rsid w:val="004F7F7F"/>
    <w:pPr>
      <w:spacing w:after="0" w:line="240" w:lineRule="auto"/>
    </w:pPr>
    <w:rPr>
      <w:rFonts w:ascii="Segoe UI" w:hAnsi="Segoe UI"/>
      <w:sz w:val="20"/>
      <w:lang w:val="en-GB" w:eastAsia="en-GB"/>
    </w:rPr>
  </w:style>
  <w:style w:type="paragraph" w:customStyle="1" w:styleId="F66F272076224BE7A8081C0294E41FCA3">
    <w:name w:val="F66F272076224BE7A8081C0294E41FCA3"/>
    <w:rsid w:val="004F7F7F"/>
    <w:pPr>
      <w:spacing w:after="0" w:line="240" w:lineRule="auto"/>
    </w:pPr>
    <w:rPr>
      <w:rFonts w:ascii="Segoe UI" w:hAnsi="Segoe UI"/>
      <w:sz w:val="20"/>
      <w:lang w:val="en-GB" w:eastAsia="en-GB"/>
    </w:rPr>
  </w:style>
  <w:style w:type="paragraph" w:customStyle="1" w:styleId="D118FAD58BED44B59459435A05C931B13">
    <w:name w:val="D118FAD58BED44B59459435A05C931B13"/>
    <w:rsid w:val="004F7F7F"/>
    <w:pPr>
      <w:spacing w:after="0" w:line="240" w:lineRule="auto"/>
    </w:pPr>
    <w:rPr>
      <w:rFonts w:ascii="Segoe UI" w:hAnsi="Segoe UI"/>
      <w:sz w:val="20"/>
      <w:lang w:val="en-GB" w:eastAsia="en-GB"/>
    </w:rPr>
  </w:style>
  <w:style w:type="paragraph" w:customStyle="1" w:styleId="A247D324D4974598AA68DACB1F7E6ACC3">
    <w:name w:val="A247D324D4974598AA68DACB1F7E6ACC3"/>
    <w:rsid w:val="004F7F7F"/>
    <w:pPr>
      <w:spacing w:after="0" w:line="240" w:lineRule="auto"/>
    </w:pPr>
    <w:rPr>
      <w:rFonts w:ascii="Segoe UI" w:hAnsi="Segoe UI"/>
      <w:sz w:val="20"/>
      <w:lang w:val="en-GB" w:eastAsia="en-GB"/>
    </w:rPr>
  </w:style>
  <w:style w:type="paragraph" w:customStyle="1" w:styleId="3D6B672CF4F24F3BB43DA368F9605B3C3">
    <w:name w:val="3D6B672CF4F24F3BB43DA368F9605B3C3"/>
    <w:rsid w:val="004F7F7F"/>
    <w:pPr>
      <w:spacing w:after="0" w:line="240" w:lineRule="auto"/>
    </w:pPr>
    <w:rPr>
      <w:rFonts w:ascii="Segoe UI" w:hAnsi="Segoe UI"/>
      <w:sz w:val="20"/>
      <w:lang w:val="en-GB" w:eastAsia="en-GB"/>
    </w:rPr>
  </w:style>
  <w:style w:type="paragraph" w:customStyle="1" w:styleId="3B7747DF045C411E87EA044583D86AE23">
    <w:name w:val="3B7747DF045C411E87EA044583D86AE23"/>
    <w:rsid w:val="004F7F7F"/>
    <w:pPr>
      <w:spacing w:after="0" w:line="240" w:lineRule="auto"/>
    </w:pPr>
    <w:rPr>
      <w:rFonts w:ascii="Segoe UI" w:hAnsi="Segoe UI"/>
      <w:sz w:val="20"/>
      <w:lang w:val="en-GB" w:eastAsia="en-GB"/>
    </w:rPr>
  </w:style>
  <w:style w:type="paragraph" w:customStyle="1" w:styleId="99ACCFE815BD4A0BAFCBC19787C13C313">
    <w:name w:val="99ACCFE815BD4A0BAFCBC19787C13C313"/>
    <w:rsid w:val="004F7F7F"/>
    <w:pPr>
      <w:spacing w:after="0" w:line="240" w:lineRule="auto"/>
    </w:pPr>
    <w:rPr>
      <w:rFonts w:ascii="Segoe UI" w:hAnsi="Segoe UI"/>
      <w:sz w:val="20"/>
      <w:lang w:val="en-GB" w:eastAsia="en-GB"/>
    </w:rPr>
  </w:style>
  <w:style w:type="paragraph" w:customStyle="1" w:styleId="DEB5A8A9A2134DFD986D6552F6AB8A7E3">
    <w:name w:val="DEB5A8A9A2134DFD986D6552F6AB8A7E3"/>
    <w:rsid w:val="004F7F7F"/>
    <w:pPr>
      <w:spacing w:after="0" w:line="240" w:lineRule="auto"/>
    </w:pPr>
    <w:rPr>
      <w:rFonts w:ascii="Segoe UI" w:hAnsi="Segoe UI"/>
      <w:sz w:val="20"/>
      <w:lang w:val="en-GB" w:eastAsia="en-GB"/>
    </w:rPr>
  </w:style>
  <w:style w:type="paragraph" w:customStyle="1" w:styleId="9296CEBB440C42EEA47DDD613F24B2A83">
    <w:name w:val="9296CEBB440C42EEA47DDD613F24B2A83"/>
    <w:rsid w:val="004F7F7F"/>
    <w:pPr>
      <w:spacing w:after="0" w:line="240" w:lineRule="auto"/>
    </w:pPr>
    <w:rPr>
      <w:rFonts w:ascii="Segoe UI" w:hAnsi="Segoe UI"/>
      <w:sz w:val="20"/>
      <w:lang w:val="en-GB" w:eastAsia="en-GB"/>
    </w:rPr>
  </w:style>
  <w:style w:type="paragraph" w:customStyle="1" w:styleId="F59FCC2DFE514B1CB19928CBF39428F43">
    <w:name w:val="F59FCC2DFE514B1CB19928CBF39428F43"/>
    <w:rsid w:val="004F7F7F"/>
    <w:pPr>
      <w:spacing w:after="0" w:line="240" w:lineRule="auto"/>
    </w:pPr>
    <w:rPr>
      <w:rFonts w:ascii="Segoe UI" w:hAnsi="Segoe UI"/>
      <w:sz w:val="20"/>
      <w:lang w:val="en-GB" w:eastAsia="en-GB"/>
    </w:rPr>
  </w:style>
  <w:style w:type="paragraph" w:customStyle="1" w:styleId="3A3309A466EC47628542DE9D6A830E9337">
    <w:name w:val="3A3309A466EC47628542DE9D6A830E9337"/>
    <w:rsid w:val="004F7F7F"/>
    <w:pPr>
      <w:spacing w:after="0" w:line="240" w:lineRule="auto"/>
    </w:pPr>
    <w:rPr>
      <w:rFonts w:ascii="Segoe UI" w:hAnsi="Segoe UI"/>
      <w:b/>
      <w:sz w:val="20"/>
      <w:lang w:val="en-GB" w:eastAsia="en-GB"/>
    </w:rPr>
  </w:style>
  <w:style w:type="paragraph" w:customStyle="1" w:styleId="276E5681654A4192BED2D26985D924BD37">
    <w:name w:val="276E5681654A4192BED2D26985D924BD37"/>
    <w:rsid w:val="004F7F7F"/>
    <w:pPr>
      <w:spacing w:after="0" w:line="240" w:lineRule="auto"/>
    </w:pPr>
    <w:rPr>
      <w:rFonts w:ascii="Segoe UI" w:hAnsi="Segoe UI"/>
      <w:b/>
      <w:sz w:val="20"/>
      <w:lang w:val="en-GB" w:eastAsia="en-GB"/>
    </w:rPr>
  </w:style>
  <w:style w:type="paragraph" w:customStyle="1" w:styleId="5DE751AC11804EF6BE57BB36936DA6B327">
    <w:name w:val="5DE751AC11804EF6BE57BB36936DA6B327"/>
    <w:rsid w:val="004F7F7F"/>
    <w:pPr>
      <w:spacing w:after="0" w:line="240" w:lineRule="auto"/>
    </w:pPr>
    <w:rPr>
      <w:rFonts w:ascii="Segoe UI" w:hAnsi="Segoe UI"/>
      <w:sz w:val="20"/>
      <w:lang w:val="en-GB" w:eastAsia="en-GB"/>
    </w:rPr>
  </w:style>
  <w:style w:type="paragraph" w:customStyle="1" w:styleId="A3CC38B7B5E14D2CA9B52770E0C90A124">
    <w:name w:val="A3CC38B7B5E14D2CA9B52770E0C90A124"/>
    <w:rsid w:val="004F7F7F"/>
    <w:pPr>
      <w:spacing w:after="0" w:line="240" w:lineRule="auto"/>
    </w:pPr>
    <w:rPr>
      <w:rFonts w:ascii="Segoe UI" w:hAnsi="Segoe UI"/>
      <w:sz w:val="20"/>
      <w:lang w:val="en-GB" w:eastAsia="en-GB"/>
    </w:rPr>
  </w:style>
  <w:style w:type="paragraph" w:customStyle="1" w:styleId="7B88634315DD43CC99E8DBCA3B8EBC3737">
    <w:name w:val="7B88634315DD43CC99E8DBCA3B8EBC3737"/>
    <w:rsid w:val="004F7F7F"/>
    <w:pPr>
      <w:spacing w:after="0" w:line="240" w:lineRule="auto"/>
    </w:pPr>
    <w:rPr>
      <w:rFonts w:ascii="Segoe UI" w:hAnsi="Segoe UI"/>
      <w:sz w:val="20"/>
      <w:lang w:val="en-GB" w:eastAsia="en-GB"/>
    </w:rPr>
  </w:style>
  <w:style w:type="paragraph" w:customStyle="1" w:styleId="5FDEE799DAF54CD8BBBD974177B6D20C37">
    <w:name w:val="5FDEE799DAF54CD8BBBD974177B6D20C37"/>
    <w:rsid w:val="004F7F7F"/>
    <w:pPr>
      <w:spacing w:after="0" w:line="240" w:lineRule="auto"/>
    </w:pPr>
    <w:rPr>
      <w:rFonts w:ascii="Segoe UI" w:hAnsi="Segoe UI"/>
      <w:sz w:val="20"/>
      <w:lang w:val="en-GB" w:eastAsia="en-GB"/>
    </w:rPr>
  </w:style>
  <w:style w:type="paragraph" w:customStyle="1" w:styleId="9DF15DE4D70F49EE85D218900104946E37">
    <w:name w:val="9DF15DE4D70F49EE85D218900104946E37"/>
    <w:rsid w:val="004F7F7F"/>
    <w:pPr>
      <w:spacing w:after="0" w:line="240" w:lineRule="auto"/>
    </w:pPr>
    <w:rPr>
      <w:rFonts w:ascii="Segoe UI" w:hAnsi="Segoe UI"/>
      <w:sz w:val="20"/>
      <w:lang w:val="en-GB" w:eastAsia="en-GB"/>
    </w:rPr>
  </w:style>
  <w:style w:type="paragraph" w:customStyle="1" w:styleId="8C67379A14D543A5A9F0A29A997B083937">
    <w:name w:val="8C67379A14D543A5A9F0A29A997B083937"/>
    <w:rsid w:val="004F7F7F"/>
    <w:pPr>
      <w:spacing w:after="0" w:line="240" w:lineRule="auto"/>
    </w:pPr>
    <w:rPr>
      <w:rFonts w:ascii="Segoe UI" w:hAnsi="Segoe UI"/>
      <w:sz w:val="20"/>
      <w:lang w:val="en-GB" w:eastAsia="en-GB"/>
    </w:rPr>
  </w:style>
  <w:style w:type="paragraph" w:customStyle="1" w:styleId="95DBC423593B4309B3C7FC272C30D63027">
    <w:name w:val="95DBC423593B4309B3C7FC272C30D63027"/>
    <w:rsid w:val="004F7F7F"/>
    <w:pPr>
      <w:spacing w:after="0" w:line="240" w:lineRule="auto"/>
    </w:pPr>
    <w:rPr>
      <w:rFonts w:ascii="Segoe UI" w:hAnsi="Segoe UI"/>
      <w:sz w:val="20"/>
      <w:lang w:val="en-GB" w:eastAsia="en-GB"/>
    </w:rPr>
  </w:style>
  <w:style w:type="paragraph" w:customStyle="1" w:styleId="1D7A5E5A7CD2448D9917E2550168E8A526">
    <w:name w:val="1D7A5E5A7CD2448D9917E2550168E8A526"/>
    <w:rsid w:val="004F7F7F"/>
    <w:pPr>
      <w:spacing w:after="0" w:line="240" w:lineRule="auto"/>
    </w:pPr>
    <w:rPr>
      <w:rFonts w:ascii="Segoe UI" w:hAnsi="Segoe UI"/>
      <w:sz w:val="20"/>
      <w:lang w:val="en-GB" w:eastAsia="en-GB"/>
    </w:rPr>
  </w:style>
  <w:style w:type="paragraph" w:customStyle="1" w:styleId="8D597EC715304BEFA8327CB1A2CFB4A326">
    <w:name w:val="8D597EC715304BEFA8327CB1A2CFB4A326"/>
    <w:rsid w:val="004F7F7F"/>
    <w:pPr>
      <w:spacing w:after="0" w:line="240" w:lineRule="auto"/>
    </w:pPr>
    <w:rPr>
      <w:rFonts w:ascii="Segoe UI" w:hAnsi="Segoe UI"/>
      <w:sz w:val="20"/>
      <w:lang w:val="en-GB" w:eastAsia="en-GB"/>
    </w:rPr>
  </w:style>
  <w:style w:type="paragraph" w:customStyle="1" w:styleId="C01D21DE60B645FFBB6452899A01C8AB26">
    <w:name w:val="C01D21DE60B645FFBB6452899A01C8AB26"/>
    <w:rsid w:val="004F7F7F"/>
    <w:pPr>
      <w:spacing w:after="0" w:line="240" w:lineRule="auto"/>
    </w:pPr>
    <w:rPr>
      <w:rFonts w:ascii="Segoe UI" w:hAnsi="Segoe UI"/>
      <w:sz w:val="20"/>
      <w:lang w:val="en-GB" w:eastAsia="en-GB"/>
    </w:rPr>
  </w:style>
  <w:style w:type="paragraph" w:customStyle="1" w:styleId="FCC4C1C59A3C4E7F94F263F7B1E8E50220">
    <w:name w:val="FCC4C1C59A3C4E7F94F263F7B1E8E50220"/>
    <w:rsid w:val="004F7F7F"/>
    <w:pPr>
      <w:spacing w:after="0" w:line="240" w:lineRule="auto"/>
    </w:pPr>
    <w:rPr>
      <w:rFonts w:ascii="Segoe UI" w:hAnsi="Segoe UI"/>
      <w:sz w:val="20"/>
      <w:lang w:val="en-GB" w:eastAsia="en-GB"/>
    </w:rPr>
  </w:style>
  <w:style w:type="paragraph" w:customStyle="1" w:styleId="0B4FCE9B58C54C3291BF3C754C15C8DC20">
    <w:name w:val="0B4FCE9B58C54C3291BF3C754C15C8DC20"/>
    <w:rsid w:val="004F7F7F"/>
    <w:pPr>
      <w:spacing w:after="0" w:line="240" w:lineRule="auto"/>
    </w:pPr>
    <w:rPr>
      <w:rFonts w:ascii="Segoe UI" w:hAnsi="Segoe UI"/>
      <w:sz w:val="20"/>
      <w:lang w:val="en-GB" w:eastAsia="en-GB"/>
    </w:rPr>
  </w:style>
  <w:style w:type="paragraph" w:customStyle="1" w:styleId="F0B1067E0B5143789145C2C2DDCE118E27">
    <w:name w:val="F0B1067E0B5143789145C2C2DDCE118E27"/>
    <w:rsid w:val="004F7F7F"/>
    <w:pPr>
      <w:spacing w:after="0" w:line="240" w:lineRule="auto"/>
    </w:pPr>
    <w:rPr>
      <w:rFonts w:ascii="Segoe UI" w:hAnsi="Segoe UI"/>
      <w:sz w:val="20"/>
      <w:lang w:val="en-GB" w:eastAsia="en-GB"/>
    </w:rPr>
  </w:style>
  <w:style w:type="paragraph" w:customStyle="1" w:styleId="88D8AC8611764FF5966DCF616E3975FC9">
    <w:name w:val="88D8AC8611764FF5966DCF616E3975FC9"/>
    <w:rsid w:val="004F7F7F"/>
    <w:pPr>
      <w:spacing w:after="0" w:line="240" w:lineRule="auto"/>
    </w:pPr>
    <w:rPr>
      <w:rFonts w:ascii="Segoe UI" w:hAnsi="Segoe UI"/>
      <w:sz w:val="20"/>
      <w:lang w:val="en-GB" w:eastAsia="en-GB"/>
    </w:rPr>
  </w:style>
  <w:style w:type="paragraph" w:customStyle="1" w:styleId="4CB9E27BA4224757B14534538AFB2EC216">
    <w:name w:val="4CB9E27BA4224757B14534538AFB2EC216"/>
    <w:rsid w:val="004F7F7F"/>
    <w:pPr>
      <w:spacing w:after="0" w:line="240" w:lineRule="auto"/>
    </w:pPr>
    <w:rPr>
      <w:rFonts w:ascii="Segoe UI" w:hAnsi="Segoe UI"/>
      <w:sz w:val="20"/>
      <w:lang w:val="en-GB" w:eastAsia="en-GB"/>
    </w:rPr>
  </w:style>
  <w:style w:type="paragraph" w:customStyle="1" w:styleId="C8EAD9067F5D46709077E769D378C96E16">
    <w:name w:val="C8EAD9067F5D46709077E769D378C96E16"/>
    <w:rsid w:val="004F7F7F"/>
    <w:pPr>
      <w:spacing w:after="0" w:line="240" w:lineRule="auto"/>
    </w:pPr>
    <w:rPr>
      <w:rFonts w:ascii="Segoe UI" w:hAnsi="Segoe UI"/>
      <w:sz w:val="20"/>
      <w:lang w:val="en-GB" w:eastAsia="en-GB"/>
    </w:rPr>
  </w:style>
  <w:style w:type="paragraph" w:customStyle="1" w:styleId="74188B3242E248FBA8E48AC60A07DF2116">
    <w:name w:val="74188B3242E248FBA8E48AC60A07DF2116"/>
    <w:rsid w:val="004F7F7F"/>
    <w:pPr>
      <w:spacing w:after="0" w:line="240" w:lineRule="auto"/>
    </w:pPr>
    <w:rPr>
      <w:rFonts w:ascii="Segoe UI" w:hAnsi="Segoe UI"/>
      <w:sz w:val="20"/>
      <w:lang w:val="en-GB" w:eastAsia="en-GB"/>
    </w:rPr>
  </w:style>
  <w:style w:type="paragraph" w:customStyle="1" w:styleId="4F73DDDFB4AB4361BA73937F83DAF59916">
    <w:name w:val="4F73DDDFB4AB4361BA73937F83DAF59916"/>
    <w:rsid w:val="004F7F7F"/>
    <w:pPr>
      <w:spacing w:after="0" w:line="240" w:lineRule="auto"/>
    </w:pPr>
    <w:rPr>
      <w:rFonts w:ascii="Segoe UI" w:hAnsi="Segoe UI"/>
      <w:sz w:val="20"/>
      <w:lang w:val="en-GB" w:eastAsia="en-GB"/>
    </w:rPr>
  </w:style>
  <w:style w:type="paragraph" w:customStyle="1" w:styleId="F839BD233651417BBF9955266364959713">
    <w:name w:val="F839BD233651417BBF9955266364959713"/>
    <w:rsid w:val="004F7F7F"/>
    <w:pPr>
      <w:spacing w:after="0" w:line="240" w:lineRule="auto"/>
    </w:pPr>
    <w:rPr>
      <w:rFonts w:ascii="Segoe UI" w:hAnsi="Segoe UI"/>
      <w:sz w:val="20"/>
      <w:lang w:val="en-GB" w:eastAsia="en-GB"/>
    </w:rPr>
  </w:style>
  <w:style w:type="paragraph" w:customStyle="1" w:styleId="00D7D0FCAFB84017AB28B0E299E491CD12">
    <w:name w:val="00D7D0FCAFB84017AB28B0E299E491CD12"/>
    <w:rsid w:val="004F7F7F"/>
    <w:pPr>
      <w:spacing w:after="0" w:line="240" w:lineRule="auto"/>
    </w:pPr>
    <w:rPr>
      <w:rFonts w:ascii="Segoe UI" w:hAnsi="Segoe UI"/>
      <w:sz w:val="20"/>
      <w:lang w:val="en-GB" w:eastAsia="en-GB"/>
    </w:rPr>
  </w:style>
  <w:style w:type="paragraph" w:customStyle="1" w:styleId="D29D377240654CD6A171CA585AF1CDCE16">
    <w:name w:val="D29D377240654CD6A171CA585AF1CDCE16"/>
    <w:rsid w:val="004F7F7F"/>
    <w:pPr>
      <w:spacing w:after="0" w:line="240" w:lineRule="auto"/>
    </w:pPr>
    <w:rPr>
      <w:rFonts w:ascii="Segoe UI" w:hAnsi="Segoe UI"/>
      <w:sz w:val="20"/>
      <w:lang w:val="en-GB" w:eastAsia="en-GB"/>
    </w:rPr>
  </w:style>
  <w:style w:type="paragraph" w:customStyle="1" w:styleId="159043ABDB3544C9999C41C8ADCF9D9412">
    <w:name w:val="159043ABDB3544C9999C41C8ADCF9D9412"/>
    <w:rsid w:val="004F7F7F"/>
    <w:pPr>
      <w:spacing w:after="0" w:line="240" w:lineRule="auto"/>
    </w:pPr>
    <w:rPr>
      <w:rFonts w:ascii="Segoe UI" w:hAnsi="Segoe UI"/>
      <w:sz w:val="20"/>
      <w:lang w:val="en-GB" w:eastAsia="en-GB"/>
    </w:rPr>
  </w:style>
  <w:style w:type="paragraph" w:customStyle="1" w:styleId="C6BDB6DAF30C450E9CE16E3C671F0FBA12">
    <w:name w:val="C6BDB6DAF30C450E9CE16E3C671F0FBA12"/>
    <w:rsid w:val="004F7F7F"/>
    <w:pPr>
      <w:spacing w:after="0" w:line="240" w:lineRule="auto"/>
    </w:pPr>
    <w:rPr>
      <w:rFonts w:ascii="Segoe UI" w:hAnsi="Segoe UI"/>
      <w:sz w:val="20"/>
      <w:lang w:val="en-GB" w:eastAsia="en-GB"/>
    </w:rPr>
  </w:style>
  <w:style w:type="paragraph" w:customStyle="1" w:styleId="390664BCD8F2455481397BD9945D8E2A16">
    <w:name w:val="390664BCD8F2455481397BD9945D8E2A16"/>
    <w:rsid w:val="004F7F7F"/>
    <w:pPr>
      <w:spacing w:after="0" w:line="240" w:lineRule="auto"/>
    </w:pPr>
    <w:rPr>
      <w:rFonts w:ascii="Segoe UI" w:hAnsi="Segoe UI"/>
      <w:sz w:val="20"/>
      <w:lang w:val="en-GB" w:eastAsia="en-GB"/>
    </w:rPr>
  </w:style>
  <w:style w:type="paragraph" w:customStyle="1" w:styleId="2C4FC446CBFF4159A00764AA193CA4CE12">
    <w:name w:val="2C4FC446CBFF4159A00764AA193CA4CE12"/>
    <w:rsid w:val="004F7F7F"/>
    <w:pPr>
      <w:spacing w:after="0" w:line="240" w:lineRule="auto"/>
    </w:pPr>
    <w:rPr>
      <w:rFonts w:ascii="Segoe UI" w:hAnsi="Segoe UI"/>
      <w:sz w:val="20"/>
      <w:lang w:val="en-GB" w:eastAsia="en-GB"/>
    </w:rPr>
  </w:style>
  <w:style w:type="paragraph" w:customStyle="1" w:styleId="651DBB63FECA49F99504430065C1E39B12">
    <w:name w:val="651DBB63FECA49F99504430065C1E39B12"/>
    <w:rsid w:val="004F7F7F"/>
    <w:pPr>
      <w:spacing w:after="0" w:line="240" w:lineRule="auto"/>
    </w:pPr>
    <w:rPr>
      <w:rFonts w:ascii="Segoe UI" w:hAnsi="Segoe UI"/>
      <w:sz w:val="20"/>
      <w:lang w:val="en-GB" w:eastAsia="en-GB"/>
    </w:rPr>
  </w:style>
  <w:style w:type="paragraph" w:customStyle="1" w:styleId="7EC6A9C02BBD4526952FFCFA61C648004">
    <w:name w:val="7EC6A9C02BBD4526952FFCFA61C648004"/>
    <w:rsid w:val="004F7F7F"/>
    <w:pPr>
      <w:spacing w:after="0" w:line="240" w:lineRule="auto"/>
    </w:pPr>
    <w:rPr>
      <w:rFonts w:ascii="Segoe UI" w:hAnsi="Segoe UI"/>
      <w:sz w:val="20"/>
      <w:lang w:val="en-GB" w:eastAsia="en-GB"/>
    </w:rPr>
  </w:style>
  <w:style w:type="paragraph" w:customStyle="1" w:styleId="0C45F915D0214B29B77A5E384EC51DD04">
    <w:name w:val="0C45F915D0214B29B77A5E384EC51DD04"/>
    <w:rsid w:val="004F7F7F"/>
    <w:pPr>
      <w:spacing w:after="0" w:line="240" w:lineRule="auto"/>
    </w:pPr>
    <w:rPr>
      <w:rFonts w:ascii="Segoe UI" w:hAnsi="Segoe UI"/>
      <w:sz w:val="20"/>
      <w:lang w:val="en-GB" w:eastAsia="en-GB"/>
    </w:rPr>
  </w:style>
  <w:style w:type="paragraph" w:customStyle="1" w:styleId="ACD93783FBBD4C69A2587DBCFA988AD44">
    <w:name w:val="ACD93783FBBD4C69A2587DBCFA988AD44"/>
    <w:rsid w:val="004F7F7F"/>
    <w:pPr>
      <w:spacing w:after="0" w:line="240" w:lineRule="auto"/>
    </w:pPr>
    <w:rPr>
      <w:rFonts w:ascii="Segoe UI" w:hAnsi="Segoe UI"/>
      <w:sz w:val="20"/>
      <w:lang w:val="en-GB" w:eastAsia="en-GB"/>
    </w:rPr>
  </w:style>
  <w:style w:type="paragraph" w:customStyle="1" w:styleId="56381CE277BE4958A75ACA290E7127884">
    <w:name w:val="56381CE277BE4958A75ACA290E7127884"/>
    <w:rsid w:val="004F7F7F"/>
    <w:pPr>
      <w:spacing w:after="0" w:line="240" w:lineRule="auto"/>
    </w:pPr>
    <w:rPr>
      <w:rFonts w:ascii="Segoe UI" w:hAnsi="Segoe UI"/>
      <w:sz w:val="20"/>
      <w:lang w:val="en-GB" w:eastAsia="en-GB"/>
    </w:rPr>
  </w:style>
  <w:style w:type="paragraph" w:customStyle="1" w:styleId="BC12FA47494649088F21031EB9B92BD64">
    <w:name w:val="BC12FA47494649088F21031EB9B92BD64"/>
    <w:rsid w:val="004F7F7F"/>
    <w:pPr>
      <w:spacing w:after="0" w:line="240" w:lineRule="auto"/>
    </w:pPr>
    <w:rPr>
      <w:rFonts w:ascii="Segoe UI" w:hAnsi="Segoe UI"/>
      <w:sz w:val="20"/>
      <w:lang w:val="en-GB" w:eastAsia="en-GB"/>
    </w:rPr>
  </w:style>
  <w:style w:type="paragraph" w:customStyle="1" w:styleId="346BF16176694C56B2E3FC7BD7D747724">
    <w:name w:val="346BF16176694C56B2E3FC7BD7D747724"/>
    <w:rsid w:val="004F7F7F"/>
    <w:pPr>
      <w:spacing w:after="0" w:line="240" w:lineRule="auto"/>
    </w:pPr>
    <w:rPr>
      <w:rFonts w:ascii="Segoe UI" w:hAnsi="Segoe UI"/>
      <w:sz w:val="20"/>
      <w:lang w:val="en-GB" w:eastAsia="en-GB"/>
    </w:rPr>
  </w:style>
  <w:style w:type="paragraph" w:customStyle="1" w:styleId="75E73BE14D194578B958029AE39605064">
    <w:name w:val="75E73BE14D194578B958029AE39605064"/>
    <w:rsid w:val="004F7F7F"/>
    <w:pPr>
      <w:spacing w:after="0" w:line="240" w:lineRule="auto"/>
    </w:pPr>
    <w:rPr>
      <w:rFonts w:ascii="Segoe UI" w:hAnsi="Segoe UI"/>
      <w:sz w:val="20"/>
      <w:lang w:val="en-GB" w:eastAsia="en-GB"/>
    </w:rPr>
  </w:style>
  <w:style w:type="paragraph" w:customStyle="1" w:styleId="B31D5FB6C08B42CD8C8B115D1C758DB24">
    <w:name w:val="B31D5FB6C08B42CD8C8B115D1C758DB24"/>
    <w:rsid w:val="004F7F7F"/>
    <w:pPr>
      <w:spacing w:after="0" w:line="240" w:lineRule="auto"/>
    </w:pPr>
    <w:rPr>
      <w:rFonts w:ascii="Segoe UI" w:hAnsi="Segoe UI"/>
      <w:sz w:val="20"/>
      <w:lang w:val="en-GB" w:eastAsia="en-GB"/>
    </w:rPr>
  </w:style>
  <w:style w:type="paragraph" w:customStyle="1" w:styleId="218A96D1037A489A89CC4C23E55F943E4">
    <w:name w:val="218A96D1037A489A89CC4C23E55F943E4"/>
    <w:rsid w:val="004F7F7F"/>
    <w:pPr>
      <w:spacing w:after="0" w:line="240" w:lineRule="auto"/>
    </w:pPr>
    <w:rPr>
      <w:rFonts w:ascii="Segoe UI" w:hAnsi="Segoe UI"/>
      <w:sz w:val="20"/>
      <w:lang w:val="en-GB" w:eastAsia="en-GB"/>
    </w:rPr>
  </w:style>
  <w:style w:type="paragraph" w:customStyle="1" w:styleId="7C84CBCDB8B3448FB19C1D25C7A4A40B4">
    <w:name w:val="7C84CBCDB8B3448FB19C1D25C7A4A40B4"/>
    <w:rsid w:val="004F7F7F"/>
    <w:pPr>
      <w:spacing w:after="0" w:line="240" w:lineRule="auto"/>
    </w:pPr>
    <w:rPr>
      <w:rFonts w:ascii="Segoe UI" w:hAnsi="Segoe UI"/>
      <w:sz w:val="20"/>
      <w:lang w:val="en-GB" w:eastAsia="en-GB"/>
    </w:rPr>
  </w:style>
  <w:style w:type="paragraph" w:customStyle="1" w:styleId="804CB3B52ABF416CB0A1DDDF6CD9F6B84">
    <w:name w:val="804CB3B52ABF416CB0A1DDDF6CD9F6B84"/>
    <w:rsid w:val="004F7F7F"/>
    <w:pPr>
      <w:spacing w:after="0" w:line="240" w:lineRule="auto"/>
    </w:pPr>
    <w:rPr>
      <w:rFonts w:ascii="Segoe UI" w:hAnsi="Segoe UI"/>
      <w:sz w:val="20"/>
      <w:lang w:val="en-GB" w:eastAsia="en-GB"/>
    </w:rPr>
  </w:style>
  <w:style w:type="paragraph" w:customStyle="1" w:styleId="93B4D217577F4C4FB41AF6897FC42D244">
    <w:name w:val="93B4D217577F4C4FB41AF6897FC42D244"/>
    <w:rsid w:val="004F7F7F"/>
    <w:pPr>
      <w:spacing w:after="0" w:line="240" w:lineRule="auto"/>
    </w:pPr>
    <w:rPr>
      <w:rFonts w:ascii="Segoe UI" w:hAnsi="Segoe UI"/>
      <w:sz w:val="20"/>
      <w:lang w:val="en-GB" w:eastAsia="en-GB"/>
    </w:rPr>
  </w:style>
  <w:style w:type="paragraph" w:customStyle="1" w:styleId="2FC694E1283A4DFAA48372907608548E4">
    <w:name w:val="2FC694E1283A4DFAA48372907608548E4"/>
    <w:rsid w:val="004F7F7F"/>
    <w:pPr>
      <w:spacing w:after="0" w:line="240" w:lineRule="auto"/>
    </w:pPr>
    <w:rPr>
      <w:rFonts w:ascii="Segoe UI" w:hAnsi="Segoe UI"/>
      <w:sz w:val="20"/>
      <w:lang w:val="en-GB" w:eastAsia="en-GB"/>
    </w:rPr>
  </w:style>
  <w:style w:type="paragraph" w:customStyle="1" w:styleId="8B1F75F0C6154C998E66AD666FAEDF884">
    <w:name w:val="8B1F75F0C6154C998E66AD666FAEDF884"/>
    <w:rsid w:val="004F7F7F"/>
    <w:pPr>
      <w:spacing w:after="0" w:line="240" w:lineRule="auto"/>
    </w:pPr>
    <w:rPr>
      <w:rFonts w:ascii="Segoe UI" w:hAnsi="Segoe UI"/>
      <w:sz w:val="20"/>
      <w:lang w:val="en-GB" w:eastAsia="en-GB"/>
    </w:rPr>
  </w:style>
  <w:style w:type="paragraph" w:customStyle="1" w:styleId="EBC95EBBFC514D098EB209D7D5475E8D4">
    <w:name w:val="EBC95EBBFC514D098EB209D7D5475E8D4"/>
    <w:rsid w:val="004F7F7F"/>
    <w:pPr>
      <w:spacing w:after="0" w:line="240" w:lineRule="auto"/>
    </w:pPr>
    <w:rPr>
      <w:rFonts w:ascii="Segoe UI" w:hAnsi="Segoe UI"/>
      <w:sz w:val="20"/>
      <w:lang w:val="en-GB" w:eastAsia="en-GB"/>
    </w:rPr>
  </w:style>
  <w:style w:type="paragraph" w:customStyle="1" w:styleId="360FAFB961444BF58BD58602A8B5E7BA4">
    <w:name w:val="360FAFB961444BF58BD58602A8B5E7BA4"/>
    <w:rsid w:val="004F7F7F"/>
    <w:pPr>
      <w:spacing w:after="0" w:line="240" w:lineRule="auto"/>
    </w:pPr>
    <w:rPr>
      <w:rFonts w:ascii="Segoe UI" w:hAnsi="Segoe UI"/>
      <w:sz w:val="20"/>
      <w:lang w:val="en-GB" w:eastAsia="en-GB"/>
    </w:rPr>
  </w:style>
  <w:style w:type="paragraph" w:customStyle="1" w:styleId="F66F272076224BE7A8081C0294E41FCA4">
    <w:name w:val="F66F272076224BE7A8081C0294E41FCA4"/>
    <w:rsid w:val="004F7F7F"/>
    <w:pPr>
      <w:spacing w:after="0" w:line="240" w:lineRule="auto"/>
    </w:pPr>
    <w:rPr>
      <w:rFonts w:ascii="Segoe UI" w:hAnsi="Segoe UI"/>
      <w:sz w:val="20"/>
      <w:lang w:val="en-GB" w:eastAsia="en-GB"/>
    </w:rPr>
  </w:style>
  <w:style w:type="paragraph" w:customStyle="1" w:styleId="D118FAD58BED44B59459435A05C931B14">
    <w:name w:val="D118FAD58BED44B59459435A05C931B14"/>
    <w:rsid w:val="004F7F7F"/>
    <w:pPr>
      <w:spacing w:after="0" w:line="240" w:lineRule="auto"/>
    </w:pPr>
    <w:rPr>
      <w:rFonts w:ascii="Segoe UI" w:hAnsi="Segoe UI"/>
      <w:sz w:val="20"/>
      <w:lang w:val="en-GB" w:eastAsia="en-GB"/>
    </w:rPr>
  </w:style>
  <w:style w:type="paragraph" w:customStyle="1" w:styleId="A247D324D4974598AA68DACB1F7E6ACC4">
    <w:name w:val="A247D324D4974598AA68DACB1F7E6ACC4"/>
    <w:rsid w:val="004F7F7F"/>
    <w:pPr>
      <w:spacing w:after="0" w:line="240" w:lineRule="auto"/>
    </w:pPr>
    <w:rPr>
      <w:rFonts w:ascii="Segoe UI" w:hAnsi="Segoe UI"/>
      <w:sz w:val="20"/>
      <w:lang w:val="en-GB" w:eastAsia="en-GB"/>
    </w:rPr>
  </w:style>
  <w:style w:type="paragraph" w:customStyle="1" w:styleId="3D6B672CF4F24F3BB43DA368F9605B3C4">
    <w:name w:val="3D6B672CF4F24F3BB43DA368F9605B3C4"/>
    <w:rsid w:val="004F7F7F"/>
    <w:pPr>
      <w:spacing w:after="0" w:line="240" w:lineRule="auto"/>
    </w:pPr>
    <w:rPr>
      <w:rFonts w:ascii="Segoe UI" w:hAnsi="Segoe UI"/>
      <w:sz w:val="20"/>
      <w:lang w:val="en-GB" w:eastAsia="en-GB"/>
    </w:rPr>
  </w:style>
  <w:style w:type="paragraph" w:customStyle="1" w:styleId="3B7747DF045C411E87EA044583D86AE24">
    <w:name w:val="3B7747DF045C411E87EA044583D86AE24"/>
    <w:rsid w:val="004F7F7F"/>
    <w:pPr>
      <w:spacing w:after="0" w:line="240" w:lineRule="auto"/>
    </w:pPr>
    <w:rPr>
      <w:rFonts w:ascii="Segoe UI" w:hAnsi="Segoe UI"/>
      <w:sz w:val="20"/>
      <w:lang w:val="en-GB" w:eastAsia="en-GB"/>
    </w:rPr>
  </w:style>
  <w:style w:type="paragraph" w:customStyle="1" w:styleId="99ACCFE815BD4A0BAFCBC19787C13C314">
    <w:name w:val="99ACCFE815BD4A0BAFCBC19787C13C314"/>
    <w:rsid w:val="004F7F7F"/>
    <w:pPr>
      <w:spacing w:after="0" w:line="240" w:lineRule="auto"/>
    </w:pPr>
    <w:rPr>
      <w:rFonts w:ascii="Segoe UI" w:hAnsi="Segoe UI"/>
      <w:sz w:val="20"/>
      <w:lang w:val="en-GB" w:eastAsia="en-GB"/>
    </w:rPr>
  </w:style>
  <w:style w:type="paragraph" w:customStyle="1" w:styleId="DEB5A8A9A2134DFD986D6552F6AB8A7E4">
    <w:name w:val="DEB5A8A9A2134DFD986D6552F6AB8A7E4"/>
    <w:rsid w:val="004F7F7F"/>
    <w:pPr>
      <w:spacing w:after="0" w:line="240" w:lineRule="auto"/>
    </w:pPr>
    <w:rPr>
      <w:rFonts w:ascii="Segoe UI" w:hAnsi="Segoe UI"/>
      <w:sz w:val="20"/>
      <w:lang w:val="en-GB" w:eastAsia="en-GB"/>
    </w:rPr>
  </w:style>
  <w:style w:type="paragraph" w:customStyle="1" w:styleId="9296CEBB440C42EEA47DDD613F24B2A84">
    <w:name w:val="9296CEBB440C42EEA47DDD613F24B2A84"/>
    <w:rsid w:val="004F7F7F"/>
    <w:pPr>
      <w:spacing w:after="0" w:line="240" w:lineRule="auto"/>
    </w:pPr>
    <w:rPr>
      <w:rFonts w:ascii="Segoe UI" w:hAnsi="Segoe UI"/>
      <w:sz w:val="20"/>
      <w:lang w:val="en-GB" w:eastAsia="en-GB"/>
    </w:rPr>
  </w:style>
  <w:style w:type="paragraph" w:customStyle="1" w:styleId="F59FCC2DFE514B1CB19928CBF39428F44">
    <w:name w:val="F59FCC2DFE514B1CB19928CBF39428F44"/>
    <w:rsid w:val="004F7F7F"/>
    <w:pPr>
      <w:spacing w:after="0" w:line="240" w:lineRule="auto"/>
    </w:pPr>
    <w:rPr>
      <w:rFonts w:ascii="Segoe UI" w:hAnsi="Segoe UI"/>
      <w:sz w:val="20"/>
      <w:lang w:val="en-GB" w:eastAsia="en-GB"/>
    </w:rPr>
  </w:style>
  <w:style w:type="paragraph" w:customStyle="1" w:styleId="217DD86C6D8442E09FD8F8A83CDDF942">
    <w:name w:val="217DD86C6D8442E09FD8F8A83CDDF942"/>
    <w:rsid w:val="004F7F7F"/>
  </w:style>
  <w:style w:type="paragraph" w:customStyle="1" w:styleId="3A3309A466EC47628542DE9D6A830E9338">
    <w:name w:val="3A3309A466EC47628542DE9D6A830E9338"/>
    <w:rsid w:val="004F7F7F"/>
    <w:pPr>
      <w:spacing w:after="0" w:line="240" w:lineRule="auto"/>
    </w:pPr>
    <w:rPr>
      <w:rFonts w:ascii="Segoe UI" w:hAnsi="Segoe UI"/>
      <w:b/>
      <w:sz w:val="20"/>
      <w:lang w:val="en-GB" w:eastAsia="en-GB"/>
    </w:rPr>
  </w:style>
  <w:style w:type="paragraph" w:customStyle="1" w:styleId="276E5681654A4192BED2D26985D924BD38">
    <w:name w:val="276E5681654A4192BED2D26985D924BD38"/>
    <w:rsid w:val="004F7F7F"/>
    <w:pPr>
      <w:spacing w:after="0" w:line="240" w:lineRule="auto"/>
    </w:pPr>
    <w:rPr>
      <w:rFonts w:ascii="Segoe UI" w:hAnsi="Segoe UI"/>
      <w:b/>
      <w:sz w:val="20"/>
      <w:lang w:val="en-GB" w:eastAsia="en-GB"/>
    </w:rPr>
  </w:style>
  <w:style w:type="paragraph" w:customStyle="1" w:styleId="5DE751AC11804EF6BE57BB36936DA6B328">
    <w:name w:val="5DE751AC11804EF6BE57BB36936DA6B328"/>
    <w:rsid w:val="004F7F7F"/>
    <w:pPr>
      <w:spacing w:after="0" w:line="240" w:lineRule="auto"/>
    </w:pPr>
    <w:rPr>
      <w:rFonts w:ascii="Segoe UI" w:hAnsi="Segoe UI"/>
      <w:sz w:val="20"/>
      <w:lang w:val="en-GB" w:eastAsia="en-GB"/>
    </w:rPr>
  </w:style>
  <w:style w:type="paragraph" w:customStyle="1" w:styleId="A3CC38B7B5E14D2CA9B52770E0C90A125">
    <w:name w:val="A3CC38B7B5E14D2CA9B52770E0C90A125"/>
    <w:rsid w:val="004F7F7F"/>
    <w:pPr>
      <w:spacing w:after="0" w:line="240" w:lineRule="auto"/>
    </w:pPr>
    <w:rPr>
      <w:rFonts w:ascii="Segoe UI" w:hAnsi="Segoe UI"/>
      <w:sz w:val="20"/>
      <w:lang w:val="en-GB" w:eastAsia="en-GB"/>
    </w:rPr>
  </w:style>
  <w:style w:type="paragraph" w:customStyle="1" w:styleId="7B88634315DD43CC99E8DBCA3B8EBC3738">
    <w:name w:val="7B88634315DD43CC99E8DBCA3B8EBC3738"/>
    <w:rsid w:val="004F7F7F"/>
    <w:pPr>
      <w:spacing w:after="0" w:line="240" w:lineRule="auto"/>
    </w:pPr>
    <w:rPr>
      <w:rFonts w:ascii="Segoe UI" w:hAnsi="Segoe UI"/>
      <w:sz w:val="20"/>
      <w:lang w:val="en-GB" w:eastAsia="en-GB"/>
    </w:rPr>
  </w:style>
  <w:style w:type="paragraph" w:customStyle="1" w:styleId="5FDEE799DAF54CD8BBBD974177B6D20C38">
    <w:name w:val="5FDEE799DAF54CD8BBBD974177B6D20C38"/>
    <w:rsid w:val="004F7F7F"/>
    <w:pPr>
      <w:spacing w:after="0" w:line="240" w:lineRule="auto"/>
    </w:pPr>
    <w:rPr>
      <w:rFonts w:ascii="Segoe UI" w:hAnsi="Segoe UI"/>
      <w:sz w:val="20"/>
      <w:lang w:val="en-GB" w:eastAsia="en-GB"/>
    </w:rPr>
  </w:style>
  <w:style w:type="paragraph" w:customStyle="1" w:styleId="9DF15DE4D70F49EE85D218900104946E38">
    <w:name w:val="9DF15DE4D70F49EE85D218900104946E38"/>
    <w:rsid w:val="004F7F7F"/>
    <w:pPr>
      <w:spacing w:after="0" w:line="240" w:lineRule="auto"/>
    </w:pPr>
    <w:rPr>
      <w:rFonts w:ascii="Segoe UI" w:hAnsi="Segoe UI"/>
      <w:sz w:val="20"/>
      <w:lang w:val="en-GB" w:eastAsia="en-GB"/>
    </w:rPr>
  </w:style>
  <w:style w:type="paragraph" w:customStyle="1" w:styleId="8C67379A14D543A5A9F0A29A997B083938">
    <w:name w:val="8C67379A14D543A5A9F0A29A997B083938"/>
    <w:rsid w:val="004F7F7F"/>
    <w:pPr>
      <w:spacing w:after="0" w:line="240" w:lineRule="auto"/>
    </w:pPr>
    <w:rPr>
      <w:rFonts w:ascii="Segoe UI" w:hAnsi="Segoe UI"/>
      <w:sz w:val="20"/>
      <w:lang w:val="en-GB" w:eastAsia="en-GB"/>
    </w:rPr>
  </w:style>
  <w:style w:type="paragraph" w:customStyle="1" w:styleId="95DBC423593B4309B3C7FC272C30D63028">
    <w:name w:val="95DBC423593B4309B3C7FC272C30D63028"/>
    <w:rsid w:val="004F7F7F"/>
    <w:pPr>
      <w:spacing w:after="0" w:line="240" w:lineRule="auto"/>
    </w:pPr>
    <w:rPr>
      <w:rFonts w:ascii="Segoe UI" w:hAnsi="Segoe UI"/>
      <w:sz w:val="20"/>
      <w:lang w:val="en-GB" w:eastAsia="en-GB"/>
    </w:rPr>
  </w:style>
  <w:style w:type="paragraph" w:customStyle="1" w:styleId="1D7A5E5A7CD2448D9917E2550168E8A527">
    <w:name w:val="1D7A5E5A7CD2448D9917E2550168E8A527"/>
    <w:rsid w:val="004F7F7F"/>
    <w:pPr>
      <w:spacing w:after="0" w:line="240" w:lineRule="auto"/>
    </w:pPr>
    <w:rPr>
      <w:rFonts w:ascii="Segoe UI" w:hAnsi="Segoe UI"/>
      <w:sz w:val="20"/>
      <w:lang w:val="en-GB" w:eastAsia="en-GB"/>
    </w:rPr>
  </w:style>
  <w:style w:type="paragraph" w:customStyle="1" w:styleId="8D597EC715304BEFA8327CB1A2CFB4A327">
    <w:name w:val="8D597EC715304BEFA8327CB1A2CFB4A327"/>
    <w:rsid w:val="004F7F7F"/>
    <w:pPr>
      <w:spacing w:after="0" w:line="240" w:lineRule="auto"/>
    </w:pPr>
    <w:rPr>
      <w:rFonts w:ascii="Segoe UI" w:hAnsi="Segoe UI"/>
      <w:sz w:val="20"/>
      <w:lang w:val="en-GB" w:eastAsia="en-GB"/>
    </w:rPr>
  </w:style>
  <w:style w:type="paragraph" w:customStyle="1" w:styleId="C01D21DE60B645FFBB6452899A01C8AB27">
    <w:name w:val="C01D21DE60B645FFBB6452899A01C8AB27"/>
    <w:rsid w:val="004F7F7F"/>
    <w:pPr>
      <w:spacing w:after="0" w:line="240" w:lineRule="auto"/>
    </w:pPr>
    <w:rPr>
      <w:rFonts w:ascii="Segoe UI" w:hAnsi="Segoe UI"/>
      <w:sz w:val="20"/>
      <w:lang w:val="en-GB" w:eastAsia="en-GB"/>
    </w:rPr>
  </w:style>
  <w:style w:type="paragraph" w:customStyle="1" w:styleId="FCC4C1C59A3C4E7F94F263F7B1E8E50221">
    <w:name w:val="FCC4C1C59A3C4E7F94F263F7B1E8E50221"/>
    <w:rsid w:val="004F7F7F"/>
    <w:pPr>
      <w:spacing w:after="0" w:line="240" w:lineRule="auto"/>
    </w:pPr>
    <w:rPr>
      <w:rFonts w:ascii="Segoe UI" w:hAnsi="Segoe UI"/>
      <w:sz w:val="20"/>
      <w:lang w:val="en-GB" w:eastAsia="en-GB"/>
    </w:rPr>
  </w:style>
  <w:style w:type="paragraph" w:customStyle="1" w:styleId="0B4FCE9B58C54C3291BF3C754C15C8DC21">
    <w:name w:val="0B4FCE9B58C54C3291BF3C754C15C8DC21"/>
    <w:rsid w:val="004F7F7F"/>
    <w:pPr>
      <w:spacing w:after="0" w:line="240" w:lineRule="auto"/>
    </w:pPr>
    <w:rPr>
      <w:rFonts w:ascii="Segoe UI" w:hAnsi="Segoe UI"/>
      <w:sz w:val="20"/>
      <w:lang w:val="en-GB" w:eastAsia="en-GB"/>
    </w:rPr>
  </w:style>
  <w:style w:type="paragraph" w:customStyle="1" w:styleId="F0B1067E0B5143789145C2C2DDCE118E28">
    <w:name w:val="F0B1067E0B5143789145C2C2DDCE118E28"/>
    <w:rsid w:val="004F7F7F"/>
    <w:pPr>
      <w:spacing w:after="0" w:line="240" w:lineRule="auto"/>
    </w:pPr>
    <w:rPr>
      <w:rFonts w:ascii="Segoe UI" w:hAnsi="Segoe UI"/>
      <w:sz w:val="20"/>
      <w:lang w:val="en-GB" w:eastAsia="en-GB"/>
    </w:rPr>
  </w:style>
  <w:style w:type="paragraph" w:customStyle="1" w:styleId="88D8AC8611764FF5966DCF616E3975FC10">
    <w:name w:val="88D8AC8611764FF5966DCF616E3975FC10"/>
    <w:rsid w:val="004F7F7F"/>
    <w:pPr>
      <w:spacing w:after="0" w:line="240" w:lineRule="auto"/>
    </w:pPr>
    <w:rPr>
      <w:rFonts w:ascii="Segoe UI" w:hAnsi="Segoe UI"/>
      <w:sz w:val="20"/>
      <w:lang w:val="en-GB" w:eastAsia="en-GB"/>
    </w:rPr>
  </w:style>
  <w:style w:type="paragraph" w:customStyle="1" w:styleId="4CB9E27BA4224757B14534538AFB2EC217">
    <w:name w:val="4CB9E27BA4224757B14534538AFB2EC217"/>
    <w:rsid w:val="004F7F7F"/>
    <w:pPr>
      <w:spacing w:after="0" w:line="240" w:lineRule="auto"/>
    </w:pPr>
    <w:rPr>
      <w:rFonts w:ascii="Segoe UI" w:hAnsi="Segoe UI"/>
      <w:sz w:val="20"/>
      <w:lang w:val="en-GB" w:eastAsia="en-GB"/>
    </w:rPr>
  </w:style>
  <w:style w:type="paragraph" w:customStyle="1" w:styleId="C8EAD9067F5D46709077E769D378C96E17">
    <w:name w:val="C8EAD9067F5D46709077E769D378C96E17"/>
    <w:rsid w:val="004F7F7F"/>
    <w:pPr>
      <w:spacing w:after="0" w:line="240" w:lineRule="auto"/>
    </w:pPr>
    <w:rPr>
      <w:rFonts w:ascii="Segoe UI" w:hAnsi="Segoe UI"/>
      <w:sz w:val="20"/>
      <w:lang w:val="en-GB" w:eastAsia="en-GB"/>
    </w:rPr>
  </w:style>
  <w:style w:type="paragraph" w:customStyle="1" w:styleId="74188B3242E248FBA8E48AC60A07DF2117">
    <w:name w:val="74188B3242E248FBA8E48AC60A07DF2117"/>
    <w:rsid w:val="004F7F7F"/>
    <w:pPr>
      <w:spacing w:after="0" w:line="240" w:lineRule="auto"/>
    </w:pPr>
    <w:rPr>
      <w:rFonts w:ascii="Segoe UI" w:hAnsi="Segoe UI"/>
      <w:sz w:val="20"/>
      <w:lang w:val="en-GB" w:eastAsia="en-GB"/>
    </w:rPr>
  </w:style>
  <w:style w:type="paragraph" w:customStyle="1" w:styleId="4F73DDDFB4AB4361BA73937F83DAF59917">
    <w:name w:val="4F73DDDFB4AB4361BA73937F83DAF59917"/>
    <w:rsid w:val="004F7F7F"/>
    <w:pPr>
      <w:spacing w:after="0" w:line="240" w:lineRule="auto"/>
    </w:pPr>
    <w:rPr>
      <w:rFonts w:ascii="Segoe UI" w:hAnsi="Segoe UI"/>
      <w:sz w:val="20"/>
      <w:lang w:val="en-GB" w:eastAsia="en-GB"/>
    </w:rPr>
  </w:style>
  <w:style w:type="paragraph" w:customStyle="1" w:styleId="F839BD233651417BBF9955266364959714">
    <w:name w:val="F839BD233651417BBF9955266364959714"/>
    <w:rsid w:val="004F7F7F"/>
    <w:pPr>
      <w:spacing w:after="0" w:line="240" w:lineRule="auto"/>
    </w:pPr>
    <w:rPr>
      <w:rFonts w:ascii="Segoe UI" w:hAnsi="Segoe UI"/>
      <w:sz w:val="20"/>
      <w:lang w:val="en-GB" w:eastAsia="en-GB"/>
    </w:rPr>
  </w:style>
  <w:style w:type="paragraph" w:customStyle="1" w:styleId="00D7D0FCAFB84017AB28B0E299E491CD13">
    <w:name w:val="00D7D0FCAFB84017AB28B0E299E491CD13"/>
    <w:rsid w:val="004F7F7F"/>
    <w:pPr>
      <w:spacing w:after="0" w:line="240" w:lineRule="auto"/>
    </w:pPr>
    <w:rPr>
      <w:rFonts w:ascii="Segoe UI" w:hAnsi="Segoe UI"/>
      <w:sz w:val="20"/>
      <w:lang w:val="en-GB" w:eastAsia="en-GB"/>
    </w:rPr>
  </w:style>
  <w:style w:type="paragraph" w:customStyle="1" w:styleId="D29D377240654CD6A171CA585AF1CDCE17">
    <w:name w:val="D29D377240654CD6A171CA585AF1CDCE17"/>
    <w:rsid w:val="004F7F7F"/>
    <w:pPr>
      <w:spacing w:after="0" w:line="240" w:lineRule="auto"/>
    </w:pPr>
    <w:rPr>
      <w:rFonts w:ascii="Segoe UI" w:hAnsi="Segoe UI"/>
      <w:sz w:val="20"/>
      <w:lang w:val="en-GB" w:eastAsia="en-GB"/>
    </w:rPr>
  </w:style>
  <w:style w:type="paragraph" w:customStyle="1" w:styleId="159043ABDB3544C9999C41C8ADCF9D9413">
    <w:name w:val="159043ABDB3544C9999C41C8ADCF9D9413"/>
    <w:rsid w:val="004F7F7F"/>
    <w:pPr>
      <w:spacing w:after="0" w:line="240" w:lineRule="auto"/>
    </w:pPr>
    <w:rPr>
      <w:rFonts w:ascii="Segoe UI" w:hAnsi="Segoe UI"/>
      <w:sz w:val="20"/>
      <w:lang w:val="en-GB" w:eastAsia="en-GB"/>
    </w:rPr>
  </w:style>
  <w:style w:type="paragraph" w:customStyle="1" w:styleId="C6BDB6DAF30C450E9CE16E3C671F0FBA13">
    <w:name w:val="C6BDB6DAF30C450E9CE16E3C671F0FBA13"/>
    <w:rsid w:val="004F7F7F"/>
    <w:pPr>
      <w:spacing w:after="0" w:line="240" w:lineRule="auto"/>
    </w:pPr>
    <w:rPr>
      <w:rFonts w:ascii="Segoe UI" w:hAnsi="Segoe UI"/>
      <w:sz w:val="20"/>
      <w:lang w:val="en-GB" w:eastAsia="en-GB"/>
    </w:rPr>
  </w:style>
  <w:style w:type="paragraph" w:customStyle="1" w:styleId="390664BCD8F2455481397BD9945D8E2A17">
    <w:name w:val="390664BCD8F2455481397BD9945D8E2A17"/>
    <w:rsid w:val="004F7F7F"/>
    <w:pPr>
      <w:spacing w:after="0" w:line="240" w:lineRule="auto"/>
    </w:pPr>
    <w:rPr>
      <w:rFonts w:ascii="Segoe UI" w:hAnsi="Segoe UI"/>
      <w:sz w:val="20"/>
      <w:lang w:val="en-GB" w:eastAsia="en-GB"/>
    </w:rPr>
  </w:style>
  <w:style w:type="paragraph" w:customStyle="1" w:styleId="2C4FC446CBFF4159A00764AA193CA4CE13">
    <w:name w:val="2C4FC446CBFF4159A00764AA193CA4CE13"/>
    <w:rsid w:val="004F7F7F"/>
    <w:pPr>
      <w:spacing w:after="0" w:line="240" w:lineRule="auto"/>
    </w:pPr>
    <w:rPr>
      <w:rFonts w:ascii="Segoe UI" w:hAnsi="Segoe UI"/>
      <w:sz w:val="20"/>
      <w:lang w:val="en-GB" w:eastAsia="en-GB"/>
    </w:rPr>
  </w:style>
  <w:style w:type="paragraph" w:customStyle="1" w:styleId="651DBB63FECA49F99504430065C1E39B13">
    <w:name w:val="651DBB63FECA49F99504430065C1E39B13"/>
    <w:rsid w:val="004F7F7F"/>
    <w:pPr>
      <w:spacing w:after="0" w:line="240" w:lineRule="auto"/>
    </w:pPr>
    <w:rPr>
      <w:rFonts w:ascii="Segoe UI" w:hAnsi="Segoe UI"/>
      <w:sz w:val="20"/>
      <w:lang w:val="en-GB" w:eastAsia="en-GB"/>
    </w:rPr>
  </w:style>
  <w:style w:type="paragraph" w:customStyle="1" w:styleId="7EC6A9C02BBD4526952FFCFA61C648005">
    <w:name w:val="7EC6A9C02BBD4526952FFCFA61C648005"/>
    <w:rsid w:val="004F7F7F"/>
    <w:pPr>
      <w:spacing w:after="0" w:line="240" w:lineRule="auto"/>
    </w:pPr>
    <w:rPr>
      <w:rFonts w:ascii="Segoe UI" w:hAnsi="Segoe UI"/>
      <w:sz w:val="20"/>
      <w:lang w:val="en-GB" w:eastAsia="en-GB"/>
    </w:rPr>
  </w:style>
  <w:style w:type="paragraph" w:customStyle="1" w:styleId="0C45F915D0214B29B77A5E384EC51DD05">
    <w:name w:val="0C45F915D0214B29B77A5E384EC51DD05"/>
    <w:rsid w:val="004F7F7F"/>
    <w:pPr>
      <w:spacing w:after="0" w:line="240" w:lineRule="auto"/>
    </w:pPr>
    <w:rPr>
      <w:rFonts w:ascii="Segoe UI" w:hAnsi="Segoe UI"/>
      <w:sz w:val="20"/>
      <w:lang w:val="en-GB" w:eastAsia="en-GB"/>
    </w:rPr>
  </w:style>
  <w:style w:type="paragraph" w:customStyle="1" w:styleId="ACD93783FBBD4C69A2587DBCFA988AD45">
    <w:name w:val="ACD93783FBBD4C69A2587DBCFA988AD45"/>
    <w:rsid w:val="004F7F7F"/>
    <w:pPr>
      <w:spacing w:after="0" w:line="240" w:lineRule="auto"/>
    </w:pPr>
    <w:rPr>
      <w:rFonts w:ascii="Segoe UI" w:hAnsi="Segoe UI"/>
      <w:sz w:val="20"/>
      <w:lang w:val="en-GB" w:eastAsia="en-GB"/>
    </w:rPr>
  </w:style>
  <w:style w:type="paragraph" w:customStyle="1" w:styleId="56381CE277BE4958A75ACA290E7127885">
    <w:name w:val="56381CE277BE4958A75ACA290E7127885"/>
    <w:rsid w:val="004F7F7F"/>
    <w:pPr>
      <w:spacing w:after="0" w:line="240" w:lineRule="auto"/>
    </w:pPr>
    <w:rPr>
      <w:rFonts w:ascii="Segoe UI" w:hAnsi="Segoe UI"/>
      <w:sz w:val="20"/>
      <w:lang w:val="en-GB" w:eastAsia="en-GB"/>
    </w:rPr>
  </w:style>
  <w:style w:type="paragraph" w:customStyle="1" w:styleId="BC12FA47494649088F21031EB9B92BD65">
    <w:name w:val="BC12FA47494649088F21031EB9B92BD65"/>
    <w:rsid w:val="004F7F7F"/>
    <w:pPr>
      <w:spacing w:after="0" w:line="240" w:lineRule="auto"/>
    </w:pPr>
    <w:rPr>
      <w:rFonts w:ascii="Segoe UI" w:hAnsi="Segoe UI"/>
      <w:sz w:val="20"/>
      <w:lang w:val="en-GB" w:eastAsia="en-GB"/>
    </w:rPr>
  </w:style>
  <w:style w:type="paragraph" w:customStyle="1" w:styleId="346BF16176694C56B2E3FC7BD7D747725">
    <w:name w:val="346BF16176694C56B2E3FC7BD7D747725"/>
    <w:rsid w:val="004F7F7F"/>
    <w:pPr>
      <w:spacing w:after="0" w:line="240" w:lineRule="auto"/>
    </w:pPr>
    <w:rPr>
      <w:rFonts w:ascii="Segoe UI" w:hAnsi="Segoe UI"/>
      <w:sz w:val="20"/>
      <w:lang w:val="en-GB" w:eastAsia="en-GB"/>
    </w:rPr>
  </w:style>
  <w:style w:type="paragraph" w:customStyle="1" w:styleId="75E73BE14D194578B958029AE39605065">
    <w:name w:val="75E73BE14D194578B958029AE39605065"/>
    <w:rsid w:val="004F7F7F"/>
    <w:pPr>
      <w:spacing w:after="0" w:line="240" w:lineRule="auto"/>
    </w:pPr>
    <w:rPr>
      <w:rFonts w:ascii="Segoe UI" w:hAnsi="Segoe UI"/>
      <w:sz w:val="20"/>
      <w:lang w:val="en-GB" w:eastAsia="en-GB"/>
    </w:rPr>
  </w:style>
  <w:style w:type="paragraph" w:customStyle="1" w:styleId="217DD86C6D8442E09FD8F8A83CDDF9421">
    <w:name w:val="217DD86C6D8442E09FD8F8A83CDDF9421"/>
    <w:rsid w:val="004F7F7F"/>
    <w:pPr>
      <w:spacing w:after="0" w:line="240" w:lineRule="auto"/>
    </w:pPr>
    <w:rPr>
      <w:rFonts w:ascii="Segoe UI" w:hAnsi="Segoe UI"/>
      <w:sz w:val="20"/>
      <w:lang w:val="en-GB" w:eastAsia="en-GB"/>
    </w:rPr>
  </w:style>
  <w:style w:type="paragraph" w:customStyle="1" w:styleId="218A96D1037A489A89CC4C23E55F943E5">
    <w:name w:val="218A96D1037A489A89CC4C23E55F943E5"/>
    <w:rsid w:val="004F7F7F"/>
    <w:pPr>
      <w:spacing w:after="0" w:line="240" w:lineRule="auto"/>
    </w:pPr>
    <w:rPr>
      <w:rFonts w:ascii="Segoe UI" w:hAnsi="Segoe UI"/>
      <w:sz w:val="20"/>
      <w:lang w:val="en-GB" w:eastAsia="en-GB"/>
    </w:rPr>
  </w:style>
  <w:style w:type="paragraph" w:customStyle="1" w:styleId="7C84CBCDB8B3448FB19C1D25C7A4A40B5">
    <w:name w:val="7C84CBCDB8B3448FB19C1D25C7A4A40B5"/>
    <w:rsid w:val="004F7F7F"/>
    <w:pPr>
      <w:spacing w:after="0" w:line="240" w:lineRule="auto"/>
    </w:pPr>
    <w:rPr>
      <w:rFonts w:ascii="Segoe UI" w:hAnsi="Segoe UI"/>
      <w:sz w:val="20"/>
      <w:lang w:val="en-GB" w:eastAsia="en-GB"/>
    </w:rPr>
  </w:style>
  <w:style w:type="paragraph" w:customStyle="1" w:styleId="804CB3B52ABF416CB0A1DDDF6CD9F6B85">
    <w:name w:val="804CB3B52ABF416CB0A1DDDF6CD9F6B85"/>
    <w:rsid w:val="004F7F7F"/>
    <w:pPr>
      <w:spacing w:after="0" w:line="240" w:lineRule="auto"/>
    </w:pPr>
    <w:rPr>
      <w:rFonts w:ascii="Segoe UI" w:hAnsi="Segoe UI"/>
      <w:sz w:val="20"/>
      <w:lang w:val="en-GB" w:eastAsia="en-GB"/>
    </w:rPr>
  </w:style>
  <w:style w:type="paragraph" w:customStyle="1" w:styleId="93B4D217577F4C4FB41AF6897FC42D245">
    <w:name w:val="93B4D217577F4C4FB41AF6897FC42D245"/>
    <w:rsid w:val="004F7F7F"/>
    <w:pPr>
      <w:spacing w:after="0" w:line="240" w:lineRule="auto"/>
    </w:pPr>
    <w:rPr>
      <w:rFonts w:ascii="Segoe UI" w:hAnsi="Segoe UI"/>
      <w:sz w:val="20"/>
      <w:lang w:val="en-GB" w:eastAsia="en-GB"/>
    </w:rPr>
  </w:style>
  <w:style w:type="paragraph" w:customStyle="1" w:styleId="2FC694E1283A4DFAA48372907608548E5">
    <w:name w:val="2FC694E1283A4DFAA48372907608548E5"/>
    <w:rsid w:val="004F7F7F"/>
    <w:pPr>
      <w:spacing w:after="0" w:line="240" w:lineRule="auto"/>
    </w:pPr>
    <w:rPr>
      <w:rFonts w:ascii="Segoe UI" w:hAnsi="Segoe UI"/>
      <w:sz w:val="20"/>
      <w:lang w:val="en-GB" w:eastAsia="en-GB"/>
    </w:rPr>
  </w:style>
  <w:style w:type="paragraph" w:customStyle="1" w:styleId="8B1F75F0C6154C998E66AD666FAEDF885">
    <w:name w:val="8B1F75F0C6154C998E66AD666FAEDF885"/>
    <w:rsid w:val="004F7F7F"/>
    <w:pPr>
      <w:spacing w:after="0" w:line="240" w:lineRule="auto"/>
    </w:pPr>
    <w:rPr>
      <w:rFonts w:ascii="Segoe UI" w:hAnsi="Segoe UI"/>
      <w:sz w:val="20"/>
      <w:lang w:val="en-GB" w:eastAsia="en-GB"/>
    </w:rPr>
  </w:style>
  <w:style w:type="paragraph" w:customStyle="1" w:styleId="EBC95EBBFC514D098EB209D7D5475E8D5">
    <w:name w:val="EBC95EBBFC514D098EB209D7D5475E8D5"/>
    <w:rsid w:val="004F7F7F"/>
    <w:pPr>
      <w:spacing w:after="0" w:line="240" w:lineRule="auto"/>
    </w:pPr>
    <w:rPr>
      <w:rFonts w:ascii="Segoe UI" w:hAnsi="Segoe UI"/>
      <w:sz w:val="20"/>
      <w:lang w:val="en-GB" w:eastAsia="en-GB"/>
    </w:rPr>
  </w:style>
  <w:style w:type="paragraph" w:customStyle="1" w:styleId="360FAFB961444BF58BD58602A8B5E7BA5">
    <w:name w:val="360FAFB961444BF58BD58602A8B5E7BA5"/>
    <w:rsid w:val="004F7F7F"/>
    <w:pPr>
      <w:spacing w:after="0" w:line="240" w:lineRule="auto"/>
    </w:pPr>
    <w:rPr>
      <w:rFonts w:ascii="Segoe UI" w:hAnsi="Segoe UI"/>
      <w:sz w:val="20"/>
      <w:lang w:val="en-GB" w:eastAsia="en-GB"/>
    </w:rPr>
  </w:style>
  <w:style w:type="paragraph" w:customStyle="1" w:styleId="F66F272076224BE7A8081C0294E41FCA5">
    <w:name w:val="F66F272076224BE7A8081C0294E41FCA5"/>
    <w:rsid w:val="004F7F7F"/>
    <w:pPr>
      <w:spacing w:after="0" w:line="240" w:lineRule="auto"/>
    </w:pPr>
    <w:rPr>
      <w:rFonts w:ascii="Segoe UI" w:hAnsi="Segoe UI"/>
      <w:sz w:val="20"/>
      <w:lang w:val="en-GB" w:eastAsia="en-GB"/>
    </w:rPr>
  </w:style>
  <w:style w:type="paragraph" w:customStyle="1" w:styleId="D118FAD58BED44B59459435A05C931B15">
    <w:name w:val="D118FAD58BED44B59459435A05C931B15"/>
    <w:rsid w:val="004F7F7F"/>
    <w:pPr>
      <w:spacing w:after="0" w:line="240" w:lineRule="auto"/>
    </w:pPr>
    <w:rPr>
      <w:rFonts w:ascii="Segoe UI" w:hAnsi="Segoe UI"/>
      <w:sz w:val="20"/>
      <w:lang w:val="en-GB" w:eastAsia="en-GB"/>
    </w:rPr>
  </w:style>
  <w:style w:type="paragraph" w:customStyle="1" w:styleId="A247D324D4974598AA68DACB1F7E6ACC5">
    <w:name w:val="A247D324D4974598AA68DACB1F7E6ACC5"/>
    <w:rsid w:val="004F7F7F"/>
    <w:pPr>
      <w:spacing w:after="0" w:line="240" w:lineRule="auto"/>
    </w:pPr>
    <w:rPr>
      <w:rFonts w:ascii="Segoe UI" w:hAnsi="Segoe UI"/>
      <w:sz w:val="20"/>
      <w:lang w:val="en-GB" w:eastAsia="en-GB"/>
    </w:rPr>
  </w:style>
  <w:style w:type="paragraph" w:customStyle="1" w:styleId="3D6B672CF4F24F3BB43DA368F9605B3C5">
    <w:name w:val="3D6B672CF4F24F3BB43DA368F9605B3C5"/>
    <w:rsid w:val="004F7F7F"/>
    <w:pPr>
      <w:spacing w:after="0" w:line="240" w:lineRule="auto"/>
    </w:pPr>
    <w:rPr>
      <w:rFonts w:ascii="Segoe UI" w:hAnsi="Segoe UI"/>
      <w:sz w:val="20"/>
      <w:lang w:val="en-GB" w:eastAsia="en-GB"/>
    </w:rPr>
  </w:style>
  <w:style w:type="paragraph" w:customStyle="1" w:styleId="3B7747DF045C411E87EA044583D86AE25">
    <w:name w:val="3B7747DF045C411E87EA044583D86AE25"/>
    <w:rsid w:val="004F7F7F"/>
    <w:pPr>
      <w:spacing w:after="0" w:line="240" w:lineRule="auto"/>
    </w:pPr>
    <w:rPr>
      <w:rFonts w:ascii="Segoe UI" w:hAnsi="Segoe UI"/>
      <w:sz w:val="20"/>
      <w:lang w:val="en-GB" w:eastAsia="en-GB"/>
    </w:rPr>
  </w:style>
  <w:style w:type="paragraph" w:customStyle="1" w:styleId="99ACCFE815BD4A0BAFCBC19787C13C315">
    <w:name w:val="99ACCFE815BD4A0BAFCBC19787C13C315"/>
    <w:rsid w:val="004F7F7F"/>
    <w:pPr>
      <w:spacing w:after="0" w:line="240" w:lineRule="auto"/>
    </w:pPr>
    <w:rPr>
      <w:rFonts w:ascii="Segoe UI" w:hAnsi="Segoe UI"/>
      <w:sz w:val="20"/>
      <w:lang w:val="en-GB" w:eastAsia="en-GB"/>
    </w:rPr>
  </w:style>
  <w:style w:type="paragraph" w:customStyle="1" w:styleId="DEB5A8A9A2134DFD986D6552F6AB8A7E5">
    <w:name w:val="DEB5A8A9A2134DFD986D6552F6AB8A7E5"/>
    <w:rsid w:val="004F7F7F"/>
    <w:pPr>
      <w:spacing w:after="0" w:line="240" w:lineRule="auto"/>
    </w:pPr>
    <w:rPr>
      <w:rFonts w:ascii="Segoe UI" w:hAnsi="Segoe UI"/>
      <w:sz w:val="20"/>
      <w:lang w:val="en-GB" w:eastAsia="en-GB"/>
    </w:rPr>
  </w:style>
  <w:style w:type="paragraph" w:customStyle="1" w:styleId="9296CEBB440C42EEA47DDD613F24B2A85">
    <w:name w:val="9296CEBB440C42EEA47DDD613F24B2A85"/>
    <w:rsid w:val="004F7F7F"/>
    <w:pPr>
      <w:spacing w:after="0" w:line="240" w:lineRule="auto"/>
    </w:pPr>
    <w:rPr>
      <w:rFonts w:ascii="Segoe UI" w:hAnsi="Segoe UI"/>
      <w:sz w:val="20"/>
      <w:lang w:val="en-GB" w:eastAsia="en-GB"/>
    </w:rPr>
  </w:style>
  <w:style w:type="paragraph" w:customStyle="1" w:styleId="F59FCC2DFE514B1CB19928CBF39428F45">
    <w:name w:val="F59FCC2DFE514B1CB19928CBF39428F45"/>
    <w:rsid w:val="004F7F7F"/>
    <w:pPr>
      <w:spacing w:after="0" w:line="240" w:lineRule="auto"/>
    </w:pPr>
    <w:rPr>
      <w:rFonts w:ascii="Segoe UI" w:hAnsi="Segoe UI"/>
      <w:sz w:val="20"/>
      <w:lang w:val="en-GB" w:eastAsia="en-GB"/>
    </w:rPr>
  </w:style>
  <w:style w:type="paragraph" w:customStyle="1" w:styleId="43230177BCCF48B79618825DC635AC40">
    <w:name w:val="43230177BCCF48B79618825DC635AC40"/>
    <w:rsid w:val="004F7F7F"/>
  </w:style>
  <w:style w:type="paragraph" w:customStyle="1" w:styleId="4D63934C4DB64603B2C46B49E15F59D2">
    <w:name w:val="4D63934C4DB64603B2C46B49E15F59D2"/>
    <w:rsid w:val="004F7F7F"/>
  </w:style>
  <w:style w:type="paragraph" w:customStyle="1" w:styleId="3D447F713ED34013A5F2EFC8D6825F5B">
    <w:name w:val="3D447F713ED34013A5F2EFC8D6825F5B"/>
    <w:rsid w:val="004F7F7F"/>
  </w:style>
  <w:style w:type="paragraph" w:customStyle="1" w:styleId="2D67DA278E8640258E84EBE02FBC0E90">
    <w:name w:val="2D67DA278E8640258E84EBE02FBC0E90"/>
    <w:rsid w:val="004F7F7F"/>
  </w:style>
  <w:style w:type="paragraph" w:customStyle="1" w:styleId="3A3309A466EC47628542DE9D6A830E9339">
    <w:name w:val="3A3309A466EC47628542DE9D6A830E9339"/>
    <w:rsid w:val="004F7F7F"/>
    <w:pPr>
      <w:spacing w:after="0" w:line="240" w:lineRule="auto"/>
    </w:pPr>
    <w:rPr>
      <w:rFonts w:ascii="Segoe UI" w:hAnsi="Segoe UI"/>
      <w:b/>
      <w:sz w:val="20"/>
      <w:lang w:val="en-GB" w:eastAsia="en-GB"/>
    </w:rPr>
  </w:style>
  <w:style w:type="paragraph" w:customStyle="1" w:styleId="276E5681654A4192BED2D26985D924BD39">
    <w:name w:val="276E5681654A4192BED2D26985D924BD39"/>
    <w:rsid w:val="004F7F7F"/>
    <w:pPr>
      <w:spacing w:after="0" w:line="240" w:lineRule="auto"/>
    </w:pPr>
    <w:rPr>
      <w:rFonts w:ascii="Segoe UI" w:hAnsi="Segoe UI"/>
      <w:b/>
      <w:sz w:val="20"/>
      <w:lang w:val="en-GB" w:eastAsia="en-GB"/>
    </w:rPr>
  </w:style>
  <w:style w:type="paragraph" w:customStyle="1" w:styleId="5DE751AC11804EF6BE57BB36936DA6B329">
    <w:name w:val="5DE751AC11804EF6BE57BB36936DA6B329"/>
    <w:rsid w:val="004F7F7F"/>
    <w:pPr>
      <w:spacing w:after="0" w:line="240" w:lineRule="auto"/>
    </w:pPr>
    <w:rPr>
      <w:rFonts w:ascii="Segoe UI" w:hAnsi="Segoe UI"/>
      <w:sz w:val="20"/>
      <w:lang w:val="en-GB" w:eastAsia="en-GB"/>
    </w:rPr>
  </w:style>
  <w:style w:type="paragraph" w:customStyle="1" w:styleId="A3CC38B7B5E14D2CA9B52770E0C90A126">
    <w:name w:val="A3CC38B7B5E14D2CA9B52770E0C90A126"/>
    <w:rsid w:val="004F7F7F"/>
    <w:pPr>
      <w:spacing w:after="0" w:line="240" w:lineRule="auto"/>
    </w:pPr>
    <w:rPr>
      <w:rFonts w:ascii="Segoe UI" w:hAnsi="Segoe UI"/>
      <w:sz w:val="20"/>
      <w:lang w:val="en-GB" w:eastAsia="en-GB"/>
    </w:rPr>
  </w:style>
  <w:style w:type="paragraph" w:customStyle="1" w:styleId="7B88634315DD43CC99E8DBCA3B8EBC3739">
    <w:name w:val="7B88634315DD43CC99E8DBCA3B8EBC3739"/>
    <w:rsid w:val="004F7F7F"/>
    <w:pPr>
      <w:spacing w:after="0" w:line="240" w:lineRule="auto"/>
    </w:pPr>
    <w:rPr>
      <w:rFonts w:ascii="Segoe UI" w:hAnsi="Segoe UI"/>
      <w:sz w:val="20"/>
      <w:lang w:val="en-GB" w:eastAsia="en-GB"/>
    </w:rPr>
  </w:style>
  <w:style w:type="paragraph" w:customStyle="1" w:styleId="5FDEE799DAF54CD8BBBD974177B6D20C39">
    <w:name w:val="5FDEE799DAF54CD8BBBD974177B6D20C39"/>
    <w:rsid w:val="004F7F7F"/>
    <w:pPr>
      <w:spacing w:after="0" w:line="240" w:lineRule="auto"/>
    </w:pPr>
    <w:rPr>
      <w:rFonts w:ascii="Segoe UI" w:hAnsi="Segoe UI"/>
      <w:sz w:val="20"/>
      <w:lang w:val="en-GB" w:eastAsia="en-GB"/>
    </w:rPr>
  </w:style>
  <w:style w:type="paragraph" w:customStyle="1" w:styleId="9DF15DE4D70F49EE85D218900104946E39">
    <w:name w:val="9DF15DE4D70F49EE85D218900104946E39"/>
    <w:rsid w:val="004F7F7F"/>
    <w:pPr>
      <w:spacing w:after="0" w:line="240" w:lineRule="auto"/>
    </w:pPr>
    <w:rPr>
      <w:rFonts w:ascii="Segoe UI" w:hAnsi="Segoe UI"/>
      <w:sz w:val="20"/>
      <w:lang w:val="en-GB" w:eastAsia="en-GB"/>
    </w:rPr>
  </w:style>
  <w:style w:type="paragraph" w:customStyle="1" w:styleId="8C67379A14D543A5A9F0A29A997B083939">
    <w:name w:val="8C67379A14D543A5A9F0A29A997B083939"/>
    <w:rsid w:val="004F7F7F"/>
    <w:pPr>
      <w:spacing w:after="0" w:line="240" w:lineRule="auto"/>
    </w:pPr>
    <w:rPr>
      <w:rFonts w:ascii="Segoe UI" w:hAnsi="Segoe UI"/>
      <w:sz w:val="20"/>
      <w:lang w:val="en-GB" w:eastAsia="en-GB"/>
    </w:rPr>
  </w:style>
  <w:style w:type="paragraph" w:customStyle="1" w:styleId="95DBC423593B4309B3C7FC272C30D63029">
    <w:name w:val="95DBC423593B4309B3C7FC272C30D63029"/>
    <w:rsid w:val="004F7F7F"/>
    <w:pPr>
      <w:spacing w:after="0" w:line="240" w:lineRule="auto"/>
    </w:pPr>
    <w:rPr>
      <w:rFonts w:ascii="Segoe UI" w:hAnsi="Segoe UI"/>
      <w:sz w:val="20"/>
      <w:lang w:val="en-GB" w:eastAsia="en-GB"/>
    </w:rPr>
  </w:style>
  <w:style w:type="paragraph" w:customStyle="1" w:styleId="1D7A5E5A7CD2448D9917E2550168E8A528">
    <w:name w:val="1D7A5E5A7CD2448D9917E2550168E8A528"/>
    <w:rsid w:val="004F7F7F"/>
    <w:pPr>
      <w:spacing w:after="0" w:line="240" w:lineRule="auto"/>
    </w:pPr>
    <w:rPr>
      <w:rFonts w:ascii="Segoe UI" w:hAnsi="Segoe UI"/>
      <w:sz w:val="20"/>
      <w:lang w:val="en-GB" w:eastAsia="en-GB"/>
    </w:rPr>
  </w:style>
  <w:style w:type="paragraph" w:customStyle="1" w:styleId="8D597EC715304BEFA8327CB1A2CFB4A328">
    <w:name w:val="8D597EC715304BEFA8327CB1A2CFB4A328"/>
    <w:rsid w:val="004F7F7F"/>
    <w:pPr>
      <w:spacing w:after="0" w:line="240" w:lineRule="auto"/>
    </w:pPr>
    <w:rPr>
      <w:rFonts w:ascii="Segoe UI" w:hAnsi="Segoe UI"/>
      <w:sz w:val="20"/>
      <w:lang w:val="en-GB" w:eastAsia="en-GB"/>
    </w:rPr>
  </w:style>
  <w:style w:type="paragraph" w:customStyle="1" w:styleId="C01D21DE60B645FFBB6452899A01C8AB28">
    <w:name w:val="C01D21DE60B645FFBB6452899A01C8AB28"/>
    <w:rsid w:val="004F7F7F"/>
    <w:pPr>
      <w:spacing w:after="0" w:line="240" w:lineRule="auto"/>
    </w:pPr>
    <w:rPr>
      <w:rFonts w:ascii="Segoe UI" w:hAnsi="Segoe UI"/>
      <w:sz w:val="20"/>
      <w:lang w:val="en-GB" w:eastAsia="en-GB"/>
    </w:rPr>
  </w:style>
  <w:style w:type="paragraph" w:customStyle="1" w:styleId="FCC4C1C59A3C4E7F94F263F7B1E8E50222">
    <w:name w:val="FCC4C1C59A3C4E7F94F263F7B1E8E50222"/>
    <w:rsid w:val="004F7F7F"/>
    <w:pPr>
      <w:spacing w:after="0" w:line="240" w:lineRule="auto"/>
    </w:pPr>
    <w:rPr>
      <w:rFonts w:ascii="Segoe UI" w:hAnsi="Segoe UI"/>
      <w:sz w:val="20"/>
      <w:lang w:val="en-GB" w:eastAsia="en-GB"/>
    </w:rPr>
  </w:style>
  <w:style w:type="paragraph" w:customStyle="1" w:styleId="0B4FCE9B58C54C3291BF3C754C15C8DC22">
    <w:name w:val="0B4FCE9B58C54C3291BF3C754C15C8DC22"/>
    <w:rsid w:val="004F7F7F"/>
    <w:pPr>
      <w:spacing w:after="0" w:line="240" w:lineRule="auto"/>
    </w:pPr>
    <w:rPr>
      <w:rFonts w:ascii="Segoe UI" w:hAnsi="Segoe UI"/>
      <w:sz w:val="20"/>
      <w:lang w:val="en-GB" w:eastAsia="en-GB"/>
    </w:rPr>
  </w:style>
  <w:style w:type="paragraph" w:customStyle="1" w:styleId="F0B1067E0B5143789145C2C2DDCE118E29">
    <w:name w:val="F0B1067E0B5143789145C2C2DDCE118E29"/>
    <w:rsid w:val="004F7F7F"/>
    <w:pPr>
      <w:spacing w:after="0" w:line="240" w:lineRule="auto"/>
    </w:pPr>
    <w:rPr>
      <w:rFonts w:ascii="Segoe UI" w:hAnsi="Segoe UI"/>
      <w:sz w:val="20"/>
      <w:lang w:val="en-GB" w:eastAsia="en-GB"/>
    </w:rPr>
  </w:style>
  <w:style w:type="paragraph" w:customStyle="1" w:styleId="88D8AC8611764FF5966DCF616E3975FC11">
    <w:name w:val="88D8AC8611764FF5966DCF616E3975FC11"/>
    <w:rsid w:val="004F7F7F"/>
    <w:pPr>
      <w:spacing w:after="0" w:line="240" w:lineRule="auto"/>
    </w:pPr>
    <w:rPr>
      <w:rFonts w:ascii="Segoe UI" w:hAnsi="Segoe UI"/>
      <w:sz w:val="20"/>
      <w:lang w:val="en-GB" w:eastAsia="en-GB"/>
    </w:rPr>
  </w:style>
  <w:style w:type="paragraph" w:customStyle="1" w:styleId="4CB9E27BA4224757B14534538AFB2EC218">
    <w:name w:val="4CB9E27BA4224757B14534538AFB2EC218"/>
    <w:rsid w:val="004F7F7F"/>
    <w:pPr>
      <w:spacing w:after="0" w:line="240" w:lineRule="auto"/>
    </w:pPr>
    <w:rPr>
      <w:rFonts w:ascii="Segoe UI" w:hAnsi="Segoe UI"/>
      <w:sz w:val="20"/>
      <w:lang w:val="en-GB" w:eastAsia="en-GB"/>
    </w:rPr>
  </w:style>
  <w:style w:type="paragraph" w:customStyle="1" w:styleId="C8EAD9067F5D46709077E769D378C96E18">
    <w:name w:val="C8EAD9067F5D46709077E769D378C96E18"/>
    <w:rsid w:val="004F7F7F"/>
    <w:pPr>
      <w:spacing w:after="0" w:line="240" w:lineRule="auto"/>
    </w:pPr>
    <w:rPr>
      <w:rFonts w:ascii="Segoe UI" w:hAnsi="Segoe UI"/>
      <w:sz w:val="20"/>
      <w:lang w:val="en-GB" w:eastAsia="en-GB"/>
    </w:rPr>
  </w:style>
  <w:style w:type="paragraph" w:customStyle="1" w:styleId="74188B3242E248FBA8E48AC60A07DF2118">
    <w:name w:val="74188B3242E248FBA8E48AC60A07DF2118"/>
    <w:rsid w:val="004F7F7F"/>
    <w:pPr>
      <w:spacing w:after="0" w:line="240" w:lineRule="auto"/>
    </w:pPr>
    <w:rPr>
      <w:rFonts w:ascii="Segoe UI" w:hAnsi="Segoe UI"/>
      <w:sz w:val="20"/>
      <w:lang w:val="en-GB" w:eastAsia="en-GB"/>
    </w:rPr>
  </w:style>
  <w:style w:type="paragraph" w:customStyle="1" w:styleId="4F73DDDFB4AB4361BA73937F83DAF59918">
    <w:name w:val="4F73DDDFB4AB4361BA73937F83DAF59918"/>
    <w:rsid w:val="004F7F7F"/>
    <w:pPr>
      <w:spacing w:after="0" w:line="240" w:lineRule="auto"/>
    </w:pPr>
    <w:rPr>
      <w:rFonts w:ascii="Segoe UI" w:hAnsi="Segoe UI"/>
      <w:sz w:val="20"/>
      <w:lang w:val="en-GB" w:eastAsia="en-GB"/>
    </w:rPr>
  </w:style>
  <w:style w:type="paragraph" w:customStyle="1" w:styleId="F839BD233651417BBF9955266364959715">
    <w:name w:val="F839BD233651417BBF9955266364959715"/>
    <w:rsid w:val="004F7F7F"/>
    <w:pPr>
      <w:spacing w:after="0" w:line="240" w:lineRule="auto"/>
    </w:pPr>
    <w:rPr>
      <w:rFonts w:ascii="Segoe UI" w:hAnsi="Segoe UI"/>
      <w:sz w:val="20"/>
      <w:lang w:val="en-GB" w:eastAsia="en-GB"/>
    </w:rPr>
  </w:style>
  <w:style w:type="paragraph" w:customStyle="1" w:styleId="00D7D0FCAFB84017AB28B0E299E491CD14">
    <w:name w:val="00D7D0FCAFB84017AB28B0E299E491CD14"/>
    <w:rsid w:val="004F7F7F"/>
    <w:pPr>
      <w:spacing w:after="0" w:line="240" w:lineRule="auto"/>
    </w:pPr>
    <w:rPr>
      <w:rFonts w:ascii="Segoe UI" w:hAnsi="Segoe UI"/>
      <w:sz w:val="20"/>
      <w:lang w:val="en-GB" w:eastAsia="en-GB"/>
    </w:rPr>
  </w:style>
  <w:style w:type="paragraph" w:customStyle="1" w:styleId="D29D377240654CD6A171CA585AF1CDCE18">
    <w:name w:val="D29D377240654CD6A171CA585AF1CDCE18"/>
    <w:rsid w:val="004F7F7F"/>
    <w:pPr>
      <w:spacing w:after="0" w:line="240" w:lineRule="auto"/>
    </w:pPr>
    <w:rPr>
      <w:rFonts w:ascii="Segoe UI" w:hAnsi="Segoe UI"/>
      <w:sz w:val="20"/>
      <w:lang w:val="en-GB" w:eastAsia="en-GB"/>
    </w:rPr>
  </w:style>
  <w:style w:type="paragraph" w:customStyle="1" w:styleId="159043ABDB3544C9999C41C8ADCF9D9414">
    <w:name w:val="159043ABDB3544C9999C41C8ADCF9D9414"/>
    <w:rsid w:val="004F7F7F"/>
    <w:pPr>
      <w:spacing w:after="0" w:line="240" w:lineRule="auto"/>
    </w:pPr>
    <w:rPr>
      <w:rFonts w:ascii="Segoe UI" w:hAnsi="Segoe UI"/>
      <w:sz w:val="20"/>
      <w:lang w:val="en-GB" w:eastAsia="en-GB"/>
    </w:rPr>
  </w:style>
  <w:style w:type="paragraph" w:customStyle="1" w:styleId="C6BDB6DAF30C450E9CE16E3C671F0FBA14">
    <w:name w:val="C6BDB6DAF30C450E9CE16E3C671F0FBA14"/>
    <w:rsid w:val="004F7F7F"/>
    <w:pPr>
      <w:spacing w:after="0" w:line="240" w:lineRule="auto"/>
    </w:pPr>
    <w:rPr>
      <w:rFonts w:ascii="Segoe UI" w:hAnsi="Segoe UI"/>
      <w:sz w:val="20"/>
      <w:lang w:val="en-GB" w:eastAsia="en-GB"/>
    </w:rPr>
  </w:style>
  <w:style w:type="paragraph" w:customStyle="1" w:styleId="390664BCD8F2455481397BD9945D8E2A18">
    <w:name w:val="390664BCD8F2455481397BD9945D8E2A18"/>
    <w:rsid w:val="004F7F7F"/>
    <w:pPr>
      <w:spacing w:after="0" w:line="240" w:lineRule="auto"/>
    </w:pPr>
    <w:rPr>
      <w:rFonts w:ascii="Segoe UI" w:hAnsi="Segoe UI"/>
      <w:sz w:val="20"/>
      <w:lang w:val="en-GB" w:eastAsia="en-GB"/>
    </w:rPr>
  </w:style>
  <w:style w:type="paragraph" w:customStyle="1" w:styleId="2C4FC446CBFF4159A00764AA193CA4CE14">
    <w:name w:val="2C4FC446CBFF4159A00764AA193CA4CE14"/>
    <w:rsid w:val="004F7F7F"/>
    <w:pPr>
      <w:spacing w:after="0" w:line="240" w:lineRule="auto"/>
    </w:pPr>
    <w:rPr>
      <w:rFonts w:ascii="Segoe UI" w:hAnsi="Segoe UI"/>
      <w:sz w:val="20"/>
      <w:lang w:val="en-GB" w:eastAsia="en-GB"/>
    </w:rPr>
  </w:style>
  <w:style w:type="paragraph" w:customStyle="1" w:styleId="651DBB63FECA49F99504430065C1E39B14">
    <w:name w:val="651DBB63FECA49F99504430065C1E39B14"/>
    <w:rsid w:val="004F7F7F"/>
    <w:pPr>
      <w:spacing w:after="0" w:line="240" w:lineRule="auto"/>
    </w:pPr>
    <w:rPr>
      <w:rFonts w:ascii="Segoe UI" w:hAnsi="Segoe UI"/>
      <w:sz w:val="20"/>
      <w:lang w:val="en-GB" w:eastAsia="en-GB"/>
    </w:rPr>
  </w:style>
  <w:style w:type="paragraph" w:customStyle="1" w:styleId="7EC6A9C02BBD4526952FFCFA61C648006">
    <w:name w:val="7EC6A9C02BBD4526952FFCFA61C648006"/>
    <w:rsid w:val="004F7F7F"/>
    <w:pPr>
      <w:spacing w:after="0" w:line="240" w:lineRule="auto"/>
    </w:pPr>
    <w:rPr>
      <w:rFonts w:ascii="Segoe UI" w:hAnsi="Segoe UI"/>
      <w:sz w:val="20"/>
      <w:lang w:val="en-GB" w:eastAsia="en-GB"/>
    </w:rPr>
  </w:style>
  <w:style w:type="paragraph" w:customStyle="1" w:styleId="0C45F915D0214B29B77A5E384EC51DD06">
    <w:name w:val="0C45F915D0214B29B77A5E384EC51DD06"/>
    <w:rsid w:val="004F7F7F"/>
    <w:pPr>
      <w:spacing w:after="0" w:line="240" w:lineRule="auto"/>
    </w:pPr>
    <w:rPr>
      <w:rFonts w:ascii="Segoe UI" w:hAnsi="Segoe UI"/>
      <w:sz w:val="20"/>
      <w:lang w:val="en-GB" w:eastAsia="en-GB"/>
    </w:rPr>
  </w:style>
  <w:style w:type="paragraph" w:customStyle="1" w:styleId="ACD93783FBBD4C69A2587DBCFA988AD46">
    <w:name w:val="ACD93783FBBD4C69A2587DBCFA988AD46"/>
    <w:rsid w:val="004F7F7F"/>
    <w:pPr>
      <w:spacing w:after="0" w:line="240" w:lineRule="auto"/>
    </w:pPr>
    <w:rPr>
      <w:rFonts w:ascii="Segoe UI" w:hAnsi="Segoe UI"/>
      <w:sz w:val="20"/>
      <w:lang w:val="en-GB" w:eastAsia="en-GB"/>
    </w:rPr>
  </w:style>
  <w:style w:type="paragraph" w:customStyle="1" w:styleId="56381CE277BE4958A75ACA290E7127886">
    <w:name w:val="56381CE277BE4958A75ACA290E7127886"/>
    <w:rsid w:val="004F7F7F"/>
    <w:pPr>
      <w:spacing w:after="0" w:line="240" w:lineRule="auto"/>
    </w:pPr>
    <w:rPr>
      <w:rFonts w:ascii="Segoe UI" w:hAnsi="Segoe UI"/>
      <w:sz w:val="20"/>
      <w:lang w:val="en-GB" w:eastAsia="en-GB"/>
    </w:rPr>
  </w:style>
  <w:style w:type="paragraph" w:customStyle="1" w:styleId="BC12FA47494649088F21031EB9B92BD66">
    <w:name w:val="BC12FA47494649088F21031EB9B92BD66"/>
    <w:rsid w:val="004F7F7F"/>
    <w:pPr>
      <w:spacing w:after="0" w:line="240" w:lineRule="auto"/>
    </w:pPr>
    <w:rPr>
      <w:rFonts w:ascii="Segoe UI" w:hAnsi="Segoe UI"/>
      <w:sz w:val="20"/>
      <w:lang w:val="en-GB" w:eastAsia="en-GB"/>
    </w:rPr>
  </w:style>
  <w:style w:type="paragraph" w:customStyle="1" w:styleId="346BF16176694C56B2E3FC7BD7D747726">
    <w:name w:val="346BF16176694C56B2E3FC7BD7D747726"/>
    <w:rsid w:val="004F7F7F"/>
    <w:pPr>
      <w:spacing w:after="0" w:line="240" w:lineRule="auto"/>
    </w:pPr>
    <w:rPr>
      <w:rFonts w:ascii="Segoe UI" w:hAnsi="Segoe UI"/>
      <w:sz w:val="20"/>
      <w:lang w:val="en-GB" w:eastAsia="en-GB"/>
    </w:rPr>
  </w:style>
  <w:style w:type="paragraph" w:customStyle="1" w:styleId="75E73BE14D194578B958029AE39605066">
    <w:name w:val="75E73BE14D194578B958029AE39605066"/>
    <w:rsid w:val="004F7F7F"/>
    <w:pPr>
      <w:spacing w:after="0" w:line="240" w:lineRule="auto"/>
    </w:pPr>
    <w:rPr>
      <w:rFonts w:ascii="Segoe UI" w:hAnsi="Segoe UI"/>
      <w:sz w:val="20"/>
      <w:lang w:val="en-GB" w:eastAsia="en-GB"/>
    </w:rPr>
  </w:style>
  <w:style w:type="paragraph" w:customStyle="1" w:styleId="217DD86C6D8442E09FD8F8A83CDDF9422">
    <w:name w:val="217DD86C6D8442E09FD8F8A83CDDF9422"/>
    <w:rsid w:val="004F7F7F"/>
    <w:pPr>
      <w:spacing w:after="0" w:line="240" w:lineRule="auto"/>
    </w:pPr>
    <w:rPr>
      <w:rFonts w:ascii="Segoe UI" w:hAnsi="Segoe UI"/>
      <w:sz w:val="20"/>
      <w:lang w:val="en-GB" w:eastAsia="en-GB"/>
    </w:rPr>
  </w:style>
  <w:style w:type="paragraph" w:customStyle="1" w:styleId="218A96D1037A489A89CC4C23E55F943E6">
    <w:name w:val="218A96D1037A489A89CC4C23E55F943E6"/>
    <w:rsid w:val="004F7F7F"/>
    <w:pPr>
      <w:spacing w:after="0" w:line="240" w:lineRule="auto"/>
    </w:pPr>
    <w:rPr>
      <w:rFonts w:ascii="Segoe UI" w:hAnsi="Segoe UI"/>
      <w:sz w:val="20"/>
      <w:lang w:val="en-GB" w:eastAsia="en-GB"/>
    </w:rPr>
  </w:style>
  <w:style w:type="paragraph" w:customStyle="1" w:styleId="43230177BCCF48B79618825DC635AC401">
    <w:name w:val="43230177BCCF48B79618825DC635AC401"/>
    <w:rsid w:val="004F7F7F"/>
    <w:pPr>
      <w:spacing w:after="0" w:line="240" w:lineRule="auto"/>
    </w:pPr>
    <w:rPr>
      <w:rFonts w:ascii="Segoe UI" w:hAnsi="Segoe UI"/>
      <w:sz w:val="20"/>
      <w:lang w:val="en-GB" w:eastAsia="en-GB"/>
    </w:rPr>
  </w:style>
  <w:style w:type="paragraph" w:customStyle="1" w:styleId="804CB3B52ABF416CB0A1DDDF6CD9F6B86">
    <w:name w:val="804CB3B52ABF416CB0A1DDDF6CD9F6B86"/>
    <w:rsid w:val="004F7F7F"/>
    <w:pPr>
      <w:spacing w:after="0" w:line="240" w:lineRule="auto"/>
    </w:pPr>
    <w:rPr>
      <w:rFonts w:ascii="Segoe UI" w:hAnsi="Segoe UI"/>
      <w:sz w:val="20"/>
      <w:lang w:val="en-GB" w:eastAsia="en-GB"/>
    </w:rPr>
  </w:style>
  <w:style w:type="paragraph" w:customStyle="1" w:styleId="2D67DA278E8640258E84EBE02FBC0E901">
    <w:name w:val="2D67DA278E8640258E84EBE02FBC0E901"/>
    <w:rsid w:val="004F7F7F"/>
    <w:pPr>
      <w:spacing w:after="0" w:line="240" w:lineRule="auto"/>
    </w:pPr>
    <w:rPr>
      <w:rFonts w:ascii="Segoe UI" w:hAnsi="Segoe UI"/>
      <w:sz w:val="20"/>
      <w:lang w:val="en-GB" w:eastAsia="en-GB"/>
    </w:rPr>
  </w:style>
  <w:style w:type="paragraph" w:customStyle="1" w:styleId="2FC694E1283A4DFAA48372907608548E6">
    <w:name w:val="2FC694E1283A4DFAA48372907608548E6"/>
    <w:rsid w:val="004F7F7F"/>
    <w:pPr>
      <w:spacing w:after="0" w:line="240" w:lineRule="auto"/>
    </w:pPr>
    <w:rPr>
      <w:rFonts w:ascii="Segoe UI" w:hAnsi="Segoe UI"/>
      <w:sz w:val="20"/>
      <w:lang w:val="en-GB" w:eastAsia="en-GB"/>
    </w:rPr>
  </w:style>
  <w:style w:type="paragraph" w:customStyle="1" w:styleId="8B1F75F0C6154C998E66AD666FAEDF886">
    <w:name w:val="8B1F75F0C6154C998E66AD666FAEDF886"/>
    <w:rsid w:val="004F7F7F"/>
    <w:pPr>
      <w:spacing w:after="0" w:line="240" w:lineRule="auto"/>
    </w:pPr>
    <w:rPr>
      <w:rFonts w:ascii="Segoe UI" w:hAnsi="Segoe UI"/>
      <w:sz w:val="20"/>
      <w:lang w:val="en-GB" w:eastAsia="en-GB"/>
    </w:rPr>
  </w:style>
  <w:style w:type="paragraph" w:customStyle="1" w:styleId="EBC95EBBFC514D098EB209D7D5475E8D6">
    <w:name w:val="EBC95EBBFC514D098EB209D7D5475E8D6"/>
    <w:rsid w:val="004F7F7F"/>
    <w:pPr>
      <w:spacing w:after="0" w:line="240" w:lineRule="auto"/>
    </w:pPr>
    <w:rPr>
      <w:rFonts w:ascii="Segoe UI" w:hAnsi="Segoe UI"/>
      <w:sz w:val="20"/>
      <w:lang w:val="en-GB" w:eastAsia="en-GB"/>
    </w:rPr>
  </w:style>
  <w:style w:type="paragraph" w:customStyle="1" w:styleId="360FAFB961444BF58BD58602A8B5E7BA6">
    <w:name w:val="360FAFB961444BF58BD58602A8B5E7BA6"/>
    <w:rsid w:val="004F7F7F"/>
    <w:pPr>
      <w:spacing w:after="0" w:line="240" w:lineRule="auto"/>
    </w:pPr>
    <w:rPr>
      <w:rFonts w:ascii="Segoe UI" w:hAnsi="Segoe UI"/>
      <w:sz w:val="20"/>
      <w:lang w:val="en-GB" w:eastAsia="en-GB"/>
    </w:rPr>
  </w:style>
  <w:style w:type="paragraph" w:customStyle="1" w:styleId="F66F272076224BE7A8081C0294E41FCA6">
    <w:name w:val="F66F272076224BE7A8081C0294E41FCA6"/>
    <w:rsid w:val="004F7F7F"/>
    <w:pPr>
      <w:spacing w:after="0" w:line="240" w:lineRule="auto"/>
    </w:pPr>
    <w:rPr>
      <w:rFonts w:ascii="Segoe UI" w:hAnsi="Segoe UI"/>
      <w:sz w:val="20"/>
      <w:lang w:val="en-GB" w:eastAsia="en-GB"/>
    </w:rPr>
  </w:style>
  <w:style w:type="paragraph" w:customStyle="1" w:styleId="D118FAD58BED44B59459435A05C931B16">
    <w:name w:val="D118FAD58BED44B59459435A05C931B16"/>
    <w:rsid w:val="004F7F7F"/>
    <w:pPr>
      <w:spacing w:after="0" w:line="240" w:lineRule="auto"/>
    </w:pPr>
    <w:rPr>
      <w:rFonts w:ascii="Segoe UI" w:hAnsi="Segoe UI"/>
      <w:sz w:val="20"/>
      <w:lang w:val="en-GB" w:eastAsia="en-GB"/>
    </w:rPr>
  </w:style>
  <w:style w:type="paragraph" w:customStyle="1" w:styleId="A247D324D4974598AA68DACB1F7E6ACC6">
    <w:name w:val="A247D324D4974598AA68DACB1F7E6ACC6"/>
    <w:rsid w:val="004F7F7F"/>
    <w:pPr>
      <w:spacing w:after="0" w:line="240" w:lineRule="auto"/>
    </w:pPr>
    <w:rPr>
      <w:rFonts w:ascii="Segoe UI" w:hAnsi="Segoe UI"/>
      <w:sz w:val="20"/>
      <w:lang w:val="en-GB" w:eastAsia="en-GB"/>
    </w:rPr>
  </w:style>
  <w:style w:type="paragraph" w:customStyle="1" w:styleId="3D6B672CF4F24F3BB43DA368F9605B3C6">
    <w:name w:val="3D6B672CF4F24F3BB43DA368F9605B3C6"/>
    <w:rsid w:val="004F7F7F"/>
    <w:pPr>
      <w:spacing w:after="0" w:line="240" w:lineRule="auto"/>
    </w:pPr>
    <w:rPr>
      <w:rFonts w:ascii="Segoe UI" w:hAnsi="Segoe UI"/>
      <w:sz w:val="20"/>
      <w:lang w:val="en-GB" w:eastAsia="en-GB"/>
    </w:rPr>
  </w:style>
  <w:style w:type="paragraph" w:customStyle="1" w:styleId="3B7747DF045C411E87EA044583D86AE26">
    <w:name w:val="3B7747DF045C411E87EA044583D86AE26"/>
    <w:rsid w:val="004F7F7F"/>
    <w:pPr>
      <w:spacing w:after="0" w:line="240" w:lineRule="auto"/>
    </w:pPr>
    <w:rPr>
      <w:rFonts w:ascii="Segoe UI" w:hAnsi="Segoe UI"/>
      <w:sz w:val="20"/>
      <w:lang w:val="en-GB" w:eastAsia="en-GB"/>
    </w:rPr>
  </w:style>
  <w:style w:type="paragraph" w:customStyle="1" w:styleId="99ACCFE815BD4A0BAFCBC19787C13C316">
    <w:name w:val="99ACCFE815BD4A0BAFCBC19787C13C316"/>
    <w:rsid w:val="004F7F7F"/>
    <w:pPr>
      <w:spacing w:after="0" w:line="240" w:lineRule="auto"/>
    </w:pPr>
    <w:rPr>
      <w:rFonts w:ascii="Segoe UI" w:hAnsi="Segoe UI"/>
      <w:sz w:val="20"/>
      <w:lang w:val="en-GB" w:eastAsia="en-GB"/>
    </w:rPr>
  </w:style>
  <w:style w:type="paragraph" w:customStyle="1" w:styleId="DEB5A8A9A2134DFD986D6552F6AB8A7E6">
    <w:name w:val="DEB5A8A9A2134DFD986D6552F6AB8A7E6"/>
    <w:rsid w:val="004F7F7F"/>
    <w:pPr>
      <w:spacing w:after="0" w:line="240" w:lineRule="auto"/>
    </w:pPr>
    <w:rPr>
      <w:rFonts w:ascii="Segoe UI" w:hAnsi="Segoe UI"/>
      <w:sz w:val="20"/>
      <w:lang w:val="en-GB" w:eastAsia="en-GB"/>
    </w:rPr>
  </w:style>
  <w:style w:type="paragraph" w:customStyle="1" w:styleId="9296CEBB440C42EEA47DDD613F24B2A86">
    <w:name w:val="9296CEBB440C42EEA47DDD613F24B2A86"/>
    <w:rsid w:val="004F7F7F"/>
    <w:pPr>
      <w:spacing w:after="0" w:line="240" w:lineRule="auto"/>
    </w:pPr>
    <w:rPr>
      <w:rFonts w:ascii="Segoe UI" w:hAnsi="Segoe UI"/>
      <w:sz w:val="20"/>
      <w:lang w:val="en-GB" w:eastAsia="en-GB"/>
    </w:rPr>
  </w:style>
  <w:style w:type="paragraph" w:customStyle="1" w:styleId="F59FCC2DFE514B1CB19928CBF39428F46">
    <w:name w:val="F59FCC2DFE514B1CB19928CBF39428F46"/>
    <w:rsid w:val="004F7F7F"/>
    <w:pPr>
      <w:spacing w:after="0" w:line="240" w:lineRule="auto"/>
    </w:pPr>
    <w:rPr>
      <w:rFonts w:ascii="Segoe UI" w:hAnsi="Segoe UI"/>
      <w:sz w:val="20"/>
      <w:lang w:val="en-GB" w:eastAsia="en-GB"/>
    </w:rPr>
  </w:style>
  <w:style w:type="paragraph" w:customStyle="1" w:styleId="D7AC4D4087444B6AB45EE7D5C67E86B4">
    <w:name w:val="D7AC4D4087444B6AB45EE7D5C67E86B4"/>
    <w:rsid w:val="004F7F7F"/>
  </w:style>
  <w:style w:type="paragraph" w:customStyle="1" w:styleId="64BC54B14ED34C838E4E3041B5F6B1DC">
    <w:name w:val="64BC54B14ED34C838E4E3041B5F6B1DC"/>
    <w:rsid w:val="004F7F7F"/>
  </w:style>
  <w:style w:type="paragraph" w:customStyle="1" w:styleId="16BB5C7688584F50B9641C521C5C912D">
    <w:name w:val="16BB5C7688584F50B9641C521C5C912D"/>
    <w:rsid w:val="004F7F7F"/>
  </w:style>
  <w:style w:type="paragraph" w:customStyle="1" w:styleId="15C573E2984E45F6807A9F5B20150F38">
    <w:name w:val="15C573E2984E45F6807A9F5B20150F38"/>
    <w:rsid w:val="004F7F7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7F7F"/>
    <w:rPr>
      <w:color w:val="808080"/>
    </w:rPr>
  </w:style>
  <w:style w:type="paragraph" w:customStyle="1" w:styleId="3A3309A466EC47628542DE9D6A830E93">
    <w:name w:val="3A3309A466EC47628542DE9D6A830E93"/>
    <w:rsid w:val="004D0799"/>
    <w:pPr>
      <w:spacing w:after="0" w:line="240" w:lineRule="auto"/>
    </w:pPr>
    <w:rPr>
      <w:rFonts w:ascii="Segoe UI" w:hAnsi="Segoe UI"/>
      <w:lang w:val="en-GB" w:eastAsia="en-GB"/>
    </w:rPr>
  </w:style>
  <w:style w:type="paragraph" w:customStyle="1" w:styleId="276E5681654A4192BED2D26985D924BD">
    <w:name w:val="276E5681654A4192BED2D26985D924BD"/>
    <w:rsid w:val="004D0799"/>
    <w:pPr>
      <w:spacing w:after="0" w:line="240" w:lineRule="auto"/>
    </w:pPr>
    <w:rPr>
      <w:rFonts w:ascii="Segoe UI" w:hAnsi="Segoe UI"/>
      <w:lang w:val="en-GB" w:eastAsia="en-GB"/>
    </w:rPr>
  </w:style>
  <w:style w:type="paragraph" w:customStyle="1" w:styleId="470FF1394F4940D485B2F523DAD5077F">
    <w:name w:val="470FF1394F4940D485B2F523DAD5077F"/>
    <w:rsid w:val="004D0799"/>
    <w:pPr>
      <w:spacing w:after="0" w:line="240" w:lineRule="auto"/>
    </w:pPr>
    <w:rPr>
      <w:rFonts w:ascii="Segoe UI" w:hAnsi="Segoe UI"/>
      <w:lang w:val="en-GB" w:eastAsia="en-GB"/>
    </w:rPr>
  </w:style>
  <w:style w:type="paragraph" w:customStyle="1" w:styleId="7B88634315DD43CC99E8DBCA3B8EBC37">
    <w:name w:val="7B88634315DD43CC99E8DBCA3B8EBC37"/>
    <w:rsid w:val="004D0799"/>
    <w:pPr>
      <w:spacing w:after="0" w:line="240" w:lineRule="auto"/>
    </w:pPr>
    <w:rPr>
      <w:rFonts w:ascii="Segoe UI" w:hAnsi="Segoe UI"/>
      <w:lang w:val="en-GB" w:eastAsia="en-GB"/>
    </w:rPr>
  </w:style>
  <w:style w:type="paragraph" w:customStyle="1" w:styleId="5FDEE799DAF54CD8BBBD974177B6D20C">
    <w:name w:val="5FDEE799DAF54CD8BBBD974177B6D20C"/>
    <w:rsid w:val="004D0799"/>
    <w:pPr>
      <w:spacing w:after="0" w:line="240" w:lineRule="auto"/>
    </w:pPr>
    <w:rPr>
      <w:rFonts w:ascii="Segoe UI" w:hAnsi="Segoe UI"/>
      <w:lang w:val="en-GB" w:eastAsia="en-GB"/>
    </w:rPr>
  </w:style>
  <w:style w:type="paragraph" w:customStyle="1" w:styleId="9DF15DE4D70F49EE85D218900104946E">
    <w:name w:val="9DF15DE4D70F49EE85D218900104946E"/>
    <w:rsid w:val="004D0799"/>
    <w:pPr>
      <w:spacing w:after="0" w:line="240" w:lineRule="auto"/>
    </w:pPr>
    <w:rPr>
      <w:rFonts w:ascii="Segoe UI" w:hAnsi="Segoe UI"/>
      <w:lang w:val="en-GB" w:eastAsia="en-GB"/>
    </w:rPr>
  </w:style>
  <w:style w:type="paragraph" w:customStyle="1" w:styleId="8C67379A14D543A5A9F0A29A997B0839">
    <w:name w:val="8C67379A14D543A5A9F0A29A997B0839"/>
    <w:rsid w:val="004D0799"/>
    <w:pPr>
      <w:spacing w:after="0" w:line="240" w:lineRule="auto"/>
    </w:pPr>
    <w:rPr>
      <w:rFonts w:ascii="Segoe UI" w:hAnsi="Segoe UI"/>
      <w:lang w:val="en-GB" w:eastAsia="en-GB"/>
    </w:rPr>
  </w:style>
  <w:style w:type="paragraph" w:customStyle="1" w:styleId="3A3309A466EC47628542DE9D6A830E931">
    <w:name w:val="3A3309A466EC47628542DE9D6A830E931"/>
    <w:rsid w:val="004D0799"/>
    <w:pPr>
      <w:spacing w:after="0" w:line="240" w:lineRule="auto"/>
    </w:pPr>
    <w:rPr>
      <w:rFonts w:ascii="Segoe UI" w:hAnsi="Segoe UI"/>
      <w:b/>
      <w:sz w:val="20"/>
      <w:lang w:val="en-GB" w:eastAsia="en-GB"/>
    </w:rPr>
  </w:style>
  <w:style w:type="paragraph" w:customStyle="1" w:styleId="276E5681654A4192BED2D26985D924BD1">
    <w:name w:val="276E5681654A4192BED2D26985D924BD1"/>
    <w:rsid w:val="004D0799"/>
    <w:pPr>
      <w:spacing w:after="0" w:line="240" w:lineRule="auto"/>
    </w:pPr>
    <w:rPr>
      <w:rFonts w:ascii="Segoe UI" w:hAnsi="Segoe UI"/>
      <w:b/>
      <w:sz w:val="20"/>
      <w:lang w:val="en-GB" w:eastAsia="en-GB"/>
    </w:rPr>
  </w:style>
  <w:style w:type="paragraph" w:customStyle="1" w:styleId="470FF1394F4940D485B2F523DAD5077F1">
    <w:name w:val="470FF1394F4940D485B2F523DAD5077F1"/>
    <w:rsid w:val="004D0799"/>
    <w:pPr>
      <w:spacing w:after="0" w:line="240" w:lineRule="auto"/>
    </w:pPr>
    <w:rPr>
      <w:rFonts w:ascii="Segoe UI" w:hAnsi="Segoe UI"/>
      <w:sz w:val="20"/>
      <w:lang w:val="en-GB" w:eastAsia="en-GB"/>
    </w:rPr>
  </w:style>
  <w:style w:type="paragraph" w:customStyle="1" w:styleId="7B88634315DD43CC99E8DBCA3B8EBC371">
    <w:name w:val="7B88634315DD43CC99E8DBCA3B8EBC371"/>
    <w:rsid w:val="004D0799"/>
    <w:pPr>
      <w:spacing w:after="0" w:line="240" w:lineRule="auto"/>
    </w:pPr>
    <w:rPr>
      <w:rFonts w:ascii="Segoe UI" w:hAnsi="Segoe UI"/>
      <w:sz w:val="20"/>
      <w:lang w:val="en-GB" w:eastAsia="en-GB"/>
    </w:rPr>
  </w:style>
  <w:style w:type="paragraph" w:customStyle="1" w:styleId="5FDEE799DAF54CD8BBBD974177B6D20C1">
    <w:name w:val="5FDEE799DAF54CD8BBBD974177B6D20C1"/>
    <w:rsid w:val="004D0799"/>
    <w:pPr>
      <w:spacing w:after="0" w:line="240" w:lineRule="auto"/>
    </w:pPr>
    <w:rPr>
      <w:rFonts w:ascii="Segoe UI" w:hAnsi="Segoe UI"/>
      <w:sz w:val="20"/>
      <w:lang w:val="en-GB" w:eastAsia="en-GB"/>
    </w:rPr>
  </w:style>
  <w:style w:type="paragraph" w:customStyle="1" w:styleId="9DF15DE4D70F49EE85D218900104946E1">
    <w:name w:val="9DF15DE4D70F49EE85D218900104946E1"/>
    <w:rsid w:val="004D0799"/>
    <w:pPr>
      <w:spacing w:after="0" w:line="240" w:lineRule="auto"/>
    </w:pPr>
    <w:rPr>
      <w:rFonts w:ascii="Segoe UI" w:hAnsi="Segoe UI"/>
      <w:sz w:val="20"/>
      <w:lang w:val="en-GB" w:eastAsia="en-GB"/>
    </w:rPr>
  </w:style>
  <w:style w:type="paragraph" w:customStyle="1" w:styleId="8C67379A14D543A5A9F0A29A997B08391">
    <w:name w:val="8C67379A14D543A5A9F0A29A997B08391"/>
    <w:rsid w:val="004D0799"/>
    <w:pPr>
      <w:spacing w:after="0" w:line="240" w:lineRule="auto"/>
    </w:pPr>
    <w:rPr>
      <w:rFonts w:ascii="Segoe UI" w:hAnsi="Segoe UI"/>
      <w:sz w:val="20"/>
      <w:lang w:val="en-GB" w:eastAsia="en-GB"/>
    </w:rPr>
  </w:style>
  <w:style w:type="paragraph" w:customStyle="1" w:styleId="3A3309A466EC47628542DE9D6A830E932">
    <w:name w:val="3A3309A466EC47628542DE9D6A830E932"/>
    <w:rsid w:val="004D0799"/>
    <w:pPr>
      <w:spacing w:after="0" w:line="240" w:lineRule="auto"/>
    </w:pPr>
    <w:rPr>
      <w:rFonts w:ascii="Segoe UI" w:hAnsi="Segoe UI"/>
      <w:b/>
      <w:sz w:val="20"/>
      <w:lang w:val="en-GB" w:eastAsia="en-GB"/>
    </w:rPr>
  </w:style>
  <w:style w:type="paragraph" w:customStyle="1" w:styleId="276E5681654A4192BED2D26985D924BD2">
    <w:name w:val="276E5681654A4192BED2D26985D924BD2"/>
    <w:rsid w:val="004D0799"/>
    <w:pPr>
      <w:spacing w:after="0" w:line="240" w:lineRule="auto"/>
    </w:pPr>
    <w:rPr>
      <w:rFonts w:ascii="Segoe UI" w:hAnsi="Segoe UI"/>
      <w:b/>
      <w:sz w:val="20"/>
      <w:lang w:val="en-GB" w:eastAsia="en-GB"/>
    </w:rPr>
  </w:style>
  <w:style w:type="paragraph" w:customStyle="1" w:styleId="470FF1394F4940D485B2F523DAD5077F2">
    <w:name w:val="470FF1394F4940D485B2F523DAD5077F2"/>
    <w:rsid w:val="004D0799"/>
    <w:pPr>
      <w:spacing w:after="0" w:line="240" w:lineRule="auto"/>
    </w:pPr>
    <w:rPr>
      <w:rFonts w:ascii="Segoe UI" w:hAnsi="Segoe UI"/>
      <w:sz w:val="20"/>
      <w:lang w:val="en-GB" w:eastAsia="en-GB"/>
    </w:rPr>
  </w:style>
  <w:style w:type="paragraph" w:customStyle="1" w:styleId="7B88634315DD43CC99E8DBCA3B8EBC372">
    <w:name w:val="7B88634315DD43CC99E8DBCA3B8EBC372"/>
    <w:rsid w:val="004D0799"/>
    <w:pPr>
      <w:spacing w:after="0" w:line="240" w:lineRule="auto"/>
    </w:pPr>
    <w:rPr>
      <w:rFonts w:ascii="Segoe UI" w:hAnsi="Segoe UI"/>
      <w:sz w:val="20"/>
      <w:lang w:val="en-GB" w:eastAsia="en-GB"/>
    </w:rPr>
  </w:style>
  <w:style w:type="paragraph" w:customStyle="1" w:styleId="5FDEE799DAF54CD8BBBD974177B6D20C2">
    <w:name w:val="5FDEE799DAF54CD8BBBD974177B6D20C2"/>
    <w:rsid w:val="004D0799"/>
    <w:pPr>
      <w:spacing w:after="0" w:line="240" w:lineRule="auto"/>
    </w:pPr>
    <w:rPr>
      <w:rFonts w:ascii="Segoe UI" w:hAnsi="Segoe UI"/>
      <w:sz w:val="20"/>
      <w:lang w:val="en-GB" w:eastAsia="en-GB"/>
    </w:rPr>
  </w:style>
  <w:style w:type="paragraph" w:customStyle="1" w:styleId="9DF15DE4D70F49EE85D218900104946E2">
    <w:name w:val="9DF15DE4D70F49EE85D218900104946E2"/>
    <w:rsid w:val="004D0799"/>
    <w:pPr>
      <w:spacing w:after="0" w:line="240" w:lineRule="auto"/>
    </w:pPr>
    <w:rPr>
      <w:rFonts w:ascii="Segoe UI" w:hAnsi="Segoe UI"/>
      <w:sz w:val="20"/>
      <w:lang w:val="en-GB" w:eastAsia="en-GB"/>
    </w:rPr>
  </w:style>
  <w:style w:type="paragraph" w:customStyle="1" w:styleId="8C67379A14D543A5A9F0A29A997B08392">
    <w:name w:val="8C67379A14D543A5A9F0A29A997B08392"/>
    <w:rsid w:val="004D0799"/>
    <w:pPr>
      <w:spacing w:after="0" w:line="240" w:lineRule="auto"/>
    </w:pPr>
    <w:rPr>
      <w:rFonts w:ascii="Segoe UI" w:hAnsi="Segoe UI"/>
      <w:sz w:val="20"/>
      <w:lang w:val="en-GB" w:eastAsia="en-GB"/>
    </w:rPr>
  </w:style>
  <w:style w:type="paragraph" w:customStyle="1" w:styleId="C5483C87D60B4F198E1F5863FF4E215B">
    <w:name w:val="C5483C87D60B4F198E1F5863FF4E215B"/>
    <w:rsid w:val="004D0799"/>
    <w:pPr>
      <w:spacing w:after="0" w:line="240" w:lineRule="auto"/>
    </w:pPr>
    <w:rPr>
      <w:rFonts w:ascii="Segoe UI" w:hAnsi="Segoe UI"/>
      <w:sz w:val="20"/>
      <w:lang w:val="en-GB" w:eastAsia="en-GB"/>
    </w:rPr>
  </w:style>
  <w:style w:type="paragraph" w:customStyle="1" w:styleId="DFD18F7A91C44158A588208716D86644">
    <w:name w:val="DFD18F7A91C44158A588208716D86644"/>
    <w:rsid w:val="004D0799"/>
  </w:style>
  <w:style w:type="paragraph" w:customStyle="1" w:styleId="3A3309A466EC47628542DE9D6A830E933">
    <w:name w:val="3A3309A466EC47628542DE9D6A830E933"/>
    <w:rsid w:val="004D0799"/>
    <w:pPr>
      <w:spacing w:after="0" w:line="240" w:lineRule="auto"/>
    </w:pPr>
    <w:rPr>
      <w:rFonts w:ascii="Segoe UI" w:hAnsi="Segoe UI"/>
      <w:b/>
      <w:sz w:val="20"/>
      <w:lang w:val="en-GB" w:eastAsia="en-GB"/>
    </w:rPr>
  </w:style>
  <w:style w:type="paragraph" w:customStyle="1" w:styleId="276E5681654A4192BED2D26985D924BD3">
    <w:name w:val="276E5681654A4192BED2D26985D924BD3"/>
    <w:rsid w:val="004D0799"/>
    <w:pPr>
      <w:spacing w:after="0" w:line="240" w:lineRule="auto"/>
    </w:pPr>
    <w:rPr>
      <w:rFonts w:ascii="Segoe UI" w:hAnsi="Segoe UI"/>
      <w:b/>
      <w:sz w:val="20"/>
      <w:lang w:val="en-GB" w:eastAsia="en-GB"/>
    </w:rPr>
  </w:style>
  <w:style w:type="paragraph" w:customStyle="1" w:styleId="470FF1394F4940D485B2F523DAD5077F3">
    <w:name w:val="470FF1394F4940D485B2F523DAD5077F3"/>
    <w:rsid w:val="004D0799"/>
    <w:pPr>
      <w:spacing w:after="0" w:line="240" w:lineRule="auto"/>
    </w:pPr>
    <w:rPr>
      <w:rFonts w:ascii="Segoe UI" w:hAnsi="Segoe UI"/>
      <w:sz w:val="20"/>
      <w:lang w:val="en-GB" w:eastAsia="en-GB"/>
    </w:rPr>
  </w:style>
  <w:style w:type="paragraph" w:customStyle="1" w:styleId="7B88634315DD43CC99E8DBCA3B8EBC373">
    <w:name w:val="7B88634315DD43CC99E8DBCA3B8EBC373"/>
    <w:rsid w:val="004D0799"/>
    <w:pPr>
      <w:spacing w:after="0" w:line="240" w:lineRule="auto"/>
    </w:pPr>
    <w:rPr>
      <w:rFonts w:ascii="Segoe UI" w:hAnsi="Segoe UI"/>
      <w:sz w:val="20"/>
      <w:lang w:val="en-GB" w:eastAsia="en-GB"/>
    </w:rPr>
  </w:style>
  <w:style w:type="paragraph" w:customStyle="1" w:styleId="5FDEE799DAF54CD8BBBD974177B6D20C3">
    <w:name w:val="5FDEE799DAF54CD8BBBD974177B6D20C3"/>
    <w:rsid w:val="004D0799"/>
    <w:pPr>
      <w:spacing w:after="0" w:line="240" w:lineRule="auto"/>
    </w:pPr>
    <w:rPr>
      <w:rFonts w:ascii="Segoe UI" w:hAnsi="Segoe UI"/>
      <w:sz w:val="20"/>
      <w:lang w:val="en-GB" w:eastAsia="en-GB"/>
    </w:rPr>
  </w:style>
  <w:style w:type="paragraph" w:customStyle="1" w:styleId="9DF15DE4D70F49EE85D218900104946E3">
    <w:name w:val="9DF15DE4D70F49EE85D218900104946E3"/>
    <w:rsid w:val="004D0799"/>
    <w:pPr>
      <w:spacing w:after="0" w:line="240" w:lineRule="auto"/>
    </w:pPr>
    <w:rPr>
      <w:rFonts w:ascii="Segoe UI" w:hAnsi="Segoe UI"/>
      <w:sz w:val="20"/>
      <w:lang w:val="en-GB" w:eastAsia="en-GB"/>
    </w:rPr>
  </w:style>
  <w:style w:type="paragraph" w:customStyle="1" w:styleId="8C67379A14D543A5A9F0A29A997B08393">
    <w:name w:val="8C67379A14D543A5A9F0A29A997B08393"/>
    <w:rsid w:val="004D0799"/>
    <w:pPr>
      <w:spacing w:after="0" w:line="240" w:lineRule="auto"/>
    </w:pPr>
    <w:rPr>
      <w:rFonts w:ascii="Segoe UI" w:hAnsi="Segoe UI"/>
      <w:sz w:val="20"/>
      <w:lang w:val="en-GB" w:eastAsia="en-GB"/>
    </w:rPr>
  </w:style>
  <w:style w:type="paragraph" w:customStyle="1" w:styleId="DFD18F7A91C44158A588208716D866441">
    <w:name w:val="DFD18F7A91C44158A588208716D866441"/>
    <w:rsid w:val="004D0799"/>
    <w:pPr>
      <w:spacing w:after="0" w:line="240" w:lineRule="auto"/>
    </w:pPr>
    <w:rPr>
      <w:rFonts w:ascii="Segoe UI" w:hAnsi="Segoe UI"/>
      <w:sz w:val="20"/>
      <w:lang w:val="en-GB" w:eastAsia="en-GB"/>
    </w:rPr>
  </w:style>
  <w:style w:type="paragraph" w:customStyle="1" w:styleId="79C306E1D3D8473CB98059FDE2C61C8B">
    <w:name w:val="79C306E1D3D8473CB98059FDE2C61C8B"/>
    <w:rsid w:val="004D0799"/>
    <w:pPr>
      <w:spacing w:after="0" w:line="240" w:lineRule="auto"/>
    </w:pPr>
    <w:rPr>
      <w:rFonts w:ascii="Segoe UI" w:hAnsi="Segoe UI"/>
      <w:sz w:val="20"/>
      <w:lang w:val="en-GB" w:eastAsia="en-GB"/>
    </w:rPr>
  </w:style>
  <w:style w:type="paragraph" w:customStyle="1" w:styleId="CFEB6968931543F8925E21CFE1EC0D6A">
    <w:name w:val="CFEB6968931543F8925E21CFE1EC0D6A"/>
    <w:rsid w:val="004D0799"/>
  </w:style>
  <w:style w:type="paragraph" w:customStyle="1" w:styleId="3A3309A466EC47628542DE9D6A830E934">
    <w:name w:val="3A3309A466EC47628542DE9D6A830E934"/>
    <w:rsid w:val="004D0799"/>
    <w:pPr>
      <w:spacing w:after="0" w:line="240" w:lineRule="auto"/>
    </w:pPr>
    <w:rPr>
      <w:rFonts w:ascii="Segoe UI" w:hAnsi="Segoe UI"/>
      <w:b/>
      <w:sz w:val="20"/>
      <w:lang w:val="en-GB" w:eastAsia="en-GB"/>
    </w:rPr>
  </w:style>
  <w:style w:type="paragraph" w:customStyle="1" w:styleId="276E5681654A4192BED2D26985D924BD4">
    <w:name w:val="276E5681654A4192BED2D26985D924BD4"/>
    <w:rsid w:val="004D0799"/>
    <w:pPr>
      <w:spacing w:after="0" w:line="240" w:lineRule="auto"/>
    </w:pPr>
    <w:rPr>
      <w:rFonts w:ascii="Segoe UI" w:hAnsi="Segoe UI"/>
      <w:b/>
      <w:sz w:val="20"/>
      <w:lang w:val="en-GB" w:eastAsia="en-GB"/>
    </w:rPr>
  </w:style>
  <w:style w:type="paragraph" w:customStyle="1" w:styleId="470FF1394F4940D485B2F523DAD5077F4">
    <w:name w:val="470FF1394F4940D485B2F523DAD5077F4"/>
    <w:rsid w:val="004D0799"/>
    <w:pPr>
      <w:spacing w:after="0" w:line="240" w:lineRule="auto"/>
    </w:pPr>
    <w:rPr>
      <w:rFonts w:ascii="Segoe UI" w:hAnsi="Segoe UI"/>
      <w:sz w:val="20"/>
      <w:lang w:val="en-GB" w:eastAsia="en-GB"/>
    </w:rPr>
  </w:style>
  <w:style w:type="paragraph" w:customStyle="1" w:styleId="7B88634315DD43CC99E8DBCA3B8EBC374">
    <w:name w:val="7B88634315DD43CC99E8DBCA3B8EBC374"/>
    <w:rsid w:val="004D0799"/>
    <w:pPr>
      <w:spacing w:after="0" w:line="240" w:lineRule="auto"/>
    </w:pPr>
    <w:rPr>
      <w:rFonts w:ascii="Segoe UI" w:hAnsi="Segoe UI"/>
      <w:sz w:val="20"/>
      <w:lang w:val="en-GB" w:eastAsia="en-GB"/>
    </w:rPr>
  </w:style>
  <w:style w:type="paragraph" w:customStyle="1" w:styleId="5FDEE799DAF54CD8BBBD974177B6D20C4">
    <w:name w:val="5FDEE799DAF54CD8BBBD974177B6D20C4"/>
    <w:rsid w:val="004D0799"/>
    <w:pPr>
      <w:spacing w:after="0" w:line="240" w:lineRule="auto"/>
    </w:pPr>
    <w:rPr>
      <w:rFonts w:ascii="Segoe UI" w:hAnsi="Segoe UI"/>
      <w:sz w:val="20"/>
      <w:lang w:val="en-GB" w:eastAsia="en-GB"/>
    </w:rPr>
  </w:style>
  <w:style w:type="paragraph" w:customStyle="1" w:styleId="9DF15DE4D70F49EE85D218900104946E4">
    <w:name w:val="9DF15DE4D70F49EE85D218900104946E4"/>
    <w:rsid w:val="004D0799"/>
    <w:pPr>
      <w:spacing w:after="0" w:line="240" w:lineRule="auto"/>
    </w:pPr>
    <w:rPr>
      <w:rFonts w:ascii="Segoe UI" w:hAnsi="Segoe UI"/>
      <w:sz w:val="20"/>
      <w:lang w:val="en-GB" w:eastAsia="en-GB"/>
    </w:rPr>
  </w:style>
  <w:style w:type="paragraph" w:customStyle="1" w:styleId="8C67379A14D543A5A9F0A29A997B08394">
    <w:name w:val="8C67379A14D543A5A9F0A29A997B08394"/>
    <w:rsid w:val="004D0799"/>
    <w:pPr>
      <w:spacing w:after="0" w:line="240" w:lineRule="auto"/>
    </w:pPr>
    <w:rPr>
      <w:rFonts w:ascii="Segoe UI" w:hAnsi="Segoe UI"/>
      <w:sz w:val="20"/>
      <w:lang w:val="en-GB" w:eastAsia="en-GB"/>
    </w:rPr>
  </w:style>
  <w:style w:type="paragraph" w:customStyle="1" w:styleId="DFD18F7A91C44158A588208716D866442">
    <w:name w:val="DFD18F7A91C44158A588208716D866442"/>
    <w:rsid w:val="004D0799"/>
    <w:pPr>
      <w:spacing w:after="0" w:line="240" w:lineRule="auto"/>
    </w:pPr>
    <w:rPr>
      <w:rFonts w:ascii="Segoe UI" w:hAnsi="Segoe UI"/>
      <w:sz w:val="20"/>
      <w:lang w:val="en-GB" w:eastAsia="en-GB"/>
    </w:rPr>
  </w:style>
  <w:style w:type="paragraph" w:customStyle="1" w:styleId="79C306E1D3D8473CB98059FDE2C61C8B1">
    <w:name w:val="79C306E1D3D8473CB98059FDE2C61C8B1"/>
    <w:rsid w:val="004D0799"/>
    <w:pPr>
      <w:spacing w:after="0" w:line="240" w:lineRule="auto"/>
    </w:pPr>
    <w:rPr>
      <w:rFonts w:ascii="Segoe UI" w:hAnsi="Segoe UI"/>
      <w:sz w:val="20"/>
      <w:lang w:val="en-GB" w:eastAsia="en-GB"/>
    </w:rPr>
  </w:style>
  <w:style w:type="paragraph" w:customStyle="1" w:styleId="CFEB6968931543F8925E21CFE1EC0D6A1">
    <w:name w:val="CFEB6968931543F8925E21CFE1EC0D6A1"/>
    <w:rsid w:val="004D0799"/>
    <w:pPr>
      <w:spacing w:after="0" w:line="240" w:lineRule="auto"/>
    </w:pPr>
    <w:rPr>
      <w:rFonts w:ascii="Segoe UI" w:hAnsi="Segoe UI"/>
      <w:sz w:val="20"/>
      <w:lang w:val="en-GB" w:eastAsia="en-GB"/>
    </w:rPr>
  </w:style>
  <w:style w:type="paragraph" w:customStyle="1" w:styleId="3A3309A466EC47628542DE9D6A830E935">
    <w:name w:val="3A3309A466EC47628542DE9D6A830E935"/>
    <w:rsid w:val="004D0799"/>
    <w:pPr>
      <w:spacing w:after="0" w:line="240" w:lineRule="auto"/>
    </w:pPr>
    <w:rPr>
      <w:rFonts w:ascii="Segoe UI" w:hAnsi="Segoe UI"/>
      <w:b/>
      <w:sz w:val="20"/>
      <w:lang w:val="en-GB" w:eastAsia="en-GB"/>
    </w:rPr>
  </w:style>
  <w:style w:type="paragraph" w:customStyle="1" w:styleId="276E5681654A4192BED2D26985D924BD5">
    <w:name w:val="276E5681654A4192BED2D26985D924BD5"/>
    <w:rsid w:val="004D0799"/>
    <w:pPr>
      <w:spacing w:after="0" w:line="240" w:lineRule="auto"/>
    </w:pPr>
    <w:rPr>
      <w:rFonts w:ascii="Segoe UI" w:hAnsi="Segoe UI"/>
      <w:b/>
      <w:sz w:val="20"/>
      <w:lang w:val="en-GB" w:eastAsia="en-GB"/>
    </w:rPr>
  </w:style>
  <w:style w:type="paragraph" w:customStyle="1" w:styleId="470FF1394F4940D485B2F523DAD5077F5">
    <w:name w:val="470FF1394F4940D485B2F523DAD5077F5"/>
    <w:rsid w:val="004D0799"/>
    <w:pPr>
      <w:spacing w:after="0" w:line="240" w:lineRule="auto"/>
    </w:pPr>
    <w:rPr>
      <w:rFonts w:ascii="Segoe UI" w:hAnsi="Segoe UI"/>
      <w:sz w:val="20"/>
      <w:lang w:val="en-GB" w:eastAsia="en-GB"/>
    </w:rPr>
  </w:style>
  <w:style w:type="paragraph" w:customStyle="1" w:styleId="7B88634315DD43CC99E8DBCA3B8EBC375">
    <w:name w:val="7B88634315DD43CC99E8DBCA3B8EBC375"/>
    <w:rsid w:val="004D0799"/>
    <w:pPr>
      <w:spacing w:after="0" w:line="240" w:lineRule="auto"/>
    </w:pPr>
    <w:rPr>
      <w:rFonts w:ascii="Segoe UI" w:hAnsi="Segoe UI"/>
      <w:sz w:val="20"/>
      <w:lang w:val="en-GB" w:eastAsia="en-GB"/>
    </w:rPr>
  </w:style>
  <w:style w:type="paragraph" w:customStyle="1" w:styleId="5FDEE799DAF54CD8BBBD974177B6D20C5">
    <w:name w:val="5FDEE799DAF54CD8BBBD974177B6D20C5"/>
    <w:rsid w:val="004D0799"/>
    <w:pPr>
      <w:spacing w:after="0" w:line="240" w:lineRule="auto"/>
    </w:pPr>
    <w:rPr>
      <w:rFonts w:ascii="Segoe UI" w:hAnsi="Segoe UI"/>
      <w:sz w:val="20"/>
      <w:lang w:val="en-GB" w:eastAsia="en-GB"/>
    </w:rPr>
  </w:style>
  <w:style w:type="paragraph" w:customStyle="1" w:styleId="9DF15DE4D70F49EE85D218900104946E5">
    <w:name w:val="9DF15DE4D70F49EE85D218900104946E5"/>
    <w:rsid w:val="004D0799"/>
    <w:pPr>
      <w:spacing w:after="0" w:line="240" w:lineRule="auto"/>
    </w:pPr>
    <w:rPr>
      <w:rFonts w:ascii="Segoe UI" w:hAnsi="Segoe UI"/>
      <w:sz w:val="20"/>
      <w:lang w:val="en-GB" w:eastAsia="en-GB"/>
    </w:rPr>
  </w:style>
  <w:style w:type="paragraph" w:customStyle="1" w:styleId="8C67379A14D543A5A9F0A29A997B08395">
    <w:name w:val="8C67379A14D543A5A9F0A29A997B08395"/>
    <w:rsid w:val="004D0799"/>
    <w:pPr>
      <w:spacing w:after="0" w:line="240" w:lineRule="auto"/>
    </w:pPr>
    <w:rPr>
      <w:rFonts w:ascii="Segoe UI" w:hAnsi="Segoe UI"/>
      <w:sz w:val="20"/>
      <w:lang w:val="en-GB" w:eastAsia="en-GB"/>
    </w:rPr>
  </w:style>
  <w:style w:type="paragraph" w:customStyle="1" w:styleId="DFD18F7A91C44158A588208716D866443">
    <w:name w:val="DFD18F7A91C44158A588208716D866443"/>
    <w:rsid w:val="004D0799"/>
    <w:pPr>
      <w:spacing w:after="0" w:line="240" w:lineRule="auto"/>
    </w:pPr>
    <w:rPr>
      <w:rFonts w:ascii="Segoe UI" w:hAnsi="Segoe UI"/>
      <w:sz w:val="20"/>
      <w:lang w:val="en-GB" w:eastAsia="en-GB"/>
    </w:rPr>
  </w:style>
  <w:style w:type="paragraph" w:customStyle="1" w:styleId="79C306E1D3D8473CB98059FDE2C61C8B2">
    <w:name w:val="79C306E1D3D8473CB98059FDE2C61C8B2"/>
    <w:rsid w:val="004D0799"/>
    <w:pPr>
      <w:spacing w:after="0" w:line="240" w:lineRule="auto"/>
    </w:pPr>
    <w:rPr>
      <w:rFonts w:ascii="Segoe UI" w:hAnsi="Segoe UI"/>
      <w:sz w:val="20"/>
      <w:lang w:val="en-GB" w:eastAsia="en-GB"/>
    </w:rPr>
  </w:style>
  <w:style w:type="paragraph" w:customStyle="1" w:styleId="CFEB6968931543F8925E21CFE1EC0D6A2">
    <w:name w:val="CFEB6968931543F8925E21CFE1EC0D6A2"/>
    <w:rsid w:val="004D0799"/>
    <w:pPr>
      <w:spacing w:after="0" w:line="240" w:lineRule="auto"/>
    </w:pPr>
    <w:rPr>
      <w:rFonts w:ascii="Segoe UI" w:hAnsi="Segoe UI"/>
      <w:sz w:val="20"/>
      <w:lang w:val="en-GB" w:eastAsia="en-GB"/>
    </w:rPr>
  </w:style>
  <w:style w:type="paragraph" w:customStyle="1" w:styleId="85EB09D6794F49BBA92685218EE143CB">
    <w:name w:val="85EB09D6794F49BBA92685218EE143CB"/>
    <w:rsid w:val="004D0799"/>
  </w:style>
  <w:style w:type="paragraph" w:customStyle="1" w:styleId="3A3309A466EC47628542DE9D6A830E936">
    <w:name w:val="3A3309A466EC47628542DE9D6A830E936"/>
    <w:rsid w:val="004D0799"/>
    <w:pPr>
      <w:spacing w:after="0" w:line="240" w:lineRule="auto"/>
    </w:pPr>
    <w:rPr>
      <w:rFonts w:ascii="Segoe UI" w:hAnsi="Segoe UI"/>
      <w:b/>
      <w:sz w:val="20"/>
      <w:lang w:val="en-GB" w:eastAsia="en-GB"/>
    </w:rPr>
  </w:style>
  <w:style w:type="paragraph" w:customStyle="1" w:styleId="276E5681654A4192BED2D26985D924BD6">
    <w:name w:val="276E5681654A4192BED2D26985D924BD6"/>
    <w:rsid w:val="004D0799"/>
    <w:pPr>
      <w:spacing w:after="0" w:line="240" w:lineRule="auto"/>
    </w:pPr>
    <w:rPr>
      <w:rFonts w:ascii="Segoe UI" w:hAnsi="Segoe UI"/>
      <w:b/>
      <w:sz w:val="20"/>
      <w:lang w:val="en-GB" w:eastAsia="en-GB"/>
    </w:rPr>
  </w:style>
  <w:style w:type="paragraph" w:customStyle="1" w:styleId="470FF1394F4940D485B2F523DAD5077F6">
    <w:name w:val="470FF1394F4940D485B2F523DAD5077F6"/>
    <w:rsid w:val="004D0799"/>
    <w:pPr>
      <w:spacing w:after="0" w:line="240" w:lineRule="auto"/>
    </w:pPr>
    <w:rPr>
      <w:rFonts w:ascii="Segoe UI" w:hAnsi="Segoe UI"/>
      <w:sz w:val="20"/>
      <w:lang w:val="en-GB" w:eastAsia="en-GB"/>
    </w:rPr>
  </w:style>
  <w:style w:type="paragraph" w:customStyle="1" w:styleId="7B88634315DD43CC99E8DBCA3B8EBC376">
    <w:name w:val="7B88634315DD43CC99E8DBCA3B8EBC376"/>
    <w:rsid w:val="004D0799"/>
    <w:pPr>
      <w:spacing w:after="0" w:line="240" w:lineRule="auto"/>
    </w:pPr>
    <w:rPr>
      <w:rFonts w:ascii="Segoe UI" w:hAnsi="Segoe UI"/>
      <w:sz w:val="20"/>
      <w:lang w:val="en-GB" w:eastAsia="en-GB"/>
    </w:rPr>
  </w:style>
  <w:style w:type="paragraph" w:customStyle="1" w:styleId="5FDEE799DAF54CD8BBBD974177B6D20C6">
    <w:name w:val="5FDEE799DAF54CD8BBBD974177B6D20C6"/>
    <w:rsid w:val="004D0799"/>
    <w:pPr>
      <w:spacing w:after="0" w:line="240" w:lineRule="auto"/>
    </w:pPr>
    <w:rPr>
      <w:rFonts w:ascii="Segoe UI" w:hAnsi="Segoe UI"/>
      <w:sz w:val="20"/>
      <w:lang w:val="en-GB" w:eastAsia="en-GB"/>
    </w:rPr>
  </w:style>
  <w:style w:type="paragraph" w:customStyle="1" w:styleId="9DF15DE4D70F49EE85D218900104946E6">
    <w:name w:val="9DF15DE4D70F49EE85D218900104946E6"/>
    <w:rsid w:val="004D0799"/>
    <w:pPr>
      <w:spacing w:after="0" w:line="240" w:lineRule="auto"/>
    </w:pPr>
    <w:rPr>
      <w:rFonts w:ascii="Segoe UI" w:hAnsi="Segoe UI"/>
      <w:sz w:val="20"/>
      <w:lang w:val="en-GB" w:eastAsia="en-GB"/>
    </w:rPr>
  </w:style>
  <w:style w:type="paragraph" w:customStyle="1" w:styleId="8C67379A14D543A5A9F0A29A997B08396">
    <w:name w:val="8C67379A14D543A5A9F0A29A997B08396"/>
    <w:rsid w:val="004D0799"/>
    <w:pPr>
      <w:spacing w:after="0" w:line="240" w:lineRule="auto"/>
    </w:pPr>
    <w:rPr>
      <w:rFonts w:ascii="Segoe UI" w:hAnsi="Segoe UI"/>
      <w:sz w:val="20"/>
      <w:lang w:val="en-GB" w:eastAsia="en-GB"/>
    </w:rPr>
  </w:style>
  <w:style w:type="paragraph" w:customStyle="1" w:styleId="DFD18F7A91C44158A588208716D866444">
    <w:name w:val="DFD18F7A91C44158A588208716D866444"/>
    <w:rsid w:val="004D0799"/>
    <w:pPr>
      <w:spacing w:after="0" w:line="240" w:lineRule="auto"/>
    </w:pPr>
    <w:rPr>
      <w:rFonts w:ascii="Segoe UI" w:hAnsi="Segoe UI"/>
      <w:sz w:val="20"/>
      <w:lang w:val="en-GB" w:eastAsia="en-GB"/>
    </w:rPr>
  </w:style>
  <w:style w:type="paragraph" w:customStyle="1" w:styleId="79C306E1D3D8473CB98059FDE2C61C8B3">
    <w:name w:val="79C306E1D3D8473CB98059FDE2C61C8B3"/>
    <w:rsid w:val="004D0799"/>
    <w:pPr>
      <w:spacing w:after="0" w:line="240" w:lineRule="auto"/>
    </w:pPr>
    <w:rPr>
      <w:rFonts w:ascii="Segoe UI" w:hAnsi="Segoe UI"/>
      <w:sz w:val="20"/>
      <w:lang w:val="en-GB" w:eastAsia="en-GB"/>
    </w:rPr>
  </w:style>
  <w:style w:type="paragraph" w:customStyle="1" w:styleId="85EB09D6794F49BBA92685218EE143CB1">
    <w:name w:val="85EB09D6794F49BBA92685218EE143CB1"/>
    <w:rsid w:val="004D0799"/>
    <w:pPr>
      <w:spacing w:after="0" w:line="240" w:lineRule="auto"/>
    </w:pPr>
    <w:rPr>
      <w:rFonts w:ascii="Segoe UI" w:hAnsi="Segoe UI"/>
      <w:sz w:val="20"/>
      <w:lang w:val="en-GB" w:eastAsia="en-GB"/>
    </w:rPr>
  </w:style>
  <w:style w:type="paragraph" w:customStyle="1" w:styleId="3145EE0058234D4886465812265A0F81">
    <w:name w:val="3145EE0058234D4886465812265A0F81"/>
    <w:rsid w:val="004D0799"/>
    <w:pPr>
      <w:spacing w:after="0" w:line="240" w:lineRule="auto"/>
    </w:pPr>
    <w:rPr>
      <w:rFonts w:ascii="Segoe UI" w:hAnsi="Segoe UI"/>
      <w:sz w:val="20"/>
      <w:lang w:val="en-GB" w:eastAsia="en-GB"/>
    </w:rPr>
  </w:style>
  <w:style w:type="paragraph" w:customStyle="1" w:styleId="3A3309A466EC47628542DE9D6A830E937">
    <w:name w:val="3A3309A466EC47628542DE9D6A830E937"/>
    <w:rsid w:val="004D0799"/>
    <w:pPr>
      <w:spacing w:after="0" w:line="240" w:lineRule="auto"/>
    </w:pPr>
    <w:rPr>
      <w:rFonts w:ascii="Segoe UI" w:hAnsi="Segoe UI"/>
      <w:b/>
      <w:sz w:val="20"/>
      <w:lang w:val="en-GB" w:eastAsia="en-GB"/>
    </w:rPr>
  </w:style>
  <w:style w:type="paragraph" w:customStyle="1" w:styleId="276E5681654A4192BED2D26985D924BD7">
    <w:name w:val="276E5681654A4192BED2D26985D924BD7"/>
    <w:rsid w:val="004D0799"/>
    <w:pPr>
      <w:spacing w:after="0" w:line="240" w:lineRule="auto"/>
    </w:pPr>
    <w:rPr>
      <w:rFonts w:ascii="Segoe UI" w:hAnsi="Segoe UI"/>
      <w:b/>
      <w:sz w:val="20"/>
      <w:lang w:val="en-GB" w:eastAsia="en-GB"/>
    </w:rPr>
  </w:style>
  <w:style w:type="paragraph" w:customStyle="1" w:styleId="470FF1394F4940D485B2F523DAD5077F7">
    <w:name w:val="470FF1394F4940D485B2F523DAD5077F7"/>
    <w:rsid w:val="004D0799"/>
    <w:pPr>
      <w:spacing w:after="0" w:line="240" w:lineRule="auto"/>
    </w:pPr>
    <w:rPr>
      <w:rFonts w:ascii="Segoe UI" w:hAnsi="Segoe UI"/>
      <w:sz w:val="20"/>
      <w:lang w:val="en-GB" w:eastAsia="en-GB"/>
    </w:rPr>
  </w:style>
  <w:style w:type="paragraph" w:customStyle="1" w:styleId="7B88634315DD43CC99E8DBCA3B8EBC377">
    <w:name w:val="7B88634315DD43CC99E8DBCA3B8EBC377"/>
    <w:rsid w:val="004D0799"/>
    <w:pPr>
      <w:spacing w:after="0" w:line="240" w:lineRule="auto"/>
    </w:pPr>
    <w:rPr>
      <w:rFonts w:ascii="Segoe UI" w:hAnsi="Segoe UI"/>
      <w:sz w:val="20"/>
      <w:lang w:val="en-GB" w:eastAsia="en-GB"/>
    </w:rPr>
  </w:style>
  <w:style w:type="paragraph" w:customStyle="1" w:styleId="5FDEE799DAF54CD8BBBD974177B6D20C7">
    <w:name w:val="5FDEE799DAF54CD8BBBD974177B6D20C7"/>
    <w:rsid w:val="004D0799"/>
    <w:pPr>
      <w:spacing w:after="0" w:line="240" w:lineRule="auto"/>
    </w:pPr>
    <w:rPr>
      <w:rFonts w:ascii="Segoe UI" w:hAnsi="Segoe UI"/>
      <w:sz w:val="20"/>
      <w:lang w:val="en-GB" w:eastAsia="en-GB"/>
    </w:rPr>
  </w:style>
  <w:style w:type="paragraph" w:customStyle="1" w:styleId="9DF15DE4D70F49EE85D218900104946E7">
    <w:name w:val="9DF15DE4D70F49EE85D218900104946E7"/>
    <w:rsid w:val="004D0799"/>
    <w:pPr>
      <w:spacing w:after="0" w:line="240" w:lineRule="auto"/>
    </w:pPr>
    <w:rPr>
      <w:rFonts w:ascii="Segoe UI" w:hAnsi="Segoe UI"/>
      <w:sz w:val="20"/>
      <w:lang w:val="en-GB" w:eastAsia="en-GB"/>
    </w:rPr>
  </w:style>
  <w:style w:type="paragraph" w:customStyle="1" w:styleId="8C67379A14D543A5A9F0A29A997B08397">
    <w:name w:val="8C67379A14D543A5A9F0A29A997B08397"/>
    <w:rsid w:val="004D0799"/>
    <w:pPr>
      <w:spacing w:after="0" w:line="240" w:lineRule="auto"/>
    </w:pPr>
    <w:rPr>
      <w:rFonts w:ascii="Segoe UI" w:hAnsi="Segoe UI"/>
      <w:sz w:val="20"/>
      <w:lang w:val="en-GB" w:eastAsia="en-GB"/>
    </w:rPr>
  </w:style>
  <w:style w:type="paragraph" w:customStyle="1" w:styleId="DFD18F7A91C44158A588208716D866445">
    <w:name w:val="DFD18F7A91C44158A588208716D866445"/>
    <w:rsid w:val="004D0799"/>
    <w:pPr>
      <w:spacing w:after="0" w:line="240" w:lineRule="auto"/>
    </w:pPr>
    <w:rPr>
      <w:rFonts w:ascii="Segoe UI" w:hAnsi="Segoe UI"/>
      <w:sz w:val="20"/>
      <w:lang w:val="en-GB" w:eastAsia="en-GB"/>
    </w:rPr>
  </w:style>
  <w:style w:type="paragraph" w:customStyle="1" w:styleId="79C306E1D3D8473CB98059FDE2C61C8B4">
    <w:name w:val="79C306E1D3D8473CB98059FDE2C61C8B4"/>
    <w:rsid w:val="004D0799"/>
    <w:pPr>
      <w:spacing w:after="0" w:line="240" w:lineRule="auto"/>
    </w:pPr>
    <w:rPr>
      <w:rFonts w:ascii="Segoe UI" w:hAnsi="Segoe UI"/>
      <w:sz w:val="20"/>
      <w:lang w:val="en-GB" w:eastAsia="en-GB"/>
    </w:rPr>
  </w:style>
  <w:style w:type="paragraph" w:customStyle="1" w:styleId="85EB09D6794F49BBA92685218EE143CB2">
    <w:name w:val="85EB09D6794F49BBA92685218EE143CB2"/>
    <w:rsid w:val="004D0799"/>
    <w:pPr>
      <w:spacing w:after="0" w:line="240" w:lineRule="auto"/>
    </w:pPr>
    <w:rPr>
      <w:rFonts w:ascii="Segoe UI" w:hAnsi="Segoe UI"/>
      <w:sz w:val="20"/>
      <w:lang w:val="en-GB" w:eastAsia="en-GB"/>
    </w:rPr>
  </w:style>
  <w:style w:type="paragraph" w:customStyle="1" w:styleId="3145EE0058234D4886465812265A0F811">
    <w:name w:val="3145EE0058234D4886465812265A0F811"/>
    <w:rsid w:val="004D0799"/>
    <w:pPr>
      <w:spacing w:after="0" w:line="240" w:lineRule="auto"/>
    </w:pPr>
    <w:rPr>
      <w:rFonts w:ascii="Segoe UI" w:hAnsi="Segoe UI"/>
      <w:sz w:val="20"/>
      <w:lang w:val="en-GB" w:eastAsia="en-GB"/>
    </w:rPr>
  </w:style>
  <w:style w:type="paragraph" w:customStyle="1" w:styleId="3A3309A466EC47628542DE9D6A830E938">
    <w:name w:val="3A3309A466EC47628542DE9D6A830E938"/>
    <w:rsid w:val="004D0799"/>
    <w:pPr>
      <w:spacing w:after="0" w:line="240" w:lineRule="auto"/>
    </w:pPr>
    <w:rPr>
      <w:rFonts w:ascii="Segoe UI" w:hAnsi="Segoe UI"/>
      <w:b/>
      <w:sz w:val="20"/>
      <w:lang w:val="en-GB" w:eastAsia="en-GB"/>
    </w:rPr>
  </w:style>
  <w:style w:type="paragraph" w:customStyle="1" w:styleId="276E5681654A4192BED2D26985D924BD8">
    <w:name w:val="276E5681654A4192BED2D26985D924BD8"/>
    <w:rsid w:val="004D0799"/>
    <w:pPr>
      <w:spacing w:after="0" w:line="240" w:lineRule="auto"/>
    </w:pPr>
    <w:rPr>
      <w:rFonts w:ascii="Segoe UI" w:hAnsi="Segoe UI"/>
      <w:b/>
      <w:sz w:val="20"/>
      <w:lang w:val="en-GB" w:eastAsia="en-GB"/>
    </w:rPr>
  </w:style>
  <w:style w:type="paragraph" w:customStyle="1" w:styleId="470FF1394F4940D485B2F523DAD5077F8">
    <w:name w:val="470FF1394F4940D485B2F523DAD5077F8"/>
    <w:rsid w:val="004D0799"/>
    <w:pPr>
      <w:spacing w:after="0" w:line="240" w:lineRule="auto"/>
    </w:pPr>
    <w:rPr>
      <w:rFonts w:ascii="Segoe UI" w:hAnsi="Segoe UI"/>
      <w:sz w:val="20"/>
      <w:lang w:val="en-GB" w:eastAsia="en-GB"/>
    </w:rPr>
  </w:style>
  <w:style w:type="paragraph" w:customStyle="1" w:styleId="7B88634315DD43CC99E8DBCA3B8EBC378">
    <w:name w:val="7B88634315DD43CC99E8DBCA3B8EBC378"/>
    <w:rsid w:val="004D0799"/>
    <w:pPr>
      <w:spacing w:after="0" w:line="240" w:lineRule="auto"/>
    </w:pPr>
    <w:rPr>
      <w:rFonts w:ascii="Segoe UI" w:hAnsi="Segoe UI"/>
      <w:sz w:val="20"/>
      <w:lang w:val="en-GB" w:eastAsia="en-GB"/>
    </w:rPr>
  </w:style>
  <w:style w:type="paragraph" w:customStyle="1" w:styleId="5FDEE799DAF54CD8BBBD974177B6D20C8">
    <w:name w:val="5FDEE799DAF54CD8BBBD974177B6D20C8"/>
    <w:rsid w:val="004D0799"/>
    <w:pPr>
      <w:spacing w:after="0" w:line="240" w:lineRule="auto"/>
    </w:pPr>
    <w:rPr>
      <w:rFonts w:ascii="Segoe UI" w:hAnsi="Segoe UI"/>
      <w:sz w:val="20"/>
      <w:lang w:val="en-GB" w:eastAsia="en-GB"/>
    </w:rPr>
  </w:style>
  <w:style w:type="paragraph" w:customStyle="1" w:styleId="9DF15DE4D70F49EE85D218900104946E8">
    <w:name w:val="9DF15DE4D70F49EE85D218900104946E8"/>
    <w:rsid w:val="004D0799"/>
    <w:pPr>
      <w:spacing w:after="0" w:line="240" w:lineRule="auto"/>
    </w:pPr>
    <w:rPr>
      <w:rFonts w:ascii="Segoe UI" w:hAnsi="Segoe UI"/>
      <w:sz w:val="20"/>
      <w:lang w:val="en-GB" w:eastAsia="en-GB"/>
    </w:rPr>
  </w:style>
  <w:style w:type="paragraph" w:customStyle="1" w:styleId="8C67379A14D543A5A9F0A29A997B08398">
    <w:name w:val="8C67379A14D543A5A9F0A29A997B08398"/>
    <w:rsid w:val="004D0799"/>
    <w:pPr>
      <w:spacing w:after="0" w:line="240" w:lineRule="auto"/>
    </w:pPr>
    <w:rPr>
      <w:rFonts w:ascii="Segoe UI" w:hAnsi="Segoe UI"/>
      <w:sz w:val="20"/>
      <w:lang w:val="en-GB" w:eastAsia="en-GB"/>
    </w:rPr>
  </w:style>
  <w:style w:type="paragraph" w:customStyle="1" w:styleId="DFD18F7A91C44158A588208716D866446">
    <w:name w:val="DFD18F7A91C44158A588208716D866446"/>
    <w:rsid w:val="004D0799"/>
    <w:pPr>
      <w:spacing w:after="0" w:line="240" w:lineRule="auto"/>
    </w:pPr>
    <w:rPr>
      <w:rFonts w:ascii="Segoe UI" w:hAnsi="Segoe UI"/>
      <w:sz w:val="20"/>
      <w:lang w:val="en-GB" w:eastAsia="en-GB"/>
    </w:rPr>
  </w:style>
  <w:style w:type="paragraph" w:customStyle="1" w:styleId="79C306E1D3D8473CB98059FDE2C61C8B5">
    <w:name w:val="79C306E1D3D8473CB98059FDE2C61C8B5"/>
    <w:rsid w:val="004D0799"/>
    <w:pPr>
      <w:spacing w:after="0" w:line="240" w:lineRule="auto"/>
    </w:pPr>
    <w:rPr>
      <w:rFonts w:ascii="Segoe UI" w:hAnsi="Segoe UI"/>
      <w:sz w:val="20"/>
      <w:lang w:val="en-GB" w:eastAsia="en-GB"/>
    </w:rPr>
  </w:style>
  <w:style w:type="paragraph" w:customStyle="1" w:styleId="85EB09D6794F49BBA92685218EE143CB3">
    <w:name w:val="85EB09D6794F49BBA92685218EE143CB3"/>
    <w:rsid w:val="004D0799"/>
    <w:pPr>
      <w:spacing w:after="0" w:line="240" w:lineRule="auto"/>
    </w:pPr>
    <w:rPr>
      <w:rFonts w:ascii="Segoe UI" w:hAnsi="Segoe UI"/>
      <w:sz w:val="20"/>
      <w:lang w:val="en-GB" w:eastAsia="en-GB"/>
    </w:rPr>
  </w:style>
  <w:style w:type="paragraph" w:customStyle="1" w:styleId="3145EE0058234D4886465812265A0F812">
    <w:name w:val="3145EE0058234D4886465812265A0F812"/>
    <w:rsid w:val="004D0799"/>
    <w:pPr>
      <w:spacing w:after="0" w:line="240" w:lineRule="auto"/>
    </w:pPr>
    <w:rPr>
      <w:rFonts w:ascii="Segoe UI" w:hAnsi="Segoe UI"/>
      <w:sz w:val="20"/>
      <w:lang w:val="en-GB" w:eastAsia="en-GB"/>
    </w:rPr>
  </w:style>
  <w:style w:type="paragraph" w:customStyle="1" w:styleId="DE4334F4980B462DADC4B5F5A74142A6">
    <w:name w:val="DE4334F4980B462DADC4B5F5A74142A6"/>
    <w:rsid w:val="004D0799"/>
    <w:pPr>
      <w:spacing w:after="0" w:line="240" w:lineRule="auto"/>
    </w:pPr>
    <w:rPr>
      <w:rFonts w:ascii="Segoe UI" w:hAnsi="Segoe UI"/>
      <w:sz w:val="20"/>
      <w:lang w:val="en-GB" w:eastAsia="en-GB"/>
    </w:rPr>
  </w:style>
  <w:style w:type="paragraph" w:customStyle="1" w:styleId="B6F4E356B57F407CBF9075C832F19EC7">
    <w:name w:val="B6F4E356B57F407CBF9075C832F19EC7"/>
    <w:rsid w:val="004D0799"/>
    <w:pPr>
      <w:spacing w:after="0" w:line="240" w:lineRule="auto"/>
    </w:pPr>
    <w:rPr>
      <w:rFonts w:ascii="Segoe UI" w:hAnsi="Segoe UI"/>
      <w:sz w:val="20"/>
      <w:lang w:val="en-GB" w:eastAsia="en-GB"/>
    </w:rPr>
  </w:style>
  <w:style w:type="paragraph" w:customStyle="1" w:styleId="E5B1E22F16DE4F4998A169FEEB9B238D">
    <w:name w:val="E5B1E22F16DE4F4998A169FEEB9B238D"/>
    <w:rsid w:val="004D0799"/>
    <w:pPr>
      <w:spacing w:after="0" w:line="240" w:lineRule="auto"/>
    </w:pPr>
    <w:rPr>
      <w:rFonts w:ascii="Segoe UI" w:hAnsi="Segoe UI"/>
      <w:sz w:val="20"/>
      <w:lang w:val="en-GB" w:eastAsia="en-GB"/>
    </w:rPr>
  </w:style>
  <w:style w:type="paragraph" w:customStyle="1" w:styleId="21283BA06E834D75BC9842A8486A7995">
    <w:name w:val="21283BA06E834D75BC9842A8486A7995"/>
    <w:rsid w:val="004D0799"/>
    <w:pPr>
      <w:spacing w:after="0" w:line="240" w:lineRule="auto"/>
    </w:pPr>
    <w:rPr>
      <w:rFonts w:ascii="Segoe UI" w:hAnsi="Segoe UI"/>
      <w:sz w:val="20"/>
      <w:lang w:val="en-GB" w:eastAsia="en-GB"/>
    </w:rPr>
  </w:style>
  <w:style w:type="paragraph" w:customStyle="1" w:styleId="200627897EEA434CB70BAF677B32A7A3">
    <w:name w:val="200627897EEA434CB70BAF677B32A7A3"/>
    <w:rsid w:val="004D0799"/>
    <w:pPr>
      <w:spacing w:after="0" w:line="240" w:lineRule="auto"/>
    </w:pPr>
    <w:rPr>
      <w:rFonts w:ascii="Segoe UI" w:hAnsi="Segoe UI"/>
      <w:sz w:val="20"/>
      <w:lang w:val="en-GB" w:eastAsia="en-GB"/>
    </w:rPr>
  </w:style>
  <w:style w:type="paragraph" w:customStyle="1" w:styleId="74DF23EADE824AA78A4FC010812236F1">
    <w:name w:val="74DF23EADE824AA78A4FC010812236F1"/>
    <w:rsid w:val="004D0799"/>
  </w:style>
  <w:style w:type="paragraph" w:customStyle="1" w:styleId="6169727EFE624B319C4A7FA52AC8668F">
    <w:name w:val="6169727EFE624B319C4A7FA52AC8668F"/>
    <w:rsid w:val="004D0799"/>
  </w:style>
  <w:style w:type="paragraph" w:customStyle="1" w:styleId="CF66B55623A84CAA98775530B8F4FABA">
    <w:name w:val="CF66B55623A84CAA98775530B8F4FABA"/>
    <w:rsid w:val="004D0799"/>
  </w:style>
  <w:style w:type="paragraph" w:customStyle="1" w:styleId="4296826FF1BB4089A6C36D13EA4FC5B4">
    <w:name w:val="4296826FF1BB4089A6C36D13EA4FC5B4"/>
    <w:rsid w:val="004D0799"/>
  </w:style>
  <w:style w:type="paragraph" w:customStyle="1" w:styleId="C797745A56A241228E5C9292BC303CCD">
    <w:name w:val="C797745A56A241228E5C9292BC303CCD"/>
    <w:rsid w:val="004D0799"/>
  </w:style>
  <w:style w:type="paragraph" w:customStyle="1" w:styleId="1111A4A200834E30B8A8D221E7A251D7">
    <w:name w:val="1111A4A200834E30B8A8D221E7A251D7"/>
    <w:rsid w:val="004D0799"/>
  </w:style>
  <w:style w:type="paragraph" w:customStyle="1" w:styleId="0AA4F451D0554341A789B95D657495CC">
    <w:name w:val="0AA4F451D0554341A789B95D657495CC"/>
    <w:rsid w:val="004D0799"/>
  </w:style>
  <w:style w:type="paragraph" w:customStyle="1" w:styleId="3A3309A466EC47628542DE9D6A830E939">
    <w:name w:val="3A3309A466EC47628542DE9D6A830E939"/>
    <w:rsid w:val="004D0799"/>
    <w:pPr>
      <w:spacing w:after="0" w:line="240" w:lineRule="auto"/>
    </w:pPr>
    <w:rPr>
      <w:rFonts w:ascii="Segoe UI" w:hAnsi="Segoe UI"/>
      <w:b/>
      <w:sz w:val="20"/>
      <w:lang w:val="en-GB" w:eastAsia="en-GB"/>
    </w:rPr>
  </w:style>
  <w:style w:type="paragraph" w:customStyle="1" w:styleId="276E5681654A4192BED2D26985D924BD9">
    <w:name w:val="276E5681654A4192BED2D26985D924BD9"/>
    <w:rsid w:val="004D0799"/>
    <w:pPr>
      <w:spacing w:after="0" w:line="240" w:lineRule="auto"/>
    </w:pPr>
    <w:rPr>
      <w:rFonts w:ascii="Segoe UI" w:hAnsi="Segoe UI"/>
      <w:b/>
      <w:sz w:val="20"/>
      <w:lang w:val="en-GB" w:eastAsia="en-GB"/>
    </w:rPr>
  </w:style>
  <w:style w:type="paragraph" w:customStyle="1" w:styleId="470FF1394F4940D485B2F523DAD5077F9">
    <w:name w:val="470FF1394F4940D485B2F523DAD5077F9"/>
    <w:rsid w:val="004D0799"/>
    <w:pPr>
      <w:spacing w:after="0" w:line="240" w:lineRule="auto"/>
    </w:pPr>
    <w:rPr>
      <w:rFonts w:ascii="Segoe UI" w:hAnsi="Segoe UI"/>
      <w:sz w:val="20"/>
      <w:lang w:val="en-GB" w:eastAsia="en-GB"/>
    </w:rPr>
  </w:style>
  <w:style w:type="paragraph" w:customStyle="1" w:styleId="7B88634315DD43CC99E8DBCA3B8EBC379">
    <w:name w:val="7B88634315DD43CC99E8DBCA3B8EBC379"/>
    <w:rsid w:val="004D0799"/>
    <w:pPr>
      <w:spacing w:after="0" w:line="240" w:lineRule="auto"/>
    </w:pPr>
    <w:rPr>
      <w:rFonts w:ascii="Segoe UI" w:hAnsi="Segoe UI"/>
      <w:sz w:val="20"/>
      <w:lang w:val="en-GB" w:eastAsia="en-GB"/>
    </w:rPr>
  </w:style>
  <w:style w:type="paragraph" w:customStyle="1" w:styleId="5FDEE799DAF54CD8BBBD974177B6D20C9">
    <w:name w:val="5FDEE799DAF54CD8BBBD974177B6D20C9"/>
    <w:rsid w:val="004D0799"/>
    <w:pPr>
      <w:spacing w:after="0" w:line="240" w:lineRule="auto"/>
    </w:pPr>
    <w:rPr>
      <w:rFonts w:ascii="Segoe UI" w:hAnsi="Segoe UI"/>
      <w:sz w:val="20"/>
      <w:lang w:val="en-GB" w:eastAsia="en-GB"/>
    </w:rPr>
  </w:style>
  <w:style w:type="paragraph" w:customStyle="1" w:styleId="9DF15DE4D70F49EE85D218900104946E9">
    <w:name w:val="9DF15DE4D70F49EE85D218900104946E9"/>
    <w:rsid w:val="004D0799"/>
    <w:pPr>
      <w:spacing w:after="0" w:line="240" w:lineRule="auto"/>
    </w:pPr>
    <w:rPr>
      <w:rFonts w:ascii="Segoe UI" w:hAnsi="Segoe UI"/>
      <w:sz w:val="20"/>
      <w:lang w:val="en-GB" w:eastAsia="en-GB"/>
    </w:rPr>
  </w:style>
  <w:style w:type="paragraph" w:customStyle="1" w:styleId="8C67379A14D543A5A9F0A29A997B08399">
    <w:name w:val="8C67379A14D543A5A9F0A29A997B08399"/>
    <w:rsid w:val="004D0799"/>
    <w:pPr>
      <w:spacing w:after="0" w:line="240" w:lineRule="auto"/>
    </w:pPr>
    <w:rPr>
      <w:rFonts w:ascii="Segoe UI" w:hAnsi="Segoe UI"/>
      <w:sz w:val="20"/>
      <w:lang w:val="en-GB" w:eastAsia="en-GB"/>
    </w:rPr>
  </w:style>
  <w:style w:type="paragraph" w:customStyle="1" w:styleId="DFD18F7A91C44158A588208716D866447">
    <w:name w:val="DFD18F7A91C44158A588208716D866447"/>
    <w:rsid w:val="004D0799"/>
    <w:pPr>
      <w:spacing w:after="0" w:line="240" w:lineRule="auto"/>
    </w:pPr>
    <w:rPr>
      <w:rFonts w:ascii="Segoe UI" w:hAnsi="Segoe UI"/>
      <w:sz w:val="20"/>
      <w:lang w:val="en-GB" w:eastAsia="en-GB"/>
    </w:rPr>
  </w:style>
  <w:style w:type="paragraph" w:customStyle="1" w:styleId="79C306E1D3D8473CB98059FDE2C61C8B6">
    <w:name w:val="79C306E1D3D8473CB98059FDE2C61C8B6"/>
    <w:rsid w:val="004D0799"/>
    <w:pPr>
      <w:spacing w:after="0" w:line="240" w:lineRule="auto"/>
    </w:pPr>
    <w:rPr>
      <w:rFonts w:ascii="Segoe UI" w:hAnsi="Segoe UI"/>
      <w:sz w:val="20"/>
      <w:lang w:val="en-GB" w:eastAsia="en-GB"/>
    </w:rPr>
  </w:style>
  <w:style w:type="paragraph" w:customStyle="1" w:styleId="85EB09D6794F49BBA92685218EE143CB4">
    <w:name w:val="85EB09D6794F49BBA92685218EE143CB4"/>
    <w:rsid w:val="004D0799"/>
    <w:pPr>
      <w:spacing w:after="0" w:line="240" w:lineRule="auto"/>
    </w:pPr>
    <w:rPr>
      <w:rFonts w:ascii="Segoe UI" w:hAnsi="Segoe UI"/>
      <w:sz w:val="20"/>
      <w:lang w:val="en-GB" w:eastAsia="en-GB"/>
    </w:rPr>
  </w:style>
  <w:style w:type="paragraph" w:customStyle="1" w:styleId="3145EE0058234D4886465812265A0F813">
    <w:name w:val="3145EE0058234D4886465812265A0F813"/>
    <w:rsid w:val="004D0799"/>
    <w:pPr>
      <w:spacing w:after="0" w:line="240" w:lineRule="auto"/>
    </w:pPr>
    <w:rPr>
      <w:rFonts w:ascii="Segoe UI" w:hAnsi="Segoe UI"/>
      <w:sz w:val="20"/>
      <w:lang w:val="en-GB" w:eastAsia="en-GB"/>
    </w:rPr>
  </w:style>
  <w:style w:type="paragraph" w:customStyle="1" w:styleId="DE4334F4980B462DADC4B5F5A74142A61">
    <w:name w:val="DE4334F4980B462DADC4B5F5A74142A61"/>
    <w:rsid w:val="004D0799"/>
    <w:pPr>
      <w:spacing w:after="0" w:line="240" w:lineRule="auto"/>
    </w:pPr>
    <w:rPr>
      <w:rFonts w:ascii="Segoe UI" w:hAnsi="Segoe UI"/>
      <w:sz w:val="20"/>
      <w:lang w:val="en-GB" w:eastAsia="en-GB"/>
    </w:rPr>
  </w:style>
  <w:style w:type="paragraph" w:customStyle="1" w:styleId="B6F4E356B57F407CBF9075C832F19EC71">
    <w:name w:val="B6F4E356B57F407CBF9075C832F19EC71"/>
    <w:rsid w:val="004D0799"/>
    <w:pPr>
      <w:spacing w:after="0" w:line="240" w:lineRule="auto"/>
    </w:pPr>
    <w:rPr>
      <w:rFonts w:ascii="Segoe UI" w:hAnsi="Segoe UI"/>
      <w:sz w:val="20"/>
      <w:lang w:val="en-GB" w:eastAsia="en-GB"/>
    </w:rPr>
  </w:style>
  <w:style w:type="paragraph" w:customStyle="1" w:styleId="4296826FF1BB4089A6C36D13EA4FC5B41">
    <w:name w:val="4296826FF1BB4089A6C36D13EA4FC5B41"/>
    <w:rsid w:val="004D0799"/>
    <w:pPr>
      <w:spacing w:after="0" w:line="240" w:lineRule="auto"/>
    </w:pPr>
    <w:rPr>
      <w:rFonts w:ascii="Segoe UI" w:hAnsi="Segoe UI"/>
      <w:sz w:val="20"/>
      <w:lang w:val="en-GB" w:eastAsia="en-GB"/>
    </w:rPr>
  </w:style>
  <w:style w:type="paragraph" w:customStyle="1" w:styleId="E5B1E22F16DE4F4998A169FEEB9B238D1">
    <w:name w:val="E5B1E22F16DE4F4998A169FEEB9B238D1"/>
    <w:rsid w:val="004D0799"/>
    <w:pPr>
      <w:spacing w:after="0" w:line="240" w:lineRule="auto"/>
    </w:pPr>
    <w:rPr>
      <w:rFonts w:ascii="Segoe UI" w:hAnsi="Segoe UI"/>
      <w:sz w:val="20"/>
      <w:lang w:val="en-GB" w:eastAsia="en-GB"/>
    </w:rPr>
  </w:style>
  <w:style w:type="paragraph" w:customStyle="1" w:styleId="74DF23EADE824AA78A4FC010812236F11">
    <w:name w:val="74DF23EADE824AA78A4FC010812236F11"/>
    <w:rsid w:val="004D0799"/>
    <w:pPr>
      <w:spacing w:after="0" w:line="240" w:lineRule="auto"/>
    </w:pPr>
    <w:rPr>
      <w:rFonts w:ascii="Segoe UI" w:hAnsi="Segoe UI"/>
      <w:sz w:val="20"/>
      <w:lang w:val="en-GB" w:eastAsia="en-GB"/>
    </w:rPr>
  </w:style>
  <w:style w:type="paragraph" w:customStyle="1" w:styleId="C797745A56A241228E5C9292BC303CCD1">
    <w:name w:val="C797745A56A241228E5C9292BC303CCD1"/>
    <w:rsid w:val="004D0799"/>
    <w:pPr>
      <w:spacing w:after="0" w:line="240" w:lineRule="auto"/>
    </w:pPr>
    <w:rPr>
      <w:rFonts w:ascii="Segoe UI" w:hAnsi="Segoe UI"/>
      <w:sz w:val="20"/>
      <w:lang w:val="en-GB" w:eastAsia="en-GB"/>
    </w:rPr>
  </w:style>
  <w:style w:type="paragraph" w:customStyle="1" w:styleId="21283BA06E834D75BC9842A8486A79951">
    <w:name w:val="21283BA06E834D75BC9842A8486A79951"/>
    <w:rsid w:val="004D0799"/>
    <w:pPr>
      <w:spacing w:after="0" w:line="240" w:lineRule="auto"/>
    </w:pPr>
    <w:rPr>
      <w:rFonts w:ascii="Segoe UI" w:hAnsi="Segoe UI"/>
      <w:sz w:val="20"/>
      <w:lang w:val="en-GB" w:eastAsia="en-GB"/>
    </w:rPr>
  </w:style>
  <w:style w:type="paragraph" w:customStyle="1" w:styleId="6169727EFE624B319C4A7FA52AC8668F1">
    <w:name w:val="6169727EFE624B319C4A7FA52AC8668F1"/>
    <w:rsid w:val="004D0799"/>
    <w:pPr>
      <w:spacing w:after="0" w:line="240" w:lineRule="auto"/>
    </w:pPr>
    <w:rPr>
      <w:rFonts w:ascii="Segoe UI" w:hAnsi="Segoe UI"/>
      <w:sz w:val="20"/>
      <w:lang w:val="en-GB" w:eastAsia="en-GB"/>
    </w:rPr>
  </w:style>
  <w:style w:type="paragraph" w:customStyle="1" w:styleId="1111A4A200834E30B8A8D221E7A251D71">
    <w:name w:val="1111A4A200834E30B8A8D221E7A251D71"/>
    <w:rsid w:val="004D0799"/>
    <w:pPr>
      <w:spacing w:after="0" w:line="240" w:lineRule="auto"/>
    </w:pPr>
    <w:rPr>
      <w:rFonts w:ascii="Segoe UI" w:hAnsi="Segoe UI"/>
      <w:sz w:val="20"/>
      <w:lang w:val="en-GB" w:eastAsia="en-GB"/>
    </w:rPr>
  </w:style>
  <w:style w:type="paragraph" w:customStyle="1" w:styleId="200627897EEA434CB70BAF677B32A7A31">
    <w:name w:val="200627897EEA434CB70BAF677B32A7A31"/>
    <w:rsid w:val="004D0799"/>
    <w:pPr>
      <w:spacing w:after="0" w:line="240" w:lineRule="auto"/>
    </w:pPr>
    <w:rPr>
      <w:rFonts w:ascii="Segoe UI" w:hAnsi="Segoe UI"/>
      <w:sz w:val="20"/>
      <w:lang w:val="en-GB" w:eastAsia="en-GB"/>
    </w:rPr>
  </w:style>
  <w:style w:type="paragraph" w:customStyle="1" w:styleId="CF66B55623A84CAA98775530B8F4FABA1">
    <w:name w:val="CF66B55623A84CAA98775530B8F4FABA1"/>
    <w:rsid w:val="004D0799"/>
    <w:pPr>
      <w:spacing w:after="0" w:line="240" w:lineRule="auto"/>
    </w:pPr>
    <w:rPr>
      <w:rFonts w:ascii="Segoe UI" w:hAnsi="Segoe UI"/>
      <w:sz w:val="20"/>
      <w:lang w:val="en-GB" w:eastAsia="en-GB"/>
    </w:rPr>
  </w:style>
  <w:style w:type="paragraph" w:customStyle="1" w:styleId="0AA4F451D0554341A789B95D657495CC1">
    <w:name w:val="0AA4F451D0554341A789B95D657495CC1"/>
    <w:rsid w:val="004D0799"/>
    <w:pPr>
      <w:spacing w:after="0" w:line="240" w:lineRule="auto"/>
    </w:pPr>
    <w:rPr>
      <w:rFonts w:ascii="Segoe UI" w:hAnsi="Segoe UI"/>
      <w:sz w:val="20"/>
      <w:lang w:val="en-GB" w:eastAsia="en-GB"/>
    </w:rPr>
  </w:style>
  <w:style w:type="paragraph" w:customStyle="1" w:styleId="5CD46FCDC3344FF7B70A3B36E864F373">
    <w:name w:val="5CD46FCDC3344FF7B70A3B36E864F373"/>
    <w:rsid w:val="004D0799"/>
    <w:pPr>
      <w:spacing w:after="0" w:line="240" w:lineRule="auto"/>
    </w:pPr>
    <w:rPr>
      <w:rFonts w:ascii="Segoe UI" w:hAnsi="Segoe UI"/>
      <w:sz w:val="20"/>
      <w:lang w:val="en-GB" w:eastAsia="en-GB"/>
    </w:rPr>
  </w:style>
  <w:style w:type="paragraph" w:customStyle="1" w:styleId="3A3309A466EC47628542DE9D6A830E9310">
    <w:name w:val="3A3309A466EC47628542DE9D6A830E9310"/>
    <w:rsid w:val="00DD316A"/>
    <w:pPr>
      <w:spacing w:after="0" w:line="240" w:lineRule="auto"/>
    </w:pPr>
    <w:rPr>
      <w:rFonts w:ascii="Segoe UI" w:hAnsi="Segoe UI"/>
      <w:b/>
      <w:sz w:val="20"/>
      <w:lang w:val="en-GB" w:eastAsia="en-GB"/>
    </w:rPr>
  </w:style>
  <w:style w:type="paragraph" w:customStyle="1" w:styleId="276E5681654A4192BED2D26985D924BD10">
    <w:name w:val="276E5681654A4192BED2D26985D924BD10"/>
    <w:rsid w:val="00DD316A"/>
    <w:pPr>
      <w:spacing w:after="0" w:line="240" w:lineRule="auto"/>
    </w:pPr>
    <w:rPr>
      <w:rFonts w:ascii="Segoe UI" w:hAnsi="Segoe UI"/>
      <w:b/>
      <w:sz w:val="20"/>
      <w:lang w:val="en-GB" w:eastAsia="en-GB"/>
    </w:rPr>
  </w:style>
  <w:style w:type="paragraph" w:customStyle="1" w:styleId="5DE751AC11804EF6BE57BB36936DA6B3">
    <w:name w:val="5DE751AC11804EF6BE57BB36936DA6B3"/>
    <w:rsid w:val="00DD316A"/>
    <w:pPr>
      <w:spacing w:after="0" w:line="240" w:lineRule="auto"/>
    </w:pPr>
    <w:rPr>
      <w:rFonts w:ascii="Segoe UI" w:hAnsi="Segoe UI"/>
      <w:sz w:val="20"/>
      <w:lang w:val="en-GB" w:eastAsia="en-GB"/>
    </w:rPr>
  </w:style>
  <w:style w:type="paragraph" w:customStyle="1" w:styleId="7B88634315DD43CC99E8DBCA3B8EBC3710">
    <w:name w:val="7B88634315DD43CC99E8DBCA3B8EBC3710"/>
    <w:rsid w:val="00DD316A"/>
    <w:pPr>
      <w:spacing w:after="0" w:line="240" w:lineRule="auto"/>
    </w:pPr>
    <w:rPr>
      <w:rFonts w:ascii="Segoe UI" w:hAnsi="Segoe UI"/>
      <w:sz w:val="20"/>
      <w:lang w:val="en-GB" w:eastAsia="en-GB"/>
    </w:rPr>
  </w:style>
  <w:style w:type="paragraph" w:customStyle="1" w:styleId="5FDEE799DAF54CD8BBBD974177B6D20C10">
    <w:name w:val="5FDEE799DAF54CD8BBBD974177B6D20C10"/>
    <w:rsid w:val="00DD316A"/>
    <w:pPr>
      <w:spacing w:after="0" w:line="240" w:lineRule="auto"/>
    </w:pPr>
    <w:rPr>
      <w:rFonts w:ascii="Segoe UI" w:hAnsi="Segoe UI"/>
      <w:sz w:val="20"/>
      <w:lang w:val="en-GB" w:eastAsia="en-GB"/>
    </w:rPr>
  </w:style>
  <w:style w:type="paragraph" w:customStyle="1" w:styleId="9DF15DE4D70F49EE85D218900104946E10">
    <w:name w:val="9DF15DE4D70F49EE85D218900104946E10"/>
    <w:rsid w:val="00DD316A"/>
    <w:pPr>
      <w:spacing w:after="0" w:line="240" w:lineRule="auto"/>
    </w:pPr>
    <w:rPr>
      <w:rFonts w:ascii="Segoe UI" w:hAnsi="Segoe UI"/>
      <w:sz w:val="20"/>
      <w:lang w:val="en-GB" w:eastAsia="en-GB"/>
    </w:rPr>
  </w:style>
  <w:style w:type="paragraph" w:customStyle="1" w:styleId="8C67379A14D543A5A9F0A29A997B083910">
    <w:name w:val="8C67379A14D543A5A9F0A29A997B083910"/>
    <w:rsid w:val="00DD316A"/>
    <w:pPr>
      <w:spacing w:after="0" w:line="240" w:lineRule="auto"/>
    </w:pPr>
    <w:rPr>
      <w:rFonts w:ascii="Segoe UI" w:hAnsi="Segoe UI"/>
      <w:sz w:val="20"/>
      <w:lang w:val="en-GB" w:eastAsia="en-GB"/>
    </w:rPr>
  </w:style>
  <w:style w:type="paragraph" w:customStyle="1" w:styleId="95DBC423593B4309B3C7FC272C30D630">
    <w:name w:val="95DBC423593B4309B3C7FC272C30D630"/>
    <w:rsid w:val="00DD316A"/>
    <w:pPr>
      <w:spacing w:after="0" w:line="240" w:lineRule="auto"/>
    </w:pPr>
    <w:rPr>
      <w:rFonts w:ascii="Segoe UI" w:hAnsi="Segoe UI"/>
      <w:sz w:val="20"/>
      <w:lang w:val="en-GB" w:eastAsia="en-GB"/>
    </w:rPr>
  </w:style>
  <w:style w:type="paragraph" w:customStyle="1" w:styleId="F0B1067E0B5143789145C2C2DDCE118E">
    <w:name w:val="F0B1067E0B5143789145C2C2DDCE118E"/>
    <w:rsid w:val="00DD316A"/>
    <w:pPr>
      <w:spacing w:after="0" w:line="240" w:lineRule="auto"/>
    </w:pPr>
    <w:rPr>
      <w:rFonts w:ascii="Segoe UI" w:hAnsi="Segoe UI"/>
      <w:sz w:val="20"/>
      <w:lang w:val="en-GB" w:eastAsia="en-GB"/>
    </w:rPr>
  </w:style>
  <w:style w:type="paragraph" w:customStyle="1" w:styleId="2FD7AE44E0244F8E9BE017F90FC86DE2">
    <w:name w:val="2FD7AE44E0244F8E9BE017F90FC86DE2"/>
    <w:rsid w:val="00DD316A"/>
    <w:pPr>
      <w:spacing w:after="0" w:line="240" w:lineRule="auto"/>
    </w:pPr>
    <w:rPr>
      <w:rFonts w:ascii="Segoe UI" w:hAnsi="Segoe UI"/>
      <w:sz w:val="20"/>
      <w:lang w:val="en-GB" w:eastAsia="en-GB"/>
    </w:rPr>
  </w:style>
  <w:style w:type="paragraph" w:customStyle="1" w:styleId="4361943291294825A34BA2831438EAFB">
    <w:name w:val="4361943291294825A34BA2831438EAFB"/>
    <w:rsid w:val="00DD316A"/>
    <w:pPr>
      <w:spacing w:after="0" w:line="240" w:lineRule="auto"/>
    </w:pPr>
    <w:rPr>
      <w:rFonts w:ascii="Segoe UI" w:hAnsi="Segoe UI"/>
      <w:sz w:val="20"/>
      <w:lang w:val="en-GB" w:eastAsia="en-GB"/>
    </w:rPr>
  </w:style>
  <w:style w:type="paragraph" w:customStyle="1" w:styleId="4B0CB92917D64B22B2BF0DD285D4FD19">
    <w:name w:val="4B0CB92917D64B22B2BF0DD285D4FD19"/>
    <w:rsid w:val="00DD316A"/>
    <w:pPr>
      <w:spacing w:after="0" w:line="240" w:lineRule="auto"/>
    </w:pPr>
    <w:rPr>
      <w:rFonts w:ascii="Segoe UI" w:hAnsi="Segoe UI"/>
      <w:sz w:val="20"/>
      <w:lang w:val="en-GB" w:eastAsia="en-GB"/>
    </w:rPr>
  </w:style>
  <w:style w:type="paragraph" w:customStyle="1" w:styleId="F2574B37F25B40ADB206DF9CCA058A9C">
    <w:name w:val="F2574B37F25B40ADB206DF9CCA058A9C"/>
    <w:rsid w:val="00DD316A"/>
    <w:pPr>
      <w:spacing w:after="0" w:line="240" w:lineRule="auto"/>
    </w:pPr>
    <w:rPr>
      <w:rFonts w:ascii="Segoe UI" w:hAnsi="Segoe UI"/>
      <w:sz w:val="20"/>
      <w:lang w:val="en-GB" w:eastAsia="en-GB"/>
    </w:rPr>
  </w:style>
  <w:style w:type="paragraph" w:customStyle="1" w:styleId="77908A69B1314CF8A37B51CC24032404">
    <w:name w:val="77908A69B1314CF8A37B51CC24032404"/>
    <w:rsid w:val="00DD316A"/>
    <w:pPr>
      <w:spacing w:after="0" w:line="240" w:lineRule="auto"/>
    </w:pPr>
    <w:rPr>
      <w:rFonts w:ascii="Segoe UI" w:hAnsi="Segoe UI"/>
      <w:sz w:val="20"/>
      <w:lang w:val="en-GB" w:eastAsia="en-GB"/>
    </w:rPr>
  </w:style>
  <w:style w:type="paragraph" w:customStyle="1" w:styleId="FAB2FC37FF494B4AA1C85CF0199C3104">
    <w:name w:val="FAB2FC37FF494B4AA1C85CF0199C3104"/>
    <w:rsid w:val="00DD316A"/>
    <w:pPr>
      <w:spacing w:after="0" w:line="240" w:lineRule="auto"/>
    </w:pPr>
    <w:rPr>
      <w:rFonts w:ascii="Segoe UI" w:hAnsi="Segoe UI"/>
      <w:sz w:val="20"/>
      <w:lang w:val="en-GB" w:eastAsia="en-GB"/>
    </w:rPr>
  </w:style>
  <w:style w:type="paragraph" w:customStyle="1" w:styleId="3FD3689B05454CC8A8104D573534489F">
    <w:name w:val="3FD3689B05454CC8A8104D573534489F"/>
    <w:rsid w:val="00DD316A"/>
    <w:pPr>
      <w:spacing w:after="0" w:line="240" w:lineRule="auto"/>
    </w:pPr>
    <w:rPr>
      <w:rFonts w:ascii="Segoe UI" w:hAnsi="Segoe UI"/>
      <w:sz w:val="20"/>
      <w:lang w:val="en-GB" w:eastAsia="en-GB"/>
    </w:rPr>
  </w:style>
  <w:style w:type="paragraph" w:customStyle="1" w:styleId="530A37DEE24242539DB89E4E34544092">
    <w:name w:val="530A37DEE24242539DB89E4E34544092"/>
    <w:rsid w:val="00DD316A"/>
    <w:pPr>
      <w:spacing w:after="0" w:line="240" w:lineRule="auto"/>
    </w:pPr>
    <w:rPr>
      <w:rFonts w:ascii="Segoe UI" w:hAnsi="Segoe UI"/>
      <w:sz w:val="20"/>
      <w:lang w:val="en-GB" w:eastAsia="en-GB"/>
    </w:rPr>
  </w:style>
  <w:style w:type="paragraph" w:customStyle="1" w:styleId="2496360D8AC64EBC948B44FD8CA8BEC0">
    <w:name w:val="2496360D8AC64EBC948B44FD8CA8BEC0"/>
    <w:rsid w:val="00DD316A"/>
    <w:pPr>
      <w:spacing w:after="0" w:line="240" w:lineRule="auto"/>
    </w:pPr>
    <w:rPr>
      <w:rFonts w:ascii="Segoe UI" w:hAnsi="Segoe UI"/>
      <w:sz w:val="20"/>
      <w:lang w:val="en-GB" w:eastAsia="en-GB"/>
    </w:rPr>
  </w:style>
  <w:style w:type="paragraph" w:customStyle="1" w:styleId="90C70634E7A941AA987666F78C27AE2B">
    <w:name w:val="90C70634E7A941AA987666F78C27AE2B"/>
    <w:rsid w:val="00DD316A"/>
    <w:pPr>
      <w:spacing w:after="0" w:line="240" w:lineRule="auto"/>
    </w:pPr>
    <w:rPr>
      <w:rFonts w:ascii="Segoe UI" w:hAnsi="Segoe UI"/>
      <w:sz w:val="20"/>
      <w:lang w:val="en-GB" w:eastAsia="en-GB"/>
    </w:rPr>
  </w:style>
  <w:style w:type="paragraph" w:customStyle="1" w:styleId="765079F2C90A43DFA40D92C26281FDAD">
    <w:name w:val="765079F2C90A43DFA40D92C26281FDAD"/>
    <w:rsid w:val="00DD316A"/>
    <w:pPr>
      <w:spacing w:after="0" w:line="240" w:lineRule="auto"/>
    </w:pPr>
    <w:rPr>
      <w:rFonts w:ascii="Segoe UI" w:hAnsi="Segoe UI"/>
      <w:sz w:val="20"/>
      <w:lang w:val="en-GB" w:eastAsia="en-GB"/>
    </w:rPr>
  </w:style>
  <w:style w:type="paragraph" w:customStyle="1" w:styleId="68CD44DD8F4249C090AEC47789317340">
    <w:name w:val="68CD44DD8F4249C090AEC47789317340"/>
    <w:rsid w:val="00DD316A"/>
    <w:pPr>
      <w:spacing w:after="0" w:line="240" w:lineRule="auto"/>
    </w:pPr>
    <w:rPr>
      <w:rFonts w:ascii="Segoe UI" w:hAnsi="Segoe UI"/>
      <w:sz w:val="20"/>
      <w:lang w:val="en-GB" w:eastAsia="en-GB"/>
    </w:rPr>
  </w:style>
  <w:style w:type="paragraph" w:customStyle="1" w:styleId="CDD8D642A30A49C09573F37D9AE7275E">
    <w:name w:val="CDD8D642A30A49C09573F37D9AE7275E"/>
    <w:rsid w:val="00DD316A"/>
    <w:pPr>
      <w:spacing w:after="0" w:line="240" w:lineRule="auto"/>
    </w:pPr>
    <w:rPr>
      <w:rFonts w:ascii="Segoe UI" w:hAnsi="Segoe UI"/>
      <w:sz w:val="20"/>
      <w:lang w:val="en-GB" w:eastAsia="en-GB"/>
    </w:rPr>
  </w:style>
  <w:style w:type="paragraph" w:customStyle="1" w:styleId="B1077FB7087F4885AF4958160D42FE5E">
    <w:name w:val="B1077FB7087F4885AF4958160D42FE5E"/>
    <w:rsid w:val="00DD316A"/>
    <w:pPr>
      <w:spacing w:after="0" w:line="240" w:lineRule="auto"/>
    </w:pPr>
    <w:rPr>
      <w:rFonts w:ascii="Segoe UI" w:hAnsi="Segoe UI"/>
      <w:sz w:val="20"/>
      <w:lang w:val="en-GB" w:eastAsia="en-GB"/>
    </w:rPr>
  </w:style>
  <w:style w:type="paragraph" w:customStyle="1" w:styleId="5414BDB5E6EB4EDB96E1CF3BF3341816">
    <w:name w:val="5414BDB5E6EB4EDB96E1CF3BF3341816"/>
    <w:rsid w:val="00DD316A"/>
    <w:pPr>
      <w:spacing w:after="0" w:line="240" w:lineRule="auto"/>
    </w:pPr>
    <w:rPr>
      <w:rFonts w:ascii="Segoe UI" w:hAnsi="Segoe UI"/>
      <w:sz w:val="20"/>
      <w:lang w:val="en-GB" w:eastAsia="en-GB"/>
    </w:rPr>
  </w:style>
  <w:style w:type="paragraph" w:customStyle="1" w:styleId="7BE27EC2D90240BF9EC74C879B6872C0">
    <w:name w:val="7BE27EC2D90240BF9EC74C879B6872C0"/>
    <w:rsid w:val="00DD316A"/>
    <w:pPr>
      <w:spacing w:after="0" w:line="240" w:lineRule="auto"/>
    </w:pPr>
    <w:rPr>
      <w:rFonts w:ascii="Segoe UI" w:hAnsi="Segoe UI"/>
      <w:sz w:val="20"/>
      <w:lang w:val="en-GB" w:eastAsia="en-GB"/>
    </w:rPr>
  </w:style>
  <w:style w:type="paragraph" w:customStyle="1" w:styleId="551EC7C2EEB14891BA194532DE7B14D8">
    <w:name w:val="551EC7C2EEB14891BA194532DE7B14D8"/>
    <w:rsid w:val="00DD316A"/>
    <w:pPr>
      <w:spacing w:after="0" w:line="240" w:lineRule="auto"/>
    </w:pPr>
    <w:rPr>
      <w:rFonts w:ascii="Segoe UI" w:hAnsi="Segoe UI"/>
      <w:sz w:val="20"/>
      <w:lang w:val="en-GB" w:eastAsia="en-GB"/>
    </w:rPr>
  </w:style>
  <w:style w:type="paragraph" w:customStyle="1" w:styleId="988C9A780F3E4F1B8397213AC14A4AEE">
    <w:name w:val="988C9A780F3E4F1B8397213AC14A4AEE"/>
    <w:rsid w:val="00DD316A"/>
    <w:pPr>
      <w:spacing w:after="0" w:line="240" w:lineRule="auto"/>
    </w:pPr>
    <w:rPr>
      <w:rFonts w:ascii="Segoe UI" w:hAnsi="Segoe UI"/>
      <w:sz w:val="20"/>
      <w:lang w:val="en-GB" w:eastAsia="en-GB"/>
    </w:rPr>
  </w:style>
  <w:style w:type="paragraph" w:customStyle="1" w:styleId="3A3309A466EC47628542DE9D6A830E9311">
    <w:name w:val="3A3309A466EC47628542DE9D6A830E9311"/>
    <w:rsid w:val="00DD316A"/>
    <w:pPr>
      <w:spacing w:after="0" w:line="240" w:lineRule="auto"/>
    </w:pPr>
    <w:rPr>
      <w:rFonts w:ascii="Segoe UI" w:hAnsi="Segoe UI"/>
      <w:b/>
      <w:sz w:val="20"/>
      <w:lang w:val="en-GB" w:eastAsia="en-GB"/>
    </w:rPr>
  </w:style>
  <w:style w:type="paragraph" w:customStyle="1" w:styleId="276E5681654A4192BED2D26985D924BD11">
    <w:name w:val="276E5681654A4192BED2D26985D924BD11"/>
    <w:rsid w:val="00DD316A"/>
    <w:pPr>
      <w:spacing w:after="0" w:line="240" w:lineRule="auto"/>
    </w:pPr>
    <w:rPr>
      <w:rFonts w:ascii="Segoe UI" w:hAnsi="Segoe UI"/>
      <w:b/>
      <w:sz w:val="20"/>
      <w:lang w:val="en-GB" w:eastAsia="en-GB"/>
    </w:rPr>
  </w:style>
  <w:style w:type="paragraph" w:customStyle="1" w:styleId="5DE751AC11804EF6BE57BB36936DA6B31">
    <w:name w:val="5DE751AC11804EF6BE57BB36936DA6B31"/>
    <w:rsid w:val="00DD316A"/>
    <w:pPr>
      <w:spacing w:after="0" w:line="240" w:lineRule="auto"/>
    </w:pPr>
    <w:rPr>
      <w:rFonts w:ascii="Segoe UI" w:hAnsi="Segoe UI"/>
      <w:sz w:val="20"/>
      <w:lang w:val="en-GB" w:eastAsia="en-GB"/>
    </w:rPr>
  </w:style>
  <w:style w:type="paragraph" w:customStyle="1" w:styleId="7B88634315DD43CC99E8DBCA3B8EBC3711">
    <w:name w:val="7B88634315DD43CC99E8DBCA3B8EBC3711"/>
    <w:rsid w:val="00DD316A"/>
    <w:pPr>
      <w:spacing w:after="0" w:line="240" w:lineRule="auto"/>
    </w:pPr>
    <w:rPr>
      <w:rFonts w:ascii="Segoe UI" w:hAnsi="Segoe UI"/>
      <w:sz w:val="20"/>
      <w:lang w:val="en-GB" w:eastAsia="en-GB"/>
    </w:rPr>
  </w:style>
  <w:style w:type="paragraph" w:customStyle="1" w:styleId="5FDEE799DAF54CD8BBBD974177B6D20C11">
    <w:name w:val="5FDEE799DAF54CD8BBBD974177B6D20C11"/>
    <w:rsid w:val="00DD316A"/>
    <w:pPr>
      <w:spacing w:after="0" w:line="240" w:lineRule="auto"/>
    </w:pPr>
    <w:rPr>
      <w:rFonts w:ascii="Segoe UI" w:hAnsi="Segoe UI"/>
      <w:sz w:val="20"/>
      <w:lang w:val="en-GB" w:eastAsia="en-GB"/>
    </w:rPr>
  </w:style>
  <w:style w:type="paragraph" w:customStyle="1" w:styleId="9DF15DE4D70F49EE85D218900104946E11">
    <w:name w:val="9DF15DE4D70F49EE85D218900104946E11"/>
    <w:rsid w:val="00DD316A"/>
    <w:pPr>
      <w:spacing w:after="0" w:line="240" w:lineRule="auto"/>
    </w:pPr>
    <w:rPr>
      <w:rFonts w:ascii="Segoe UI" w:hAnsi="Segoe UI"/>
      <w:sz w:val="20"/>
      <w:lang w:val="en-GB" w:eastAsia="en-GB"/>
    </w:rPr>
  </w:style>
  <w:style w:type="paragraph" w:customStyle="1" w:styleId="8C67379A14D543A5A9F0A29A997B083911">
    <w:name w:val="8C67379A14D543A5A9F0A29A997B083911"/>
    <w:rsid w:val="00DD316A"/>
    <w:pPr>
      <w:spacing w:after="0" w:line="240" w:lineRule="auto"/>
    </w:pPr>
    <w:rPr>
      <w:rFonts w:ascii="Segoe UI" w:hAnsi="Segoe UI"/>
      <w:sz w:val="20"/>
      <w:lang w:val="en-GB" w:eastAsia="en-GB"/>
    </w:rPr>
  </w:style>
  <w:style w:type="paragraph" w:customStyle="1" w:styleId="95DBC423593B4309B3C7FC272C30D6301">
    <w:name w:val="95DBC423593B4309B3C7FC272C30D6301"/>
    <w:rsid w:val="00DD316A"/>
    <w:pPr>
      <w:spacing w:after="0" w:line="240" w:lineRule="auto"/>
    </w:pPr>
    <w:rPr>
      <w:rFonts w:ascii="Segoe UI" w:hAnsi="Segoe UI"/>
      <w:sz w:val="20"/>
      <w:lang w:val="en-GB" w:eastAsia="en-GB"/>
    </w:rPr>
  </w:style>
  <w:style w:type="paragraph" w:customStyle="1" w:styleId="1D7A5E5A7CD2448D9917E2550168E8A5">
    <w:name w:val="1D7A5E5A7CD2448D9917E2550168E8A5"/>
    <w:rsid w:val="00DD316A"/>
    <w:pPr>
      <w:spacing w:after="0" w:line="240" w:lineRule="auto"/>
    </w:pPr>
    <w:rPr>
      <w:rFonts w:ascii="Segoe UI" w:hAnsi="Segoe UI"/>
      <w:sz w:val="20"/>
      <w:lang w:val="en-GB" w:eastAsia="en-GB"/>
    </w:rPr>
  </w:style>
  <w:style w:type="paragraph" w:customStyle="1" w:styleId="8D597EC715304BEFA8327CB1A2CFB4A3">
    <w:name w:val="8D597EC715304BEFA8327CB1A2CFB4A3"/>
    <w:rsid w:val="00DD316A"/>
    <w:pPr>
      <w:spacing w:after="0" w:line="240" w:lineRule="auto"/>
    </w:pPr>
    <w:rPr>
      <w:rFonts w:ascii="Segoe UI" w:hAnsi="Segoe UI"/>
      <w:sz w:val="20"/>
      <w:lang w:val="en-GB" w:eastAsia="en-GB"/>
    </w:rPr>
  </w:style>
  <w:style w:type="paragraph" w:customStyle="1" w:styleId="C01D21DE60B645FFBB6452899A01C8AB">
    <w:name w:val="C01D21DE60B645FFBB6452899A01C8AB"/>
    <w:rsid w:val="00DD316A"/>
    <w:pPr>
      <w:spacing w:after="0" w:line="240" w:lineRule="auto"/>
    </w:pPr>
    <w:rPr>
      <w:rFonts w:ascii="Segoe UI" w:hAnsi="Segoe UI"/>
      <w:sz w:val="20"/>
      <w:lang w:val="en-GB" w:eastAsia="en-GB"/>
    </w:rPr>
  </w:style>
  <w:style w:type="paragraph" w:customStyle="1" w:styleId="D0615B017813485E8281E616850249C6">
    <w:name w:val="D0615B017813485E8281E616850249C6"/>
    <w:rsid w:val="00DD316A"/>
    <w:pPr>
      <w:spacing w:after="0" w:line="240" w:lineRule="auto"/>
    </w:pPr>
    <w:rPr>
      <w:rFonts w:ascii="Segoe UI" w:hAnsi="Segoe UI"/>
      <w:sz w:val="20"/>
      <w:lang w:val="en-GB" w:eastAsia="en-GB"/>
    </w:rPr>
  </w:style>
  <w:style w:type="paragraph" w:customStyle="1" w:styleId="9CAA02CDDE3B4A4BBD111E0DFFFF0ADC">
    <w:name w:val="9CAA02CDDE3B4A4BBD111E0DFFFF0ADC"/>
    <w:rsid w:val="00DD316A"/>
    <w:pPr>
      <w:spacing w:after="0" w:line="240" w:lineRule="auto"/>
    </w:pPr>
    <w:rPr>
      <w:rFonts w:ascii="Segoe UI" w:hAnsi="Segoe UI"/>
      <w:sz w:val="20"/>
      <w:lang w:val="en-GB" w:eastAsia="en-GB"/>
    </w:rPr>
  </w:style>
  <w:style w:type="paragraph" w:customStyle="1" w:styleId="F0B1067E0B5143789145C2C2DDCE118E1">
    <w:name w:val="F0B1067E0B5143789145C2C2DDCE118E1"/>
    <w:rsid w:val="00DD316A"/>
    <w:pPr>
      <w:spacing w:after="0" w:line="240" w:lineRule="auto"/>
    </w:pPr>
    <w:rPr>
      <w:rFonts w:ascii="Segoe UI" w:hAnsi="Segoe UI"/>
      <w:sz w:val="20"/>
      <w:lang w:val="en-GB" w:eastAsia="en-GB"/>
    </w:rPr>
  </w:style>
  <w:style w:type="paragraph" w:customStyle="1" w:styleId="2FD7AE44E0244F8E9BE017F90FC86DE21">
    <w:name w:val="2FD7AE44E0244F8E9BE017F90FC86DE21"/>
    <w:rsid w:val="00DD316A"/>
    <w:pPr>
      <w:spacing w:after="0" w:line="240" w:lineRule="auto"/>
    </w:pPr>
    <w:rPr>
      <w:rFonts w:ascii="Segoe UI" w:hAnsi="Segoe UI"/>
      <w:sz w:val="20"/>
      <w:lang w:val="en-GB" w:eastAsia="en-GB"/>
    </w:rPr>
  </w:style>
  <w:style w:type="paragraph" w:customStyle="1" w:styleId="4361943291294825A34BA2831438EAFB1">
    <w:name w:val="4361943291294825A34BA2831438EAFB1"/>
    <w:rsid w:val="00DD316A"/>
    <w:pPr>
      <w:spacing w:after="0" w:line="240" w:lineRule="auto"/>
    </w:pPr>
    <w:rPr>
      <w:rFonts w:ascii="Segoe UI" w:hAnsi="Segoe UI"/>
      <w:sz w:val="20"/>
      <w:lang w:val="en-GB" w:eastAsia="en-GB"/>
    </w:rPr>
  </w:style>
  <w:style w:type="paragraph" w:customStyle="1" w:styleId="4B0CB92917D64B22B2BF0DD285D4FD191">
    <w:name w:val="4B0CB92917D64B22B2BF0DD285D4FD191"/>
    <w:rsid w:val="00DD316A"/>
    <w:pPr>
      <w:spacing w:after="0" w:line="240" w:lineRule="auto"/>
    </w:pPr>
    <w:rPr>
      <w:rFonts w:ascii="Segoe UI" w:hAnsi="Segoe UI"/>
      <w:sz w:val="20"/>
      <w:lang w:val="en-GB" w:eastAsia="en-GB"/>
    </w:rPr>
  </w:style>
  <w:style w:type="paragraph" w:customStyle="1" w:styleId="F2574B37F25B40ADB206DF9CCA058A9C1">
    <w:name w:val="F2574B37F25B40ADB206DF9CCA058A9C1"/>
    <w:rsid w:val="00DD316A"/>
    <w:pPr>
      <w:spacing w:after="0" w:line="240" w:lineRule="auto"/>
    </w:pPr>
    <w:rPr>
      <w:rFonts w:ascii="Segoe UI" w:hAnsi="Segoe UI"/>
      <w:sz w:val="20"/>
      <w:lang w:val="en-GB" w:eastAsia="en-GB"/>
    </w:rPr>
  </w:style>
  <w:style w:type="paragraph" w:customStyle="1" w:styleId="77908A69B1314CF8A37B51CC240324041">
    <w:name w:val="77908A69B1314CF8A37B51CC240324041"/>
    <w:rsid w:val="00DD316A"/>
    <w:pPr>
      <w:spacing w:after="0" w:line="240" w:lineRule="auto"/>
    </w:pPr>
    <w:rPr>
      <w:rFonts w:ascii="Segoe UI" w:hAnsi="Segoe UI"/>
      <w:sz w:val="20"/>
      <w:lang w:val="en-GB" w:eastAsia="en-GB"/>
    </w:rPr>
  </w:style>
  <w:style w:type="paragraph" w:customStyle="1" w:styleId="FAB2FC37FF494B4AA1C85CF0199C31041">
    <w:name w:val="FAB2FC37FF494B4AA1C85CF0199C31041"/>
    <w:rsid w:val="00DD316A"/>
    <w:pPr>
      <w:spacing w:after="0" w:line="240" w:lineRule="auto"/>
    </w:pPr>
    <w:rPr>
      <w:rFonts w:ascii="Segoe UI" w:hAnsi="Segoe UI"/>
      <w:sz w:val="20"/>
      <w:lang w:val="en-GB" w:eastAsia="en-GB"/>
    </w:rPr>
  </w:style>
  <w:style w:type="paragraph" w:customStyle="1" w:styleId="3FD3689B05454CC8A8104D573534489F1">
    <w:name w:val="3FD3689B05454CC8A8104D573534489F1"/>
    <w:rsid w:val="00DD316A"/>
    <w:pPr>
      <w:spacing w:after="0" w:line="240" w:lineRule="auto"/>
    </w:pPr>
    <w:rPr>
      <w:rFonts w:ascii="Segoe UI" w:hAnsi="Segoe UI"/>
      <w:sz w:val="20"/>
      <w:lang w:val="en-GB" w:eastAsia="en-GB"/>
    </w:rPr>
  </w:style>
  <w:style w:type="paragraph" w:customStyle="1" w:styleId="530A37DEE24242539DB89E4E345440921">
    <w:name w:val="530A37DEE24242539DB89E4E345440921"/>
    <w:rsid w:val="00DD316A"/>
    <w:pPr>
      <w:spacing w:after="0" w:line="240" w:lineRule="auto"/>
    </w:pPr>
    <w:rPr>
      <w:rFonts w:ascii="Segoe UI" w:hAnsi="Segoe UI"/>
      <w:sz w:val="20"/>
      <w:lang w:val="en-GB" w:eastAsia="en-GB"/>
    </w:rPr>
  </w:style>
  <w:style w:type="paragraph" w:customStyle="1" w:styleId="2496360D8AC64EBC948B44FD8CA8BEC01">
    <w:name w:val="2496360D8AC64EBC948B44FD8CA8BEC01"/>
    <w:rsid w:val="00DD316A"/>
    <w:pPr>
      <w:spacing w:after="0" w:line="240" w:lineRule="auto"/>
    </w:pPr>
    <w:rPr>
      <w:rFonts w:ascii="Segoe UI" w:hAnsi="Segoe UI"/>
      <w:sz w:val="20"/>
      <w:lang w:val="en-GB" w:eastAsia="en-GB"/>
    </w:rPr>
  </w:style>
  <w:style w:type="paragraph" w:customStyle="1" w:styleId="90C70634E7A941AA987666F78C27AE2B1">
    <w:name w:val="90C70634E7A941AA987666F78C27AE2B1"/>
    <w:rsid w:val="00DD316A"/>
    <w:pPr>
      <w:spacing w:after="0" w:line="240" w:lineRule="auto"/>
    </w:pPr>
    <w:rPr>
      <w:rFonts w:ascii="Segoe UI" w:hAnsi="Segoe UI"/>
      <w:sz w:val="20"/>
      <w:lang w:val="en-GB" w:eastAsia="en-GB"/>
    </w:rPr>
  </w:style>
  <w:style w:type="paragraph" w:customStyle="1" w:styleId="765079F2C90A43DFA40D92C26281FDAD1">
    <w:name w:val="765079F2C90A43DFA40D92C26281FDAD1"/>
    <w:rsid w:val="00DD316A"/>
    <w:pPr>
      <w:spacing w:after="0" w:line="240" w:lineRule="auto"/>
    </w:pPr>
    <w:rPr>
      <w:rFonts w:ascii="Segoe UI" w:hAnsi="Segoe UI"/>
      <w:sz w:val="20"/>
      <w:lang w:val="en-GB" w:eastAsia="en-GB"/>
    </w:rPr>
  </w:style>
  <w:style w:type="paragraph" w:customStyle="1" w:styleId="68CD44DD8F4249C090AEC477893173401">
    <w:name w:val="68CD44DD8F4249C090AEC477893173401"/>
    <w:rsid w:val="00DD316A"/>
    <w:pPr>
      <w:spacing w:after="0" w:line="240" w:lineRule="auto"/>
    </w:pPr>
    <w:rPr>
      <w:rFonts w:ascii="Segoe UI" w:hAnsi="Segoe UI"/>
      <w:sz w:val="20"/>
      <w:lang w:val="en-GB" w:eastAsia="en-GB"/>
    </w:rPr>
  </w:style>
  <w:style w:type="paragraph" w:customStyle="1" w:styleId="CDD8D642A30A49C09573F37D9AE7275E1">
    <w:name w:val="CDD8D642A30A49C09573F37D9AE7275E1"/>
    <w:rsid w:val="00DD316A"/>
    <w:pPr>
      <w:spacing w:after="0" w:line="240" w:lineRule="auto"/>
    </w:pPr>
    <w:rPr>
      <w:rFonts w:ascii="Segoe UI" w:hAnsi="Segoe UI"/>
      <w:sz w:val="20"/>
      <w:lang w:val="en-GB" w:eastAsia="en-GB"/>
    </w:rPr>
  </w:style>
  <w:style w:type="paragraph" w:customStyle="1" w:styleId="B1077FB7087F4885AF4958160D42FE5E1">
    <w:name w:val="B1077FB7087F4885AF4958160D42FE5E1"/>
    <w:rsid w:val="00DD316A"/>
    <w:pPr>
      <w:spacing w:after="0" w:line="240" w:lineRule="auto"/>
    </w:pPr>
    <w:rPr>
      <w:rFonts w:ascii="Segoe UI" w:hAnsi="Segoe UI"/>
      <w:sz w:val="20"/>
      <w:lang w:val="en-GB" w:eastAsia="en-GB"/>
    </w:rPr>
  </w:style>
  <w:style w:type="paragraph" w:customStyle="1" w:styleId="5414BDB5E6EB4EDB96E1CF3BF33418161">
    <w:name w:val="5414BDB5E6EB4EDB96E1CF3BF33418161"/>
    <w:rsid w:val="00DD316A"/>
    <w:pPr>
      <w:spacing w:after="0" w:line="240" w:lineRule="auto"/>
    </w:pPr>
    <w:rPr>
      <w:rFonts w:ascii="Segoe UI" w:hAnsi="Segoe UI"/>
      <w:sz w:val="20"/>
      <w:lang w:val="en-GB" w:eastAsia="en-GB"/>
    </w:rPr>
  </w:style>
  <w:style w:type="paragraph" w:customStyle="1" w:styleId="7BE27EC2D90240BF9EC74C879B6872C01">
    <w:name w:val="7BE27EC2D90240BF9EC74C879B6872C01"/>
    <w:rsid w:val="00DD316A"/>
    <w:pPr>
      <w:spacing w:after="0" w:line="240" w:lineRule="auto"/>
    </w:pPr>
    <w:rPr>
      <w:rFonts w:ascii="Segoe UI" w:hAnsi="Segoe UI"/>
      <w:sz w:val="20"/>
      <w:lang w:val="en-GB" w:eastAsia="en-GB"/>
    </w:rPr>
  </w:style>
  <w:style w:type="paragraph" w:customStyle="1" w:styleId="551EC7C2EEB14891BA194532DE7B14D81">
    <w:name w:val="551EC7C2EEB14891BA194532DE7B14D81"/>
    <w:rsid w:val="00DD316A"/>
    <w:pPr>
      <w:spacing w:after="0" w:line="240" w:lineRule="auto"/>
    </w:pPr>
    <w:rPr>
      <w:rFonts w:ascii="Segoe UI" w:hAnsi="Segoe UI"/>
      <w:sz w:val="20"/>
      <w:lang w:val="en-GB" w:eastAsia="en-GB"/>
    </w:rPr>
  </w:style>
  <w:style w:type="paragraph" w:customStyle="1" w:styleId="988C9A780F3E4F1B8397213AC14A4AEE1">
    <w:name w:val="988C9A780F3E4F1B8397213AC14A4AEE1"/>
    <w:rsid w:val="00DD316A"/>
    <w:pPr>
      <w:spacing w:after="0" w:line="240" w:lineRule="auto"/>
    </w:pPr>
    <w:rPr>
      <w:rFonts w:ascii="Segoe UI" w:hAnsi="Segoe UI"/>
      <w:sz w:val="20"/>
      <w:lang w:val="en-GB" w:eastAsia="en-GB"/>
    </w:rPr>
  </w:style>
  <w:style w:type="paragraph" w:customStyle="1" w:styleId="3A3309A466EC47628542DE9D6A830E9312">
    <w:name w:val="3A3309A466EC47628542DE9D6A830E9312"/>
    <w:rsid w:val="00DD316A"/>
    <w:pPr>
      <w:spacing w:after="0" w:line="240" w:lineRule="auto"/>
    </w:pPr>
    <w:rPr>
      <w:rFonts w:ascii="Segoe UI" w:hAnsi="Segoe UI"/>
      <w:b/>
      <w:sz w:val="20"/>
      <w:lang w:val="en-GB" w:eastAsia="en-GB"/>
    </w:rPr>
  </w:style>
  <w:style w:type="paragraph" w:customStyle="1" w:styleId="276E5681654A4192BED2D26985D924BD12">
    <w:name w:val="276E5681654A4192BED2D26985D924BD12"/>
    <w:rsid w:val="00DD316A"/>
    <w:pPr>
      <w:spacing w:after="0" w:line="240" w:lineRule="auto"/>
    </w:pPr>
    <w:rPr>
      <w:rFonts w:ascii="Segoe UI" w:hAnsi="Segoe UI"/>
      <w:b/>
      <w:sz w:val="20"/>
      <w:lang w:val="en-GB" w:eastAsia="en-GB"/>
    </w:rPr>
  </w:style>
  <w:style w:type="paragraph" w:customStyle="1" w:styleId="5DE751AC11804EF6BE57BB36936DA6B32">
    <w:name w:val="5DE751AC11804EF6BE57BB36936DA6B32"/>
    <w:rsid w:val="00DD316A"/>
    <w:pPr>
      <w:spacing w:after="0" w:line="240" w:lineRule="auto"/>
    </w:pPr>
    <w:rPr>
      <w:rFonts w:ascii="Segoe UI" w:hAnsi="Segoe UI"/>
      <w:sz w:val="20"/>
      <w:lang w:val="en-GB" w:eastAsia="en-GB"/>
    </w:rPr>
  </w:style>
  <w:style w:type="paragraph" w:customStyle="1" w:styleId="7B88634315DD43CC99E8DBCA3B8EBC3712">
    <w:name w:val="7B88634315DD43CC99E8DBCA3B8EBC3712"/>
    <w:rsid w:val="00DD316A"/>
    <w:pPr>
      <w:spacing w:after="0" w:line="240" w:lineRule="auto"/>
    </w:pPr>
    <w:rPr>
      <w:rFonts w:ascii="Segoe UI" w:hAnsi="Segoe UI"/>
      <w:sz w:val="20"/>
      <w:lang w:val="en-GB" w:eastAsia="en-GB"/>
    </w:rPr>
  </w:style>
  <w:style w:type="paragraph" w:customStyle="1" w:styleId="5FDEE799DAF54CD8BBBD974177B6D20C12">
    <w:name w:val="5FDEE799DAF54CD8BBBD974177B6D20C12"/>
    <w:rsid w:val="00DD316A"/>
    <w:pPr>
      <w:spacing w:after="0" w:line="240" w:lineRule="auto"/>
    </w:pPr>
    <w:rPr>
      <w:rFonts w:ascii="Segoe UI" w:hAnsi="Segoe UI"/>
      <w:sz w:val="20"/>
      <w:lang w:val="en-GB" w:eastAsia="en-GB"/>
    </w:rPr>
  </w:style>
  <w:style w:type="paragraph" w:customStyle="1" w:styleId="9DF15DE4D70F49EE85D218900104946E12">
    <w:name w:val="9DF15DE4D70F49EE85D218900104946E12"/>
    <w:rsid w:val="00DD316A"/>
    <w:pPr>
      <w:spacing w:after="0" w:line="240" w:lineRule="auto"/>
    </w:pPr>
    <w:rPr>
      <w:rFonts w:ascii="Segoe UI" w:hAnsi="Segoe UI"/>
      <w:sz w:val="20"/>
      <w:lang w:val="en-GB" w:eastAsia="en-GB"/>
    </w:rPr>
  </w:style>
  <w:style w:type="paragraph" w:customStyle="1" w:styleId="8C67379A14D543A5A9F0A29A997B083912">
    <w:name w:val="8C67379A14D543A5A9F0A29A997B083912"/>
    <w:rsid w:val="00DD316A"/>
    <w:pPr>
      <w:spacing w:after="0" w:line="240" w:lineRule="auto"/>
    </w:pPr>
    <w:rPr>
      <w:rFonts w:ascii="Segoe UI" w:hAnsi="Segoe UI"/>
      <w:sz w:val="20"/>
      <w:lang w:val="en-GB" w:eastAsia="en-GB"/>
    </w:rPr>
  </w:style>
  <w:style w:type="paragraph" w:customStyle="1" w:styleId="95DBC423593B4309B3C7FC272C30D6302">
    <w:name w:val="95DBC423593B4309B3C7FC272C30D6302"/>
    <w:rsid w:val="00DD316A"/>
    <w:pPr>
      <w:spacing w:after="0" w:line="240" w:lineRule="auto"/>
    </w:pPr>
    <w:rPr>
      <w:rFonts w:ascii="Segoe UI" w:hAnsi="Segoe UI"/>
      <w:sz w:val="20"/>
      <w:lang w:val="en-GB" w:eastAsia="en-GB"/>
    </w:rPr>
  </w:style>
  <w:style w:type="paragraph" w:customStyle="1" w:styleId="1D7A5E5A7CD2448D9917E2550168E8A51">
    <w:name w:val="1D7A5E5A7CD2448D9917E2550168E8A51"/>
    <w:rsid w:val="00DD316A"/>
    <w:pPr>
      <w:spacing w:after="0" w:line="240" w:lineRule="auto"/>
    </w:pPr>
    <w:rPr>
      <w:rFonts w:ascii="Segoe UI" w:hAnsi="Segoe UI"/>
      <w:sz w:val="20"/>
      <w:lang w:val="en-GB" w:eastAsia="en-GB"/>
    </w:rPr>
  </w:style>
  <w:style w:type="paragraph" w:customStyle="1" w:styleId="8D597EC715304BEFA8327CB1A2CFB4A31">
    <w:name w:val="8D597EC715304BEFA8327CB1A2CFB4A31"/>
    <w:rsid w:val="00DD316A"/>
    <w:pPr>
      <w:spacing w:after="0" w:line="240" w:lineRule="auto"/>
    </w:pPr>
    <w:rPr>
      <w:rFonts w:ascii="Segoe UI" w:hAnsi="Segoe UI"/>
      <w:sz w:val="20"/>
      <w:lang w:val="en-GB" w:eastAsia="en-GB"/>
    </w:rPr>
  </w:style>
  <w:style w:type="paragraph" w:customStyle="1" w:styleId="C01D21DE60B645FFBB6452899A01C8AB1">
    <w:name w:val="C01D21DE60B645FFBB6452899A01C8AB1"/>
    <w:rsid w:val="00DD316A"/>
    <w:pPr>
      <w:spacing w:after="0" w:line="240" w:lineRule="auto"/>
    </w:pPr>
    <w:rPr>
      <w:rFonts w:ascii="Segoe UI" w:hAnsi="Segoe UI"/>
      <w:sz w:val="20"/>
      <w:lang w:val="en-GB" w:eastAsia="en-GB"/>
    </w:rPr>
  </w:style>
  <w:style w:type="paragraph" w:customStyle="1" w:styleId="D0615B017813485E8281E616850249C61">
    <w:name w:val="D0615B017813485E8281E616850249C61"/>
    <w:rsid w:val="00DD316A"/>
    <w:pPr>
      <w:spacing w:after="0" w:line="240" w:lineRule="auto"/>
    </w:pPr>
    <w:rPr>
      <w:rFonts w:ascii="Segoe UI" w:hAnsi="Segoe UI"/>
      <w:sz w:val="20"/>
      <w:lang w:val="en-GB" w:eastAsia="en-GB"/>
    </w:rPr>
  </w:style>
  <w:style w:type="paragraph" w:customStyle="1" w:styleId="9CAA02CDDE3B4A4BBD111E0DFFFF0ADC1">
    <w:name w:val="9CAA02CDDE3B4A4BBD111E0DFFFF0ADC1"/>
    <w:rsid w:val="00DD316A"/>
    <w:pPr>
      <w:spacing w:after="0" w:line="240" w:lineRule="auto"/>
    </w:pPr>
    <w:rPr>
      <w:rFonts w:ascii="Segoe UI" w:hAnsi="Segoe UI"/>
      <w:sz w:val="20"/>
      <w:lang w:val="en-GB" w:eastAsia="en-GB"/>
    </w:rPr>
  </w:style>
  <w:style w:type="paragraph" w:customStyle="1" w:styleId="F0B1067E0B5143789145C2C2DDCE118E2">
    <w:name w:val="F0B1067E0B5143789145C2C2DDCE118E2"/>
    <w:rsid w:val="00DD316A"/>
    <w:pPr>
      <w:spacing w:after="0" w:line="240" w:lineRule="auto"/>
    </w:pPr>
    <w:rPr>
      <w:rFonts w:ascii="Segoe UI" w:hAnsi="Segoe UI"/>
      <w:sz w:val="20"/>
      <w:lang w:val="en-GB" w:eastAsia="en-GB"/>
    </w:rPr>
  </w:style>
  <w:style w:type="paragraph" w:customStyle="1" w:styleId="2FD7AE44E0244F8E9BE017F90FC86DE22">
    <w:name w:val="2FD7AE44E0244F8E9BE017F90FC86DE22"/>
    <w:rsid w:val="00DD316A"/>
    <w:pPr>
      <w:spacing w:after="0" w:line="240" w:lineRule="auto"/>
    </w:pPr>
    <w:rPr>
      <w:rFonts w:ascii="Segoe UI" w:hAnsi="Segoe UI"/>
      <w:sz w:val="20"/>
      <w:lang w:val="en-GB" w:eastAsia="en-GB"/>
    </w:rPr>
  </w:style>
  <w:style w:type="paragraph" w:customStyle="1" w:styleId="4361943291294825A34BA2831438EAFB2">
    <w:name w:val="4361943291294825A34BA2831438EAFB2"/>
    <w:rsid w:val="00DD316A"/>
    <w:pPr>
      <w:spacing w:after="0" w:line="240" w:lineRule="auto"/>
    </w:pPr>
    <w:rPr>
      <w:rFonts w:ascii="Segoe UI" w:hAnsi="Segoe UI"/>
      <w:sz w:val="20"/>
      <w:lang w:val="en-GB" w:eastAsia="en-GB"/>
    </w:rPr>
  </w:style>
  <w:style w:type="paragraph" w:customStyle="1" w:styleId="4B0CB92917D64B22B2BF0DD285D4FD192">
    <w:name w:val="4B0CB92917D64B22B2BF0DD285D4FD192"/>
    <w:rsid w:val="00DD316A"/>
    <w:pPr>
      <w:spacing w:after="0" w:line="240" w:lineRule="auto"/>
    </w:pPr>
    <w:rPr>
      <w:rFonts w:ascii="Segoe UI" w:hAnsi="Segoe UI"/>
      <w:sz w:val="20"/>
      <w:lang w:val="en-GB" w:eastAsia="en-GB"/>
    </w:rPr>
  </w:style>
  <w:style w:type="paragraph" w:customStyle="1" w:styleId="6A69CD805128461C8930D19361A30B9F">
    <w:name w:val="6A69CD805128461C8930D19361A30B9F"/>
    <w:rsid w:val="00DD316A"/>
    <w:pPr>
      <w:spacing w:after="0" w:line="240" w:lineRule="auto"/>
    </w:pPr>
    <w:rPr>
      <w:rFonts w:ascii="Segoe UI" w:hAnsi="Segoe UI"/>
      <w:sz w:val="20"/>
      <w:lang w:val="en-GB" w:eastAsia="en-GB"/>
    </w:rPr>
  </w:style>
  <w:style w:type="paragraph" w:customStyle="1" w:styleId="77908A69B1314CF8A37B51CC240324042">
    <w:name w:val="77908A69B1314CF8A37B51CC240324042"/>
    <w:rsid w:val="00DD316A"/>
    <w:pPr>
      <w:spacing w:after="0" w:line="240" w:lineRule="auto"/>
    </w:pPr>
    <w:rPr>
      <w:rFonts w:ascii="Segoe UI" w:hAnsi="Segoe UI"/>
      <w:sz w:val="20"/>
      <w:lang w:val="en-GB" w:eastAsia="en-GB"/>
    </w:rPr>
  </w:style>
  <w:style w:type="paragraph" w:customStyle="1" w:styleId="FAB2FC37FF494B4AA1C85CF0199C31042">
    <w:name w:val="FAB2FC37FF494B4AA1C85CF0199C31042"/>
    <w:rsid w:val="00DD316A"/>
    <w:pPr>
      <w:spacing w:after="0" w:line="240" w:lineRule="auto"/>
    </w:pPr>
    <w:rPr>
      <w:rFonts w:ascii="Segoe UI" w:hAnsi="Segoe UI"/>
      <w:sz w:val="20"/>
      <w:lang w:val="en-GB" w:eastAsia="en-GB"/>
    </w:rPr>
  </w:style>
  <w:style w:type="paragraph" w:customStyle="1" w:styleId="3FD3689B05454CC8A8104D573534489F2">
    <w:name w:val="3FD3689B05454CC8A8104D573534489F2"/>
    <w:rsid w:val="00DD316A"/>
    <w:pPr>
      <w:spacing w:after="0" w:line="240" w:lineRule="auto"/>
    </w:pPr>
    <w:rPr>
      <w:rFonts w:ascii="Segoe UI" w:hAnsi="Segoe UI"/>
      <w:sz w:val="20"/>
      <w:lang w:val="en-GB" w:eastAsia="en-GB"/>
    </w:rPr>
  </w:style>
  <w:style w:type="paragraph" w:customStyle="1" w:styleId="530A37DEE24242539DB89E4E345440922">
    <w:name w:val="530A37DEE24242539DB89E4E345440922"/>
    <w:rsid w:val="00DD316A"/>
    <w:pPr>
      <w:spacing w:after="0" w:line="240" w:lineRule="auto"/>
    </w:pPr>
    <w:rPr>
      <w:rFonts w:ascii="Segoe UI" w:hAnsi="Segoe UI"/>
      <w:sz w:val="20"/>
      <w:lang w:val="en-GB" w:eastAsia="en-GB"/>
    </w:rPr>
  </w:style>
  <w:style w:type="paragraph" w:customStyle="1" w:styleId="2496360D8AC64EBC948B44FD8CA8BEC02">
    <w:name w:val="2496360D8AC64EBC948B44FD8CA8BEC02"/>
    <w:rsid w:val="00DD316A"/>
    <w:pPr>
      <w:spacing w:after="0" w:line="240" w:lineRule="auto"/>
    </w:pPr>
    <w:rPr>
      <w:rFonts w:ascii="Segoe UI" w:hAnsi="Segoe UI"/>
      <w:sz w:val="20"/>
      <w:lang w:val="en-GB" w:eastAsia="en-GB"/>
    </w:rPr>
  </w:style>
  <w:style w:type="paragraph" w:customStyle="1" w:styleId="90C70634E7A941AA987666F78C27AE2B2">
    <w:name w:val="90C70634E7A941AA987666F78C27AE2B2"/>
    <w:rsid w:val="00DD316A"/>
    <w:pPr>
      <w:spacing w:after="0" w:line="240" w:lineRule="auto"/>
    </w:pPr>
    <w:rPr>
      <w:rFonts w:ascii="Segoe UI" w:hAnsi="Segoe UI"/>
      <w:sz w:val="20"/>
      <w:lang w:val="en-GB" w:eastAsia="en-GB"/>
    </w:rPr>
  </w:style>
  <w:style w:type="paragraph" w:customStyle="1" w:styleId="765079F2C90A43DFA40D92C26281FDAD2">
    <w:name w:val="765079F2C90A43DFA40D92C26281FDAD2"/>
    <w:rsid w:val="00DD316A"/>
    <w:pPr>
      <w:spacing w:after="0" w:line="240" w:lineRule="auto"/>
    </w:pPr>
    <w:rPr>
      <w:rFonts w:ascii="Segoe UI" w:hAnsi="Segoe UI"/>
      <w:sz w:val="20"/>
      <w:lang w:val="en-GB" w:eastAsia="en-GB"/>
    </w:rPr>
  </w:style>
  <w:style w:type="paragraph" w:customStyle="1" w:styleId="68CD44DD8F4249C090AEC477893173402">
    <w:name w:val="68CD44DD8F4249C090AEC477893173402"/>
    <w:rsid w:val="00DD316A"/>
    <w:pPr>
      <w:spacing w:after="0" w:line="240" w:lineRule="auto"/>
    </w:pPr>
    <w:rPr>
      <w:rFonts w:ascii="Segoe UI" w:hAnsi="Segoe UI"/>
      <w:sz w:val="20"/>
      <w:lang w:val="en-GB" w:eastAsia="en-GB"/>
    </w:rPr>
  </w:style>
  <w:style w:type="paragraph" w:customStyle="1" w:styleId="CDD8D642A30A49C09573F37D9AE7275E2">
    <w:name w:val="CDD8D642A30A49C09573F37D9AE7275E2"/>
    <w:rsid w:val="00DD316A"/>
    <w:pPr>
      <w:spacing w:after="0" w:line="240" w:lineRule="auto"/>
    </w:pPr>
    <w:rPr>
      <w:rFonts w:ascii="Segoe UI" w:hAnsi="Segoe UI"/>
      <w:sz w:val="20"/>
      <w:lang w:val="en-GB" w:eastAsia="en-GB"/>
    </w:rPr>
  </w:style>
  <w:style w:type="paragraph" w:customStyle="1" w:styleId="B1077FB7087F4885AF4958160D42FE5E2">
    <w:name w:val="B1077FB7087F4885AF4958160D42FE5E2"/>
    <w:rsid w:val="00DD316A"/>
    <w:pPr>
      <w:spacing w:after="0" w:line="240" w:lineRule="auto"/>
    </w:pPr>
    <w:rPr>
      <w:rFonts w:ascii="Segoe UI" w:hAnsi="Segoe UI"/>
      <w:sz w:val="20"/>
      <w:lang w:val="en-GB" w:eastAsia="en-GB"/>
    </w:rPr>
  </w:style>
  <w:style w:type="paragraph" w:customStyle="1" w:styleId="5414BDB5E6EB4EDB96E1CF3BF33418162">
    <w:name w:val="5414BDB5E6EB4EDB96E1CF3BF33418162"/>
    <w:rsid w:val="00DD316A"/>
    <w:pPr>
      <w:spacing w:after="0" w:line="240" w:lineRule="auto"/>
    </w:pPr>
    <w:rPr>
      <w:rFonts w:ascii="Segoe UI" w:hAnsi="Segoe UI"/>
      <w:sz w:val="20"/>
      <w:lang w:val="en-GB" w:eastAsia="en-GB"/>
    </w:rPr>
  </w:style>
  <w:style w:type="paragraph" w:customStyle="1" w:styleId="7BE27EC2D90240BF9EC74C879B6872C02">
    <w:name w:val="7BE27EC2D90240BF9EC74C879B6872C02"/>
    <w:rsid w:val="00DD316A"/>
    <w:pPr>
      <w:spacing w:after="0" w:line="240" w:lineRule="auto"/>
    </w:pPr>
    <w:rPr>
      <w:rFonts w:ascii="Segoe UI" w:hAnsi="Segoe UI"/>
      <w:sz w:val="20"/>
      <w:lang w:val="en-GB" w:eastAsia="en-GB"/>
    </w:rPr>
  </w:style>
  <w:style w:type="paragraph" w:customStyle="1" w:styleId="551EC7C2EEB14891BA194532DE7B14D82">
    <w:name w:val="551EC7C2EEB14891BA194532DE7B14D82"/>
    <w:rsid w:val="00DD316A"/>
    <w:pPr>
      <w:spacing w:after="0" w:line="240" w:lineRule="auto"/>
    </w:pPr>
    <w:rPr>
      <w:rFonts w:ascii="Segoe UI" w:hAnsi="Segoe UI"/>
      <w:sz w:val="20"/>
      <w:lang w:val="en-GB" w:eastAsia="en-GB"/>
    </w:rPr>
  </w:style>
  <w:style w:type="paragraph" w:customStyle="1" w:styleId="988C9A780F3E4F1B8397213AC14A4AEE2">
    <w:name w:val="988C9A780F3E4F1B8397213AC14A4AEE2"/>
    <w:rsid w:val="00DD316A"/>
    <w:pPr>
      <w:spacing w:after="0" w:line="240" w:lineRule="auto"/>
    </w:pPr>
    <w:rPr>
      <w:rFonts w:ascii="Segoe UI" w:hAnsi="Segoe UI"/>
      <w:sz w:val="20"/>
      <w:lang w:val="en-GB" w:eastAsia="en-GB"/>
    </w:rPr>
  </w:style>
  <w:style w:type="paragraph" w:customStyle="1" w:styleId="3A3309A466EC47628542DE9D6A830E9313">
    <w:name w:val="3A3309A466EC47628542DE9D6A830E9313"/>
    <w:rsid w:val="00DD316A"/>
    <w:pPr>
      <w:spacing w:after="0" w:line="240" w:lineRule="auto"/>
    </w:pPr>
    <w:rPr>
      <w:rFonts w:ascii="Segoe UI" w:hAnsi="Segoe UI"/>
      <w:b/>
      <w:sz w:val="20"/>
      <w:lang w:val="en-GB" w:eastAsia="en-GB"/>
    </w:rPr>
  </w:style>
  <w:style w:type="paragraph" w:customStyle="1" w:styleId="276E5681654A4192BED2D26985D924BD13">
    <w:name w:val="276E5681654A4192BED2D26985D924BD13"/>
    <w:rsid w:val="00DD316A"/>
    <w:pPr>
      <w:spacing w:after="0" w:line="240" w:lineRule="auto"/>
    </w:pPr>
    <w:rPr>
      <w:rFonts w:ascii="Segoe UI" w:hAnsi="Segoe UI"/>
      <w:b/>
      <w:sz w:val="20"/>
      <w:lang w:val="en-GB" w:eastAsia="en-GB"/>
    </w:rPr>
  </w:style>
  <w:style w:type="paragraph" w:customStyle="1" w:styleId="5DE751AC11804EF6BE57BB36936DA6B33">
    <w:name w:val="5DE751AC11804EF6BE57BB36936DA6B33"/>
    <w:rsid w:val="00DD316A"/>
    <w:pPr>
      <w:spacing w:after="0" w:line="240" w:lineRule="auto"/>
    </w:pPr>
    <w:rPr>
      <w:rFonts w:ascii="Segoe UI" w:hAnsi="Segoe UI"/>
      <w:sz w:val="20"/>
      <w:lang w:val="en-GB" w:eastAsia="en-GB"/>
    </w:rPr>
  </w:style>
  <w:style w:type="paragraph" w:customStyle="1" w:styleId="7B88634315DD43CC99E8DBCA3B8EBC3713">
    <w:name w:val="7B88634315DD43CC99E8DBCA3B8EBC3713"/>
    <w:rsid w:val="00DD316A"/>
    <w:pPr>
      <w:spacing w:after="0" w:line="240" w:lineRule="auto"/>
    </w:pPr>
    <w:rPr>
      <w:rFonts w:ascii="Segoe UI" w:hAnsi="Segoe UI"/>
      <w:sz w:val="20"/>
      <w:lang w:val="en-GB" w:eastAsia="en-GB"/>
    </w:rPr>
  </w:style>
  <w:style w:type="paragraph" w:customStyle="1" w:styleId="5FDEE799DAF54CD8BBBD974177B6D20C13">
    <w:name w:val="5FDEE799DAF54CD8BBBD974177B6D20C13"/>
    <w:rsid w:val="00DD316A"/>
    <w:pPr>
      <w:spacing w:after="0" w:line="240" w:lineRule="auto"/>
    </w:pPr>
    <w:rPr>
      <w:rFonts w:ascii="Segoe UI" w:hAnsi="Segoe UI"/>
      <w:sz w:val="20"/>
      <w:lang w:val="en-GB" w:eastAsia="en-GB"/>
    </w:rPr>
  </w:style>
  <w:style w:type="paragraph" w:customStyle="1" w:styleId="9DF15DE4D70F49EE85D218900104946E13">
    <w:name w:val="9DF15DE4D70F49EE85D218900104946E13"/>
    <w:rsid w:val="00DD316A"/>
    <w:pPr>
      <w:spacing w:after="0" w:line="240" w:lineRule="auto"/>
    </w:pPr>
    <w:rPr>
      <w:rFonts w:ascii="Segoe UI" w:hAnsi="Segoe UI"/>
      <w:sz w:val="20"/>
      <w:lang w:val="en-GB" w:eastAsia="en-GB"/>
    </w:rPr>
  </w:style>
  <w:style w:type="paragraph" w:customStyle="1" w:styleId="8C67379A14D543A5A9F0A29A997B083913">
    <w:name w:val="8C67379A14D543A5A9F0A29A997B083913"/>
    <w:rsid w:val="00DD316A"/>
    <w:pPr>
      <w:spacing w:after="0" w:line="240" w:lineRule="auto"/>
    </w:pPr>
    <w:rPr>
      <w:rFonts w:ascii="Segoe UI" w:hAnsi="Segoe UI"/>
      <w:sz w:val="20"/>
      <w:lang w:val="en-GB" w:eastAsia="en-GB"/>
    </w:rPr>
  </w:style>
  <w:style w:type="paragraph" w:customStyle="1" w:styleId="95DBC423593B4309B3C7FC272C30D6303">
    <w:name w:val="95DBC423593B4309B3C7FC272C30D6303"/>
    <w:rsid w:val="00DD316A"/>
    <w:pPr>
      <w:spacing w:after="0" w:line="240" w:lineRule="auto"/>
    </w:pPr>
    <w:rPr>
      <w:rFonts w:ascii="Segoe UI" w:hAnsi="Segoe UI"/>
      <w:sz w:val="20"/>
      <w:lang w:val="en-GB" w:eastAsia="en-GB"/>
    </w:rPr>
  </w:style>
  <w:style w:type="paragraph" w:customStyle="1" w:styleId="1D7A5E5A7CD2448D9917E2550168E8A52">
    <w:name w:val="1D7A5E5A7CD2448D9917E2550168E8A52"/>
    <w:rsid w:val="00DD316A"/>
    <w:pPr>
      <w:spacing w:after="0" w:line="240" w:lineRule="auto"/>
    </w:pPr>
    <w:rPr>
      <w:rFonts w:ascii="Segoe UI" w:hAnsi="Segoe UI"/>
      <w:sz w:val="20"/>
      <w:lang w:val="en-GB" w:eastAsia="en-GB"/>
    </w:rPr>
  </w:style>
  <w:style w:type="paragraph" w:customStyle="1" w:styleId="8D597EC715304BEFA8327CB1A2CFB4A32">
    <w:name w:val="8D597EC715304BEFA8327CB1A2CFB4A32"/>
    <w:rsid w:val="00DD316A"/>
    <w:pPr>
      <w:spacing w:after="0" w:line="240" w:lineRule="auto"/>
    </w:pPr>
    <w:rPr>
      <w:rFonts w:ascii="Segoe UI" w:hAnsi="Segoe UI"/>
      <w:sz w:val="20"/>
      <w:lang w:val="en-GB" w:eastAsia="en-GB"/>
    </w:rPr>
  </w:style>
  <w:style w:type="paragraph" w:customStyle="1" w:styleId="C01D21DE60B645FFBB6452899A01C8AB2">
    <w:name w:val="C01D21DE60B645FFBB6452899A01C8AB2"/>
    <w:rsid w:val="00DD316A"/>
    <w:pPr>
      <w:spacing w:after="0" w:line="240" w:lineRule="auto"/>
    </w:pPr>
    <w:rPr>
      <w:rFonts w:ascii="Segoe UI" w:hAnsi="Segoe UI"/>
      <w:sz w:val="20"/>
      <w:lang w:val="en-GB" w:eastAsia="en-GB"/>
    </w:rPr>
  </w:style>
  <w:style w:type="paragraph" w:customStyle="1" w:styleId="D0615B017813485E8281E616850249C62">
    <w:name w:val="D0615B017813485E8281E616850249C62"/>
    <w:rsid w:val="00DD316A"/>
    <w:pPr>
      <w:spacing w:after="0" w:line="240" w:lineRule="auto"/>
    </w:pPr>
    <w:rPr>
      <w:rFonts w:ascii="Segoe UI" w:hAnsi="Segoe UI"/>
      <w:sz w:val="20"/>
      <w:lang w:val="en-GB" w:eastAsia="en-GB"/>
    </w:rPr>
  </w:style>
  <w:style w:type="paragraph" w:customStyle="1" w:styleId="9CAA02CDDE3B4A4BBD111E0DFFFF0ADC2">
    <w:name w:val="9CAA02CDDE3B4A4BBD111E0DFFFF0ADC2"/>
    <w:rsid w:val="00DD316A"/>
    <w:pPr>
      <w:spacing w:after="0" w:line="240" w:lineRule="auto"/>
    </w:pPr>
    <w:rPr>
      <w:rFonts w:ascii="Segoe UI" w:hAnsi="Segoe UI"/>
      <w:sz w:val="20"/>
      <w:lang w:val="en-GB" w:eastAsia="en-GB"/>
    </w:rPr>
  </w:style>
  <w:style w:type="paragraph" w:customStyle="1" w:styleId="F0B1067E0B5143789145C2C2DDCE118E3">
    <w:name w:val="F0B1067E0B5143789145C2C2DDCE118E3"/>
    <w:rsid w:val="00DD316A"/>
    <w:pPr>
      <w:spacing w:after="0" w:line="240" w:lineRule="auto"/>
    </w:pPr>
    <w:rPr>
      <w:rFonts w:ascii="Segoe UI" w:hAnsi="Segoe UI"/>
      <w:sz w:val="20"/>
      <w:lang w:val="en-GB" w:eastAsia="en-GB"/>
    </w:rPr>
  </w:style>
  <w:style w:type="paragraph" w:customStyle="1" w:styleId="2FD7AE44E0244F8E9BE017F90FC86DE23">
    <w:name w:val="2FD7AE44E0244F8E9BE017F90FC86DE23"/>
    <w:rsid w:val="00DD316A"/>
    <w:pPr>
      <w:spacing w:after="0" w:line="240" w:lineRule="auto"/>
    </w:pPr>
    <w:rPr>
      <w:rFonts w:ascii="Segoe UI" w:hAnsi="Segoe UI"/>
      <w:sz w:val="20"/>
      <w:lang w:val="en-GB" w:eastAsia="en-GB"/>
    </w:rPr>
  </w:style>
  <w:style w:type="paragraph" w:customStyle="1" w:styleId="4361943291294825A34BA2831438EAFB3">
    <w:name w:val="4361943291294825A34BA2831438EAFB3"/>
    <w:rsid w:val="00DD316A"/>
    <w:pPr>
      <w:spacing w:after="0" w:line="240" w:lineRule="auto"/>
    </w:pPr>
    <w:rPr>
      <w:rFonts w:ascii="Segoe UI" w:hAnsi="Segoe UI"/>
      <w:sz w:val="20"/>
      <w:lang w:val="en-GB" w:eastAsia="en-GB"/>
    </w:rPr>
  </w:style>
  <w:style w:type="paragraph" w:customStyle="1" w:styleId="4B0CB92917D64B22B2BF0DD285D4FD193">
    <w:name w:val="4B0CB92917D64B22B2BF0DD285D4FD193"/>
    <w:rsid w:val="00DD316A"/>
    <w:pPr>
      <w:spacing w:after="0" w:line="240" w:lineRule="auto"/>
    </w:pPr>
    <w:rPr>
      <w:rFonts w:ascii="Segoe UI" w:hAnsi="Segoe UI"/>
      <w:sz w:val="20"/>
      <w:lang w:val="en-GB" w:eastAsia="en-GB"/>
    </w:rPr>
  </w:style>
  <w:style w:type="paragraph" w:customStyle="1" w:styleId="6A69CD805128461C8930D19361A30B9F1">
    <w:name w:val="6A69CD805128461C8930D19361A30B9F1"/>
    <w:rsid w:val="00DD316A"/>
    <w:pPr>
      <w:spacing w:after="0" w:line="240" w:lineRule="auto"/>
    </w:pPr>
    <w:rPr>
      <w:rFonts w:ascii="Segoe UI" w:hAnsi="Segoe UI"/>
      <w:sz w:val="20"/>
      <w:lang w:val="en-GB" w:eastAsia="en-GB"/>
    </w:rPr>
  </w:style>
  <w:style w:type="paragraph" w:customStyle="1" w:styleId="77908A69B1314CF8A37B51CC240324043">
    <w:name w:val="77908A69B1314CF8A37B51CC240324043"/>
    <w:rsid w:val="00DD316A"/>
    <w:pPr>
      <w:spacing w:after="0" w:line="240" w:lineRule="auto"/>
    </w:pPr>
    <w:rPr>
      <w:rFonts w:ascii="Segoe UI" w:hAnsi="Segoe UI"/>
      <w:sz w:val="20"/>
      <w:lang w:val="en-GB" w:eastAsia="en-GB"/>
    </w:rPr>
  </w:style>
  <w:style w:type="paragraph" w:customStyle="1" w:styleId="FAB2FC37FF494B4AA1C85CF0199C31043">
    <w:name w:val="FAB2FC37FF494B4AA1C85CF0199C31043"/>
    <w:rsid w:val="00DD316A"/>
    <w:pPr>
      <w:spacing w:after="0" w:line="240" w:lineRule="auto"/>
    </w:pPr>
    <w:rPr>
      <w:rFonts w:ascii="Segoe UI" w:hAnsi="Segoe UI"/>
      <w:sz w:val="20"/>
      <w:lang w:val="en-GB" w:eastAsia="en-GB"/>
    </w:rPr>
  </w:style>
  <w:style w:type="paragraph" w:customStyle="1" w:styleId="3FD3689B05454CC8A8104D573534489F3">
    <w:name w:val="3FD3689B05454CC8A8104D573534489F3"/>
    <w:rsid w:val="00DD316A"/>
    <w:pPr>
      <w:spacing w:after="0" w:line="240" w:lineRule="auto"/>
    </w:pPr>
    <w:rPr>
      <w:rFonts w:ascii="Segoe UI" w:hAnsi="Segoe UI"/>
      <w:sz w:val="20"/>
      <w:lang w:val="en-GB" w:eastAsia="en-GB"/>
    </w:rPr>
  </w:style>
  <w:style w:type="paragraph" w:customStyle="1" w:styleId="530A37DEE24242539DB89E4E345440923">
    <w:name w:val="530A37DEE24242539DB89E4E345440923"/>
    <w:rsid w:val="00DD316A"/>
    <w:pPr>
      <w:spacing w:after="0" w:line="240" w:lineRule="auto"/>
    </w:pPr>
    <w:rPr>
      <w:rFonts w:ascii="Segoe UI" w:hAnsi="Segoe UI"/>
      <w:sz w:val="20"/>
      <w:lang w:val="en-GB" w:eastAsia="en-GB"/>
    </w:rPr>
  </w:style>
  <w:style w:type="paragraph" w:customStyle="1" w:styleId="2496360D8AC64EBC948B44FD8CA8BEC03">
    <w:name w:val="2496360D8AC64EBC948B44FD8CA8BEC03"/>
    <w:rsid w:val="00DD316A"/>
    <w:pPr>
      <w:spacing w:after="0" w:line="240" w:lineRule="auto"/>
    </w:pPr>
    <w:rPr>
      <w:rFonts w:ascii="Segoe UI" w:hAnsi="Segoe UI"/>
      <w:sz w:val="20"/>
      <w:lang w:val="en-GB" w:eastAsia="en-GB"/>
    </w:rPr>
  </w:style>
  <w:style w:type="paragraph" w:customStyle="1" w:styleId="90C70634E7A941AA987666F78C27AE2B3">
    <w:name w:val="90C70634E7A941AA987666F78C27AE2B3"/>
    <w:rsid w:val="00DD316A"/>
    <w:pPr>
      <w:spacing w:after="0" w:line="240" w:lineRule="auto"/>
    </w:pPr>
    <w:rPr>
      <w:rFonts w:ascii="Segoe UI" w:hAnsi="Segoe UI"/>
      <w:sz w:val="20"/>
      <w:lang w:val="en-GB" w:eastAsia="en-GB"/>
    </w:rPr>
  </w:style>
  <w:style w:type="paragraph" w:customStyle="1" w:styleId="765079F2C90A43DFA40D92C26281FDAD3">
    <w:name w:val="765079F2C90A43DFA40D92C26281FDAD3"/>
    <w:rsid w:val="00DD316A"/>
    <w:pPr>
      <w:spacing w:after="0" w:line="240" w:lineRule="auto"/>
    </w:pPr>
    <w:rPr>
      <w:rFonts w:ascii="Segoe UI" w:hAnsi="Segoe UI"/>
      <w:sz w:val="20"/>
      <w:lang w:val="en-GB" w:eastAsia="en-GB"/>
    </w:rPr>
  </w:style>
  <w:style w:type="paragraph" w:customStyle="1" w:styleId="68CD44DD8F4249C090AEC477893173403">
    <w:name w:val="68CD44DD8F4249C090AEC477893173403"/>
    <w:rsid w:val="00DD316A"/>
    <w:pPr>
      <w:spacing w:after="0" w:line="240" w:lineRule="auto"/>
    </w:pPr>
    <w:rPr>
      <w:rFonts w:ascii="Segoe UI" w:hAnsi="Segoe UI"/>
      <w:sz w:val="20"/>
      <w:lang w:val="en-GB" w:eastAsia="en-GB"/>
    </w:rPr>
  </w:style>
  <w:style w:type="paragraph" w:customStyle="1" w:styleId="CDD8D642A30A49C09573F37D9AE7275E3">
    <w:name w:val="CDD8D642A30A49C09573F37D9AE7275E3"/>
    <w:rsid w:val="00DD316A"/>
    <w:pPr>
      <w:spacing w:after="0" w:line="240" w:lineRule="auto"/>
    </w:pPr>
    <w:rPr>
      <w:rFonts w:ascii="Segoe UI" w:hAnsi="Segoe UI"/>
      <w:sz w:val="20"/>
      <w:lang w:val="en-GB" w:eastAsia="en-GB"/>
    </w:rPr>
  </w:style>
  <w:style w:type="paragraph" w:customStyle="1" w:styleId="B1077FB7087F4885AF4958160D42FE5E3">
    <w:name w:val="B1077FB7087F4885AF4958160D42FE5E3"/>
    <w:rsid w:val="00DD316A"/>
    <w:pPr>
      <w:spacing w:after="0" w:line="240" w:lineRule="auto"/>
    </w:pPr>
    <w:rPr>
      <w:rFonts w:ascii="Segoe UI" w:hAnsi="Segoe UI"/>
      <w:sz w:val="20"/>
      <w:lang w:val="en-GB" w:eastAsia="en-GB"/>
    </w:rPr>
  </w:style>
  <w:style w:type="paragraph" w:customStyle="1" w:styleId="5414BDB5E6EB4EDB96E1CF3BF33418163">
    <w:name w:val="5414BDB5E6EB4EDB96E1CF3BF33418163"/>
    <w:rsid w:val="00DD316A"/>
    <w:pPr>
      <w:spacing w:after="0" w:line="240" w:lineRule="auto"/>
    </w:pPr>
    <w:rPr>
      <w:rFonts w:ascii="Segoe UI" w:hAnsi="Segoe UI"/>
      <w:sz w:val="20"/>
      <w:lang w:val="en-GB" w:eastAsia="en-GB"/>
    </w:rPr>
  </w:style>
  <w:style w:type="paragraph" w:customStyle="1" w:styleId="7BE27EC2D90240BF9EC74C879B6872C03">
    <w:name w:val="7BE27EC2D90240BF9EC74C879B6872C03"/>
    <w:rsid w:val="00DD316A"/>
    <w:pPr>
      <w:spacing w:after="0" w:line="240" w:lineRule="auto"/>
    </w:pPr>
    <w:rPr>
      <w:rFonts w:ascii="Segoe UI" w:hAnsi="Segoe UI"/>
      <w:sz w:val="20"/>
      <w:lang w:val="en-GB" w:eastAsia="en-GB"/>
    </w:rPr>
  </w:style>
  <w:style w:type="paragraph" w:customStyle="1" w:styleId="551EC7C2EEB14891BA194532DE7B14D83">
    <w:name w:val="551EC7C2EEB14891BA194532DE7B14D83"/>
    <w:rsid w:val="00DD316A"/>
    <w:pPr>
      <w:spacing w:after="0" w:line="240" w:lineRule="auto"/>
    </w:pPr>
    <w:rPr>
      <w:rFonts w:ascii="Segoe UI" w:hAnsi="Segoe UI"/>
      <w:sz w:val="20"/>
      <w:lang w:val="en-GB" w:eastAsia="en-GB"/>
    </w:rPr>
  </w:style>
  <w:style w:type="paragraph" w:customStyle="1" w:styleId="FE18AD583B9E4D3386112FD80EB8FFB4">
    <w:name w:val="FE18AD583B9E4D3386112FD80EB8FFB4"/>
    <w:rsid w:val="00DD316A"/>
    <w:pPr>
      <w:spacing w:after="0" w:line="240" w:lineRule="auto"/>
    </w:pPr>
    <w:rPr>
      <w:rFonts w:ascii="Segoe UI" w:hAnsi="Segoe UI"/>
      <w:sz w:val="20"/>
      <w:lang w:val="en-GB" w:eastAsia="en-GB"/>
    </w:rPr>
  </w:style>
  <w:style w:type="paragraph" w:customStyle="1" w:styleId="988C9A780F3E4F1B8397213AC14A4AEE3">
    <w:name w:val="988C9A780F3E4F1B8397213AC14A4AEE3"/>
    <w:rsid w:val="00DD316A"/>
    <w:pPr>
      <w:spacing w:after="0" w:line="240" w:lineRule="auto"/>
    </w:pPr>
    <w:rPr>
      <w:rFonts w:ascii="Segoe UI" w:hAnsi="Segoe UI"/>
      <w:sz w:val="20"/>
      <w:lang w:val="en-GB" w:eastAsia="en-GB"/>
    </w:rPr>
  </w:style>
  <w:style w:type="paragraph" w:customStyle="1" w:styleId="3A3309A466EC47628542DE9D6A830E9314">
    <w:name w:val="3A3309A466EC47628542DE9D6A830E9314"/>
    <w:rsid w:val="00DD316A"/>
    <w:pPr>
      <w:spacing w:after="0" w:line="240" w:lineRule="auto"/>
    </w:pPr>
    <w:rPr>
      <w:rFonts w:ascii="Segoe UI" w:hAnsi="Segoe UI"/>
      <w:b/>
      <w:sz w:val="20"/>
      <w:lang w:val="en-GB" w:eastAsia="en-GB"/>
    </w:rPr>
  </w:style>
  <w:style w:type="paragraph" w:customStyle="1" w:styleId="276E5681654A4192BED2D26985D924BD14">
    <w:name w:val="276E5681654A4192BED2D26985D924BD14"/>
    <w:rsid w:val="00DD316A"/>
    <w:pPr>
      <w:spacing w:after="0" w:line="240" w:lineRule="auto"/>
    </w:pPr>
    <w:rPr>
      <w:rFonts w:ascii="Segoe UI" w:hAnsi="Segoe UI"/>
      <w:b/>
      <w:sz w:val="20"/>
      <w:lang w:val="en-GB" w:eastAsia="en-GB"/>
    </w:rPr>
  </w:style>
  <w:style w:type="paragraph" w:customStyle="1" w:styleId="5DE751AC11804EF6BE57BB36936DA6B34">
    <w:name w:val="5DE751AC11804EF6BE57BB36936DA6B34"/>
    <w:rsid w:val="00DD316A"/>
    <w:pPr>
      <w:spacing w:after="0" w:line="240" w:lineRule="auto"/>
    </w:pPr>
    <w:rPr>
      <w:rFonts w:ascii="Segoe UI" w:hAnsi="Segoe UI"/>
      <w:sz w:val="20"/>
      <w:lang w:val="en-GB" w:eastAsia="en-GB"/>
    </w:rPr>
  </w:style>
  <w:style w:type="paragraph" w:customStyle="1" w:styleId="7B88634315DD43CC99E8DBCA3B8EBC3714">
    <w:name w:val="7B88634315DD43CC99E8DBCA3B8EBC3714"/>
    <w:rsid w:val="00DD316A"/>
    <w:pPr>
      <w:spacing w:after="0" w:line="240" w:lineRule="auto"/>
    </w:pPr>
    <w:rPr>
      <w:rFonts w:ascii="Segoe UI" w:hAnsi="Segoe UI"/>
      <w:sz w:val="20"/>
      <w:lang w:val="en-GB" w:eastAsia="en-GB"/>
    </w:rPr>
  </w:style>
  <w:style w:type="paragraph" w:customStyle="1" w:styleId="5FDEE799DAF54CD8BBBD974177B6D20C14">
    <w:name w:val="5FDEE799DAF54CD8BBBD974177B6D20C14"/>
    <w:rsid w:val="00DD316A"/>
    <w:pPr>
      <w:spacing w:after="0" w:line="240" w:lineRule="auto"/>
    </w:pPr>
    <w:rPr>
      <w:rFonts w:ascii="Segoe UI" w:hAnsi="Segoe UI"/>
      <w:sz w:val="20"/>
      <w:lang w:val="en-GB" w:eastAsia="en-GB"/>
    </w:rPr>
  </w:style>
  <w:style w:type="paragraph" w:customStyle="1" w:styleId="9DF15DE4D70F49EE85D218900104946E14">
    <w:name w:val="9DF15DE4D70F49EE85D218900104946E14"/>
    <w:rsid w:val="00DD316A"/>
    <w:pPr>
      <w:spacing w:after="0" w:line="240" w:lineRule="auto"/>
    </w:pPr>
    <w:rPr>
      <w:rFonts w:ascii="Segoe UI" w:hAnsi="Segoe UI"/>
      <w:sz w:val="20"/>
      <w:lang w:val="en-GB" w:eastAsia="en-GB"/>
    </w:rPr>
  </w:style>
  <w:style w:type="paragraph" w:customStyle="1" w:styleId="8C67379A14D543A5A9F0A29A997B083914">
    <w:name w:val="8C67379A14D543A5A9F0A29A997B083914"/>
    <w:rsid w:val="00DD316A"/>
    <w:pPr>
      <w:spacing w:after="0" w:line="240" w:lineRule="auto"/>
    </w:pPr>
    <w:rPr>
      <w:rFonts w:ascii="Segoe UI" w:hAnsi="Segoe UI"/>
      <w:sz w:val="20"/>
      <w:lang w:val="en-GB" w:eastAsia="en-GB"/>
    </w:rPr>
  </w:style>
  <w:style w:type="paragraph" w:customStyle="1" w:styleId="95DBC423593B4309B3C7FC272C30D6304">
    <w:name w:val="95DBC423593B4309B3C7FC272C30D6304"/>
    <w:rsid w:val="00DD316A"/>
    <w:pPr>
      <w:spacing w:after="0" w:line="240" w:lineRule="auto"/>
    </w:pPr>
    <w:rPr>
      <w:rFonts w:ascii="Segoe UI" w:hAnsi="Segoe UI"/>
      <w:sz w:val="20"/>
      <w:lang w:val="en-GB" w:eastAsia="en-GB"/>
    </w:rPr>
  </w:style>
  <w:style w:type="paragraph" w:customStyle="1" w:styleId="1D7A5E5A7CD2448D9917E2550168E8A53">
    <w:name w:val="1D7A5E5A7CD2448D9917E2550168E8A53"/>
    <w:rsid w:val="00DD316A"/>
    <w:pPr>
      <w:spacing w:after="0" w:line="240" w:lineRule="auto"/>
    </w:pPr>
    <w:rPr>
      <w:rFonts w:ascii="Segoe UI" w:hAnsi="Segoe UI"/>
      <w:sz w:val="20"/>
      <w:lang w:val="en-GB" w:eastAsia="en-GB"/>
    </w:rPr>
  </w:style>
  <w:style w:type="paragraph" w:customStyle="1" w:styleId="8D597EC715304BEFA8327CB1A2CFB4A33">
    <w:name w:val="8D597EC715304BEFA8327CB1A2CFB4A33"/>
    <w:rsid w:val="00DD316A"/>
    <w:pPr>
      <w:spacing w:after="0" w:line="240" w:lineRule="auto"/>
    </w:pPr>
    <w:rPr>
      <w:rFonts w:ascii="Segoe UI" w:hAnsi="Segoe UI"/>
      <w:sz w:val="20"/>
      <w:lang w:val="en-GB" w:eastAsia="en-GB"/>
    </w:rPr>
  </w:style>
  <w:style w:type="paragraph" w:customStyle="1" w:styleId="C01D21DE60B645FFBB6452899A01C8AB3">
    <w:name w:val="C01D21DE60B645FFBB6452899A01C8AB3"/>
    <w:rsid w:val="00DD316A"/>
    <w:pPr>
      <w:spacing w:after="0" w:line="240" w:lineRule="auto"/>
    </w:pPr>
    <w:rPr>
      <w:rFonts w:ascii="Segoe UI" w:hAnsi="Segoe UI"/>
      <w:sz w:val="20"/>
      <w:lang w:val="en-GB" w:eastAsia="en-GB"/>
    </w:rPr>
  </w:style>
  <w:style w:type="paragraph" w:customStyle="1" w:styleId="D0615B017813485E8281E616850249C63">
    <w:name w:val="D0615B017813485E8281E616850249C63"/>
    <w:rsid w:val="00DD316A"/>
    <w:pPr>
      <w:spacing w:after="0" w:line="240" w:lineRule="auto"/>
    </w:pPr>
    <w:rPr>
      <w:rFonts w:ascii="Segoe UI" w:hAnsi="Segoe UI"/>
      <w:sz w:val="20"/>
      <w:lang w:val="en-GB" w:eastAsia="en-GB"/>
    </w:rPr>
  </w:style>
  <w:style w:type="paragraph" w:customStyle="1" w:styleId="9CAA02CDDE3B4A4BBD111E0DFFFF0ADC3">
    <w:name w:val="9CAA02CDDE3B4A4BBD111E0DFFFF0ADC3"/>
    <w:rsid w:val="00DD316A"/>
    <w:pPr>
      <w:spacing w:after="0" w:line="240" w:lineRule="auto"/>
    </w:pPr>
    <w:rPr>
      <w:rFonts w:ascii="Segoe UI" w:hAnsi="Segoe UI"/>
      <w:sz w:val="20"/>
      <w:lang w:val="en-GB" w:eastAsia="en-GB"/>
    </w:rPr>
  </w:style>
  <w:style w:type="paragraph" w:customStyle="1" w:styleId="F0B1067E0B5143789145C2C2DDCE118E4">
    <w:name w:val="F0B1067E0B5143789145C2C2DDCE118E4"/>
    <w:rsid w:val="00DD316A"/>
    <w:pPr>
      <w:spacing w:after="0" w:line="240" w:lineRule="auto"/>
    </w:pPr>
    <w:rPr>
      <w:rFonts w:ascii="Segoe UI" w:hAnsi="Segoe UI"/>
      <w:sz w:val="20"/>
      <w:lang w:val="en-GB" w:eastAsia="en-GB"/>
    </w:rPr>
  </w:style>
  <w:style w:type="paragraph" w:customStyle="1" w:styleId="2FD7AE44E0244F8E9BE017F90FC86DE24">
    <w:name w:val="2FD7AE44E0244F8E9BE017F90FC86DE24"/>
    <w:rsid w:val="00DD316A"/>
    <w:pPr>
      <w:spacing w:after="0" w:line="240" w:lineRule="auto"/>
    </w:pPr>
    <w:rPr>
      <w:rFonts w:ascii="Segoe UI" w:hAnsi="Segoe UI"/>
      <w:sz w:val="20"/>
      <w:lang w:val="en-GB" w:eastAsia="en-GB"/>
    </w:rPr>
  </w:style>
  <w:style w:type="paragraph" w:customStyle="1" w:styleId="4361943291294825A34BA2831438EAFB4">
    <w:name w:val="4361943291294825A34BA2831438EAFB4"/>
    <w:rsid w:val="00DD316A"/>
    <w:pPr>
      <w:spacing w:after="0" w:line="240" w:lineRule="auto"/>
    </w:pPr>
    <w:rPr>
      <w:rFonts w:ascii="Segoe UI" w:hAnsi="Segoe UI"/>
      <w:sz w:val="20"/>
      <w:lang w:val="en-GB" w:eastAsia="en-GB"/>
    </w:rPr>
  </w:style>
  <w:style w:type="paragraph" w:customStyle="1" w:styleId="4B0CB92917D64B22B2BF0DD285D4FD194">
    <w:name w:val="4B0CB92917D64B22B2BF0DD285D4FD194"/>
    <w:rsid w:val="00DD316A"/>
    <w:pPr>
      <w:spacing w:after="0" w:line="240" w:lineRule="auto"/>
    </w:pPr>
    <w:rPr>
      <w:rFonts w:ascii="Segoe UI" w:hAnsi="Segoe UI"/>
      <w:sz w:val="20"/>
      <w:lang w:val="en-GB" w:eastAsia="en-GB"/>
    </w:rPr>
  </w:style>
  <w:style w:type="paragraph" w:customStyle="1" w:styleId="6A69CD805128461C8930D19361A30B9F2">
    <w:name w:val="6A69CD805128461C8930D19361A30B9F2"/>
    <w:rsid w:val="00DD316A"/>
    <w:pPr>
      <w:spacing w:after="0" w:line="240" w:lineRule="auto"/>
    </w:pPr>
    <w:rPr>
      <w:rFonts w:ascii="Segoe UI" w:hAnsi="Segoe UI"/>
      <w:sz w:val="20"/>
      <w:lang w:val="en-GB" w:eastAsia="en-GB"/>
    </w:rPr>
  </w:style>
  <w:style w:type="paragraph" w:customStyle="1" w:styleId="77908A69B1314CF8A37B51CC240324044">
    <w:name w:val="77908A69B1314CF8A37B51CC240324044"/>
    <w:rsid w:val="00DD316A"/>
    <w:pPr>
      <w:spacing w:after="0" w:line="240" w:lineRule="auto"/>
    </w:pPr>
    <w:rPr>
      <w:rFonts w:ascii="Segoe UI" w:hAnsi="Segoe UI"/>
      <w:sz w:val="20"/>
      <w:lang w:val="en-GB" w:eastAsia="en-GB"/>
    </w:rPr>
  </w:style>
  <w:style w:type="paragraph" w:customStyle="1" w:styleId="FAB2FC37FF494B4AA1C85CF0199C31044">
    <w:name w:val="FAB2FC37FF494B4AA1C85CF0199C31044"/>
    <w:rsid w:val="00DD316A"/>
    <w:pPr>
      <w:spacing w:after="0" w:line="240" w:lineRule="auto"/>
    </w:pPr>
    <w:rPr>
      <w:rFonts w:ascii="Segoe UI" w:hAnsi="Segoe UI"/>
      <w:sz w:val="20"/>
      <w:lang w:val="en-GB" w:eastAsia="en-GB"/>
    </w:rPr>
  </w:style>
  <w:style w:type="paragraph" w:customStyle="1" w:styleId="3FD3689B05454CC8A8104D573534489F4">
    <w:name w:val="3FD3689B05454CC8A8104D573534489F4"/>
    <w:rsid w:val="00DD316A"/>
    <w:pPr>
      <w:spacing w:after="0" w:line="240" w:lineRule="auto"/>
    </w:pPr>
    <w:rPr>
      <w:rFonts w:ascii="Segoe UI" w:hAnsi="Segoe UI"/>
      <w:sz w:val="20"/>
      <w:lang w:val="en-GB" w:eastAsia="en-GB"/>
    </w:rPr>
  </w:style>
  <w:style w:type="paragraph" w:customStyle="1" w:styleId="530A37DEE24242539DB89E4E345440924">
    <w:name w:val="530A37DEE24242539DB89E4E345440924"/>
    <w:rsid w:val="00DD316A"/>
    <w:pPr>
      <w:spacing w:after="0" w:line="240" w:lineRule="auto"/>
    </w:pPr>
    <w:rPr>
      <w:rFonts w:ascii="Segoe UI" w:hAnsi="Segoe UI"/>
      <w:sz w:val="20"/>
      <w:lang w:val="en-GB" w:eastAsia="en-GB"/>
    </w:rPr>
  </w:style>
  <w:style w:type="paragraph" w:customStyle="1" w:styleId="2496360D8AC64EBC948B44FD8CA8BEC04">
    <w:name w:val="2496360D8AC64EBC948B44FD8CA8BEC04"/>
    <w:rsid w:val="00DD316A"/>
    <w:pPr>
      <w:spacing w:after="0" w:line="240" w:lineRule="auto"/>
    </w:pPr>
    <w:rPr>
      <w:rFonts w:ascii="Segoe UI" w:hAnsi="Segoe UI"/>
      <w:sz w:val="20"/>
      <w:lang w:val="en-GB" w:eastAsia="en-GB"/>
    </w:rPr>
  </w:style>
  <w:style w:type="paragraph" w:customStyle="1" w:styleId="90C70634E7A941AA987666F78C27AE2B4">
    <w:name w:val="90C70634E7A941AA987666F78C27AE2B4"/>
    <w:rsid w:val="00DD316A"/>
    <w:pPr>
      <w:spacing w:after="0" w:line="240" w:lineRule="auto"/>
    </w:pPr>
    <w:rPr>
      <w:rFonts w:ascii="Segoe UI" w:hAnsi="Segoe UI"/>
      <w:sz w:val="20"/>
      <w:lang w:val="en-GB" w:eastAsia="en-GB"/>
    </w:rPr>
  </w:style>
  <w:style w:type="paragraph" w:customStyle="1" w:styleId="765079F2C90A43DFA40D92C26281FDAD4">
    <w:name w:val="765079F2C90A43DFA40D92C26281FDAD4"/>
    <w:rsid w:val="00DD316A"/>
    <w:pPr>
      <w:spacing w:after="0" w:line="240" w:lineRule="auto"/>
    </w:pPr>
    <w:rPr>
      <w:rFonts w:ascii="Segoe UI" w:hAnsi="Segoe UI"/>
      <w:sz w:val="20"/>
      <w:lang w:val="en-GB" w:eastAsia="en-GB"/>
    </w:rPr>
  </w:style>
  <w:style w:type="paragraph" w:customStyle="1" w:styleId="68CD44DD8F4249C090AEC477893173404">
    <w:name w:val="68CD44DD8F4249C090AEC477893173404"/>
    <w:rsid w:val="00DD316A"/>
    <w:pPr>
      <w:spacing w:after="0" w:line="240" w:lineRule="auto"/>
    </w:pPr>
    <w:rPr>
      <w:rFonts w:ascii="Segoe UI" w:hAnsi="Segoe UI"/>
      <w:sz w:val="20"/>
      <w:lang w:val="en-GB" w:eastAsia="en-GB"/>
    </w:rPr>
  </w:style>
  <w:style w:type="paragraph" w:customStyle="1" w:styleId="CDD8D642A30A49C09573F37D9AE7275E4">
    <w:name w:val="CDD8D642A30A49C09573F37D9AE7275E4"/>
    <w:rsid w:val="00DD316A"/>
    <w:pPr>
      <w:spacing w:after="0" w:line="240" w:lineRule="auto"/>
    </w:pPr>
    <w:rPr>
      <w:rFonts w:ascii="Segoe UI" w:hAnsi="Segoe UI"/>
      <w:sz w:val="20"/>
      <w:lang w:val="en-GB" w:eastAsia="en-GB"/>
    </w:rPr>
  </w:style>
  <w:style w:type="paragraph" w:customStyle="1" w:styleId="B1077FB7087F4885AF4958160D42FE5E4">
    <w:name w:val="B1077FB7087F4885AF4958160D42FE5E4"/>
    <w:rsid w:val="00DD316A"/>
    <w:pPr>
      <w:spacing w:after="0" w:line="240" w:lineRule="auto"/>
    </w:pPr>
    <w:rPr>
      <w:rFonts w:ascii="Segoe UI" w:hAnsi="Segoe UI"/>
      <w:sz w:val="20"/>
      <w:lang w:val="en-GB" w:eastAsia="en-GB"/>
    </w:rPr>
  </w:style>
  <w:style w:type="paragraph" w:customStyle="1" w:styleId="5414BDB5E6EB4EDB96E1CF3BF33418164">
    <w:name w:val="5414BDB5E6EB4EDB96E1CF3BF33418164"/>
    <w:rsid w:val="00DD316A"/>
    <w:pPr>
      <w:spacing w:after="0" w:line="240" w:lineRule="auto"/>
    </w:pPr>
    <w:rPr>
      <w:rFonts w:ascii="Segoe UI" w:hAnsi="Segoe UI"/>
      <w:sz w:val="20"/>
      <w:lang w:val="en-GB" w:eastAsia="en-GB"/>
    </w:rPr>
  </w:style>
  <w:style w:type="paragraph" w:customStyle="1" w:styleId="7BE27EC2D90240BF9EC74C879B6872C04">
    <w:name w:val="7BE27EC2D90240BF9EC74C879B6872C04"/>
    <w:rsid w:val="00DD316A"/>
    <w:pPr>
      <w:spacing w:after="0" w:line="240" w:lineRule="auto"/>
    </w:pPr>
    <w:rPr>
      <w:rFonts w:ascii="Segoe UI" w:hAnsi="Segoe UI"/>
      <w:sz w:val="20"/>
      <w:lang w:val="en-GB" w:eastAsia="en-GB"/>
    </w:rPr>
  </w:style>
  <w:style w:type="paragraph" w:customStyle="1" w:styleId="551EC7C2EEB14891BA194532DE7B14D84">
    <w:name w:val="551EC7C2EEB14891BA194532DE7B14D84"/>
    <w:rsid w:val="00DD316A"/>
    <w:pPr>
      <w:spacing w:after="0" w:line="240" w:lineRule="auto"/>
    </w:pPr>
    <w:rPr>
      <w:rFonts w:ascii="Segoe UI" w:hAnsi="Segoe UI"/>
      <w:sz w:val="20"/>
      <w:lang w:val="en-GB" w:eastAsia="en-GB"/>
    </w:rPr>
  </w:style>
  <w:style w:type="paragraph" w:customStyle="1" w:styleId="FE18AD583B9E4D3386112FD80EB8FFB41">
    <w:name w:val="FE18AD583B9E4D3386112FD80EB8FFB41"/>
    <w:rsid w:val="00DD316A"/>
    <w:pPr>
      <w:spacing w:after="0" w:line="240" w:lineRule="auto"/>
    </w:pPr>
    <w:rPr>
      <w:rFonts w:ascii="Segoe UI" w:hAnsi="Segoe UI"/>
      <w:sz w:val="20"/>
      <w:lang w:val="en-GB" w:eastAsia="en-GB"/>
    </w:rPr>
  </w:style>
  <w:style w:type="paragraph" w:customStyle="1" w:styleId="0023942A409D43F093E2F55BFC1131B4">
    <w:name w:val="0023942A409D43F093E2F55BFC1131B4"/>
    <w:rsid w:val="00DD316A"/>
    <w:pPr>
      <w:spacing w:after="0" w:line="240" w:lineRule="auto"/>
    </w:pPr>
    <w:rPr>
      <w:rFonts w:ascii="Segoe UI" w:hAnsi="Segoe UI"/>
      <w:sz w:val="20"/>
      <w:lang w:val="en-GB" w:eastAsia="en-GB"/>
    </w:rPr>
  </w:style>
  <w:style w:type="paragraph" w:customStyle="1" w:styleId="988C9A780F3E4F1B8397213AC14A4AEE4">
    <w:name w:val="988C9A780F3E4F1B8397213AC14A4AEE4"/>
    <w:rsid w:val="00DD316A"/>
    <w:pPr>
      <w:spacing w:after="0" w:line="240" w:lineRule="auto"/>
    </w:pPr>
    <w:rPr>
      <w:rFonts w:ascii="Segoe UI" w:hAnsi="Segoe UI"/>
      <w:sz w:val="20"/>
      <w:lang w:val="en-GB" w:eastAsia="en-GB"/>
    </w:rPr>
  </w:style>
  <w:style w:type="paragraph" w:customStyle="1" w:styleId="3A3309A466EC47628542DE9D6A830E9315">
    <w:name w:val="3A3309A466EC47628542DE9D6A830E9315"/>
    <w:rsid w:val="00DD316A"/>
    <w:pPr>
      <w:spacing w:after="0" w:line="240" w:lineRule="auto"/>
    </w:pPr>
    <w:rPr>
      <w:rFonts w:ascii="Segoe UI" w:hAnsi="Segoe UI"/>
      <w:b/>
      <w:sz w:val="20"/>
      <w:lang w:val="en-GB" w:eastAsia="en-GB"/>
    </w:rPr>
  </w:style>
  <w:style w:type="paragraph" w:customStyle="1" w:styleId="276E5681654A4192BED2D26985D924BD15">
    <w:name w:val="276E5681654A4192BED2D26985D924BD15"/>
    <w:rsid w:val="00DD316A"/>
    <w:pPr>
      <w:spacing w:after="0" w:line="240" w:lineRule="auto"/>
    </w:pPr>
    <w:rPr>
      <w:rFonts w:ascii="Segoe UI" w:hAnsi="Segoe UI"/>
      <w:b/>
      <w:sz w:val="20"/>
      <w:lang w:val="en-GB" w:eastAsia="en-GB"/>
    </w:rPr>
  </w:style>
  <w:style w:type="paragraph" w:customStyle="1" w:styleId="5DE751AC11804EF6BE57BB36936DA6B35">
    <w:name w:val="5DE751AC11804EF6BE57BB36936DA6B35"/>
    <w:rsid w:val="00DD316A"/>
    <w:pPr>
      <w:spacing w:after="0" w:line="240" w:lineRule="auto"/>
    </w:pPr>
    <w:rPr>
      <w:rFonts w:ascii="Segoe UI" w:hAnsi="Segoe UI"/>
      <w:sz w:val="20"/>
      <w:lang w:val="en-GB" w:eastAsia="en-GB"/>
    </w:rPr>
  </w:style>
  <w:style w:type="paragraph" w:customStyle="1" w:styleId="7B88634315DD43CC99E8DBCA3B8EBC3715">
    <w:name w:val="7B88634315DD43CC99E8DBCA3B8EBC3715"/>
    <w:rsid w:val="00DD316A"/>
    <w:pPr>
      <w:spacing w:after="0" w:line="240" w:lineRule="auto"/>
    </w:pPr>
    <w:rPr>
      <w:rFonts w:ascii="Segoe UI" w:hAnsi="Segoe UI"/>
      <w:sz w:val="20"/>
      <w:lang w:val="en-GB" w:eastAsia="en-GB"/>
    </w:rPr>
  </w:style>
  <w:style w:type="paragraph" w:customStyle="1" w:styleId="5FDEE799DAF54CD8BBBD974177B6D20C15">
    <w:name w:val="5FDEE799DAF54CD8BBBD974177B6D20C15"/>
    <w:rsid w:val="00DD316A"/>
    <w:pPr>
      <w:spacing w:after="0" w:line="240" w:lineRule="auto"/>
    </w:pPr>
    <w:rPr>
      <w:rFonts w:ascii="Segoe UI" w:hAnsi="Segoe UI"/>
      <w:sz w:val="20"/>
      <w:lang w:val="en-GB" w:eastAsia="en-GB"/>
    </w:rPr>
  </w:style>
  <w:style w:type="paragraph" w:customStyle="1" w:styleId="9DF15DE4D70F49EE85D218900104946E15">
    <w:name w:val="9DF15DE4D70F49EE85D218900104946E15"/>
    <w:rsid w:val="00DD316A"/>
    <w:pPr>
      <w:spacing w:after="0" w:line="240" w:lineRule="auto"/>
    </w:pPr>
    <w:rPr>
      <w:rFonts w:ascii="Segoe UI" w:hAnsi="Segoe UI"/>
      <w:sz w:val="20"/>
      <w:lang w:val="en-GB" w:eastAsia="en-GB"/>
    </w:rPr>
  </w:style>
  <w:style w:type="paragraph" w:customStyle="1" w:styleId="8C67379A14D543A5A9F0A29A997B083915">
    <w:name w:val="8C67379A14D543A5A9F0A29A997B083915"/>
    <w:rsid w:val="00DD316A"/>
    <w:pPr>
      <w:spacing w:after="0" w:line="240" w:lineRule="auto"/>
    </w:pPr>
    <w:rPr>
      <w:rFonts w:ascii="Segoe UI" w:hAnsi="Segoe UI"/>
      <w:sz w:val="20"/>
      <w:lang w:val="en-GB" w:eastAsia="en-GB"/>
    </w:rPr>
  </w:style>
  <w:style w:type="paragraph" w:customStyle="1" w:styleId="95DBC423593B4309B3C7FC272C30D6305">
    <w:name w:val="95DBC423593B4309B3C7FC272C30D6305"/>
    <w:rsid w:val="00DD316A"/>
    <w:pPr>
      <w:spacing w:after="0" w:line="240" w:lineRule="auto"/>
    </w:pPr>
    <w:rPr>
      <w:rFonts w:ascii="Segoe UI" w:hAnsi="Segoe UI"/>
      <w:sz w:val="20"/>
      <w:lang w:val="en-GB" w:eastAsia="en-GB"/>
    </w:rPr>
  </w:style>
  <w:style w:type="paragraph" w:customStyle="1" w:styleId="1D7A5E5A7CD2448D9917E2550168E8A54">
    <w:name w:val="1D7A5E5A7CD2448D9917E2550168E8A54"/>
    <w:rsid w:val="00DD316A"/>
    <w:pPr>
      <w:spacing w:after="0" w:line="240" w:lineRule="auto"/>
    </w:pPr>
    <w:rPr>
      <w:rFonts w:ascii="Segoe UI" w:hAnsi="Segoe UI"/>
      <w:sz w:val="20"/>
      <w:lang w:val="en-GB" w:eastAsia="en-GB"/>
    </w:rPr>
  </w:style>
  <w:style w:type="paragraph" w:customStyle="1" w:styleId="8D597EC715304BEFA8327CB1A2CFB4A34">
    <w:name w:val="8D597EC715304BEFA8327CB1A2CFB4A34"/>
    <w:rsid w:val="00DD316A"/>
    <w:pPr>
      <w:spacing w:after="0" w:line="240" w:lineRule="auto"/>
    </w:pPr>
    <w:rPr>
      <w:rFonts w:ascii="Segoe UI" w:hAnsi="Segoe UI"/>
      <w:sz w:val="20"/>
      <w:lang w:val="en-GB" w:eastAsia="en-GB"/>
    </w:rPr>
  </w:style>
  <w:style w:type="paragraph" w:customStyle="1" w:styleId="C01D21DE60B645FFBB6452899A01C8AB4">
    <w:name w:val="C01D21DE60B645FFBB6452899A01C8AB4"/>
    <w:rsid w:val="00DD316A"/>
    <w:pPr>
      <w:spacing w:after="0" w:line="240" w:lineRule="auto"/>
    </w:pPr>
    <w:rPr>
      <w:rFonts w:ascii="Segoe UI" w:hAnsi="Segoe UI"/>
      <w:sz w:val="20"/>
      <w:lang w:val="en-GB" w:eastAsia="en-GB"/>
    </w:rPr>
  </w:style>
  <w:style w:type="paragraph" w:customStyle="1" w:styleId="D0615B017813485E8281E616850249C64">
    <w:name w:val="D0615B017813485E8281E616850249C64"/>
    <w:rsid w:val="00DD316A"/>
    <w:pPr>
      <w:spacing w:after="0" w:line="240" w:lineRule="auto"/>
    </w:pPr>
    <w:rPr>
      <w:rFonts w:ascii="Segoe UI" w:hAnsi="Segoe UI"/>
      <w:sz w:val="20"/>
      <w:lang w:val="en-GB" w:eastAsia="en-GB"/>
    </w:rPr>
  </w:style>
  <w:style w:type="paragraph" w:customStyle="1" w:styleId="9CAA02CDDE3B4A4BBD111E0DFFFF0ADC4">
    <w:name w:val="9CAA02CDDE3B4A4BBD111E0DFFFF0ADC4"/>
    <w:rsid w:val="00DD316A"/>
    <w:pPr>
      <w:spacing w:after="0" w:line="240" w:lineRule="auto"/>
    </w:pPr>
    <w:rPr>
      <w:rFonts w:ascii="Segoe UI" w:hAnsi="Segoe UI"/>
      <w:sz w:val="20"/>
      <w:lang w:val="en-GB" w:eastAsia="en-GB"/>
    </w:rPr>
  </w:style>
  <w:style w:type="paragraph" w:customStyle="1" w:styleId="F0B1067E0B5143789145C2C2DDCE118E5">
    <w:name w:val="F0B1067E0B5143789145C2C2DDCE118E5"/>
    <w:rsid w:val="00DD316A"/>
    <w:pPr>
      <w:spacing w:after="0" w:line="240" w:lineRule="auto"/>
    </w:pPr>
    <w:rPr>
      <w:rFonts w:ascii="Segoe UI" w:hAnsi="Segoe UI"/>
      <w:sz w:val="20"/>
      <w:lang w:val="en-GB" w:eastAsia="en-GB"/>
    </w:rPr>
  </w:style>
  <w:style w:type="paragraph" w:customStyle="1" w:styleId="2FD7AE44E0244F8E9BE017F90FC86DE25">
    <w:name w:val="2FD7AE44E0244F8E9BE017F90FC86DE25"/>
    <w:rsid w:val="00DD316A"/>
    <w:pPr>
      <w:spacing w:after="0" w:line="240" w:lineRule="auto"/>
    </w:pPr>
    <w:rPr>
      <w:rFonts w:ascii="Segoe UI" w:hAnsi="Segoe UI"/>
      <w:sz w:val="20"/>
      <w:lang w:val="en-GB" w:eastAsia="en-GB"/>
    </w:rPr>
  </w:style>
  <w:style w:type="paragraph" w:customStyle="1" w:styleId="4361943291294825A34BA2831438EAFB5">
    <w:name w:val="4361943291294825A34BA2831438EAFB5"/>
    <w:rsid w:val="00DD316A"/>
    <w:pPr>
      <w:spacing w:after="0" w:line="240" w:lineRule="auto"/>
    </w:pPr>
    <w:rPr>
      <w:rFonts w:ascii="Segoe UI" w:hAnsi="Segoe UI"/>
      <w:sz w:val="20"/>
      <w:lang w:val="en-GB" w:eastAsia="en-GB"/>
    </w:rPr>
  </w:style>
  <w:style w:type="paragraph" w:customStyle="1" w:styleId="4B0CB92917D64B22B2BF0DD285D4FD195">
    <w:name w:val="4B0CB92917D64B22B2BF0DD285D4FD195"/>
    <w:rsid w:val="00DD316A"/>
    <w:pPr>
      <w:spacing w:after="0" w:line="240" w:lineRule="auto"/>
    </w:pPr>
    <w:rPr>
      <w:rFonts w:ascii="Segoe UI" w:hAnsi="Segoe UI"/>
      <w:sz w:val="20"/>
      <w:lang w:val="en-GB" w:eastAsia="en-GB"/>
    </w:rPr>
  </w:style>
  <w:style w:type="paragraph" w:customStyle="1" w:styleId="6A69CD805128461C8930D19361A30B9F3">
    <w:name w:val="6A69CD805128461C8930D19361A30B9F3"/>
    <w:rsid w:val="00DD316A"/>
    <w:pPr>
      <w:spacing w:after="0" w:line="240" w:lineRule="auto"/>
    </w:pPr>
    <w:rPr>
      <w:rFonts w:ascii="Segoe UI" w:hAnsi="Segoe UI"/>
      <w:sz w:val="20"/>
      <w:lang w:val="en-GB" w:eastAsia="en-GB"/>
    </w:rPr>
  </w:style>
  <w:style w:type="paragraph" w:customStyle="1" w:styleId="77908A69B1314CF8A37B51CC240324045">
    <w:name w:val="77908A69B1314CF8A37B51CC240324045"/>
    <w:rsid w:val="00DD316A"/>
    <w:pPr>
      <w:spacing w:after="0" w:line="240" w:lineRule="auto"/>
    </w:pPr>
    <w:rPr>
      <w:rFonts w:ascii="Segoe UI" w:hAnsi="Segoe UI"/>
      <w:sz w:val="20"/>
      <w:lang w:val="en-GB" w:eastAsia="en-GB"/>
    </w:rPr>
  </w:style>
  <w:style w:type="paragraph" w:customStyle="1" w:styleId="FAB2FC37FF494B4AA1C85CF0199C31045">
    <w:name w:val="FAB2FC37FF494B4AA1C85CF0199C31045"/>
    <w:rsid w:val="00DD316A"/>
    <w:pPr>
      <w:spacing w:after="0" w:line="240" w:lineRule="auto"/>
    </w:pPr>
    <w:rPr>
      <w:rFonts w:ascii="Segoe UI" w:hAnsi="Segoe UI"/>
      <w:sz w:val="20"/>
      <w:lang w:val="en-GB" w:eastAsia="en-GB"/>
    </w:rPr>
  </w:style>
  <w:style w:type="paragraph" w:customStyle="1" w:styleId="3FD3689B05454CC8A8104D573534489F5">
    <w:name w:val="3FD3689B05454CC8A8104D573534489F5"/>
    <w:rsid w:val="00DD316A"/>
    <w:pPr>
      <w:spacing w:after="0" w:line="240" w:lineRule="auto"/>
    </w:pPr>
    <w:rPr>
      <w:rFonts w:ascii="Segoe UI" w:hAnsi="Segoe UI"/>
      <w:sz w:val="20"/>
      <w:lang w:val="en-GB" w:eastAsia="en-GB"/>
    </w:rPr>
  </w:style>
  <w:style w:type="paragraph" w:customStyle="1" w:styleId="530A37DEE24242539DB89E4E345440925">
    <w:name w:val="530A37DEE24242539DB89E4E345440925"/>
    <w:rsid w:val="00DD316A"/>
    <w:pPr>
      <w:spacing w:after="0" w:line="240" w:lineRule="auto"/>
    </w:pPr>
    <w:rPr>
      <w:rFonts w:ascii="Segoe UI" w:hAnsi="Segoe UI"/>
      <w:sz w:val="20"/>
      <w:lang w:val="en-GB" w:eastAsia="en-GB"/>
    </w:rPr>
  </w:style>
  <w:style w:type="paragraph" w:customStyle="1" w:styleId="2496360D8AC64EBC948B44FD8CA8BEC05">
    <w:name w:val="2496360D8AC64EBC948B44FD8CA8BEC05"/>
    <w:rsid w:val="00DD316A"/>
    <w:pPr>
      <w:spacing w:after="0" w:line="240" w:lineRule="auto"/>
    </w:pPr>
    <w:rPr>
      <w:rFonts w:ascii="Segoe UI" w:hAnsi="Segoe UI"/>
      <w:sz w:val="20"/>
      <w:lang w:val="en-GB" w:eastAsia="en-GB"/>
    </w:rPr>
  </w:style>
  <w:style w:type="paragraph" w:customStyle="1" w:styleId="90C70634E7A941AA987666F78C27AE2B5">
    <w:name w:val="90C70634E7A941AA987666F78C27AE2B5"/>
    <w:rsid w:val="00DD316A"/>
    <w:pPr>
      <w:spacing w:after="0" w:line="240" w:lineRule="auto"/>
    </w:pPr>
    <w:rPr>
      <w:rFonts w:ascii="Segoe UI" w:hAnsi="Segoe UI"/>
      <w:sz w:val="20"/>
      <w:lang w:val="en-GB" w:eastAsia="en-GB"/>
    </w:rPr>
  </w:style>
  <w:style w:type="paragraph" w:customStyle="1" w:styleId="765079F2C90A43DFA40D92C26281FDAD5">
    <w:name w:val="765079F2C90A43DFA40D92C26281FDAD5"/>
    <w:rsid w:val="00DD316A"/>
    <w:pPr>
      <w:spacing w:after="0" w:line="240" w:lineRule="auto"/>
    </w:pPr>
    <w:rPr>
      <w:rFonts w:ascii="Segoe UI" w:hAnsi="Segoe UI"/>
      <w:sz w:val="20"/>
      <w:lang w:val="en-GB" w:eastAsia="en-GB"/>
    </w:rPr>
  </w:style>
  <w:style w:type="paragraph" w:customStyle="1" w:styleId="68CD44DD8F4249C090AEC477893173405">
    <w:name w:val="68CD44DD8F4249C090AEC477893173405"/>
    <w:rsid w:val="00DD316A"/>
    <w:pPr>
      <w:spacing w:after="0" w:line="240" w:lineRule="auto"/>
    </w:pPr>
    <w:rPr>
      <w:rFonts w:ascii="Segoe UI" w:hAnsi="Segoe UI"/>
      <w:sz w:val="20"/>
      <w:lang w:val="en-GB" w:eastAsia="en-GB"/>
    </w:rPr>
  </w:style>
  <w:style w:type="paragraph" w:customStyle="1" w:styleId="CDD8D642A30A49C09573F37D9AE7275E5">
    <w:name w:val="CDD8D642A30A49C09573F37D9AE7275E5"/>
    <w:rsid w:val="00DD316A"/>
    <w:pPr>
      <w:spacing w:after="0" w:line="240" w:lineRule="auto"/>
    </w:pPr>
    <w:rPr>
      <w:rFonts w:ascii="Segoe UI" w:hAnsi="Segoe UI"/>
      <w:sz w:val="20"/>
      <w:lang w:val="en-GB" w:eastAsia="en-GB"/>
    </w:rPr>
  </w:style>
  <w:style w:type="paragraph" w:customStyle="1" w:styleId="B1077FB7087F4885AF4958160D42FE5E5">
    <w:name w:val="B1077FB7087F4885AF4958160D42FE5E5"/>
    <w:rsid w:val="00DD316A"/>
    <w:pPr>
      <w:spacing w:after="0" w:line="240" w:lineRule="auto"/>
    </w:pPr>
    <w:rPr>
      <w:rFonts w:ascii="Segoe UI" w:hAnsi="Segoe UI"/>
      <w:sz w:val="20"/>
      <w:lang w:val="en-GB" w:eastAsia="en-GB"/>
    </w:rPr>
  </w:style>
  <w:style w:type="paragraph" w:customStyle="1" w:styleId="5414BDB5E6EB4EDB96E1CF3BF33418165">
    <w:name w:val="5414BDB5E6EB4EDB96E1CF3BF33418165"/>
    <w:rsid w:val="00DD316A"/>
    <w:pPr>
      <w:spacing w:after="0" w:line="240" w:lineRule="auto"/>
    </w:pPr>
    <w:rPr>
      <w:rFonts w:ascii="Segoe UI" w:hAnsi="Segoe UI"/>
      <w:sz w:val="20"/>
      <w:lang w:val="en-GB" w:eastAsia="en-GB"/>
    </w:rPr>
  </w:style>
  <w:style w:type="paragraph" w:customStyle="1" w:styleId="7BE27EC2D90240BF9EC74C879B6872C05">
    <w:name w:val="7BE27EC2D90240BF9EC74C879B6872C05"/>
    <w:rsid w:val="00DD316A"/>
    <w:pPr>
      <w:spacing w:after="0" w:line="240" w:lineRule="auto"/>
    </w:pPr>
    <w:rPr>
      <w:rFonts w:ascii="Segoe UI" w:hAnsi="Segoe UI"/>
      <w:sz w:val="20"/>
      <w:lang w:val="en-GB" w:eastAsia="en-GB"/>
    </w:rPr>
  </w:style>
  <w:style w:type="paragraph" w:customStyle="1" w:styleId="551EC7C2EEB14891BA194532DE7B14D85">
    <w:name w:val="551EC7C2EEB14891BA194532DE7B14D85"/>
    <w:rsid w:val="00DD316A"/>
    <w:pPr>
      <w:spacing w:after="0" w:line="240" w:lineRule="auto"/>
    </w:pPr>
    <w:rPr>
      <w:rFonts w:ascii="Segoe UI" w:hAnsi="Segoe UI"/>
      <w:sz w:val="20"/>
      <w:lang w:val="en-GB" w:eastAsia="en-GB"/>
    </w:rPr>
  </w:style>
  <w:style w:type="paragraph" w:customStyle="1" w:styleId="FE18AD583B9E4D3386112FD80EB8FFB42">
    <w:name w:val="FE18AD583B9E4D3386112FD80EB8FFB42"/>
    <w:rsid w:val="00DD316A"/>
    <w:pPr>
      <w:spacing w:after="0" w:line="240" w:lineRule="auto"/>
    </w:pPr>
    <w:rPr>
      <w:rFonts w:ascii="Segoe UI" w:hAnsi="Segoe UI"/>
      <w:sz w:val="20"/>
      <w:lang w:val="en-GB" w:eastAsia="en-GB"/>
    </w:rPr>
  </w:style>
  <w:style w:type="paragraph" w:customStyle="1" w:styleId="0023942A409D43F093E2F55BFC1131B41">
    <w:name w:val="0023942A409D43F093E2F55BFC1131B41"/>
    <w:rsid w:val="00DD316A"/>
    <w:pPr>
      <w:spacing w:after="0" w:line="240" w:lineRule="auto"/>
    </w:pPr>
    <w:rPr>
      <w:rFonts w:ascii="Segoe UI" w:hAnsi="Segoe UI"/>
      <w:sz w:val="20"/>
      <w:lang w:val="en-GB" w:eastAsia="en-GB"/>
    </w:rPr>
  </w:style>
  <w:style w:type="paragraph" w:customStyle="1" w:styleId="31A4B65F07B24EF5907DB040481F20E0">
    <w:name w:val="31A4B65F07B24EF5907DB040481F20E0"/>
    <w:rsid w:val="00DD316A"/>
    <w:pPr>
      <w:spacing w:after="0" w:line="240" w:lineRule="auto"/>
    </w:pPr>
    <w:rPr>
      <w:rFonts w:ascii="Segoe UI" w:hAnsi="Segoe UI"/>
      <w:sz w:val="20"/>
      <w:lang w:val="en-GB" w:eastAsia="en-GB"/>
    </w:rPr>
  </w:style>
  <w:style w:type="paragraph" w:customStyle="1" w:styleId="988C9A780F3E4F1B8397213AC14A4AEE5">
    <w:name w:val="988C9A780F3E4F1B8397213AC14A4AEE5"/>
    <w:rsid w:val="00DD316A"/>
    <w:pPr>
      <w:spacing w:after="0" w:line="240" w:lineRule="auto"/>
    </w:pPr>
    <w:rPr>
      <w:rFonts w:ascii="Segoe UI" w:hAnsi="Segoe UI"/>
      <w:sz w:val="20"/>
      <w:lang w:val="en-GB" w:eastAsia="en-GB"/>
    </w:rPr>
  </w:style>
  <w:style w:type="paragraph" w:customStyle="1" w:styleId="3A3309A466EC47628542DE9D6A830E9316">
    <w:name w:val="3A3309A466EC47628542DE9D6A830E9316"/>
    <w:rsid w:val="00DD316A"/>
    <w:pPr>
      <w:spacing w:after="0" w:line="240" w:lineRule="auto"/>
    </w:pPr>
    <w:rPr>
      <w:rFonts w:ascii="Segoe UI" w:hAnsi="Segoe UI"/>
      <w:b/>
      <w:sz w:val="20"/>
      <w:lang w:val="en-GB" w:eastAsia="en-GB"/>
    </w:rPr>
  </w:style>
  <w:style w:type="paragraph" w:customStyle="1" w:styleId="276E5681654A4192BED2D26985D924BD16">
    <w:name w:val="276E5681654A4192BED2D26985D924BD16"/>
    <w:rsid w:val="00DD316A"/>
    <w:pPr>
      <w:spacing w:after="0" w:line="240" w:lineRule="auto"/>
    </w:pPr>
    <w:rPr>
      <w:rFonts w:ascii="Segoe UI" w:hAnsi="Segoe UI"/>
      <w:b/>
      <w:sz w:val="20"/>
      <w:lang w:val="en-GB" w:eastAsia="en-GB"/>
    </w:rPr>
  </w:style>
  <w:style w:type="paragraph" w:customStyle="1" w:styleId="5DE751AC11804EF6BE57BB36936DA6B36">
    <w:name w:val="5DE751AC11804EF6BE57BB36936DA6B36"/>
    <w:rsid w:val="00DD316A"/>
    <w:pPr>
      <w:spacing w:after="0" w:line="240" w:lineRule="auto"/>
    </w:pPr>
    <w:rPr>
      <w:rFonts w:ascii="Segoe UI" w:hAnsi="Segoe UI"/>
      <w:sz w:val="20"/>
      <w:lang w:val="en-GB" w:eastAsia="en-GB"/>
    </w:rPr>
  </w:style>
  <w:style w:type="paragraph" w:customStyle="1" w:styleId="7B88634315DD43CC99E8DBCA3B8EBC3716">
    <w:name w:val="7B88634315DD43CC99E8DBCA3B8EBC3716"/>
    <w:rsid w:val="00DD316A"/>
    <w:pPr>
      <w:spacing w:after="0" w:line="240" w:lineRule="auto"/>
    </w:pPr>
    <w:rPr>
      <w:rFonts w:ascii="Segoe UI" w:hAnsi="Segoe UI"/>
      <w:sz w:val="20"/>
      <w:lang w:val="en-GB" w:eastAsia="en-GB"/>
    </w:rPr>
  </w:style>
  <w:style w:type="paragraph" w:customStyle="1" w:styleId="5FDEE799DAF54CD8BBBD974177B6D20C16">
    <w:name w:val="5FDEE799DAF54CD8BBBD974177B6D20C16"/>
    <w:rsid w:val="00DD316A"/>
    <w:pPr>
      <w:spacing w:after="0" w:line="240" w:lineRule="auto"/>
    </w:pPr>
    <w:rPr>
      <w:rFonts w:ascii="Segoe UI" w:hAnsi="Segoe UI"/>
      <w:sz w:val="20"/>
      <w:lang w:val="en-GB" w:eastAsia="en-GB"/>
    </w:rPr>
  </w:style>
  <w:style w:type="paragraph" w:customStyle="1" w:styleId="9DF15DE4D70F49EE85D218900104946E16">
    <w:name w:val="9DF15DE4D70F49EE85D218900104946E16"/>
    <w:rsid w:val="00DD316A"/>
    <w:pPr>
      <w:spacing w:after="0" w:line="240" w:lineRule="auto"/>
    </w:pPr>
    <w:rPr>
      <w:rFonts w:ascii="Segoe UI" w:hAnsi="Segoe UI"/>
      <w:sz w:val="20"/>
      <w:lang w:val="en-GB" w:eastAsia="en-GB"/>
    </w:rPr>
  </w:style>
  <w:style w:type="paragraph" w:customStyle="1" w:styleId="8C67379A14D543A5A9F0A29A997B083916">
    <w:name w:val="8C67379A14D543A5A9F0A29A997B083916"/>
    <w:rsid w:val="00DD316A"/>
    <w:pPr>
      <w:spacing w:after="0" w:line="240" w:lineRule="auto"/>
    </w:pPr>
    <w:rPr>
      <w:rFonts w:ascii="Segoe UI" w:hAnsi="Segoe UI"/>
      <w:sz w:val="20"/>
      <w:lang w:val="en-GB" w:eastAsia="en-GB"/>
    </w:rPr>
  </w:style>
  <w:style w:type="paragraph" w:customStyle="1" w:styleId="95DBC423593B4309B3C7FC272C30D6306">
    <w:name w:val="95DBC423593B4309B3C7FC272C30D6306"/>
    <w:rsid w:val="00DD316A"/>
    <w:pPr>
      <w:spacing w:after="0" w:line="240" w:lineRule="auto"/>
    </w:pPr>
    <w:rPr>
      <w:rFonts w:ascii="Segoe UI" w:hAnsi="Segoe UI"/>
      <w:sz w:val="20"/>
      <w:lang w:val="en-GB" w:eastAsia="en-GB"/>
    </w:rPr>
  </w:style>
  <w:style w:type="paragraph" w:customStyle="1" w:styleId="1D7A5E5A7CD2448D9917E2550168E8A55">
    <w:name w:val="1D7A5E5A7CD2448D9917E2550168E8A55"/>
    <w:rsid w:val="00DD316A"/>
    <w:pPr>
      <w:spacing w:after="0" w:line="240" w:lineRule="auto"/>
    </w:pPr>
    <w:rPr>
      <w:rFonts w:ascii="Segoe UI" w:hAnsi="Segoe UI"/>
      <w:sz w:val="20"/>
      <w:lang w:val="en-GB" w:eastAsia="en-GB"/>
    </w:rPr>
  </w:style>
  <w:style w:type="paragraph" w:customStyle="1" w:styleId="8D597EC715304BEFA8327CB1A2CFB4A35">
    <w:name w:val="8D597EC715304BEFA8327CB1A2CFB4A35"/>
    <w:rsid w:val="00DD316A"/>
    <w:pPr>
      <w:spacing w:after="0" w:line="240" w:lineRule="auto"/>
    </w:pPr>
    <w:rPr>
      <w:rFonts w:ascii="Segoe UI" w:hAnsi="Segoe UI"/>
      <w:sz w:val="20"/>
      <w:lang w:val="en-GB" w:eastAsia="en-GB"/>
    </w:rPr>
  </w:style>
  <w:style w:type="paragraph" w:customStyle="1" w:styleId="C01D21DE60B645FFBB6452899A01C8AB5">
    <w:name w:val="C01D21DE60B645FFBB6452899A01C8AB5"/>
    <w:rsid w:val="00DD316A"/>
    <w:pPr>
      <w:spacing w:after="0" w:line="240" w:lineRule="auto"/>
    </w:pPr>
    <w:rPr>
      <w:rFonts w:ascii="Segoe UI" w:hAnsi="Segoe UI"/>
      <w:sz w:val="20"/>
      <w:lang w:val="en-GB" w:eastAsia="en-GB"/>
    </w:rPr>
  </w:style>
  <w:style w:type="paragraph" w:customStyle="1" w:styleId="D0615B017813485E8281E616850249C65">
    <w:name w:val="D0615B017813485E8281E616850249C65"/>
    <w:rsid w:val="00DD316A"/>
    <w:pPr>
      <w:spacing w:after="0" w:line="240" w:lineRule="auto"/>
    </w:pPr>
    <w:rPr>
      <w:rFonts w:ascii="Segoe UI" w:hAnsi="Segoe UI"/>
      <w:sz w:val="20"/>
      <w:lang w:val="en-GB" w:eastAsia="en-GB"/>
    </w:rPr>
  </w:style>
  <w:style w:type="paragraph" w:customStyle="1" w:styleId="9CAA02CDDE3B4A4BBD111E0DFFFF0ADC5">
    <w:name w:val="9CAA02CDDE3B4A4BBD111E0DFFFF0ADC5"/>
    <w:rsid w:val="00DD316A"/>
    <w:pPr>
      <w:spacing w:after="0" w:line="240" w:lineRule="auto"/>
    </w:pPr>
    <w:rPr>
      <w:rFonts w:ascii="Segoe UI" w:hAnsi="Segoe UI"/>
      <w:sz w:val="20"/>
      <w:lang w:val="en-GB" w:eastAsia="en-GB"/>
    </w:rPr>
  </w:style>
  <w:style w:type="paragraph" w:customStyle="1" w:styleId="F0B1067E0B5143789145C2C2DDCE118E6">
    <w:name w:val="F0B1067E0B5143789145C2C2DDCE118E6"/>
    <w:rsid w:val="00DD316A"/>
    <w:pPr>
      <w:spacing w:after="0" w:line="240" w:lineRule="auto"/>
    </w:pPr>
    <w:rPr>
      <w:rFonts w:ascii="Segoe UI" w:hAnsi="Segoe UI"/>
      <w:sz w:val="20"/>
      <w:lang w:val="en-GB" w:eastAsia="en-GB"/>
    </w:rPr>
  </w:style>
  <w:style w:type="paragraph" w:customStyle="1" w:styleId="2FD7AE44E0244F8E9BE017F90FC86DE26">
    <w:name w:val="2FD7AE44E0244F8E9BE017F90FC86DE26"/>
    <w:rsid w:val="00DD316A"/>
    <w:pPr>
      <w:spacing w:after="0" w:line="240" w:lineRule="auto"/>
    </w:pPr>
    <w:rPr>
      <w:rFonts w:ascii="Segoe UI" w:hAnsi="Segoe UI"/>
      <w:sz w:val="20"/>
      <w:lang w:val="en-GB" w:eastAsia="en-GB"/>
    </w:rPr>
  </w:style>
  <w:style w:type="paragraph" w:customStyle="1" w:styleId="4361943291294825A34BA2831438EAFB6">
    <w:name w:val="4361943291294825A34BA2831438EAFB6"/>
    <w:rsid w:val="00DD316A"/>
    <w:pPr>
      <w:spacing w:after="0" w:line="240" w:lineRule="auto"/>
    </w:pPr>
    <w:rPr>
      <w:rFonts w:ascii="Segoe UI" w:hAnsi="Segoe UI"/>
      <w:sz w:val="20"/>
      <w:lang w:val="en-GB" w:eastAsia="en-GB"/>
    </w:rPr>
  </w:style>
  <w:style w:type="paragraph" w:customStyle="1" w:styleId="4B0CB92917D64B22B2BF0DD285D4FD196">
    <w:name w:val="4B0CB92917D64B22B2BF0DD285D4FD196"/>
    <w:rsid w:val="00DD316A"/>
    <w:pPr>
      <w:spacing w:after="0" w:line="240" w:lineRule="auto"/>
    </w:pPr>
    <w:rPr>
      <w:rFonts w:ascii="Segoe UI" w:hAnsi="Segoe UI"/>
      <w:sz w:val="20"/>
      <w:lang w:val="en-GB" w:eastAsia="en-GB"/>
    </w:rPr>
  </w:style>
  <w:style w:type="paragraph" w:customStyle="1" w:styleId="6A69CD805128461C8930D19361A30B9F4">
    <w:name w:val="6A69CD805128461C8930D19361A30B9F4"/>
    <w:rsid w:val="00DD316A"/>
    <w:pPr>
      <w:spacing w:after="0" w:line="240" w:lineRule="auto"/>
    </w:pPr>
    <w:rPr>
      <w:rFonts w:ascii="Segoe UI" w:hAnsi="Segoe UI"/>
      <w:sz w:val="20"/>
      <w:lang w:val="en-GB" w:eastAsia="en-GB"/>
    </w:rPr>
  </w:style>
  <w:style w:type="paragraph" w:customStyle="1" w:styleId="77908A69B1314CF8A37B51CC240324046">
    <w:name w:val="77908A69B1314CF8A37B51CC240324046"/>
    <w:rsid w:val="00DD316A"/>
    <w:pPr>
      <w:spacing w:after="0" w:line="240" w:lineRule="auto"/>
    </w:pPr>
    <w:rPr>
      <w:rFonts w:ascii="Segoe UI" w:hAnsi="Segoe UI"/>
      <w:sz w:val="20"/>
      <w:lang w:val="en-GB" w:eastAsia="en-GB"/>
    </w:rPr>
  </w:style>
  <w:style w:type="paragraph" w:customStyle="1" w:styleId="FAB2FC37FF494B4AA1C85CF0199C31046">
    <w:name w:val="FAB2FC37FF494B4AA1C85CF0199C31046"/>
    <w:rsid w:val="00DD316A"/>
    <w:pPr>
      <w:spacing w:after="0" w:line="240" w:lineRule="auto"/>
    </w:pPr>
    <w:rPr>
      <w:rFonts w:ascii="Segoe UI" w:hAnsi="Segoe UI"/>
      <w:sz w:val="20"/>
      <w:lang w:val="en-GB" w:eastAsia="en-GB"/>
    </w:rPr>
  </w:style>
  <w:style w:type="paragraph" w:customStyle="1" w:styleId="3FD3689B05454CC8A8104D573534489F6">
    <w:name w:val="3FD3689B05454CC8A8104D573534489F6"/>
    <w:rsid w:val="00DD316A"/>
    <w:pPr>
      <w:spacing w:after="0" w:line="240" w:lineRule="auto"/>
    </w:pPr>
    <w:rPr>
      <w:rFonts w:ascii="Segoe UI" w:hAnsi="Segoe UI"/>
      <w:sz w:val="20"/>
      <w:lang w:val="en-GB" w:eastAsia="en-GB"/>
    </w:rPr>
  </w:style>
  <w:style w:type="paragraph" w:customStyle="1" w:styleId="530A37DEE24242539DB89E4E345440926">
    <w:name w:val="530A37DEE24242539DB89E4E345440926"/>
    <w:rsid w:val="00DD316A"/>
    <w:pPr>
      <w:spacing w:after="0" w:line="240" w:lineRule="auto"/>
    </w:pPr>
    <w:rPr>
      <w:rFonts w:ascii="Segoe UI" w:hAnsi="Segoe UI"/>
      <w:sz w:val="20"/>
      <w:lang w:val="en-GB" w:eastAsia="en-GB"/>
    </w:rPr>
  </w:style>
  <w:style w:type="paragraph" w:customStyle="1" w:styleId="2496360D8AC64EBC948B44FD8CA8BEC06">
    <w:name w:val="2496360D8AC64EBC948B44FD8CA8BEC06"/>
    <w:rsid w:val="00DD316A"/>
    <w:pPr>
      <w:spacing w:after="0" w:line="240" w:lineRule="auto"/>
    </w:pPr>
    <w:rPr>
      <w:rFonts w:ascii="Segoe UI" w:hAnsi="Segoe UI"/>
      <w:sz w:val="20"/>
      <w:lang w:val="en-GB" w:eastAsia="en-GB"/>
    </w:rPr>
  </w:style>
  <w:style w:type="paragraph" w:customStyle="1" w:styleId="90C70634E7A941AA987666F78C27AE2B6">
    <w:name w:val="90C70634E7A941AA987666F78C27AE2B6"/>
    <w:rsid w:val="00DD316A"/>
    <w:pPr>
      <w:spacing w:after="0" w:line="240" w:lineRule="auto"/>
    </w:pPr>
    <w:rPr>
      <w:rFonts w:ascii="Segoe UI" w:hAnsi="Segoe UI"/>
      <w:sz w:val="20"/>
      <w:lang w:val="en-GB" w:eastAsia="en-GB"/>
    </w:rPr>
  </w:style>
  <w:style w:type="paragraph" w:customStyle="1" w:styleId="765079F2C90A43DFA40D92C26281FDAD6">
    <w:name w:val="765079F2C90A43DFA40D92C26281FDAD6"/>
    <w:rsid w:val="00DD316A"/>
    <w:pPr>
      <w:spacing w:after="0" w:line="240" w:lineRule="auto"/>
    </w:pPr>
    <w:rPr>
      <w:rFonts w:ascii="Segoe UI" w:hAnsi="Segoe UI"/>
      <w:sz w:val="20"/>
      <w:lang w:val="en-GB" w:eastAsia="en-GB"/>
    </w:rPr>
  </w:style>
  <w:style w:type="paragraph" w:customStyle="1" w:styleId="68CD44DD8F4249C090AEC477893173406">
    <w:name w:val="68CD44DD8F4249C090AEC477893173406"/>
    <w:rsid w:val="00DD316A"/>
    <w:pPr>
      <w:spacing w:after="0" w:line="240" w:lineRule="auto"/>
    </w:pPr>
    <w:rPr>
      <w:rFonts w:ascii="Segoe UI" w:hAnsi="Segoe UI"/>
      <w:sz w:val="20"/>
      <w:lang w:val="en-GB" w:eastAsia="en-GB"/>
    </w:rPr>
  </w:style>
  <w:style w:type="paragraph" w:customStyle="1" w:styleId="CDD8D642A30A49C09573F37D9AE7275E6">
    <w:name w:val="CDD8D642A30A49C09573F37D9AE7275E6"/>
    <w:rsid w:val="00DD316A"/>
    <w:pPr>
      <w:spacing w:after="0" w:line="240" w:lineRule="auto"/>
    </w:pPr>
    <w:rPr>
      <w:rFonts w:ascii="Segoe UI" w:hAnsi="Segoe UI"/>
      <w:sz w:val="20"/>
      <w:lang w:val="en-GB" w:eastAsia="en-GB"/>
    </w:rPr>
  </w:style>
  <w:style w:type="paragraph" w:customStyle="1" w:styleId="B1077FB7087F4885AF4958160D42FE5E6">
    <w:name w:val="B1077FB7087F4885AF4958160D42FE5E6"/>
    <w:rsid w:val="00DD316A"/>
    <w:pPr>
      <w:spacing w:after="0" w:line="240" w:lineRule="auto"/>
    </w:pPr>
    <w:rPr>
      <w:rFonts w:ascii="Segoe UI" w:hAnsi="Segoe UI"/>
      <w:sz w:val="20"/>
      <w:lang w:val="en-GB" w:eastAsia="en-GB"/>
    </w:rPr>
  </w:style>
  <w:style w:type="paragraph" w:customStyle="1" w:styleId="5414BDB5E6EB4EDB96E1CF3BF33418166">
    <w:name w:val="5414BDB5E6EB4EDB96E1CF3BF33418166"/>
    <w:rsid w:val="00DD316A"/>
    <w:pPr>
      <w:spacing w:after="0" w:line="240" w:lineRule="auto"/>
    </w:pPr>
    <w:rPr>
      <w:rFonts w:ascii="Segoe UI" w:hAnsi="Segoe UI"/>
      <w:sz w:val="20"/>
      <w:lang w:val="en-GB" w:eastAsia="en-GB"/>
    </w:rPr>
  </w:style>
  <w:style w:type="paragraph" w:customStyle="1" w:styleId="7BE27EC2D90240BF9EC74C879B6872C06">
    <w:name w:val="7BE27EC2D90240BF9EC74C879B6872C06"/>
    <w:rsid w:val="00DD316A"/>
    <w:pPr>
      <w:spacing w:after="0" w:line="240" w:lineRule="auto"/>
    </w:pPr>
    <w:rPr>
      <w:rFonts w:ascii="Segoe UI" w:hAnsi="Segoe UI"/>
      <w:sz w:val="20"/>
      <w:lang w:val="en-GB" w:eastAsia="en-GB"/>
    </w:rPr>
  </w:style>
  <w:style w:type="paragraph" w:customStyle="1" w:styleId="551EC7C2EEB14891BA194532DE7B14D86">
    <w:name w:val="551EC7C2EEB14891BA194532DE7B14D86"/>
    <w:rsid w:val="00DD316A"/>
    <w:pPr>
      <w:spacing w:after="0" w:line="240" w:lineRule="auto"/>
    </w:pPr>
    <w:rPr>
      <w:rFonts w:ascii="Segoe UI" w:hAnsi="Segoe UI"/>
      <w:sz w:val="20"/>
      <w:lang w:val="en-GB" w:eastAsia="en-GB"/>
    </w:rPr>
  </w:style>
  <w:style w:type="paragraph" w:customStyle="1" w:styleId="FE18AD583B9E4D3386112FD80EB8FFB43">
    <w:name w:val="FE18AD583B9E4D3386112FD80EB8FFB43"/>
    <w:rsid w:val="00DD316A"/>
    <w:pPr>
      <w:spacing w:after="0" w:line="240" w:lineRule="auto"/>
    </w:pPr>
    <w:rPr>
      <w:rFonts w:ascii="Segoe UI" w:hAnsi="Segoe UI"/>
      <w:sz w:val="20"/>
      <w:lang w:val="en-GB" w:eastAsia="en-GB"/>
    </w:rPr>
  </w:style>
  <w:style w:type="paragraph" w:customStyle="1" w:styleId="0023942A409D43F093E2F55BFC1131B42">
    <w:name w:val="0023942A409D43F093E2F55BFC1131B42"/>
    <w:rsid w:val="00DD316A"/>
    <w:pPr>
      <w:spacing w:after="0" w:line="240" w:lineRule="auto"/>
    </w:pPr>
    <w:rPr>
      <w:rFonts w:ascii="Segoe UI" w:hAnsi="Segoe UI"/>
      <w:sz w:val="20"/>
      <w:lang w:val="en-GB" w:eastAsia="en-GB"/>
    </w:rPr>
  </w:style>
  <w:style w:type="paragraph" w:customStyle="1" w:styleId="31A4B65F07B24EF5907DB040481F20E01">
    <w:name w:val="31A4B65F07B24EF5907DB040481F20E01"/>
    <w:rsid w:val="00DD316A"/>
    <w:pPr>
      <w:spacing w:after="0" w:line="240" w:lineRule="auto"/>
    </w:pPr>
    <w:rPr>
      <w:rFonts w:ascii="Segoe UI" w:hAnsi="Segoe UI"/>
      <w:sz w:val="20"/>
      <w:lang w:val="en-GB" w:eastAsia="en-GB"/>
    </w:rPr>
  </w:style>
  <w:style w:type="paragraph" w:customStyle="1" w:styleId="C8543D5F32064B7E9996084719A22AE8">
    <w:name w:val="C8543D5F32064B7E9996084719A22AE8"/>
    <w:rsid w:val="00DD316A"/>
    <w:pPr>
      <w:spacing w:after="0" w:line="240" w:lineRule="auto"/>
    </w:pPr>
    <w:rPr>
      <w:rFonts w:ascii="Segoe UI" w:hAnsi="Segoe UI"/>
      <w:sz w:val="20"/>
      <w:lang w:val="en-GB" w:eastAsia="en-GB"/>
    </w:rPr>
  </w:style>
  <w:style w:type="paragraph" w:customStyle="1" w:styleId="19DB96BC471045E79F01BB71CCC5B6BB">
    <w:name w:val="19DB96BC471045E79F01BB71CCC5B6BB"/>
    <w:rsid w:val="00DD316A"/>
    <w:pPr>
      <w:spacing w:after="0" w:line="240" w:lineRule="auto"/>
    </w:pPr>
    <w:rPr>
      <w:rFonts w:ascii="Segoe UI" w:hAnsi="Segoe UI"/>
      <w:sz w:val="20"/>
      <w:lang w:val="en-GB" w:eastAsia="en-GB"/>
    </w:rPr>
  </w:style>
  <w:style w:type="paragraph" w:customStyle="1" w:styleId="7E43C958DA604991B273BEE16A5936EC">
    <w:name w:val="7E43C958DA604991B273BEE16A5936EC"/>
    <w:rsid w:val="00DD316A"/>
    <w:pPr>
      <w:spacing w:after="0" w:line="240" w:lineRule="auto"/>
    </w:pPr>
    <w:rPr>
      <w:rFonts w:ascii="Segoe UI" w:hAnsi="Segoe UI"/>
      <w:sz w:val="20"/>
      <w:lang w:val="en-GB" w:eastAsia="en-GB"/>
    </w:rPr>
  </w:style>
  <w:style w:type="paragraph" w:customStyle="1" w:styleId="CD935108A3B74DB895D24FE68E16AF06">
    <w:name w:val="CD935108A3B74DB895D24FE68E16AF06"/>
    <w:rsid w:val="00DD316A"/>
    <w:pPr>
      <w:spacing w:after="0" w:line="240" w:lineRule="auto"/>
    </w:pPr>
    <w:rPr>
      <w:rFonts w:ascii="Segoe UI" w:hAnsi="Segoe UI"/>
      <w:sz w:val="20"/>
      <w:lang w:val="en-GB" w:eastAsia="en-GB"/>
    </w:rPr>
  </w:style>
  <w:style w:type="paragraph" w:customStyle="1" w:styleId="E71D32717ECA4AB6B03A0762FF981C86">
    <w:name w:val="E71D32717ECA4AB6B03A0762FF981C86"/>
    <w:rsid w:val="00DD316A"/>
    <w:pPr>
      <w:spacing w:after="0" w:line="240" w:lineRule="auto"/>
    </w:pPr>
    <w:rPr>
      <w:rFonts w:ascii="Segoe UI" w:hAnsi="Segoe UI"/>
      <w:sz w:val="20"/>
      <w:lang w:val="en-GB" w:eastAsia="en-GB"/>
    </w:rPr>
  </w:style>
  <w:style w:type="paragraph" w:customStyle="1" w:styleId="6E471AC7A3EA4DD2AA921E806FCA3D97">
    <w:name w:val="6E471AC7A3EA4DD2AA921E806FCA3D97"/>
    <w:rsid w:val="00DD316A"/>
    <w:pPr>
      <w:spacing w:after="0" w:line="240" w:lineRule="auto"/>
    </w:pPr>
    <w:rPr>
      <w:rFonts w:ascii="Segoe UI" w:hAnsi="Segoe UI"/>
      <w:sz w:val="20"/>
      <w:lang w:val="en-GB" w:eastAsia="en-GB"/>
    </w:rPr>
  </w:style>
  <w:style w:type="paragraph" w:customStyle="1" w:styleId="988C9A780F3E4F1B8397213AC14A4AEE6">
    <w:name w:val="988C9A780F3E4F1B8397213AC14A4AEE6"/>
    <w:rsid w:val="00DD316A"/>
    <w:pPr>
      <w:spacing w:after="0" w:line="240" w:lineRule="auto"/>
    </w:pPr>
    <w:rPr>
      <w:rFonts w:ascii="Segoe UI" w:hAnsi="Segoe UI"/>
      <w:sz w:val="20"/>
      <w:lang w:val="en-GB" w:eastAsia="en-GB"/>
    </w:rPr>
  </w:style>
  <w:style w:type="paragraph" w:customStyle="1" w:styleId="3A3309A466EC47628542DE9D6A830E9317">
    <w:name w:val="3A3309A466EC47628542DE9D6A830E9317"/>
    <w:rsid w:val="00DD316A"/>
    <w:pPr>
      <w:spacing w:after="0" w:line="240" w:lineRule="auto"/>
    </w:pPr>
    <w:rPr>
      <w:rFonts w:ascii="Segoe UI" w:hAnsi="Segoe UI"/>
      <w:b/>
      <w:sz w:val="20"/>
      <w:lang w:val="en-GB" w:eastAsia="en-GB"/>
    </w:rPr>
  </w:style>
  <w:style w:type="paragraph" w:customStyle="1" w:styleId="276E5681654A4192BED2D26985D924BD17">
    <w:name w:val="276E5681654A4192BED2D26985D924BD17"/>
    <w:rsid w:val="00DD316A"/>
    <w:pPr>
      <w:spacing w:after="0" w:line="240" w:lineRule="auto"/>
    </w:pPr>
    <w:rPr>
      <w:rFonts w:ascii="Segoe UI" w:hAnsi="Segoe UI"/>
      <w:b/>
      <w:sz w:val="20"/>
      <w:lang w:val="en-GB" w:eastAsia="en-GB"/>
    </w:rPr>
  </w:style>
  <w:style w:type="paragraph" w:customStyle="1" w:styleId="5DE751AC11804EF6BE57BB36936DA6B37">
    <w:name w:val="5DE751AC11804EF6BE57BB36936DA6B37"/>
    <w:rsid w:val="00DD316A"/>
    <w:pPr>
      <w:spacing w:after="0" w:line="240" w:lineRule="auto"/>
    </w:pPr>
    <w:rPr>
      <w:rFonts w:ascii="Segoe UI" w:hAnsi="Segoe UI"/>
      <w:sz w:val="20"/>
      <w:lang w:val="en-GB" w:eastAsia="en-GB"/>
    </w:rPr>
  </w:style>
  <w:style w:type="paragraph" w:customStyle="1" w:styleId="7B88634315DD43CC99E8DBCA3B8EBC3717">
    <w:name w:val="7B88634315DD43CC99E8DBCA3B8EBC3717"/>
    <w:rsid w:val="00DD316A"/>
    <w:pPr>
      <w:spacing w:after="0" w:line="240" w:lineRule="auto"/>
    </w:pPr>
    <w:rPr>
      <w:rFonts w:ascii="Segoe UI" w:hAnsi="Segoe UI"/>
      <w:sz w:val="20"/>
      <w:lang w:val="en-GB" w:eastAsia="en-GB"/>
    </w:rPr>
  </w:style>
  <w:style w:type="paragraph" w:customStyle="1" w:styleId="5FDEE799DAF54CD8BBBD974177B6D20C17">
    <w:name w:val="5FDEE799DAF54CD8BBBD974177B6D20C17"/>
    <w:rsid w:val="00DD316A"/>
    <w:pPr>
      <w:spacing w:after="0" w:line="240" w:lineRule="auto"/>
    </w:pPr>
    <w:rPr>
      <w:rFonts w:ascii="Segoe UI" w:hAnsi="Segoe UI"/>
      <w:sz w:val="20"/>
      <w:lang w:val="en-GB" w:eastAsia="en-GB"/>
    </w:rPr>
  </w:style>
  <w:style w:type="paragraph" w:customStyle="1" w:styleId="9DF15DE4D70F49EE85D218900104946E17">
    <w:name w:val="9DF15DE4D70F49EE85D218900104946E17"/>
    <w:rsid w:val="00DD316A"/>
    <w:pPr>
      <w:spacing w:after="0" w:line="240" w:lineRule="auto"/>
    </w:pPr>
    <w:rPr>
      <w:rFonts w:ascii="Segoe UI" w:hAnsi="Segoe UI"/>
      <w:sz w:val="20"/>
      <w:lang w:val="en-GB" w:eastAsia="en-GB"/>
    </w:rPr>
  </w:style>
  <w:style w:type="paragraph" w:customStyle="1" w:styleId="8C67379A14D543A5A9F0A29A997B083917">
    <w:name w:val="8C67379A14D543A5A9F0A29A997B083917"/>
    <w:rsid w:val="00DD316A"/>
    <w:pPr>
      <w:spacing w:after="0" w:line="240" w:lineRule="auto"/>
    </w:pPr>
    <w:rPr>
      <w:rFonts w:ascii="Segoe UI" w:hAnsi="Segoe UI"/>
      <w:sz w:val="20"/>
      <w:lang w:val="en-GB" w:eastAsia="en-GB"/>
    </w:rPr>
  </w:style>
  <w:style w:type="paragraph" w:customStyle="1" w:styleId="95DBC423593B4309B3C7FC272C30D6307">
    <w:name w:val="95DBC423593B4309B3C7FC272C30D6307"/>
    <w:rsid w:val="00DD316A"/>
    <w:pPr>
      <w:spacing w:after="0" w:line="240" w:lineRule="auto"/>
    </w:pPr>
    <w:rPr>
      <w:rFonts w:ascii="Segoe UI" w:hAnsi="Segoe UI"/>
      <w:sz w:val="20"/>
      <w:lang w:val="en-GB" w:eastAsia="en-GB"/>
    </w:rPr>
  </w:style>
  <w:style w:type="paragraph" w:customStyle="1" w:styleId="1D7A5E5A7CD2448D9917E2550168E8A56">
    <w:name w:val="1D7A5E5A7CD2448D9917E2550168E8A56"/>
    <w:rsid w:val="00DD316A"/>
    <w:pPr>
      <w:spacing w:after="0" w:line="240" w:lineRule="auto"/>
    </w:pPr>
    <w:rPr>
      <w:rFonts w:ascii="Segoe UI" w:hAnsi="Segoe UI"/>
      <w:sz w:val="20"/>
      <w:lang w:val="en-GB" w:eastAsia="en-GB"/>
    </w:rPr>
  </w:style>
  <w:style w:type="paragraph" w:customStyle="1" w:styleId="8D597EC715304BEFA8327CB1A2CFB4A36">
    <w:name w:val="8D597EC715304BEFA8327CB1A2CFB4A36"/>
    <w:rsid w:val="00DD316A"/>
    <w:pPr>
      <w:spacing w:after="0" w:line="240" w:lineRule="auto"/>
    </w:pPr>
    <w:rPr>
      <w:rFonts w:ascii="Segoe UI" w:hAnsi="Segoe UI"/>
      <w:sz w:val="20"/>
      <w:lang w:val="en-GB" w:eastAsia="en-GB"/>
    </w:rPr>
  </w:style>
  <w:style w:type="paragraph" w:customStyle="1" w:styleId="C01D21DE60B645FFBB6452899A01C8AB6">
    <w:name w:val="C01D21DE60B645FFBB6452899A01C8AB6"/>
    <w:rsid w:val="00DD316A"/>
    <w:pPr>
      <w:spacing w:after="0" w:line="240" w:lineRule="auto"/>
    </w:pPr>
    <w:rPr>
      <w:rFonts w:ascii="Segoe UI" w:hAnsi="Segoe UI"/>
      <w:sz w:val="20"/>
      <w:lang w:val="en-GB" w:eastAsia="en-GB"/>
    </w:rPr>
  </w:style>
  <w:style w:type="paragraph" w:customStyle="1" w:styleId="D0615B017813485E8281E616850249C66">
    <w:name w:val="D0615B017813485E8281E616850249C66"/>
    <w:rsid w:val="00DD316A"/>
    <w:pPr>
      <w:spacing w:after="0" w:line="240" w:lineRule="auto"/>
    </w:pPr>
    <w:rPr>
      <w:rFonts w:ascii="Segoe UI" w:hAnsi="Segoe UI"/>
      <w:sz w:val="20"/>
      <w:lang w:val="en-GB" w:eastAsia="en-GB"/>
    </w:rPr>
  </w:style>
  <w:style w:type="paragraph" w:customStyle="1" w:styleId="9CAA02CDDE3B4A4BBD111E0DFFFF0ADC6">
    <w:name w:val="9CAA02CDDE3B4A4BBD111E0DFFFF0ADC6"/>
    <w:rsid w:val="00DD316A"/>
    <w:pPr>
      <w:spacing w:after="0" w:line="240" w:lineRule="auto"/>
    </w:pPr>
    <w:rPr>
      <w:rFonts w:ascii="Segoe UI" w:hAnsi="Segoe UI"/>
      <w:sz w:val="20"/>
      <w:lang w:val="en-GB" w:eastAsia="en-GB"/>
    </w:rPr>
  </w:style>
  <w:style w:type="paragraph" w:customStyle="1" w:styleId="F0B1067E0B5143789145C2C2DDCE118E7">
    <w:name w:val="F0B1067E0B5143789145C2C2DDCE118E7"/>
    <w:rsid w:val="00DD316A"/>
    <w:pPr>
      <w:spacing w:after="0" w:line="240" w:lineRule="auto"/>
    </w:pPr>
    <w:rPr>
      <w:rFonts w:ascii="Segoe UI" w:hAnsi="Segoe UI"/>
      <w:sz w:val="20"/>
      <w:lang w:val="en-GB" w:eastAsia="en-GB"/>
    </w:rPr>
  </w:style>
  <w:style w:type="paragraph" w:customStyle="1" w:styleId="2FD7AE44E0244F8E9BE017F90FC86DE27">
    <w:name w:val="2FD7AE44E0244F8E9BE017F90FC86DE27"/>
    <w:rsid w:val="00DD316A"/>
    <w:pPr>
      <w:spacing w:after="0" w:line="240" w:lineRule="auto"/>
    </w:pPr>
    <w:rPr>
      <w:rFonts w:ascii="Segoe UI" w:hAnsi="Segoe UI"/>
      <w:sz w:val="20"/>
      <w:lang w:val="en-GB" w:eastAsia="en-GB"/>
    </w:rPr>
  </w:style>
  <w:style w:type="paragraph" w:customStyle="1" w:styleId="4361943291294825A34BA2831438EAFB7">
    <w:name w:val="4361943291294825A34BA2831438EAFB7"/>
    <w:rsid w:val="00DD316A"/>
    <w:pPr>
      <w:spacing w:after="0" w:line="240" w:lineRule="auto"/>
    </w:pPr>
    <w:rPr>
      <w:rFonts w:ascii="Segoe UI" w:hAnsi="Segoe UI"/>
      <w:sz w:val="20"/>
      <w:lang w:val="en-GB" w:eastAsia="en-GB"/>
    </w:rPr>
  </w:style>
  <w:style w:type="paragraph" w:customStyle="1" w:styleId="4B0CB92917D64B22B2BF0DD285D4FD197">
    <w:name w:val="4B0CB92917D64B22B2BF0DD285D4FD197"/>
    <w:rsid w:val="00DD316A"/>
    <w:pPr>
      <w:spacing w:after="0" w:line="240" w:lineRule="auto"/>
    </w:pPr>
    <w:rPr>
      <w:rFonts w:ascii="Segoe UI" w:hAnsi="Segoe UI"/>
      <w:sz w:val="20"/>
      <w:lang w:val="en-GB" w:eastAsia="en-GB"/>
    </w:rPr>
  </w:style>
  <w:style w:type="paragraph" w:customStyle="1" w:styleId="6A69CD805128461C8930D19361A30B9F5">
    <w:name w:val="6A69CD805128461C8930D19361A30B9F5"/>
    <w:rsid w:val="00DD316A"/>
    <w:pPr>
      <w:spacing w:after="0" w:line="240" w:lineRule="auto"/>
    </w:pPr>
    <w:rPr>
      <w:rFonts w:ascii="Segoe UI" w:hAnsi="Segoe UI"/>
      <w:sz w:val="20"/>
      <w:lang w:val="en-GB" w:eastAsia="en-GB"/>
    </w:rPr>
  </w:style>
  <w:style w:type="paragraph" w:customStyle="1" w:styleId="77908A69B1314CF8A37B51CC240324047">
    <w:name w:val="77908A69B1314CF8A37B51CC240324047"/>
    <w:rsid w:val="00DD316A"/>
    <w:pPr>
      <w:spacing w:after="0" w:line="240" w:lineRule="auto"/>
    </w:pPr>
    <w:rPr>
      <w:rFonts w:ascii="Segoe UI" w:hAnsi="Segoe UI"/>
      <w:sz w:val="20"/>
      <w:lang w:val="en-GB" w:eastAsia="en-GB"/>
    </w:rPr>
  </w:style>
  <w:style w:type="paragraph" w:customStyle="1" w:styleId="FAB2FC37FF494B4AA1C85CF0199C31047">
    <w:name w:val="FAB2FC37FF494B4AA1C85CF0199C31047"/>
    <w:rsid w:val="00DD316A"/>
    <w:pPr>
      <w:spacing w:after="0" w:line="240" w:lineRule="auto"/>
    </w:pPr>
    <w:rPr>
      <w:rFonts w:ascii="Segoe UI" w:hAnsi="Segoe UI"/>
      <w:sz w:val="20"/>
      <w:lang w:val="en-GB" w:eastAsia="en-GB"/>
    </w:rPr>
  </w:style>
  <w:style w:type="paragraph" w:customStyle="1" w:styleId="3FD3689B05454CC8A8104D573534489F7">
    <w:name w:val="3FD3689B05454CC8A8104D573534489F7"/>
    <w:rsid w:val="00DD316A"/>
    <w:pPr>
      <w:spacing w:after="0" w:line="240" w:lineRule="auto"/>
    </w:pPr>
    <w:rPr>
      <w:rFonts w:ascii="Segoe UI" w:hAnsi="Segoe UI"/>
      <w:sz w:val="20"/>
      <w:lang w:val="en-GB" w:eastAsia="en-GB"/>
    </w:rPr>
  </w:style>
  <w:style w:type="paragraph" w:customStyle="1" w:styleId="530A37DEE24242539DB89E4E345440927">
    <w:name w:val="530A37DEE24242539DB89E4E345440927"/>
    <w:rsid w:val="00DD316A"/>
    <w:pPr>
      <w:spacing w:after="0" w:line="240" w:lineRule="auto"/>
    </w:pPr>
    <w:rPr>
      <w:rFonts w:ascii="Segoe UI" w:hAnsi="Segoe UI"/>
      <w:sz w:val="20"/>
      <w:lang w:val="en-GB" w:eastAsia="en-GB"/>
    </w:rPr>
  </w:style>
  <w:style w:type="paragraph" w:customStyle="1" w:styleId="2496360D8AC64EBC948B44FD8CA8BEC07">
    <w:name w:val="2496360D8AC64EBC948B44FD8CA8BEC07"/>
    <w:rsid w:val="00DD316A"/>
    <w:pPr>
      <w:spacing w:after="0" w:line="240" w:lineRule="auto"/>
    </w:pPr>
    <w:rPr>
      <w:rFonts w:ascii="Segoe UI" w:hAnsi="Segoe UI"/>
      <w:sz w:val="20"/>
      <w:lang w:val="en-GB" w:eastAsia="en-GB"/>
    </w:rPr>
  </w:style>
  <w:style w:type="paragraph" w:customStyle="1" w:styleId="90C70634E7A941AA987666F78C27AE2B7">
    <w:name w:val="90C70634E7A941AA987666F78C27AE2B7"/>
    <w:rsid w:val="00DD316A"/>
    <w:pPr>
      <w:spacing w:after="0" w:line="240" w:lineRule="auto"/>
    </w:pPr>
    <w:rPr>
      <w:rFonts w:ascii="Segoe UI" w:hAnsi="Segoe UI"/>
      <w:sz w:val="20"/>
      <w:lang w:val="en-GB" w:eastAsia="en-GB"/>
    </w:rPr>
  </w:style>
  <w:style w:type="paragraph" w:customStyle="1" w:styleId="765079F2C90A43DFA40D92C26281FDAD7">
    <w:name w:val="765079F2C90A43DFA40D92C26281FDAD7"/>
    <w:rsid w:val="00DD316A"/>
    <w:pPr>
      <w:spacing w:after="0" w:line="240" w:lineRule="auto"/>
    </w:pPr>
    <w:rPr>
      <w:rFonts w:ascii="Segoe UI" w:hAnsi="Segoe UI"/>
      <w:sz w:val="20"/>
      <w:lang w:val="en-GB" w:eastAsia="en-GB"/>
    </w:rPr>
  </w:style>
  <w:style w:type="paragraph" w:customStyle="1" w:styleId="68CD44DD8F4249C090AEC477893173407">
    <w:name w:val="68CD44DD8F4249C090AEC477893173407"/>
    <w:rsid w:val="00DD316A"/>
    <w:pPr>
      <w:spacing w:after="0" w:line="240" w:lineRule="auto"/>
    </w:pPr>
    <w:rPr>
      <w:rFonts w:ascii="Segoe UI" w:hAnsi="Segoe UI"/>
      <w:sz w:val="20"/>
      <w:lang w:val="en-GB" w:eastAsia="en-GB"/>
    </w:rPr>
  </w:style>
  <w:style w:type="paragraph" w:customStyle="1" w:styleId="CDD8D642A30A49C09573F37D9AE7275E7">
    <w:name w:val="CDD8D642A30A49C09573F37D9AE7275E7"/>
    <w:rsid w:val="00DD316A"/>
    <w:pPr>
      <w:spacing w:after="0" w:line="240" w:lineRule="auto"/>
    </w:pPr>
    <w:rPr>
      <w:rFonts w:ascii="Segoe UI" w:hAnsi="Segoe UI"/>
      <w:sz w:val="20"/>
      <w:lang w:val="en-GB" w:eastAsia="en-GB"/>
    </w:rPr>
  </w:style>
  <w:style w:type="paragraph" w:customStyle="1" w:styleId="B1077FB7087F4885AF4958160D42FE5E7">
    <w:name w:val="B1077FB7087F4885AF4958160D42FE5E7"/>
    <w:rsid w:val="00DD316A"/>
    <w:pPr>
      <w:spacing w:after="0" w:line="240" w:lineRule="auto"/>
    </w:pPr>
    <w:rPr>
      <w:rFonts w:ascii="Segoe UI" w:hAnsi="Segoe UI"/>
      <w:sz w:val="20"/>
      <w:lang w:val="en-GB" w:eastAsia="en-GB"/>
    </w:rPr>
  </w:style>
  <w:style w:type="paragraph" w:customStyle="1" w:styleId="5414BDB5E6EB4EDB96E1CF3BF33418167">
    <w:name w:val="5414BDB5E6EB4EDB96E1CF3BF33418167"/>
    <w:rsid w:val="00DD316A"/>
    <w:pPr>
      <w:spacing w:after="0" w:line="240" w:lineRule="auto"/>
    </w:pPr>
    <w:rPr>
      <w:rFonts w:ascii="Segoe UI" w:hAnsi="Segoe UI"/>
      <w:sz w:val="20"/>
      <w:lang w:val="en-GB" w:eastAsia="en-GB"/>
    </w:rPr>
  </w:style>
  <w:style w:type="paragraph" w:customStyle="1" w:styleId="7BE27EC2D90240BF9EC74C879B6872C07">
    <w:name w:val="7BE27EC2D90240BF9EC74C879B6872C07"/>
    <w:rsid w:val="00DD316A"/>
    <w:pPr>
      <w:spacing w:after="0" w:line="240" w:lineRule="auto"/>
    </w:pPr>
    <w:rPr>
      <w:rFonts w:ascii="Segoe UI" w:hAnsi="Segoe UI"/>
      <w:sz w:val="20"/>
      <w:lang w:val="en-GB" w:eastAsia="en-GB"/>
    </w:rPr>
  </w:style>
  <w:style w:type="paragraph" w:customStyle="1" w:styleId="551EC7C2EEB14891BA194532DE7B14D87">
    <w:name w:val="551EC7C2EEB14891BA194532DE7B14D87"/>
    <w:rsid w:val="00DD316A"/>
    <w:pPr>
      <w:spacing w:after="0" w:line="240" w:lineRule="auto"/>
    </w:pPr>
    <w:rPr>
      <w:rFonts w:ascii="Segoe UI" w:hAnsi="Segoe UI"/>
      <w:sz w:val="20"/>
      <w:lang w:val="en-GB" w:eastAsia="en-GB"/>
    </w:rPr>
  </w:style>
  <w:style w:type="paragraph" w:customStyle="1" w:styleId="FE18AD583B9E4D3386112FD80EB8FFB44">
    <w:name w:val="FE18AD583B9E4D3386112FD80EB8FFB44"/>
    <w:rsid w:val="00DD316A"/>
    <w:pPr>
      <w:spacing w:after="0" w:line="240" w:lineRule="auto"/>
    </w:pPr>
    <w:rPr>
      <w:rFonts w:ascii="Segoe UI" w:hAnsi="Segoe UI"/>
      <w:sz w:val="20"/>
      <w:lang w:val="en-GB" w:eastAsia="en-GB"/>
    </w:rPr>
  </w:style>
  <w:style w:type="paragraph" w:customStyle="1" w:styleId="0023942A409D43F093E2F55BFC1131B43">
    <w:name w:val="0023942A409D43F093E2F55BFC1131B43"/>
    <w:rsid w:val="00DD316A"/>
    <w:pPr>
      <w:spacing w:after="0" w:line="240" w:lineRule="auto"/>
    </w:pPr>
    <w:rPr>
      <w:rFonts w:ascii="Segoe UI" w:hAnsi="Segoe UI"/>
      <w:sz w:val="20"/>
      <w:lang w:val="en-GB" w:eastAsia="en-GB"/>
    </w:rPr>
  </w:style>
  <w:style w:type="paragraph" w:customStyle="1" w:styleId="31A4B65F07B24EF5907DB040481F20E02">
    <w:name w:val="31A4B65F07B24EF5907DB040481F20E02"/>
    <w:rsid w:val="00DD316A"/>
    <w:pPr>
      <w:spacing w:after="0" w:line="240" w:lineRule="auto"/>
    </w:pPr>
    <w:rPr>
      <w:rFonts w:ascii="Segoe UI" w:hAnsi="Segoe UI"/>
      <w:sz w:val="20"/>
      <w:lang w:val="en-GB" w:eastAsia="en-GB"/>
    </w:rPr>
  </w:style>
  <w:style w:type="paragraph" w:customStyle="1" w:styleId="C8543D5F32064B7E9996084719A22AE81">
    <w:name w:val="C8543D5F32064B7E9996084719A22AE81"/>
    <w:rsid w:val="00DD316A"/>
    <w:pPr>
      <w:spacing w:after="0" w:line="240" w:lineRule="auto"/>
    </w:pPr>
    <w:rPr>
      <w:rFonts w:ascii="Segoe UI" w:hAnsi="Segoe UI"/>
      <w:sz w:val="20"/>
      <w:lang w:val="en-GB" w:eastAsia="en-GB"/>
    </w:rPr>
  </w:style>
  <w:style w:type="paragraph" w:customStyle="1" w:styleId="19DB96BC471045E79F01BB71CCC5B6BB1">
    <w:name w:val="19DB96BC471045E79F01BB71CCC5B6BB1"/>
    <w:rsid w:val="00DD316A"/>
    <w:pPr>
      <w:spacing w:after="0" w:line="240" w:lineRule="auto"/>
    </w:pPr>
    <w:rPr>
      <w:rFonts w:ascii="Segoe UI" w:hAnsi="Segoe UI"/>
      <w:sz w:val="20"/>
      <w:lang w:val="en-GB" w:eastAsia="en-GB"/>
    </w:rPr>
  </w:style>
  <w:style w:type="paragraph" w:customStyle="1" w:styleId="7E43C958DA604991B273BEE16A5936EC1">
    <w:name w:val="7E43C958DA604991B273BEE16A5936EC1"/>
    <w:rsid w:val="00DD316A"/>
    <w:pPr>
      <w:spacing w:after="0" w:line="240" w:lineRule="auto"/>
    </w:pPr>
    <w:rPr>
      <w:rFonts w:ascii="Segoe UI" w:hAnsi="Segoe UI"/>
      <w:sz w:val="20"/>
      <w:lang w:val="en-GB" w:eastAsia="en-GB"/>
    </w:rPr>
  </w:style>
  <w:style w:type="paragraph" w:customStyle="1" w:styleId="CD935108A3B74DB895D24FE68E16AF061">
    <w:name w:val="CD935108A3B74DB895D24FE68E16AF061"/>
    <w:rsid w:val="00DD316A"/>
    <w:pPr>
      <w:spacing w:after="0" w:line="240" w:lineRule="auto"/>
    </w:pPr>
    <w:rPr>
      <w:rFonts w:ascii="Segoe UI" w:hAnsi="Segoe UI"/>
      <w:sz w:val="20"/>
      <w:lang w:val="en-GB" w:eastAsia="en-GB"/>
    </w:rPr>
  </w:style>
  <w:style w:type="paragraph" w:customStyle="1" w:styleId="E71D32717ECA4AB6B03A0762FF981C861">
    <w:name w:val="E71D32717ECA4AB6B03A0762FF981C861"/>
    <w:rsid w:val="00DD316A"/>
    <w:pPr>
      <w:spacing w:after="0" w:line="240" w:lineRule="auto"/>
    </w:pPr>
    <w:rPr>
      <w:rFonts w:ascii="Segoe UI" w:hAnsi="Segoe UI"/>
      <w:sz w:val="20"/>
      <w:lang w:val="en-GB" w:eastAsia="en-GB"/>
    </w:rPr>
  </w:style>
  <w:style w:type="paragraph" w:customStyle="1" w:styleId="6E471AC7A3EA4DD2AA921E806FCA3D971">
    <w:name w:val="6E471AC7A3EA4DD2AA921E806FCA3D971"/>
    <w:rsid w:val="00DD316A"/>
    <w:pPr>
      <w:spacing w:after="0" w:line="240" w:lineRule="auto"/>
    </w:pPr>
    <w:rPr>
      <w:rFonts w:ascii="Segoe UI" w:hAnsi="Segoe UI"/>
      <w:sz w:val="20"/>
      <w:lang w:val="en-GB" w:eastAsia="en-GB"/>
    </w:rPr>
  </w:style>
  <w:style w:type="paragraph" w:customStyle="1" w:styleId="0ADF2424A04F48E790CEEA47F042B33D">
    <w:name w:val="0ADF2424A04F48E790CEEA47F042B33D"/>
    <w:rsid w:val="00DD316A"/>
    <w:pPr>
      <w:spacing w:after="0" w:line="240" w:lineRule="auto"/>
    </w:pPr>
    <w:rPr>
      <w:rFonts w:ascii="Segoe UI" w:hAnsi="Segoe UI"/>
      <w:sz w:val="20"/>
      <w:lang w:val="en-GB" w:eastAsia="en-GB"/>
    </w:rPr>
  </w:style>
  <w:style w:type="paragraph" w:customStyle="1" w:styleId="B76B0CF0B8544406AA1A0FE3C2592F05">
    <w:name w:val="B76B0CF0B8544406AA1A0FE3C2592F05"/>
    <w:rsid w:val="00DD316A"/>
    <w:pPr>
      <w:spacing w:after="0" w:line="240" w:lineRule="auto"/>
    </w:pPr>
    <w:rPr>
      <w:rFonts w:ascii="Segoe UI" w:hAnsi="Segoe UI"/>
      <w:sz w:val="20"/>
      <w:lang w:val="en-GB" w:eastAsia="en-GB"/>
    </w:rPr>
  </w:style>
  <w:style w:type="paragraph" w:customStyle="1" w:styleId="0AED6EDF2FF34E098C522960C3D57D8F">
    <w:name w:val="0AED6EDF2FF34E098C522960C3D57D8F"/>
    <w:rsid w:val="00DD316A"/>
    <w:pPr>
      <w:spacing w:after="0" w:line="240" w:lineRule="auto"/>
    </w:pPr>
    <w:rPr>
      <w:rFonts w:ascii="Segoe UI" w:hAnsi="Segoe UI"/>
      <w:sz w:val="20"/>
      <w:lang w:val="en-GB" w:eastAsia="en-GB"/>
    </w:rPr>
  </w:style>
  <w:style w:type="paragraph" w:customStyle="1" w:styleId="5026EAE3A8864DC5B62BBBD3A1DBEF66">
    <w:name w:val="5026EAE3A8864DC5B62BBBD3A1DBEF66"/>
    <w:rsid w:val="00DD316A"/>
    <w:pPr>
      <w:spacing w:after="0" w:line="240" w:lineRule="auto"/>
    </w:pPr>
    <w:rPr>
      <w:rFonts w:ascii="Segoe UI" w:hAnsi="Segoe UI"/>
      <w:sz w:val="20"/>
      <w:lang w:val="en-GB" w:eastAsia="en-GB"/>
    </w:rPr>
  </w:style>
  <w:style w:type="paragraph" w:customStyle="1" w:styleId="5BAE433AADFE4BF7A067D86C9BFC5D19">
    <w:name w:val="5BAE433AADFE4BF7A067D86C9BFC5D19"/>
    <w:rsid w:val="00DD316A"/>
    <w:pPr>
      <w:spacing w:after="0" w:line="240" w:lineRule="auto"/>
    </w:pPr>
    <w:rPr>
      <w:rFonts w:ascii="Segoe UI" w:hAnsi="Segoe UI"/>
      <w:sz w:val="20"/>
      <w:lang w:val="en-GB" w:eastAsia="en-GB"/>
    </w:rPr>
  </w:style>
  <w:style w:type="paragraph" w:customStyle="1" w:styleId="D02587779CF94C4CAB61C721266B593A">
    <w:name w:val="D02587779CF94C4CAB61C721266B593A"/>
    <w:rsid w:val="00DD316A"/>
    <w:pPr>
      <w:spacing w:after="0" w:line="240" w:lineRule="auto"/>
    </w:pPr>
    <w:rPr>
      <w:rFonts w:ascii="Segoe UI" w:hAnsi="Segoe UI"/>
      <w:sz w:val="20"/>
      <w:lang w:val="en-GB" w:eastAsia="en-GB"/>
    </w:rPr>
  </w:style>
  <w:style w:type="paragraph" w:customStyle="1" w:styleId="BBAFEF48706344C6BA87DC5609FEC956">
    <w:name w:val="BBAFEF48706344C6BA87DC5609FEC956"/>
    <w:rsid w:val="00DD316A"/>
    <w:pPr>
      <w:spacing w:after="0" w:line="240" w:lineRule="auto"/>
    </w:pPr>
    <w:rPr>
      <w:rFonts w:ascii="Segoe UI" w:hAnsi="Segoe UI"/>
      <w:sz w:val="20"/>
      <w:lang w:val="en-GB" w:eastAsia="en-GB"/>
    </w:rPr>
  </w:style>
  <w:style w:type="paragraph" w:customStyle="1" w:styleId="BA4D658C29BE4982967BD04725C41B02">
    <w:name w:val="BA4D658C29BE4982967BD04725C41B02"/>
    <w:rsid w:val="00DD316A"/>
    <w:pPr>
      <w:spacing w:after="0" w:line="240" w:lineRule="auto"/>
    </w:pPr>
    <w:rPr>
      <w:rFonts w:ascii="Segoe UI" w:hAnsi="Segoe UI"/>
      <w:sz w:val="20"/>
      <w:lang w:val="en-GB" w:eastAsia="en-GB"/>
    </w:rPr>
  </w:style>
  <w:style w:type="paragraph" w:customStyle="1" w:styleId="32313AE96ED04A2A8D605322B690ECA8">
    <w:name w:val="32313AE96ED04A2A8D605322B690ECA8"/>
    <w:rsid w:val="00DD316A"/>
    <w:pPr>
      <w:spacing w:after="0" w:line="240" w:lineRule="auto"/>
    </w:pPr>
    <w:rPr>
      <w:rFonts w:ascii="Segoe UI" w:hAnsi="Segoe UI"/>
      <w:sz w:val="20"/>
      <w:lang w:val="en-GB" w:eastAsia="en-GB"/>
    </w:rPr>
  </w:style>
  <w:style w:type="paragraph" w:customStyle="1" w:styleId="47C91E9DF9DB4008ADCE09E45D55DF07">
    <w:name w:val="47C91E9DF9DB4008ADCE09E45D55DF07"/>
    <w:rsid w:val="00DD316A"/>
    <w:pPr>
      <w:spacing w:after="0" w:line="240" w:lineRule="auto"/>
    </w:pPr>
    <w:rPr>
      <w:rFonts w:ascii="Segoe UI" w:hAnsi="Segoe UI"/>
      <w:sz w:val="20"/>
      <w:lang w:val="en-GB" w:eastAsia="en-GB"/>
    </w:rPr>
  </w:style>
  <w:style w:type="paragraph" w:customStyle="1" w:styleId="CC64B05181904688957993721D6F3E72">
    <w:name w:val="CC64B05181904688957993721D6F3E72"/>
    <w:rsid w:val="00DD316A"/>
    <w:pPr>
      <w:spacing w:after="0" w:line="240" w:lineRule="auto"/>
    </w:pPr>
    <w:rPr>
      <w:rFonts w:ascii="Segoe UI" w:hAnsi="Segoe UI"/>
      <w:sz w:val="20"/>
      <w:lang w:val="en-GB" w:eastAsia="en-GB"/>
    </w:rPr>
  </w:style>
  <w:style w:type="paragraph" w:customStyle="1" w:styleId="2E05FE9198F84FDD974C27A594D4E971">
    <w:name w:val="2E05FE9198F84FDD974C27A594D4E971"/>
    <w:rsid w:val="00DD316A"/>
    <w:pPr>
      <w:spacing w:after="0" w:line="240" w:lineRule="auto"/>
    </w:pPr>
    <w:rPr>
      <w:rFonts w:ascii="Segoe UI" w:hAnsi="Segoe UI"/>
      <w:sz w:val="20"/>
      <w:lang w:val="en-GB" w:eastAsia="en-GB"/>
    </w:rPr>
  </w:style>
  <w:style w:type="paragraph" w:customStyle="1" w:styleId="988C9A780F3E4F1B8397213AC14A4AEE7">
    <w:name w:val="988C9A780F3E4F1B8397213AC14A4AEE7"/>
    <w:rsid w:val="00DD316A"/>
    <w:pPr>
      <w:spacing w:after="0" w:line="240" w:lineRule="auto"/>
    </w:pPr>
    <w:rPr>
      <w:rFonts w:ascii="Segoe UI" w:hAnsi="Segoe UI"/>
      <w:sz w:val="20"/>
      <w:lang w:val="en-GB" w:eastAsia="en-GB"/>
    </w:rPr>
  </w:style>
  <w:style w:type="paragraph" w:customStyle="1" w:styleId="FCC4C1C59A3C4E7F94F263F7B1E8E502">
    <w:name w:val="FCC4C1C59A3C4E7F94F263F7B1E8E502"/>
    <w:rsid w:val="00DD316A"/>
  </w:style>
  <w:style w:type="paragraph" w:customStyle="1" w:styleId="0B4FCE9B58C54C3291BF3C754C15C8DC">
    <w:name w:val="0B4FCE9B58C54C3291BF3C754C15C8DC"/>
    <w:rsid w:val="00DD316A"/>
  </w:style>
  <w:style w:type="paragraph" w:customStyle="1" w:styleId="3A3309A466EC47628542DE9D6A830E9318">
    <w:name w:val="3A3309A466EC47628542DE9D6A830E9318"/>
    <w:rsid w:val="0080294C"/>
    <w:pPr>
      <w:spacing w:after="0" w:line="240" w:lineRule="auto"/>
    </w:pPr>
    <w:rPr>
      <w:rFonts w:ascii="Segoe UI" w:hAnsi="Segoe UI"/>
      <w:b/>
      <w:sz w:val="20"/>
      <w:lang w:val="en-GB" w:eastAsia="en-GB"/>
    </w:rPr>
  </w:style>
  <w:style w:type="paragraph" w:customStyle="1" w:styleId="276E5681654A4192BED2D26985D924BD18">
    <w:name w:val="276E5681654A4192BED2D26985D924BD18"/>
    <w:rsid w:val="0080294C"/>
    <w:pPr>
      <w:spacing w:after="0" w:line="240" w:lineRule="auto"/>
    </w:pPr>
    <w:rPr>
      <w:rFonts w:ascii="Segoe UI" w:hAnsi="Segoe UI"/>
      <w:b/>
      <w:sz w:val="20"/>
      <w:lang w:val="en-GB" w:eastAsia="en-GB"/>
    </w:rPr>
  </w:style>
  <w:style w:type="paragraph" w:customStyle="1" w:styleId="5DE751AC11804EF6BE57BB36936DA6B38">
    <w:name w:val="5DE751AC11804EF6BE57BB36936DA6B38"/>
    <w:rsid w:val="0080294C"/>
    <w:pPr>
      <w:spacing w:after="0" w:line="240" w:lineRule="auto"/>
    </w:pPr>
    <w:rPr>
      <w:rFonts w:ascii="Segoe UI" w:hAnsi="Segoe UI"/>
      <w:sz w:val="20"/>
      <w:lang w:val="en-GB" w:eastAsia="en-GB"/>
    </w:rPr>
  </w:style>
  <w:style w:type="paragraph" w:customStyle="1" w:styleId="7B88634315DD43CC99E8DBCA3B8EBC3718">
    <w:name w:val="7B88634315DD43CC99E8DBCA3B8EBC3718"/>
    <w:rsid w:val="0080294C"/>
    <w:pPr>
      <w:spacing w:after="0" w:line="240" w:lineRule="auto"/>
    </w:pPr>
    <w:rPr>
      <w:rFonts w:ascii="Segoe UI" w:hAnsi="Segoe UI"/>
      <w:sz w:val="20"/>
      <w:lang w:val="en-GB" w:eastAsia="en-GB"/>
    </w:rPr>
  </w:style>
  <w:style w:type="paragraph" w:customStyle="1" w:styleId="5FDEE799DAF54CD8BBBD974177B6D20C18">
    <w:name w:val="5FDEE799DAF54CD8BBBD974177B6D20C18"/>
    <w:rsid w:val="0080294C"/>
    <w:pPr>
      <w:spacing w:after="0" w:line="240" w:lineRule="auto"/>
    </w:pPr>
    <w:rPr>
      <w:rFonts w:ascii="Segoe UI" w:hAnsi="Segoe UI"/>
      <w:sz w:val="20"/>
      <w:lang w:val="en-GB" w:eastAsia="en-GB"/>
    </w:rPr>
  </w:style>
  <w:style w:type="paragraph" w:customStyle="1" w:styleId="9DF15DE4D70F49EE85D218900104946E18">
    <w:name w:val="9DF15DE4D70F49EE85D218900104946E18"/>
    <w:rsid w:val="0080294C"/>
    <w:pPr>
      <w:spacing w:after="0" w:line="240" w:lineRule="auto"/>
    </w:pPr>
    <w:rPr>
      <w:rFonts w:ascii="Segoe UI" w:hAnsi="Segoe UI"/>
      <w:sz w:val="20"/>
      <w:lang w:val="en-GB" w:eastAsia="en-GB"/>
    </w:rPr>
  </w:style>
  <w:style w:type="paragraph" w:customStyle="1" w:styleId="8C67379A14D543A5A9F0A29A997B083918">
    <w:name w:val="8C67379A14D543A5A9F0A29A997B083918"/>
    <w:rsid w:val="0080294C"/>
    <w:pPr>
      <w:spacing w:after="0" w:line="240" w:lineRule="auto"/>
    </w:pPr>
    <w:rPr>
      <w:rFonts w:ascii="Segoe UI" w:hAnsi="Segoe UI"/>
      <w:sz w:val="20"/>
      <w:lang w:val="en-GB" w:eastAsia="en-GB"/>
    </w:rPr>
  </w:style>
  <w:style w:type="paragraph" w:customStyle="1" w:styleId="95DBC423593B4309B3C7FC272C30D6308">
    <w:name w:val="95DBC423593B4309B3C7FC272C30D6308"/>
    <w:rsid w:val="0080294C"/>
    <w:pPr>
      <w:spacing w:after="0" w:line="240" w:lineRule="auto"/>
    </w:pPr>
    <w:rPr>
      <w:rFonts w:ascii="Segoe UI" w:hAnsi="Segoe UI"/>
      <w:sz w:val="20"/>
      <w:lang w:val="en-GB" w:eastAsia="en-GB"/>
    </w:rPr>
  </w:style>
  <w:style w:type="paragraph" w:customStyle="1" w:styleId="1D7A5E5A7CD2448D9917E2550168E8A57">
    <w:name w:val="1D7A5E5A7CD2448D9917E2550168E8A57"/>
    <w:rsid w:val="0080294C"/>
    <w:pPr>
      <w:spacing w:after="0" w:line="240" w:lineRule="auto"/>
    </w:pPr>
    <w:rPr>
      <w:rFonts w:ascii="Segoe UI" w:hAnsi="Segoe UI"/>
      <w:sz w:val="20"/>
      <w:lang w:val="en-GB" w:eastAsia="en-GB"/>
    </w:rPr>
  </w:style>
  <w:style w:type="paragraph" w:customStyle="1" w:styleId="8D597EC715304BEFA8327CB1A2CFB4A37">
    <w:name w:val="8D597EC715304BEFA8327CB1A2CFB4A37"/>
    <w:rsid w:val="0080294C"/>
    <w:pPr>
      <w:spacing w:after="0" w:line="240" w:lineRule="auto"/>
    </w:pPr>
    <w:rPr>
      <w:rFonts w:ascii="Segoe UI" w:hAnsi="Segoe UI"/>
      <w:sz w:val="20"/>
      <w:lang w:val="en-GB" w:eastAsia="en-GB"/>
    </w:rPr>
  </w:style>
  <w:style w:type="paragraph" w:customStyle="1" w:styleId="C01D21DE60B645FFBB6452899A01C8AB7">
    <w:name w:val="C01D21DE60B645FFBB6452899A01C8AB7"/>
    <w:rsid w:val="0080294C"/>
    <w:pPr>
      <w:spacing w:after="0" w:line="240" w:lineRule="auto"/>
    </w:pPr>
    <w:rPr>
      <w:rFonts w:ascii="Segoe UI" w:hAnsi="Segoe UI"/>
      <w:sz w:val="20"/>
      <w:lang w:val="en-GB" w:eastAsia="en-GB"/>
    </w:rPr>
  </w:style>
  <w:style w:type="paragraph" w:customStyle="1" w:styleId="FCC4C1C59A3C4E7F94F263F7B1E8E5021">
    <w:name w:val="FCC4C1C59A3C4E7F94F263F7B1E8E5021"/>
    <w:rsid w:val="0080294C"/>
    <w:pPr>
      <w:spacing w:after="0" w:line="240" w:lineRule="auto"/>
    </w:pPr>
    <w:rPr>
      <w:rFonts w:ascii="Segoe UI" w:hAnsi="Segoe UI"/>
      <w:sz w:val="20"/>
      <w:lang w:val="en-GB" w:eastAsia="en-GB"/>
    </w:rPr>
  </w:style>
  <w:style w:type="paragraph" w:customStyle="1" w:styleId="0B4FCE9B58C54C3291BF3C754C15C8DC1">
    <w:name w:val="0B4FCE9B58C54C3291BF3C754C15C8DC1"/>
    <w:rsid w:val="0080294C"/>
    <w:pPr>
      <w:spacing w:after="0" w:line="240" w:lineRule="auto"/>
    </w:pPr>
    <w:rPr>
      <w:rFonts w:ascii="Segoe UI" w:hAnsi="Segoe UI"/>
      <w:sz w:val="20"/>
      <w:lang w:val="en-GB" w:eastAsia="en-GB"/>
    </w:rPr>
  </w:style>
  <w:style w:type="paragraph" w:customStyle="1" w:styleId="F0B1067E0B5143789145C2C2DDCE118E8">
    <w:name w:val="F0B1067E0B5143789145C2C2DDCE118E8"/>
    <w:rsid w:val="0080294C"/>
    <w:pPr>
      <w:spacing w:after="0" w:line="240" w:lineRule="auto"/>
    </w:pPr>
    <w:rPr>
      <w:rFonts w:ascii="Segoe UI" w:hAnsi="Segoe UI"/>
      <w:sz w:val="20"/>
      <w:lang w:val="en-GB" w:eastAsia="en-GB"/>
    </w:rPr>
  </w:style>
  <w:style w:type="paragraph" w:customStyle="1" w:styleId="2FD7AE44E0244F8E9BE017F90FC86DE28">
    <w:name w:val="2FD7AE44E0244F8E9BE017F90FC86DE28"/>
    <w:rsid w:val="0080294C"/>
    <w:pPr>
      <w:spacing w:after="0" w:line="240" w:lineRule="auto"/>
    </w:pPr>
    <w:rPr>
      <w:rFonts w:ascii="Segoe UI" w:hAnsi="Segoe UI"/>
      <w:sz w:val="20"/>
      <w:lang w:val="en-GB" w:eastAsia="en-GB"/>
    </w:rPr>
  </w:style>
  <w:style w:type="paragraph" w:customStyle="1" w:styleId="4361943291294825A34BA2831438EAFB8">
    <w:name w:val="4361943291294825A34BA2831438EAFB8"/>
    <w:rsid w:val="0080294C"/>
    <w:pPr>
      <w:spacing w:after="0" w:line="240" w:lineRule="auto"/>
    </w:pPr>
    <w:rPr>
      <w:rFonts w:ascii="Segoe UI" w:hAnsi="Segoe UI"/>
      <w:sz w:val="20"/>
      <w:lang w:val="en-GB" w:eastAsia="en-GB"/>
    </w:rPr>
  </w:style>
  <w:style w:type="paragraph" w:customStyle="1" w:styleId="4B0CB92917D64B22B2BF0DD285D4FD198">
    <w:name w:val="4B0CB92917D64B22B2BF0DD285D4FD198"/>
    <w:rsid w:val="0080294C"/>
    <w:pPr>
      <w:spacing w:after="0" w:line="240" w:lineRule="auto"/>
    </w:pPr>
    <w:rPr>
      <w:rFonts w:ascii="Segoe UI" w:hAnsi="Segoe UI"/>
      <w:sz w:val="20"/>
      <w:lang w:val="en-GB" w:eastAsia="en-GB"/>
    </w:rPr>
  </w:style>
  <w:style w:type="paragraph" w:customStyle="1" w:styleId="6A69CD805128461C8930D19361A30B9F6">
    <w:name w:val="6A69CD805128461C8930D19361A30B9F6"/>
    <w:rsid w:val="0080294C"/>
    <w:pPr>
      <w:spacing w:after="0" w:line="240" w:lineRule="auto"/>
    </w:pPr>
    <w:rPr>
      <w:rFonts w:ascii="Segoe UI" w:hAnsi="Segoe UI"/>
      <w:sz w:val="20"/>
      <w:lang w:val="en-GB" w:eastAsia="en-GB"/>
    </w:rPr>
  </w:style>
  <w:style w:type="paragraph" w:customStyle="1" w:styleId="77908A69B1314CF8A37B51CC240324048">
    <w:name w:val="77908A69B1314CF8A37B51CC240324048"/>
    <w:rsid w:val="0080294C"/>
    <w:pPr>
      <w:spacing w:after="0" w:line="240" w:lineRule="auto"/>
    </w:pPr>
    <w:rPr>
      <w:rFonts w:ascii="Segoe UI" w:hAnsi="Segoe UI"/>
      <w:sz w:val="20"/>
      <w:lang w:val="en-GB" w:eastAsia="en-GB"/>
    </w:rPr>
  </w:style>
  <w:style w:type="paragraph" w:customStyle="1" w:styleId="FAB2FC37FF494B4AA1C85CF0199C31048">
    <w:name w:val="FAB2FC37FF494B4AA1C85CF0199C31048"/>
    <w:rsid w:val="0080294C"/>
    <w:pPr>
      <w:spacing w:after="0" w:line="240" w:lineRule="auto"/>
    </w:pPr>
    <w:rPr>
      <w:rFonts w:ascii="Segoe UI" w:hAnsi="Segoe UI"/>
      <w:sz w:val="20"/>
      <w:lang w:val="en-GB" w:eastAsia="en-GB"/>
    </w:rPr>
  </w:style>
  <w:style w:type="paragraph" w:customStyle="1" w:styleId="3FD3689B05454CC8A8104D573534489F8">
    <w:name w:val="3FD3689B05454CC8A8104D573534489F8"/>
    <w:rsid w:val="0080294C"/>
    <w:pPr>
      <w:spacing w:after="0" w:line="240" w:lineRule="auto"/>
    </w:pPr>
    <w:rPr>
      <w:rFonts w:ascii="Segoe UI" w:hAnsi="Segoe UI"/>
      <w:sz w:val="20"/>
      <w:lang w:val="en-GB" w:eastAsia="en-GB"/>
    </w:rPr>
  </w:style>
  <w:style w:type="paragraph" w:customStyle="1" w:styleId="530A37DEE24242539DB89E4E345440928">
    <w:name w:val="530A37DEE24242539DB89E4E345440928"/>
    <w:rsid w:val="0080294C"/>
    <w:pPr>
      <w:spacing w:after="0" w:line="240" w:lineRule="auto"/>
    </w:pPr>
    <w:rPr>
      <w:rFonts w:ascii="Segoe UI" w:hAnsi="Segoe UI"/>
      <w:sz w:val="20"/>
      <w:lang w:val="en-GB" w:eastAsia="en-GB"/>
    </w:rPr>
  </w:style>
  <w:style w:type="paragraph" w:customStyle="1" w:styleId="2496360D8AC64EBC948B44FD8CA8BEC08">
    <w:name w:val="2496360D8AC64EBC948B44FD8CA8BEC08"/>
    <w:rsid w:val="0080294C"/>
    <w:pPr>
      <w:spacing w:after="0" w:line="240" w:lineRule="auto"/>
    </w:pPr>
    <w:rPr>
      <w:rFonts w:ascii="Segoe UI" w:hAnsi="Segoe UI"/>
      <w:sz w:val="20"/>
      <w:lang w:val="en-GB" w:eastAsia="en-GB"/>
    </w:rPr>
  </w:style>
  <w:style w:type="paragraph" w:customStyle="1" w:styleId="90C70634E7A941AA987666F78C27AE2B8">
    <w:name w:val="90C70634E7A941AA987666F78C27AE2B8"/>
    <w:rsid w:val="0080294C"/>
    <w:pPr>
      <w:spacing w:after="0" w:line="240" w:lineRule="auto"/>
    </w:pPr>
    <w:rPr>
      <w:rFonts w:ascii="Segoe UI" w:hAnsi="Segoe UI"/>
      <w:sz w:val="20"/>
      <w:lang w:val="en-GB" w:eastAsia="en-GB"/>
    </w:rPr>
  </w:style>
  <w:style w:type="paragraph" w:customStyle="1" w:styleId="765079F2C90A43DFA40D92C26281FDAD8">
    <w:name w:val="765079F2C90A43DFA40D92C26281FDAD8"/>
    <w:rsid w:val="0080294C"/>
    <w:pPr>
      <w:spacing w:after="0" w:line="240" w:lineRule="auto"/>
    </w:pPr>
    <w:rPr>
      <w:rFonts w:ascii="Segoe UI" w:hAnsi="Segoe UI"/>
      <w:sz w:val="20"/>
      <w:lang w:val="en-GB" w:eastAsia="en-GB"/>
    </w:rPr>
  </w:style>
  <w:style w:type="paragraph" w:customStyle="1" w:styleId="68CD44DD8F4249C090AEC477893173408">
    <w:name w:val="68CD44DD8F4249C090AEC477893173408"/>
    <w:rsid w:val="0080294C"/>
    <w:pPr>
      <w:spacing w:after="0" w:line="240" w:lineRule="auto"/>
    </w:pPr>
    <w:rPr>
      <w:rFonts w:ascii="Segoe UI" w:hAnsi="Segoe UI"/>
      <w:sz w:val="20"/>
      <w:lang w:val="en-GB" w:eastAsia="en-GB"/>
    </w:rPr>
  </w:style>
  <w:style w:type="paragraph" w:customStyle="1" w:styleId="CDD8D642A30A49C09573F37D9AE7275E8">
    <w:name w:val="CDD8D642A30A49C09573F37D9AE7275E8"/>
    <w:rsid w:val="0080294C"/>
    <w:pPr>
      <w:spacing w:after="0" w:line="240" w:lineRule="auto"/>
    </w:pPr>
    <w:rPr>
      <w:rFonts w:ascii="Segoe UI" w:hAnsi="Segoe UI"/>
      <w:sz w:val="20"/>
      <w:lang w:val="en-GB" w:eastAsia="en-GB"/>
    </w:rPr>
  </w:style>
  <w:style w:type="paragraph" w:customStyle="1" w:styleId="B1077FB7087F4885AF4958160D42FE5E8">
    <w:name w:val="B1077FB7087F4885AF4958160D42FE5E8"/>
    <w:rsid w:val="0080294C"/>
    <w:pPr>
      <w:spacing w:after="0" w:line="240" w:lineRule="auto"/>
    </w:pPr>
    <w:rPr>
      <w:rFonts w:ascii="Segoe UI" w:hAnsi="Segoe UI"/>
      <w:sz w:val="20"/>
      <w:lang w:val="en-GB" w:eastAsia="en-GB"/>
    </w:rPr>
  </w:style>
  <w:style w:type="paragraph" w:customStyle="1" w:styleId="5414BDB5E6EB4EDB96E1CF3BF33418168">
    <w:name w:val="5414BDB5E6EB4EDB96E1CF3BF33418168"/>
    <w:rsid w:val="0080294C"/>
    <w:pPr>
      <w:spacing w:after="0" w:line="240" w:lineRule="auto"/>
    </w:pPr>
    <w:rPr>
      <w:rFonts w:ascii="Segoe UI" w:hAnsi="Segoe UI"/>
      <w:sz w:val="20"/>
      <w:lang w:val="en-GB" w:eastAsia="en-GB"/>
    </w:rPr>
  </w:style>
  <w:style w:type="paragraph" w:customStyle="1" w:styleId="7BE27EC2D90240BF9EC74C879B6872C08">
    <w:name w:val="7BE27EC2D90240BF9EC74C879B6872C08"/>
    <w:rsid w:val="0080294C"/>
    <w:pPr>
      <w:spacing w:after="0" w:line="240" w:lineRule="auto"/>
    </w:pPr>
    <w:rPr>
      <w:rFonts w:ascii="Segoe UI" w:hAnsi="Segoe UI"/>
      <w:sz w:val="20"/>
      <w:lang w:val="en-GB" w:eastAsia="en-GB"/>
    </w:rPr>
  </w:style>
  <w:style w:type="paragraph" w:customStyle="1" w:styleId="551EC7C2EEB14891BA194532DE7B14D88">
    <w:name w:val="551EC7C2EEB14891BA194532DE7B14D88"/>
    <w:rsid w:val="0080294C"/>
    <w:pPr>
      <w:spacing w:after="0" w:line="240" w:lineRule="auto"/>
    </w:pPr>
    <w:rPr>
      <w:rFonts w:ascii="Segoe UI" w:hAnsi="Segoe UI"/>
      <w:sz w:val="20"/>
      <w:lang w:val="en-GB" w:eastAsia="en-GB"/>
    </w:rPr>
  </w:style>
  <w:style w:type="paragraph" w:customStyle="1" w:styleId="49EC9F57B6CA47FC8815436502F0B34E">
    <w:name w:val="49EC9F57B6CA47FC8815436502F0B34E"/>
    <w:rsid w:val="0080294C"/>
    <w:pPr>
      <w:spacing w:after="0" w:line="240" w:lineRule="auto"/>
    </w:pPr>
    <w:rPr>
      <w:rFonts w:ascii="Segoe UI" w:hAnsi="Segoe UI"/>
      <w:sz w:val="20"/>
      <w:lang w:val="en-GB" w:eastAsia="en-GB"/>
    </w:rPr>
  </w:style>
  <w:style w:type="paragraph" w:customStyle="1" w:styleId="9DC89526AB54423B8F0A2B87CEFE5649">
    <w:name w:val="9DC89526AB54423B8F0A2B87CEFE5649"/>
    <w:rsid w:val="0080294C"/>
    <w:pPr>
      <w:spacing w:after="0" w:line="240" w:lineRule="auto"/>
    </w:pPr>
    <w:rPr>
      <w:rFonts w:ascii="Segoe UI" w:hAnsi="Segoe UI"/>
      <w:sz w:val="20"/>
      <w:lang w:val="en-GB" w:eastAsia="en-GB"/>
    </w:rPr>
  </w:style>
  <w:style w:type="paragraph" w:customStyle="1" w:styleId="A67E192BA1474EA899E31781EC1AC39F">
    <w:name w:val="A67E192BA1474EA899E31781EC1AC39F"/>
    <w:rsid w:val="0080294C"/>
    <w:pPr>
      <w:spacing w:after="0" w:line="240" w:lineRule="auto"/>
    </w:pPr>
    <w:rPr>
      <w:rFonts w:ascii="Segoe UI" w:hAnsi="Segoe UI"/>
      <w:sz w:val="20"/>
      <w:lang w:val="en-GB" w:eastAsia="en-GB"/>
    </w:rPr>
  </w:style>
  <w:style w:type="paragraph" w:customStyle="1" w:styleId="B8E7153349AB4D53BE8499B482D48DDB">
    <w:name w:val="B8E7153349AB4D53BE8499B482D48DDB"/>
    <w:rsid w:val="0080294C"/>
    <w:pPr>
      <w:spacing w:after="0" w:line="240" w:lineRule="auto"/>
    </w:pPr>
    <w:rPr>
      <w:rFonts w:ascii="Segoe UI" w:hAnsi="Segoe UI"/>
      <w:sz w:val="20"/>
      <w:lang w:val="en-GB" w:eastAsia="en-GB"/>
    </w:rPr>
  </w:style>
  <w:style w:type="paragraph" w:customStyle="1" w:styleId="35F455781A564692A140699BE9148050">
    <w:name w:val="35F455781A564692A140699BE9148050"/>
    <w:rsid w:val="0080294C"/>
    <w:pPr>
      <w:spacing w:after="0" w:line="240" w:lineRule="auto"/>
    </w:pPr>
    <w:rPr>
      <w:rFonts w:ascii="Segoe UI" w:hAnsi="Segoe UI"/>
      <w:sz w:val="20"/>
      <w:lang w:val="en-GB" w:eastAsia="en-GB"/>
    </w:rPr>
  </w:style>
  <w:style w:type="paragraph" w:customStyle="1" w:styleId="32BE1801438D4A22B03B94F3CA1F2940">
    <w:name w:val="32BE1801438D4A22B03B94F3CA1F2940"/>
    <w:rsid w:val="0080294C"/>
    <w:pPr>
      <w:spacing w:after="0" w:line="240" w:lineRule="auto"/>
    </w:pPr>
    <w:rPr>
      <w:rFonts w:ascii="Segoe UI" w:hAnsi="Segoe UI"/>
      <w:sz w:val="20"/>
      <w:lang w:val="en-GB" w:eastAsia="en-GB"/>
    </w:rPr>
  </w:style>
  <w:style w:type="paragraph" w:customStyle="1" w:styleId="6AABA0B94D96403BBF907C7EC3C803F6">
    <w:name w:val="6AABA0B94D96403BBF907C7EC3C803F6"/>
    <w:rsid w:val="0080294C"/>
    <w:pPr>
      <w:spacing w:after="0" w:line="240" w:lineRule="auto"/>
    </w:pPr>
    <w:rPr>
      <w:rFonts w:ascii="Segoe UI" w:hAnsi="Segoe UI"/>
      <w:sz w:val="20"/>
      <w:lang w:val="en-GB" w:eastAsia="en-GB"/>
    </w:rPr>
  </w:style>
  <w:style w:type="paragraph" w:customStyle="1" w:styleId="7F79EB5246514254B47EF0510ADB5290">
    <w:name w:val="7F79EB5246514254B47EF0510ADB5290"/>
    <w:rsid w:val="0080294C"/>
    <w:pPr>
      <w:spacing w:after="0" w:line="240" w:lineRule="auto"/>
    </w:pPr>
    <w:rPr>
      <w:rFonts w:ascii="Segoe UI" w:hAnsi="Segoe UI"/>
      <w:sz w:val="20"/>
      <w:lang w:val="en-GB" w:eastAsia="en-GB"/>
    </w:rPr>
  </w:style>
  <w:style w:type="paragraph" w:customStyle="1" w:styleId="1ED8C7EC862D4C3E81D7D9A789CECE55">
    <w:name w:val="1ED8C7EC862D4C3E81D7D9A789CECE55"/>
    <w:rsid w:val="0080294C"/>
    <w:pPr>
      <w:spacing w:after="0" w:line="240" w:lineRule="auto"/>
    </w:pPr>
    <w:rPr>
      <w:rFonts w:ascii="Segoe UI" w:hAnsi="Segoe UI"/>
      <w:sz w:val="20"/>
      <w:lang w:val="en-GB" w:eastAsia="en-GB"/>
    </w:rPr>
  </w:style>
  <w:style w:type="paragraph" w:customStyle="1" w:styleId="C3D8EE72F0F84E6BACC131201EFF8438">
    <w:name w:val="C3D8EE72F0F84E6BACC131201EFF8438"/>
    <w:rsid w:val="0080294C"/>
    <w:pPr>
      <w:spacing w:after="0" w:line="240" w:lineRule="auto"/>
    </w:pPr>
    <w:rPr>
      <w:rFonts w:ascii="Segoe UI" w:hAnsi="Segoe UI"/>
      <w:sz w:val="20"/>
      <w:lang w:val="en-GB" w:eastAsia="en-GB"/>
    </w:rPr>
  </w:style>
  <w:style w:type="paragraph" w:customStyle="1" w:styleId="3706594554E04B5CA431B9FF4E236E1B">
    <w:name w:val="3706594554E04B5CA431B9FF4E236E1B"/>
    <w:rsid w:val="0080294C"/>
    <w:pPr>
      <w:spacing w:after="0" w:line="240" w:lineRule="auto"/>
    </w:pPr>
    <w:rPr>
      <w:rFonts w:ascii="Segoe UI" w:hAnsi="Segoe UI"/>
      <w:sz w:val="20"/>
      <w:lang w:val="en-GB" w:eastAsia="en-GB"/>
    </w:rPr>
  </w:style>
  <w:style w:type="paragraph" w:customStyle="1" w:styleId="1DD0D937340E4A0F809C38DAC6B0D97D">
    <w:name w:val="1DD0D937340E4A0F809C38DAC6B0D97D"/>
    <w:rsid w:val="0080294C"/>
    <w:pPr>
      <w:spacing w:after="0" w:line="240" w:lineRule="auto"/>
    </w:pPr>
    <w:rPr>
      <w:rFonts w:ascii="Segoe UI" w:hAnsi="Segoe UI"/>
      <w:sz w:val="20"/>
      <w:lang w:val="en-GB" w:eastAsia="en-GB"/>
    </w:rPr>
  </w:style>
  <w:style w:type="paragraph" w:customStyle="1" w:styleId="CAB74C12CE2C495DA9D8FB918C57C46B">
    <w:name w:val="CAB74C12CE2C495DA9D8FB918C57C46B"/>
    <w:rsid w:val="0080294C"/>
    <w:pPr>
      <w:spacing w:after="0" w:line="240" w:lineRule="auto"/>
    </w:pPr>
    <w:rPr>
      <w:rFonts w:ascii="Segoe UI" w:hAnsi="Segoe UI"/>
      <w:sz w:val="20"/>
      <w:lang w:val="en-GB" w:eastAsia="en-GB"/>
    </w:rPr>
  </w:style>
  <w:style w:type="paragraph" w:customStyle="1" w:styleId="4DE6D95F1AA6426D935AD2C602376B54">
    <w:name w:val="4DE6D95F1AA6426D935AD2C602376B54"/>
    <w:rsid w:val="0080294C"/>
    <w:pPr>
      <w:spacing w:after="0" w:line="240" w:lineRule="auto"/>
    </w:pPr>
    <w:rPr>
      <w:rFonts w:ascii="Segoe UI" w:hAnsi="Segoe UI"/>
      <w:sz w:val="20"/>
      <w:lang w:val="en-GB" w:eastAsia="en-GB"/>
    </w:rPr>
  </w:style>
  <w:style w:type="paragraph" w:customStyle="1" w:styleId="ED8F89C321724C6585C042E559D2D331">
    <w:name w:val="ED8F89C321724C6585C042E559D2D331"/>
    <w:rsid w:val="0080294C"/>
    <w:pPr>
      <w:spacing w:after="0" w:line="240" w:lineRule="auto"/>
    </w:pPr>
    <w:rPr>
      <w:rFonts w:ascii="Segoe UI" w:hAnsi="Segoe UI"/>
      <w:sz w:val="20"/>
      <w:lang w:val="en-GB" w:eastAsia="en-GB"/>
    </w:rPr>
  </w:style>
  <w:style w:type="paragraph" w:customStyle="1" w:styleId="54673AEDD45D4EF8B895F57CD3B60903">
    <w:name w:val="54673AEDD45D4EF8B895F57CD3B60903"/>
    <w:rsid w:val="0080294C"/>
    <w:pPr>
      <w:spacing w:after="0" w:line="240" w:lineRule="auto"/>
    </w:pPr>
    <w:rPr>
      <w:rFonts w:ascii="Segoe UI" w:hAnsi="Segoe UI"/>
      <w:sz w:val="20"/>
      <w:lang w:val="en-GB" w:eastAsia="en-GB"/>
    </w:rPr>
  </w:style>
  <w:style w:type="paragraph" w:customStyle="1" w:styleId="9FC4D546521B40CCA76AC5179B994378">
    <w:name w:val="9FC4D546521B40CCA76AC5179B994378"/>
    <w:rsid w:val="0080294C"/>
    <w:pPr>
      <w:spacing w:after="0" w:line="240" w:lineRule="auto"/>
    </w:pPr>
    <w:rPr>
      <w:rFonts w:ascii="Segoe UI" w:hAnsi="Segoe UI"/>
      <w:sz w:val="20"/>
      <w:lang w:val="en-GB" w:eastAsia="en-GB"/>
    </w:rPr>
  </w:style>
  <w:style w:type="paragraph" w:customStyle="1" w:styleId="BC289DED5FE84EECA22E5A0251C00504">
    <w:name w:val="BC289DED5FE84EECA22E5A0251C00504"/>
    <w:rsid w:val="0080294C"/>
    <w:pPr>
      <w:spacing w:after="0" w:line="240" w:lineRule="auto"/>
    </w:pPr>
    <w:rPr>
      <w:rFonts w:ascii="Segoe UI" w:hAnsi="Segoe UI"/>
      <w:sz w:val="20"/>
      <w:lang w:val="en-GB" w:eastAsia="en-GB"/>
    </w:rPr>
  </w:style>
  <w:style w:type="paragraph" w:customStyle="1" w:styleId="27D6B7882B8049858A625C844E169A46">
    <w:name w:val="27D6B7882B8049858A625C844E169A46"/>
    <w:rsid w:val="0080294C"/>
    <w:pPr>
      <w:spacing w:after="0" w:line="240" w:lineRule="auto"/>
    </w:pPr>
    <w:rPr>
      <w:rFonts w:ascii="Segoe UI" w:hAnsi="Segoe UI"/>
      <w:sz w:val="20"/>
      <w:lang w:val="en-GB" w:eastAsia="en-GB"/>
    </w:rPr>
  </w:style>
  <w:style w:type="paragraph" w:customStyle="1" w:styleId="0381E9752FE54C5AB2B27CE3D26120CE">
    <w:name w:val="0381E9752FE54C5AB2B27CE3D26120CE"/>
    <w:rsid w:val="0080294C"/>
    <w:pPr>
      <w:spacing w:after="0" w:line="240" w:lineRule="auto"/>
    </w:pPr>
    <w:rPr>
      <w:rFonts w:ascii="Segoe UI" w:hAnsi="Segoe UI"/>
      <w:sz w:val="20"/>
      <w:lang w:val="en-GB" w:eastAsia="en-GB"/>
    </w:rPr>
  </w:style>
  <w:style w:type="paragraph" w:customStyle="1" w:styleId="471FB1496F5743F5828260A1F8DC5803">
    <w:name w:val="471FB1496F5743F5828260A1F8DC5803"/>
    <w:rsid w:val="0080294C"/>
    <w:pPr>
      <w:spacing w:after="0" w:line="240" w:lineRule="auto"/>
    </w:pPr>
    <w:rPr>
      <w:rFonts w:ascii="Segoe UI" w:hAnsi="Segoe UI"/>
      <w:sz w:val="20"/>
      <w:lang w:val="en-GB" w:eastAsia="en-GB"/>
    </w:rPr>
  </w:style>
  <w:style w:type="paragraph" w:customStyle="1" w:styleId="3A3309A466EC47628542DE9D6A830E9319">
    <w:name w:val="3A3309A466EC47628542DE9D6A830E9319"/>
    <w:rsid w:val="0080294C"/>
    <w:pPr>
      <w:spacing w:after="0" w:line="240" w:lineRule="auto"/>
    </w:pPr>
    <w:rPr>
      <w:rFonts w:ascii="Segoe UI" w:hAnsi="Segoe UI"/>
      <w:b/>
      <w:sz w:val="20"/>
      <w:lang w:val="en-GB" w:eastAsia="en-GB"/>
    </w:rPr>
  </w:style>
  <w:style w:type="paragraph" w:customStyle="1" w:styleId="276E5681654A4192BED2D26985D924BD19">
    <w:name w:val="276E5681654A4192BED2D26985D924BD19"/>
    <w:rsid w:val="0080294C"/>
    <w:pPr>
      <w:spacing w:after="0" w:line="240" w:lineRule="auto"/>
    </w:pPr>
    <w:rPr>
      <w:rFonts w:ascii="Segoe UI" w:hAnsi="Segoe UI"/>
      <w:b/>
      <w:sz w:val="20"/>
      <w:lang w:val="en-GB" w:eastAsia="en-GB"/>
    </w:rPr>
  </w:style>
  <w:style w:type="paragraph" w:customStyle="1" w:styleId="5DE751AC11804EF6BE57BB36936DA6B39">
    <w:name w:val="5DE751AC11804EF6BE57BB36936DA6B39"/>
    <w:rsid w:val="0080294C"/>
    <w:pPr>
      <w:spacing w:after="0" w:line="240" w:lineRule="auto"/>
    </w:pPr>
    <w:rPr>
      <w:rFonts w:ascii="Segoe UI" w:hAnsi="Segoe UI"/>
      <w:sz w:val="20"/>
      <w:lang w:val="en-GB" w:eastAsia="en-GB"/>
    </w:rPr>
  </w:style>
  <w:style w:type="paragraph" w:customStyle="1" w:styleId="7B88634315DD43CC99E8DBCA3B8EBC3719">
    <w:name w:val="7B88634315DD43CC99E8DBCA3B8EBC3719"/>
    <w:rsid w:val="0080294C"/>
    <w:pPr>
      <w:spacing w:after="0" w:line="240" w:lineRule="auto"/>
    </w:pPr>
    <w:rPr>
      <w:rFonts w:ascii="Segoe UI" w:hAnsi="Segoe UI"/>
      <w:sz w:val="20"/>
      <w:lang w:val="en-GB" w:eastAsia="en-GB"/>
    </w:rPr>
  </w:style>
  <w:style w:type="paragraph" w:customStyle="1" w:styleId="5FDEE799DAF54CD8BBBD974177B6D20C19">
    <w:name w:val="5FDEE799DAF54CD8BBBD974177B6D20C19"/>
    <w:rsid w:val="0080294C"/>
    <w:pPr>
      <w:spacing w:after="0" w:line="240" w:lineRule="auto"/>
    </w:pPr>
    <w:rPr>
      <w:rFonts w:ascii="Segoe UI" w:hAnsi="Segoe UI"/>
      <w:sz w:val="20"/>
      <w:lang w:val="en-GB" w:eastAsia="en-GB"/>
    </w:rPr>
  </w:style>
  <w:style w:type="paragraph" w:customStyle="1" w:styleId="9DF15DE4D70F49EE85D218900104946E19">
    <w:name w:val="9DF15DE4D70F49EE85D218900104946E19"/>
    <w:rsid w:val="0080294C"/>
    <w:pPr>
      <w:spacing w:after="0" w:line="240" w:lineRule="auto"/>
    </w:pPr>
    <w:rPr>
      <w:rFonts w:ascii="Segoe UI" w:hAnsi="Segoe UI"/>
      <w:sz w:val="20"/>
      <w:lang w:val="en-GB" w:eastAsia="en-GB"/>
    </w:rPr>
  </w:style>
  <w:style w:type="paragraph" w:customStyle="1" w:styleId="8C67379A14D543A5A9F0A29A997B083919">
    <w:name w:val="8C67379A14D543A5A9F0A29A997B083919"/>
    <w:rsid w:val="0080294C"/>
    <w:pPr>
      <w:spacing w:after="0" w:line="240" w:lineRule="auto"/>
    </w:pPr>
    <w:rPr>
      <w:rFonts w:ascii="Segoe UI" w:hAnsi="Segoe UI"/>
      <w:sz w:val="20"/>
      <w:lang w:val="en-GB" w:eastAsia="en-GB"/>
    </w:rPr>
  </w:style>
  <w:style w:type="paragraph" w:customStyle="1" w:styleId="95DBC423593B4309B3C7FC272C30D6309">
    <w:name w:val="95DBC423593B4309B3C7FC272C30D6309"/>
    <w:rsid w:val="0080294C"/>
    <w:pPr>
      <w:spacing w:after="0" w:line="240" w:lineRule="auto"/>
    </w:pPr>
    <w:rPr>
      <w:rFonts w:ascii="Segoe UI" w:hAnsi="Segoe UI"/>
      <w:sz w:val="20"/>
      <w:lang w:val="en-GB" w:eastAsia="en-GB"/>
    </w:rPr>
  </w:style>
  <w:style w:type="paragraph" w:customStyle="1" w:styleId="1D7A5E5A7CD2448D9917E2550168E8A58">
    <w:name w:val="1D7A5E5A7CD2448D9917E2550168E8A58"/>
    <w:rsid w:val="0080294C"/>
    <w:pPr>
      <w:spacing w:after="0" w:line="240" w:lineRule="auto"/>
    </w:pPr>
    <w:rPr>
      <w:rFonts w:ascii="Segoe UI" w:hAnsi="Segoe UI"/>
      <w:sz w:val="20"/>
      <w:lang w:val="en-GB" w:eastAsia="en-GB"/>
    </w:rPr>
  </w:style>
  <w:style w:type="paragraph" w:customStyle="1" w:styleId="8D597EC715304BEFA8327CB1A2CFB4A38">
    <w:name w:val="8D597EC715304BEFA8327CB1A2CFB4A38"/>
    <w:rsid w:val="0080294C"/>
    <w:pPr>
      <w:spacing w:after="0" w:line="240" w:lineRule="auto"/>
    </w:pPr>
    <w:rPr>
      <w:rFonts w:ascii="Segoe UI" w:hAnsi="Segoe UI"/>
      <w:sz w:val="20"/>
      <w:lang w:val="en-GB" w:eastAsia="en-GB"/>
    </w:rPr>
  </w:style>
  <w:style w:type="paragraph" w:customStyle="1" w:styleId="C01D21DE60B645FFBB6452899A01C8AB8">
    <w:name w:val="C01D21DE60B645FFBB6452899A01C8AB8"/>
    <w:rsid w:val="0080294C"/>
    <w:pPr>
      <w:spacing w:after="0" w:line="240" w:lineRule="auto"/>
    </w:pPr>
    <w:rPr>
      <w:rFonts w:ascii="Segoe UI" w:hAnsi="Segoe UI"/>
      <w:sz w:val="20"/>
      <w:lang w:val="en-GB" w:eastAsia="en-GB"/>
    </w:rPr>
  </w:style>
  <w:style w:type="paragraph" w:customStyle="1" w:styleId="FCC4C1C59A3C4E7F94F263F7B1E8E5022">
    <w:name w:val="FCC4C1C59A3C4E7F94F263F7B1E8E5022"/>
    <w:rsid w:val="0080294C"/>
    <w:pPr>
      <w:spacing w:after="0" w:line="240" w:lineRule="auto"/>
    </w:pPr>
    <w:rPr>
      <w:rFonts w:ascii="Segoe UI" w:hAnsi="Segoe UI"/>
      <w:sz w:val="20"/>
      <w:lang w:val="en-GB" w:eastAsia="en-GB"/>
    </w:rPr>
  </w:style>
  <w:style w:type="paragraph" w:customStyle="1" w:styleId="0B4FCE9B58C54C3291BF3C754C15C8DC2">
    <w:name w:val="0B4FCE9B58C54C3291BF3C754C15C8DC2"/>
    <w:rsid w:val="0080294C"/>
    <w:pPr>
      <w:spacing w:after="0" w:line="240" w:lineRule="auto"/>
    </w:pPr>
    <w:rPr>
      <w:rFonts w:ascii="Segoe UI" w:hAnsi="Segoe UI"/>
      <w:sz w:val="20"/>
      <w:lang w:val="en-GB" w:eastAsia="en-GB"/>
    </w:rPr>
  </w:style>
  <w:style w:type="paragraph" w:customStyle="1" w:styleId="F0B1067E0B5143789145C2C2DDCE118E9">
    <w:name w:val="F0B1067E0B5143789145C2C2DDCE118E9"/>
    <w:rsid w:val="0080294C"/>
    <w:pPr>
      <w:spacing w:after="0" w:line="240" w:lineRule="auto"/>
    </w:pPr>
    <w:rPr>
      <w:rFonts w:ascii="Segoe UI" w:hAnsi="Segoe UI"/>
      <w:sz w:val="20"/>
      <w:lang w:val="en-GB" w:eastAsia="en-GB"/>
    </w:rPr>
  </w:style>
  <w:style w:type="paragraph" w:customStyle="1" w:styleId="2FD7AE44E0244F8E9BE017F90FC86DE29">
    <w:name w:val="2FD7AE44E0244F8E9BE017F90FC86DE29"/>
    <w:rsid w:val="0080294C"/>
    <w:pPr>
      <w:spacing w:after="0" w:line="240" w:lineRule="auto"/>
    </w:pPr>
    <w:rPr>
      <w:rFonts w:ascii="Segoe UI" w:hAnsi="Segoe UI"/>
      <w:sz w:val="20"/>
      <w:lang w:val="en-GB" w:eastAsia="en-GB"/>
    </w:rPr>
  </w:style>
  <w:style w:type="paragraph" w:customStyle="1" w:styleId="4361943291294825A34BA2831438EAFB9">
    <w:name w:val="4361943291294825A34BA2831438EAFB9"/>
    <w:rsid w:val="0080294C"/>
    <w:pPr>
      <w:spacing w:after="0" w:line="240" w:lineRule="auto"/>
    </w:pPr>
    <w:rPr>
      <w:rFonts w:ascii="Segoe UI" w:hAnsi="Segoe UI"/>
      <w:sz w:val="20"/>
      <w:lang w:val="en-GB" w:eastAsia="en-GB"/>
    </w:rPr>
  </w:style>
  <w:style w:type="paragraph" w:customStyle="1" w:styleId="4B0CB92917D64B22B2BF0DD285D4FD199">
    <w:name w:val="4B0CB92917D64B22B2BF0DD285D4FD199"/>
    <w:rsid w:val="0080294C"/>
    <w:pPr>
      <w:spacing w:after="0" w:line="240" w:lineRule="auto"/>
    </w:pPr>
    <w:rPr>
      <w:rFonts w:ascii="Segoe UI" w:hAnsi="Segoe UI"/>
      <w:sz w:val="20"/>
      <w:lang w:val="en-GB" w:eastAsia="en-GB"/>
    </w:rPr>
  </w:style>
  <w:style w:type="paragraph" w:customStyle="1" w:styleId="6A69CD805128461C8930D19361A30B9F7">
    <w:name w:val="6A69CD805128461C8930D19361A30B9F7"/>
    <w:rsid w:val="0080294C"/>
    <w:pPr>
      <w:spacing w:after="0" w:line="240" w:lineRule="auto"/>
    </w:pPr>
    <w:rPr>
      <w:rFonts w:ascii="Segoe UI" w:hAnsi="Segoe UI"/>
      <w:sz w:val="20"/>
      <w:lang w:val="en-GB" w:eastAsia="en-GB"/>
    </w:rPr>
  </w:style>
  <w:style w:type="paragraph" w:customStyle="1" w:styleId="77908A69B1314CF8A37B51CC240324049">
    <w:name w:val="77908A69B1314CF8A37B51CC240324049"/>
    <w:rsid w:val="0080294C"/>
    <w:pPr>
      <w:spacing w:after="0" w:line="240" w:lineRule="auto"/>
    </w:pPr>
    <w:rPr>
      <w:rFonts w:ascii="Segoe UI" w:hAnsi="Segoe UI"/>
      <w:sz w:val="20"/>
      <w:lang w:val="en-GB" w:eastAsia="en-GB"/>
    </w:rPr>
  </w:style>
  <w:style w:type="paragraph" w:customStyle="1" w:styleId="FAB2FC37FF494B4AA1C85CF0199C31049">
    <w:name w:val="FAB2FC37FF494B4AA1C85CF0199C31049"/>
    <w:rsid w:val="0080294C"/>
    <w:pPr>
      <w:spacing w:after="0" w:line="240" w:lineRule="auto"/>
    </w:pPr>
    <w:rPr>
      <w:rFonts w:ascii="Segoe UI" w:hAnsi="Segoe UI"/>
      <w:sz w:val="20"/>
      <w:lang w:val="en-GB" w:eastAsia="en-GB"/>
    </w:rPr>
  </w:style>
  <w:style w:type="paragraph" w:customStyle="1" w:styleId="3FD3689B05454CC8A8104D573534489F9">
    <w:name w:val="3FD3689B05454CC8A8104D573534489F9"/>
    <w:rsid w:val="0080294C"/>
    <w:pPr>
      <w:spacing w:after="0" w:line="240" w:lineRule="auto"/>
    </w:pPr>
    <w:rPr>
      <w:rFonts w:ascii="Segoe UI" w:hAnsi="Segoe UI"/>
      <w:sz w:val="20"/>
      <w:lang w:val="en-GB" w:eastAsia="en-GB"/>
    </w:rPr>
  </w:style>
  <w:style w:type="paragraph" w:customStyle="1" w:styleId="530A37DEE24242539DB89E4E345440929">
    <w:name w:val="530A37DEE24242539DB89E4E345440929"/>
    <w:rsid w:val="0080294C"/>
    <w:pPr>
      <w:spacing w:after="0" w:line="240" w:lineRule="auto"/>
    </w:pPr>
    <w:rPr>
      <w:rFonts w:ascii="Segoe UI" w:hAnsi="Segoe UI"/>
      <w:sz w:val="20"/>
      <w:lang w:val="en-GB" w:eastAsia="en-GB"/>
    </w:rPr>
  </w:style>
  <w:style w:type="paragraph" w:customStyle="1" w:styleId="2496360D8AC64EBC948B44FD8CA8BEC09">
    <w:name w:val="2496360D8AC64EBC948B44FD8CA8BEC09"/>
    <w:rsid w:val="0080294C"/>
    <w:pPr>
      <w:spacing w:after="0" w:line="240" w:lineRule="auto"/>
    </w:pPr>
    <w:rPr>
      <w:rFonts w:ascii="Segoe UI" w:hAnsi="Segoe UI"/>
      <w:sz w:val="20"/>
      <w:lang w:val="en-GB" w:eastAsia="en-GB"/>
    </w:rPr>
  </w:style>
  <w:style w:type="paragraph" w:customStyle="1" w:styleId="90C70634E7A941AA987666F78C27AE2B9">
    <w:name w:val="90C70634E7A941AA987666F78C27AE2B9"/>
    <w:rsid w:val="0080294C"/>
    <w:pPr>
      <w:spacing w:after="0" w:line="240" w:lineRule="auto"/>
    </w:pPr>
    <w:rPr>
      <w:rFonts w:ascii="Segoe UI" w:hAnsi="Segoe UI"/>
      <w:sz w:val="20"/>
      <w:lang w:val="en-GB" w:eastAsia="en-GB"/>
    </w:rPr>
  </w:style>
  <w:style w:type="paragraph" w:customStyle="1" w:styleId="765079F2C90A43DFA40D92C26281FDAD9">
    <w:name w:val="765079F2C90A43DFA40D92C26281FDAD9"/>
    <w:rsid w:val="0080294C"/>
    <w:pPr>
      <w:spacing w:after="0" w:line="240" w:lineRule="auto"/>
    </w:pPr>
    <w:rPr>
      <w:rFonts w:ascii="Segoe UI" w:hAnsi="Segoe UI"/>
      <w:sz w:val="20"/>
      <w:lang w:val="en-GB" w:eastAsia="en-GB"/>
    </w:rPr>
  </w:style>
  <w:style w:type="paragraph" w:customStyle="1" w:styleId="68CD44DD8F4249C090AEC477893173409">
    <w:name w:val="68CD44DD8F4249C090AEC477893173409"/>
    <w:rsid w:val="0080294C"/>
    <w:pPr>
      <w:spacing w:after="0" w:line="240" w:lineRule="auto"/>
    </w:pPr>
    <w:rPr>
      <w:rFonts w:ascii="Segoe UI" w:hAnsi="Segoe UI"/>
      <w:sz w:val="20"/>
      <w:lang w:val="en-GB" w:eastAsia="en-GB"/>
    </w:rPr>
  </w:style>
  <w:style w:type="paragraph" w:customStyle="1" w:styleId="CDD8D642A30A49C09573F37D9AE7275E9">
    <w:name w:val="CDD8D642A30A49C09573F37D9AE7275E9"/>
    <w:rsid w:val="0080294C"/>
    <w:pPr>
      <w:spacing w:after="0" w:line="240" w:lineRule="auto"/>
    </w:pPr>
    <w:rPr>
      <w:rFonts w:ascii="Segoe UI" w:hAnsi="Segoe UI"/>
      <w:sz w:val="20"/>
      <w:lang w:val="en-GB" w:eastAsia="en-GB"/>
    </w:rPr>
  </w:style>
  <w:style w:type="paragraph" w:customStyle="1" w:styleId="B1077FB7087F4885AF4958160D42FE5E9">
    <w:name w:val="B1077FB7087F4885AF4958160D42FE5E9"/>
    <w:rsid w:val="0080294C"/>
    <w:pPr>
      <w:spacing w:after="0" w:line="240" w:lineRule="auto"/>
    </w:pPr>
    <w:rPr>
      <w:rFonts w:ascii="Segoe UI" w:hAnsi="Segoe UI"/>
      <w:sz w:val="20"/>
      <w:lang w:val="en-GB" w:eastAsia="en-GB"/>
    </w:rPr>
  </w:style>
  <w:style w:type="paragraph" w:customStyle="1" w:styleId="5414BDB5E6EB4EDB96E1CF3BF33418169">
    <w:name w:val="5414BDB5E6EB4EDB96E1CF3BF33418169"/>
    <w:rsid w:val="0080294C"/>
    <w:pPr>
      <w:spacing w:after="0" w:line="240" w:lineRule="auto"/>
    </w:pPr>
    <w:rPr>
      <w:rFonts w:ascii="Segoe UI" w:hAnsi="Segoe UI"/>
      <w:sz w:val="20"/>
      <w:lang w:val="en-GB" w:eastAsia="en-GB"/>
    </w:rPr>
  </w:style>
  <w:style w:type="paragraph" w:customStyle="1" w:styleId="7BE27EC2D90240BF9EC74C879B6872C09">
    <w:name w:val="7BE27EC2D90240BF9EC74C879B6872C09"/>
    <w:rsid w:val="0080294C"/>
    <w:pPr>
      <w:spacing w:after="0" w:line="240" w:lineRule="auto"/>
    </w:pPr>
    <w:rPr>
      <w:rFonts w:ascii="Segoe UI" w:hAnsi="Segoe UI"/>
      <w:sz w:val="20"/>
      <w:lang w:val="en-GB" w:eastAsia="en-GB"/>
    </w:rPr>
  </w:style>
  <w:style w:type="paragraph" w:customStyle="1" w:styleId="551EC7C2EEB14891BA194532DE7B14D89">
    <w:name w:val="551EC7C2EEB14891BA194532DE7B14D89"/>
    <w:rsid w:val="0080294C"/>
    <w:pPr>
      <w:spacing w:after="0" w:line="240" w:lineRule="auto"/>
    </w:pPr>
    <w:rPr>
      <w:rFonts w:ascii="Segoe UI" w:hAnsi="Segoe UI"/>
      <w:sz w:val="20"/>
      <w:lang w:val="en-GB" w:eastAsia="en-GB"/>
    </w:rPr>
  </w:style>
  <w:style w:type="paragraph" w:customStyle="1" w:styleId="49EC9F57B6CA47FC8815436502F0B34E1">
    <w:name w:val="49EC9F57B6CA47FC8815436502F0B34E1"/>
    <w:rsid w:val="0080294C"/>
    <w:pPr>
      <w:spacing w:after="0" w:line="240" w:lineRule="auto"/>
    </w:pPr>
    <w:rPr>
      <w:rFonts w:ascii="Segoe UI" w:hAnsi="Segoe UI"/>
      <w:sz w:val="20"/>
      <w:lang w:val="en-GB" w:eastAsia="en-GB"/>
    </w:rPr>
  </w:style>
  <w:style w:type="paragraph" w:customStyle="1" w:styleId="9DC89526AB54423B8F0A2B87CEFE56491">
    <w:name w:val="9DC89526AB54423B8F0A2B87CEFE56491"/>
    <w:rsid w:val="0080294C"/>
    <w:pPr>
      <w:spacing w:after="0" w:line="240" w:lineRule="auto"/>
    </w:pPr>
    <w:rPr>
      <w:rFonts w:ascii="Segoe UI" w:hAnsi="Segoe UI"/>
      <w:sz w:val="20"/>
      <w:lang w:val="en-GB" w:eastAsia="en-GB"/>
    </w:rPr>
  </w:style>
  <w:style w:type="paragraph" w:customStyle="1" w:styleId="A67E192BA1474EA899E31781EC1AC39F1">
    <w:name w:val="A67E192BA1474EA899E31781EC1AC39F1"/>
    <w:rsid w:val="0080294C"/>
    <w:pPr>
      <w:spacing w:after="0" w:line="240" w:lineRule="auto"/>
    </w:pPr>
    <w:rPr>
      <w:rFonts w:ascii="Segoe UI" w:hAnsi="Segoe UI"/>
      <w:sz w:val="20"/>
      <w:lang w:val="en-GB" w:eastAsia="en-GB"/>
    </w:rPr>
  </w:style>
  <w:style w:type="paragraph" w:customStyle="1" w:styleId="B8E7153349AB4D53BE8499B482D48DDB1">
    <w:name w:val="B8E7153349AB4D53BE8499B482D48DDB1"/>
    <w:rsid w:val="0080294C"/>
    <w:pPr>
      <w:spacing w:after="0" w:line="240" w:lineRule="auto"/>
    </w:pPr>
    <w:rPr>
      <w:rFonts w:ascii="Segoe UI" w:hAnsi="Segoe UI"/>
      <w:sz w:val="20"/>
      <w:lang w:val="en-GB" w:eastAsia="en-GB"/>
    </w:rPr>
  </w:style>
  <w:style w:type="paragraph" w:customStyle="1" w:styleId="35F455781A564692A140699BE91480501">
    <w:name w:val="35F455781A564692A140699BE91480501"/>
    <w:rsid w:val="0080294C"/>
    <w:pPr>
      <w:spacing w:after="0" w:line="240" w:lineRule="auto"/>
    </w:pPr>
    <w:rPr>
      <w:rFonts w:ascii="Segoe UI" w:hAnsi="Segoe UI"/>
      <w:sz w:val="20"/>
      <w:lang w:val="en-GB" w:eastAsia="en-GB"/>
    </w:rPr>
  </w:style>
  <w:style w:type="paragraph" w:customStyle="1" w:styleId="32BE1801438D4A22B03B94F3CA1F29401">
    <w:name w:val="32BE1801438D4A22B03B94F3CA1F29401"/>
    <w:rsid w:val="0080294C"/>
    <w:pPr>
      <w:spacing w:after="0" w:line="240" w:lineRule="auto"/>
    </w:pPr>
    <w:rPr>
      <w:rFonts w:ascii="Segoe UI" w:hAnsi="Segoe UI"/>
      <w:sz w:val="20"/>
      <w:lang w:val="en-GB" w:eastAsia="en-GB"/>
    </w:rPr>
  </w:style>
  <w:style w:type="paragraph" w:customStyle="1" w:styleId="6AABA0B94D96403BBF907C7EC3C803F61">
    <w:name w:val="6AABA0B94D96403BBF907C7EC3C803F61"/>
    <w:rsid w:val="0080294C"/>
    <w:pPr>
      <w:spacing w:after="0" w:line="240" w:lineRule="auto"/>
    </w:pPr>
    <w:rPr>
      <w:rFonts w:ascii="Segoe UI" w:hAnsi="Segoe UI"/>
      <w:sz w:val="20"/>
      <w:lang w:val="en-GB" w:eastAsia="en-GB"/>
    </w:rPr>
  </w:style>
  <w:style w:type="paragraph" w:customStyle="1" w:styleId="7F79EB5246514254B47EF0510ADB52901">
    <w:name w:val="7F79EB5246514254B47EF0510ADB52901"/>
    <w:rsid w:val="0080294C"/>
    <w:pPr>
      <w:spacing w:after="0" w:line="240" w:lineRule="auto"/>
    </w:pPr>
    <w:rPr>
      <w:rFonts w:ascii="Segoe UI" w:hAnsi="Segoe UI"/>
      <w:sz w:val="20"/>
      <w:lang w:val="en-GB" w:eastAsia="en-GB"/>
    </w:rPr>
  </w:style>
  <w:style w:type="paragraph" w:customStyle="1" w:styleId="1ED8C7EC862D4C3E81D7D9A789CECE551">
    <w:name w:val="1ED8C7EC862D4C3E81D7D9A789CECE551"/>
    <w:rsid w:val="0080294C"/>
    <w:pPr>
      <w:spacing w:after="0" w:line="240" w:lineRule="auto"/>
    </w:pPr>
    <w:rPr>
      <w:rFonts w:ascii="Segoe UI" w:hAnsi="Segoe UI"/>
      <w:sz w:val="20"/>
      <w:lang w:val="en-GB" w:eastAsia="en-GB"/>
    </w:rPr>
  </w:style>
  <w:style w:type="paragraph" w:customStyle="1" w:styleId="C3D8EE72F0F84E6BACC131201EFF84381">
    <w:name w:val="C3D8EE72F0F84E6BACC131201EFF84381"/>
    <w:rsid w:val="0080294C"/>
    <w:pPr>
      <w:spacing w:after="0" w:line="240" w:lineRule="auto"/>
    </w:pPr>
    <w:rPr>
      <w:rFonts w:ascii="Segoe UI" w:hAnsi="Segoe UI"/>
      <w:sz w:val="20"/>
      <w:lang w:val="en-GB" w:eastAsia="en-GB"/>
    </w:rPr>
  </w:style>
  <w:style w:type="paragraph" w:customStyle="1" w:styleId="3706594554E04B5CA431B9FF4E236E1B1">
    <w:name w:val="3706594554E04B5CA431B9FF4E236E1B1"/>
    <w:rsid w:val="0080294C"/>
    <w:pPr>
      <w:spacing w:after="0" w:line="240" w:lineRule="auto"/>
    </w:pPr>
    <w:rPr>
      <w:rFonts w:ascii="Segoe UI" w:hAnsi="Segoe UI"/>
      <w:sz w:val="20"/>
      <w:lang w:val="en-GB" w:eastAsia="en-GB"/>
    </w:rPr>
  </w:style>
  <w:style w:type="paragraph" w:customStyle="1" w:styleId="1DD0D937340E4A0F809C38DAC6B0D97D1">
    <w:name w:val="1DD0D937340E4A0F809C38DAC6B0D97D1"/>
    <w:rsid w:val="0080294C"/>
    <w:pPr>
      <w:spacing w:after="0" w:line="240" w:lineRule="auto"/>
    </w:pPr>
    <w:rPr>
      <w:rFonts w:ascii="Segoe UI" w:hAnsi="Segoe UI"/>
      <w:sz w:val="20"/>
      <w:lang w:val="en-GB" w:eastAsia="en-GB"/>
    </w:rPr>
  </w:style>
  <w:style w:type="paragraph" w:customStyle="1" w:styleId="CAB74C12CE2C495DA9D8FB918C57C46B1">
    <w:name w:val="CAB74C12CE2C495DA9D8FB918C57C46B1"/>
    <w:rsid w:val="0080294C"/>
    <w:pPr>
      <w:spacing w:after="0" w:line="240" w:lineRule="auto"/>
    </w:pPr>
    <w:rPr>
      <w:rFonts w:ascii="Segoe UI" w:hAnsi="Segoe UI"/>
      <w:sz w:val="20"/>
      <w:lang w:val="en-GB" w:eastAsia="en-GB"/>
    </w:rPr>
  </w:style>
  <w:style w:type="paragraph" w:customStyle="1" w:styleId="4DE6D95F1AA6426D935AD2C602376B541">
    <w:name w:val="4DE6D95F1AA6426D935AD2C602376B541"/>
    <w:rsid w:val="0080294C"/>
    <w:pPr>
      <w:spacing w:after="0" w:line="240" w:lineRule="auto"/>
    </w:pPr>
    <w:rPr>
      <w:rFonts w:ascii="Segoe UI" w:hAnsi="Segoe UI"/>
      <w:sz w:val="20"/>
      <w:lang w:val="en-GB" w:eastAsia="en-GB"/>
    </w:rPr>
  </w:style>
  <w:style w:type="paragraph" w:customStyle="1" w:styleId="ED8F89C321724C6585C042E559D2D3311">
    <w:name w:val="ED8F89C321724C6585C042E559D2D3311"/>
    <w:rsid w:val="0080294C"/>
    <w:pPr>
      <w:spacing w:after="0" w:line="240" w:lineRule="auto"/>
    </w:pPr>
    <w:rPr>
      <w:rFonts w:ascii="Segoe UI" w:hAnsi="Segoe UI"/>
      <w:sz w:val="20"/>
      <w:lang w:val="en-GB" w:eastAsia="en-GB"/>
    </w:rPr>
  </w:style>
  <w:style w:type="paragraph" w:customStyle="1" w:styleId="54673AEDD45D4EF8B895F57CD3B609031">
    <w:name w:val="54673AEDD45D4EF8B895F57CD3B609031"/>
    <w:rsid w:val="0080294C"/>
    <w:pPr>
      <w:spacing w:after="0" w:line="240" w:lineRule="auto"/>
    </w:pPr>
    <w:rPr>
      <w:rFonts w:ascii="Segoe UI" w:hAnsi="Segoe UI"/>
      <w:sz w:val="20"/>
      <w:lang w:val="en-GB" w:eastAsia="en-GB"/>
    </w:rPr>
  </w:style>
  <w:style w:type="paragraph" w:customStyle="1" w:styleId="9FC4D546521B40CCA76AC5179B9943781">
    <w:name w:val="9FC4D546521B40CCA76AC5179B9943781"/>
    <w:rsid w:val="0080294C"/>
    <w:pPr>
      <w:spacing w:after="0" w:line="240" w:lineRule="auto"/>
    </w:pPr>
    <w:rPr>
      <w:rFonts w:ascii="Segoe UI" w:hAnsi="Segoe UI"/>
      <w:sz w:val="20"/>
      <w:lang w:val="en-GB" w:eastAsia="en-GB"/>
    </w:rPr>
  </w:style>
  <w:style w:type="paragraph" w:customStyle="1" w:styleId="BC289DED5FE84EECA22E5A0251C005041">
    <w:name w:val="BC289DED5FE84EECA22E5A0251C005041"/>
    <w:rsid w:val="0080294C"/>
    <w:pPr>
      <w:spacing w:after="0" w:line="240" w:lineRule="auto"/>
    </w:pPr>
    <w:rPr>
      <w:rFonts w:ascii="Segoe UI" w:hAnsi="Segoe UI"/>
      <w:sz w:val="20"/>
      <w:lang w:val="en-GB" w:eastAsia="en-GB"/>
    </w:rPr>
  </w:style>
  <w:style w:type="paragraph" w:customStyle="1" w:styleId="27D6B7882B8049858A625C844E169A461">
    <w:name w:val="27D6B7882B8049858A625C844E169A461"/>
    <w:rsid w:val="0080294C"/>
    <w:pPr>
      <w:spacing w:after="0" w:line="240" w:lineRule="auto"/>
    </w:pPr>
    <w:rPr>
      <w:rFonts w:ascii="Segoe UI" w:hAnsi="Segoe UI"/>
      <w:sz w:val="20"/>
      <w:lang w:val="en-GB" w:eastAsia="en-GB"/>
    </w:rPr>
  </w:style>
  <w:style w:type="paragraph" w:customStyle="1" w:styleId="0381E9752FE54C5AB2B27CE3D26120CE1">
    <w:name w:val="0381E9752FE54C5AB2B27CE3D26120CE1"/>
    <w:rsid w:val="0080294C"/>
    <w:pPr>
      <w:spacing w:after="0" w:line="240" w:lineRule="auto"/>
    </w:pPr>
    <w:rPr>
      <w:rFonts w:ascii="Segoe UI" w:hAnsi="Segoe UI"/>
      <w:sz w:val="20"/>
      <w:lang w:val="en-GB" w:eastAsia="en-GB"/>
    </w:rPr>
  </w:style>
  <w:style w:type="paragraph" w:customStyle="1" w:styleId="471FB1496F5743F5828260A1F8DC58031">
    <w:name w:val="471FB1496F5743F5828260A1F8DC58031"/>
    <w:rsid w:val="0080294C"/>
    <w:pPr>
      <w:spacing w:after="0" w:line="240" w:lineRule="auto"/>
    </w:pPr>
    <w:rPr>
      <w:rFonts w:ascii="Segoe UI" w:hAnsi="Segoe UI"/>
      <w:sz w:val="20"/>
      <w:lang w:val="en-GB" w:eastAsia="en-GB"/>
    </w:rPr>
  </w:style>
  <w:style w:type="paragraph" w:customStyle="1" w:styleId="3A3309A466EC47628542DE9D6A830E9320">
    <w:name w:val="3A3309A466EC47628542DE9D6A830E9320"/>
    <w:rsid w:val="00A26DAE"/>
    <w:pPr>
      <w:spacing w:after="0" w:line="240" w:lineRule="auto"/>
    </w:pPr>
    <w:rPr>
      <w:rFonts w:ascii="Segoe UI" w:hAnsi="Segoe UI"/>
      <w:b/>
      <w:sz w:val="20"/>
      <w:lang w:val="en-GB" w:eastAsia="en-GB"/>
    </w:rPr>
  </w:style>
  <w:style w:type="paragraph" w:customStyle="1" w:styleId="276E5681654A4192BED2D26985D924BD20">
    <w:name w:val="276E5681654A4192BED2D26985D924BD20"/>
    <w:rsid w:val="00A26DAE"/>
    <w:pPr>
      <w:spacing w:after="0" w:line="240" w:lineRule="auto"/>
    </w:pPr>
    <w:rPr>
      <w:rFonts w:ascii="Segoe UI" w:hAnsi="Segoe UI"/>
      <w:b/>
      <w:sz w:val="20"/>
      <w:lang w:val="en-GB" w:eastAsia="en-GB"/>
    </w:rPr>
  </w:style>
  <w:style w:type="paragraph" w:customStyle="1" w:styleId="5DE751AC11804EF6BE57BB36936DA6B310">
    <w:name w:val="5DE751AC11804EF6BE57BB36936DA6B310"/>
    <w:rsid w:val="00A26DAE"/>
    <w:pPr>
      <w:spacing w:after="0" w:line="240" w:lineRule="auto"/>
    </w:pPr>
    <w:rPr>
      <w:rFonts w:ascii="Segoe UI" w:hAnsi="Segoe UI"/>
      <w:sz w:val="20"/>
      <w:lang w:val="en-GB" w:eastAsia="en-GB"/>
    </w:rPr>
  </w:style>
  <w:style w:type="paragraph" w:customStyle="1" w:styleId="7B88634315DD43CC99E8DBCA3B8EBC3720">
    <w:name w:val="7B88634315DD43CC99E8DBCA3B8EBC3720"/>
    <w:rsid w:val="00A26DAE"/>
    <w:pPr>
      <w:spacing w:after="0" w:line="240" w:lineRule="auto"/>
    </w:pPr>
    <w:rPr>
      <w:rFonts w:ascii="Segoe UI" w:hAnsi="Segoe UI"/>
      <w:sz w:val="20"/>
      <w:lang w:val="en-GB" w:eastAsia="en-GB"/>
    </w:rPr>
  </w:style>
  <w:style w:type="paragraph" w:customStyle="1" w:styleId="5FDEE799DAF54CD8BBBD974177B6D20C20">
    <w:name w:val="5FDEE799DAF54CD8BBBD974177B6D20C20"/>
    <w:rsid w:val="00A26DAE"/>
    <w:pPr>
      <w:spacing w:after="0" w:line="240" w:lineRule="auto"/>
    </w:pPr>
    <w:rPr>
      <w:rFonts w:ascii="Segoe UI" w:hAnsi="Segoe UI"/>
      <w:sz w:val="20"/>
      <w:lang w:val="en-GB" w:eastAsia="en-GB"/>
    </w:rPr>
  </w:style>
  <w:style w:type="paragraph" w:customStyle="1" w:styleId="9DF15DE4D70F49EE85D218900104946E20">
    <w:name w:val="9DF15DE4D70F49EE85D218900104946E20"/>
    <w:rsid w:val="00A26DAE"/>
    <w:pPr>
      <w:spacing w:after="0" w:line="240" w:lineRule="auto"/>
    </w:pPr>
    <w:rPr>
      <w:rFonts w:ascii="Segoe UI" w:hAnsi="Segoe UI"/>
      <w:sz w:val="20"/>
      <w:lang w:val="en-GB" w:eastAsia="en-GB"/>
    </w:rPr>
  </w:style>
  <w:style w:type="paragraph" w:customStyle="1" w:styleId="8C67379A14D543A5A9F0A29A997B083920">
    <w:name w:val="8C67379A14D543A5A9F0A29A997B083920"/>
    <w:rsid w:val="00A26DAE"/>
    <w:pPr>
      <w:spacing w:after="0" w:line="240" w:lineRule="auto"/>
    </w:pPr>
    <w:rPr>
      <w:rFonts w:ascii="Segoe UI" w:hAnsi="Segoe UI"/>
      <w:sz w:val="20"/>
      <w:lang w:val="en-GB" w:eastAsia="en-GB"/>
    </w:rPr>
  </w:style>
  <w:style w:type="paragraph" w:customStyle="1" w:styleId="95DBC423593B4309B3C7FC272C30D63010">
    <w:name w:val="95DBC423593B4309B3C7FC272C30D63010"/>
    <w:rsid w:val="00A26DAE"/>
    <w:pPr>
      <w:spacing w:after="0" w:line="240" w:lineRule="auto"/>
    </w:pPr>
    <w:rPr>
      <w:rFonts w:ascii="Segoe UI" w:hAnsi="Segoe UI"/>
      <w:sz w:val="20"/>
      <w:lang w:val="en-GB" w:eastAsia="en-GB"/>
    </w:rPr>
  </w:style>
  <w:style w:type="paragraph" w:customStyle="1" w:styleId="1D7A5E5A7CD2448D9917E2550168E8A59">
    <w:name w:val="1D7A5E5A7CD2448D9917E2550168E8A59"/>
    <w:rsid w:val="00A26DAE"/>
    <w:pPr>
      <w:spacing w:after="0" w:line="240" w:lineRule="auto"/>
    </w:pPr>
    <w:rPr>
      <w:rFonts w:ascii="Segoe UI" w:hAnsi="Segoe UI"/>
      <w:sz w:val="20"/>
      <w:lang w:val="en-GB" w:eastAsia="en-GB"/>
    </w:rPr>
  </w:style>
  <w:style w:type="paragraph" w:customStyle="1" w:styleId="8D597EC715304BEFA8327CB1A2CFB4A39">
    <w:name w:val="8D597EC715304BEFA8327CB1A2CFB4A39"/>
    <w:rsid w:val="00A26DAE"/>
    <w:pPr>
      <w:spacing w:after="0" w:line="240" w:lineRule="auto"/>
    </w:pPr>
    <w:rPr>
      <w:rFonts w:ascii="Segoe UI" w:hAnsi="Segoe UI"/>
      <w:sz w:val="20"/>
      <w:lang w:val="en-GB" w:eastAsia="en-GB"/>
    </w:rPr>
  </w:style>
  <w:style w:type="paragraph" w:customStyle="1" w:styleId="C01D21DE60B645FFBB6452899A01C8AB9">
    <w:name w:val="C01D21DE60B645FFBB6452899A01C8AB9"/>
    <w:rsid w:val="00A26DAE"/>
    <w:pPr>
      <w:spacing w:after="0" w:line="240" w:lineRule="auto"/>
    </w:pPr>
    <w:rPr>
      <w:rFonts w:ascii="Segoe UI" w:hAnsi="Segoe UI"/>
      <w:sz w:val="20"/>
      <w:lang w:val="en-GB" w:eastAsia="en-GB"/>
    </w:rPr>
  </w:style>
  <w:style w:type="paragraph" w:customStyle="1" w:styleId="FCC4C1C59A3C4E7F94F263F7B1E8E5023">
    <w:name w:val="FCC4C1C59A3C4E7F94F263F7B1E8E5023"/>
    <w:rsid w:val="00A26DAE"/>
    <w:pPr>
      <w:spacing w:after="0" w:line="240" w:lineRule="auto"/>
    </w:pPr>
    <w:rPr>
      <w:rFonts w:ascii="Segoe UI" w:hAnsi="Segoe UI"/>
      <w:sz w:val="20"/>
      <w:lang w:val="en-GB" w:eastAsia="en-GB"/>
    </w:rPr>
  </w:style>
  <w:style w:type="paragraph" w:customStyle="1" w:styleId="0B4FCE9B58C54C3291BF3C754C15C8DC3">
    <w:name w:val="0B4FCE9B58C54C3291BF3C754C15C8DC3"/>
    <w:rsid w:val="00A26DAE"/>
    <w:pPr>
      <w:spacing w:after="0" w:line="240" w:lineRule="auto"/>
    </w:pPr>
    <w:rPr>
      <w:rFonts w:ascii="Segoe UI" w:hAnsi="Segoe UI"/>
      <w:sz w:val="20"/>
      <w:lang w:val="en-GB" w:eastAsia="en-GB"/>
    </w:rPr>
  </w:style>
  <w:style w:type="paragraph" w:customStyle="1" w:styleId="F0B1067E0B5143789145C2C2DDCE118E10">
    <w:name w:val="F0B1067E0B5143789145C2C2DDCE118E10"/>
    <w:rsid w:val="00A26DAE"/>
    <w:pPr>
      <w:spacing w:after="0" w:line="240" w:lineRule="auto"/>
    </w:pPr>
    <w:rPr>
      <w:rFonts w:ascii="Segoe UI" w:hAnsi="Segoe UI"/>
      <w:sz w:val="20"/>
      <w:lang w:val="en-GB" w:eastAsia="en-GB"/>
    </w:rPr>
  </w:style>
  <w:style w:type="paragraph" w:customStyle="1" w:styleId="2FD7AE44E0244F8E9BE017F90FC86DE210">
    <w:name w:val="2FD7AE44E0244F8E9BE017F90FC86DE210"/>
    <w:rsid w:val="00A26DAE"/>
    <w:pPr>
      <w:spacing w:after="0" w:line="240" w:lineRule="auto"/>
    </w:pPr>
    <w:rPr>
      <w:rFonts w:ascii="Segoe UI" w:hAnsi="Segoe UI"/>
      <w:sz w:val="20"/>
      <w:lang w:val="en-GB" w:eastAsia="en-GB"/>
    </w:rPr>
  </w:style>
  <w:style w:type="paragraph" w:customStyle="1" w:styleId="4361943291294825A34BA2831438EAFB10">
    <w:name w:val="4361943291294825A34BA2831438EAFB10"/>
    <w:rsid w:val="00A26DAE"/>
    <w:pPr>
      <w:spacing w:after="0" w:line="240" w:lineRule="auto"/>
    </w:pPr>
    <w:rPr>
      <w:rFonts w:ascii="Segoe UI" w:hAnsi="Segoe UI"/>
      <w:sz w:val="20"/>
      <w:lang w:val="en-GB" w:eastAsia="en-GB"/>
    </w:rPr>
  </w:style>
  <w:style w:type="paragraph" w:customStyle="1" w:styleId="4B0CB92917D64B22B2BF0DD285D4FD1910">
    <w:name w:val="4B0CB92917D64B22B2BF0DD285D4FD1910"/>
    <w:rsid w:val="00A26DAE"/>
    <w:pPr>
      <w:spacing w:after="0" w:line="240" w:lineRule="auto"/>
    </w:pPr>
    <w:rPr>
      <w:rFonts w:ascii="Segoe UI" w:hAnsi="Segoe UI"/>
      <w:sz w:val="20"/>
      <w:lang w:val="en-GB" w:eastAsia="en-GB"/>
    </w:rPr>
  </w:style>
  <w:style w:type="paragraph" w:customStyle="1" w:styleId="6A69CD805128461C8930D19361A30B9F8">
    <w:name w:val="6A69CD805128461C8930D19361A30B9F8"/>
    <w:rsid w:val="00A26DAE"/>
    <w:pPr>
      <w:spacing w:after="0" w:line="240" w:lineRule="auto"/>
    </w:pPr>
    <w:rPr>
      <w:rFonts w:ascii="Segoe UI" w:hAnsi="Segoe UI"/>
      <w:sz w:val="20"/>
      <w:lang w:val="en-GB" w:eastAsia="en-GB"/>
    </w:rPr>
  </w:style>
  <w:style w:type="paragraph" w:customStyle="1" w:styleId="77908A69B1314CF8A37B51CC2403240410">
    <w:name w:val="77908A69B1314CF8A37B51CC2403240410"/>
    <w:rsid w:val="00A26DAE"/>
    <w:pPr>
      <w:spacing w:after="0" w:line="240" w:lineRule="auto"/>
    </w:pPr>
    <w:rPr>
      <w:rFonts w:ascii="Segoe UI" w:hAnsi="Segoe UI"/>
      <w:sz w:val="20"/>
      <w:lang w:val="en-GB" w:eastAsia="en-GB"/>
    </w:rPr>
  </w:style>
  <w:style w:type="paragraph" w:customStyle="1" w:styleId="FAB2FC37FF494B4AA1C85CF0199C310410">
    <w:name w:val="FAB2FC37FF494B4AA1C85CF0199C310410"/>
    <w:rsid w:val="00A26DAE"/>
    <w:pPr>
      <w:spacing w:after="0" w:line="240" w:lineRule="auto"/>
    </w:pPr>
    <w:rPr>
      <w:rFonts w:ascii="Segoe UI" w:hAnsi="Segoe UI"/>
      <w:sz w:val="20"/>
      <w:lang w:val="en-GB" w:eastAsia="en-GB"/>
    </w:rPr>
  </w:style>
  <w:style w:type="paragraph" w:customStyle="1" w:styleId="3FD3689B05454CC8A8104D573534489F10">
    <w:name w:val="3FD3689B05454CC8A8104D573534489F10"/>
    <w:rsid w:val="00A26DAE"/>
    <w:pPr>
      <w:spacing w:after="0" w:line="240" w:lineRule="auto"/>
    </w:pPr>
    <w:rPr>
      <w:rFonts w:ascii="Segoe UI" w:hAnsi="Segoe UI"/>
      <w:sz w:val="20"/>
      <w:lang w:val="en-GB" w:eastAsia="en-GB"/>
    </w:rPr>
  </w:style>
  <w:style w:type="paragraph" w:customStyle="1" w:styleId="530A37DEE24242539DB89E4E3454409210">
    <w:name w:val="530A37DEE24242539DB89E4E3454409210"/>
    <w:rsid w:val="00A26DAE"/>
    <w:pPr>
      <w:spacing w:after="0" w:line="240" w:lineRule="auto"/>
    </w:pPr>
    <w:rPr>
      <w:rFonts w:ascii="Segoe UI" w:hAnsi="Segoe UI"/>
      <w:sz w:val="20"/>
      <w:lang w:val="en-GB" w:eastAsia="en-GB"/>
    </w:rPr>
  </w:style>
  <w:style w:type="paragraph" w:customStyle="1" w:styleId="2496360D8AC64EBC948B44FD8CA8BEC010">
    <w:name w:val="2496360D8AC64EBC948B44FD8CA8BEC010"/>
    <w:rsid w:val="00A26DAE"/>
    <w:pPr>
      <w:spacing w:after="0" w:line="240" w:lineRule="auto"/>
    </w:pPr>
    <w:rPr>
      <w:rFonts w:ascii="Segoe UI" w:hAnsi="Segoe UI"/>
      <w:sz w:val="20"/>
      <w:lang w:val="en-GB" w:eastAsia="en-GB"/>
    </w:rPr>
  </w:style>
  <w:style w:type="paragraph" w:customStyle="1" w:styleId="90C70634E7A941AA987666F78C27AE2B10">
    <w:name w:val="90C70634E7A941AA987666F78C27AE2B10"/>
    <w:rsid w:val="00A26DAE"/>
    <w:pPr>
      <w:spacing w:after="0" w:line="240" w:lineRule="auto"/>
    </w:pPr>
    <w:rPr>
      <w:rFonts w:ascii="Segoe UI" w:hAnsi="Segoe UI"/>
      <w:sz w:val="20"/>
      <w:lang w:val="en-GB" w:eastAsia="en-GB"/>
    </w:rPr>
  </w:style>
  <w:style w:type="paragraph" w:customStyle="1" w:styleId="765079F2C90A43DFA40D92C26281FDAD10">
    <w:name w:val="765079F2C90A43DFA40D92C26281FDAD10"/>
    <w:rsid w:val="00A26DAE"/>
    <w:pPr>
      <w:spacing w:after="0" w:line="240" w:lineRule="auto"/>
    </w:pPr>
    <w:rPr>
      <w:rFonts w:ascii="Segoe UI" w:hAnsi="Segoe UI"/>
      <w:sz w:val="20"/>
      <w:lang w:val="en-GB" w:eastAsia="en-GB"/>
    </w:rPr>
  </w:style>
  <w:style w:type="paragraph" w:customStyle="1" w:styleId="68CD44DD8F4249C090AEC4778931734010">
    <w:name w:val="68CD44DD8F4249C090AEC4778931734010"/>
    <w:rsid w:val="00A26DAE"/>
    <w:pPr>
      <w:spacing w:after="0" w:line="240" w:lineRule="auto"/>
    </w:pPr>
    <w:rPr>
      <w:rFonts w:ascii="Segoe UI" w:hAnsi="Segoe UI"/>
      <w:sz w:val="20"/>
      <w:lang w:val="en-GB" w:eastAsia="en-GB"/>
    </w:rPr>
  </w:style>
  <w:style w:type="paragraph" w:customStyle="1" w:styleId="CDD8D642A30A49C09573F37D9AE7275E10">
    <w:name w:val="CDD8D642A30A49C09573F37D9AE7275E10"/>
    <w:rsid w:val="00A26DAE"/>
    <w:pPr>
      <w:spacing w:after="0" w:line="240" w:lineRule="auto"/>
    </w:pPr>
    <w:rPr>
      <w:rFonts w:ascii="Segoe UI" w:hAnsi="Segoe UI"/>
      <w:sz w:val="20"/>
      <w:lang w:val="en-GB" w:eastAsia="en-GB"/>
    </w:rPr>
  </w:style>
  <w:style w:type="paragraph" w:customStyle="1" w:styleId="A588CE6F45B2483FA42FCACA968079CD">
    <w:name w:val="A588CE6F45B2483FA42FCACA968079CD"/>
    <w:rsid w:val="00A26DAE"/>
    <w:pPr>
      <w:spacing w:after="0" w:line="240" w:lineRule="auto"/>
    </w:pPr>
    <w:rPr>
      <w:rFonts w:ascii="Segoe UI" w:hAnsi="Segoe UI"/>
      <w:sz w:val="20"/>
      <w:lang w:val="en-GB" w:eastAsia="en-GB"/>
    </w:rPr>
  </w:style>
  <w:style w:type="paragraph" w:customStyle="1" w:styleId="0D99D5A77E5245B0BF5DF03B6670581B">
    <w:name w:val="0D99D5A77E5245B0BF5DF03B6670581B"/>
    <w:rsid w:val="00A26DAE"/>
    <w:pPr>
      <w:spacing w:after="0" w:line="240" w:lineRule="auto"/>
    </w:pPr>
    <w:rPr>
      <w:rFonts w:ascii="Segoe UI" w:hAnsi="Segoe UI"/>
      <w:sz w:val="20"/>
      <w:lang w:val="en-GB" w:eastAsia="en-GB"/>
    </w:rPr>
  </w:style>
  <w:style w:type="paragraph" w:customStyle="1" w:styleId="FA4300C014B54ABF8CC5C9F5DF204D18">
    <w:name w:val="FA4300C014B54ABF8CC5C9F5DF204D18"/>
    <w:rsid w:val="00A26DAE"/>
    <w:pPr>
      <w:spacing w:after="0" w:line="240" w:lineRule="auto"/>
    </w:pPr>
    <w:rPr>
      <w:rFonts w:ascii="Segoe UI" w:hAnsi="Segoe UI"/>
      <w:sz w:val="20"/>
      <w:lang w:val="en-GB" w:eastAsia="en-GB"/>
    </w:rPr>
  </w:style>
  <w:style w:type="paragraph" w:customStyle="1" w:styleId="B94D083285DE4169B7545F8BDEAD9EC6">
    <w:name w:val="B94D083285DE4169B7545F8BDEAD9EC6"/>
    <w:rsid w:val="00A26DAE"/>
    <w:pPr>
      <w:spacing w:after="0" w:line="240" w:lineRule="auto"/>
    </w:pPr>
    <w:rPr>
      <w:rFonts w:ascii="Segoe UI" w:hAnsi="Segoe UI"/>
      <w:sz w:val="20"/>
      <w:lang w:val="en-GB" w:eastAsia="en-GB"/>
    </w:rPr>
  </w:style>
  <w:style w:type="paragraph" w:customStyle="1" w:styleId="69EE391681304823A07F4F20696CEF4A">
    <w:name w:val="69EE391681304823A07F4F20696CEF4A"/>
    <w:rsid w:val="00A26DAE"/>
    <w:pPr>
      <w:spacing w:after="0" w:line="240" w:lineRule="auto"/>
    </w:pPr>
    <w:rPr>
      <w:rFonts w:ascii="Segoe UI" w:hAnsi="Segoe UI"/>
      <w:sz w:val="20"/>
      <w:lang w:val="en-GB" w:eastAsia="en-GB"/>
    </w:rPr>
  </w:style>
  <w:style w:type="paragraph" w:customStyle="1" w:styleId="5A7978EDFD9B47C08EEFC3D29C8AC176">
    <w:name w:val="5A7978EDFD9B47C08EEFC3D29C8AC176"/>
    <w:rsid w:val="00A26DAE"/>
    <w:pPr>
      <w:spacing w:after="0" w:line="240" w:lineRule="auto"/>
    </w:pPr>
    <w:rPr>
      <w:rFonts w:ascii="Segoe UI" w:hAnsi="Segoe UI"/>
      <w:sz w:val="20"/>
      <w:lang w:val="en-GB" w:eastAsia="en-GB"/>
    </w:rPr>
  </w:style>
  <w:style w:type="paragraph" w:customStyle="1" w:styleId="D40E1188869A401B85C3A867A506A8FD">
    <w:name w:val="D40E1188869A401B85C3A867A506A8FD"/>
    <w:rsid w:val="00A26DAE"/>
    <w:pPr>
      <w:spacing w:after="0" w:line="240" w:lineRule="auto"/>
    </w:pPr>
    <w:rPr>
      <w:rFonts w:ascii="Segoe UI" w:hAnsi="Segoe UI"/>
      <w:sz w:val="20"/>
      <w:lang w:val="en-GB" w:eastAsia="en-GB"/>
    </w:rPr>
  </w:style>
  <w:style w:type="paragraph" w:customStyle="1" w:styleId="82628A4A2E674EA5B4A9AA74DB6C9001">
    <w:name w:val="82628A4A2E674EA5B4A9AA74DB6C9001"/>
    <w:rsid w:val="00A26DAE"/>
    <w:pPr>
      <w:spacing w:after="0" w:line="240" w:lineRule="auto"/>
    </w:pPr>
    <w:rPr>
      <w:rFonts w:ascii="Segoe UI" w:hAnsi="Segoe UI"/>
      <w:sz w:val="20"/>
      <w:lang w:val="en-GB" w:eastAsia="en-GB"/>
    </w:rPr>
  </w:style>
  <w:style w:type="paragraph" w:customStyle="1" w:styleId="7A6F523601DF468CBD294A3E1A60490D">
    <w:name w:val="7A6F523601DF468CBD294A3E1A60490D"/>
    <w:rsid w:val="00A26DAE"/>
    <w:pPr>
      <w:spacing w:after="0" w:line="240" w:lineRule="auto"/>
    </w:pPr>
    <w:rPr>
      <w:rFonts w:ascii="Segoe UI" w:hAnsi="Segoe UI"/>
      <w:sz w:val="20"/>
      <w:lang w:val="en-GB" w:eastAsia="en-GB"/>
    </w:rPr>
  </w:style>
  <w:style w:type="paragraph" w:customStyle="1" w:styleId="8F93ECD09856402993185C6F05032B6F">
    <w:name w:val="8F93ECD09856402993185C6F05032B6F"/>
    <w:rsid w:val="00A26DAE"/>
    <w:pPr>
      <w:spacing w:after="0" w:line="240" w:lineRule="auto"/>
    </w:pPr>
    <w:rPr>
      <w:rFonts w:ascii="Segoe UI" w:hAnsi="Segoe UI"/>
      <w:sz w:val="20"/>
      <w:lang w:val="en-GB" w:eastAsia="en-GB"/>
    </w:rPr>
  </w:style>
  <w:style w:type="paragraph" w:customStyle="1" w:styleId="947333EC4FA84AAF95EA5687F41FAB79">
    <w:name w:val="947333EC4FA84AAF95EA5687F41FAB79"/>
    <w:rsid w:val="00A26DAE"/>
    <w:pPr>
      <w:spacing w:after="0" w:line="240" w:lineRule="auto"/>
    </w:pPr>
    <w:rPr>
      <w:rFonts w:ascii="Segoe UI" w:hAnsi="Segoe UI"/>
      <w:sz w:val="20"/>
      <w:lang w:val="en-GB" w:eastAsia="en-GB"/>
    </w:rPr>
  </w:style>
  <w:style w:type="paragraph" w:customStyle="1" w:styleId="A818B5E59655498E9D22624F4A29D869">
    <w:name w:val="A818B5E59655498E9D22624F4A29D869"/>
    <w:rsid w:val="00A26DAE"/>
    <w:pPr>
      <w:spacing w:after="0" w:line="240" w:lineRule="auto"/>
    </w:pPr>
    <w:rPr>
      <w:rFonts w:ascii="Segoe UI" w:hAnsi="Segoe UI"/>
      <w:sz w:val="20"/>
      <w:lang w:val="en-GB" w:eastAsia="en-GB"/>
    </w:rPr>
  </w:style>
  <w:style w:type="paragraph" w:customStyle="1" w:styleId="A323171CD9BD484A937B45593EA378CC">
    <w:name w:val="A323171CD9BD484A937B45593EA378CC"/>
    <w:rsid w:val="00A26DAE"/>
    <w:pPr>
      <w:spacing w:after="0" w:line="240" w:lineRule="auto"/>
    </w:pPr>
    <w:rPr>
      <w:rFonts w:ascii="Segoe UI" w:hAnsi="Segoe UI"/>
      <w:sz w:val="20"/>
      <w:lang w:val="en-GB" w:eastAsia="en-GB"/>
    </w:rPr>
  </w:style>
  <w:style w:type="paragraph" w:customStyle="1" w:styleId="EB80EACDB58148148303E227F711A39A">
    <w:name w:val="EB80EACDB58148148303E227F711A39A"/>
    <w:rsid w:val="00A26DAE"/>
    <w:pPr>
      <w:spacing w:after="0" w:line="240" w:lineRule="auto"/>
    </w:pPr>
    <w:rPr>
      <w:rFonts w:ascii="Segoe UI" w:hAnsi="Segoe UI"/>
      <w:sz w:val="20"/>
      <w:lang w:val="en-GB" w:eastAsia="en-GB"/>
    </w:rPr>
  </w:style>
  <w:style w:type="paragraph" w:customStyle="1" w:styleId="1B7B8DE68F8B4889B199702EA59A9430">
    <w:name w:val="1B7B8DE68F8B4889B199702EA59A9430"/>
    <w:rsid w:val="00A26DAE"/>
    <w:pPr>
      <w:spacing w:after="0" w:line="240" w:lineRule="auto"/>
    </w:pPr>
    <w:rPr>
      <w:rFonts w:ascii="Segoe UI" w:hAnsi="Segoe UI"/>
      <w:sz w:val="20"/>
      <w:lang w:val="en-GB" w:eastAsia="en-GB"/>
    </w:rPr>
  </w:style>
  <w:style w:type="paragraph" w:customStyle="1" w:styleId="4EBDBA4A6E8143D89E415DE9A81308D0">
    <w:name w:val="4EBDBA4A6E8143D89E415DE9A81308D0"/>
    <w:rsid w:val="00A26DAE"/>
    <w:pPr>
      <w:spacing w:after="0" w:line="240" w:lineRule="auto"/>
    </w:pPr>
    <w:rPr>
      <w:rFonts w:ascii="Segoe UI" w:hAnsi="Segoe UI"/>
      <w:sz w:val="20"/>
      <w:lang w:val="en-GB" w:eastAsia="en-GB"/>
    </w:rPr>
  </w:style>
  <w:style w:type="paragraph" w:customStyle="1" w:styleId="97DF2D8CA52B4EE699DD58ADE96A378C">
    <w:name w:val="97DF2D8CA52B4EE699DD58ADE96A378C"/>
    <w:rsid w:val="00A26DAE"/>
    <w:pPr>
      <w:spacing w:after="0" w:line="240" w:lineRule="auto"/>
    </w:pPr>
    <w:rPr>
      <w:rFonts w:ascii="Segoe UI" w:hAnsi="Segoe UI"/>
      <w:sz w:val="20"/>
      <w:lang w:val="en-GB" w:eastAsia="en-GB"/>
    </w:rPr>
  </w:style>
  <w:style w:type="paragraph" w:customStyle="1" w:styleId="73D67C4B1DDC469AAE4815F02490032D">
    <w:name w:val="73D67C4B1DDC469AAE4815F02490032D"/>
    <w:rsid w:val="00A26DAE"/>
    <w:pPr>
      <w:spacing w:after="0" w:line="240" w:lineRule="auto"/>
    </w:pPr>
    <w:rPr>
      <w:rFonts w:ascii="Segoe UI" w:hAnsi="Segoe UI"/>
      <w:sz w:val="20"/>
      <w:lang w:val="en-GB" w:eastAsia="en-GB"/>
    </w:rPr>
  </w:style>
  <w:style w:type="paragraph" w:customStyle="1" w:styleId="73980E877A55468291EBA03B1D4C9C28">
    <w:name w:val="73980E877A55468291EBA03B1D4C9C28"/>
    <w:rsid w:val="00A26DAE"/>
    <w:pPr>
      <w:spacing w:after="0" w:line="240" w:lineRule="auto"/>
    </w:pPr>
    <w:rPr>
      <w:rFonts w:ascii="Segoe UI" w:hAnsi="Segoe UI"/>
      <w:sz w:val="20"/>
      <w:lang w:val="en-GB" w:eastAsia="en-GB"/>
    </w:rPr>
  </w:style>
  <w:style w:type="paragraph" w:customStyle="1" w:styleId="5D30863F7D284E53B3B7BDD51E777E6D">
    <w:name w:val="5D30863F7D284E53B3B7BDD51E777E6D"/>
    <w:rsid w:val="00A26DAE"/>
    <w:pPr>
      <w:spacing w:after="0" w:line="240" w:lineRule="auto"/>
    </w:pPr>
    <w:rPr>
      <w:rFonts w:ascii="Segoe UI" w:hAnsi="Segoe UI"/>
      <w:sz w:val="20"/>
      <w:lang w:val="en-GB" w:eastAsia="en-GB"/>
    </w:rPr>
  </w:style>
  <w:style w:type="paragraph" w:customStyle="1" w:styleId="F69206EA7E6C425D9645B7CDBEAC9B3D">
    <w:name w:val="F69206EA7E6C425D9645B7CDBEAC9B3D"/>
    <w:rsid w:val="00A26DAE"/>
    <w:pPr>
      <w:spacing w:after="0" w:line="240" w:lineRule="auto"/>
    </w:pPr>
    <w:rPr>
      <w:rFonts w:ascii="Segoe UI" w:hAnsi="Segoe UI"/>
      <w:sz w:val="20"/>
      <w:lang w:val="en-GB" w:eastAsia="en-GB"/>
    </w:rPr>
  </w:style>
  <w:style w:type="paragraph" w:customStyle="1" w:styleId="AD9AA38A5A9746A7A412F320BA0EE2B8">
    <w:name w:val="AD9AA38A5A9746A7A412F320BA0EE2B8"/>
    <w:rsid w:val="00A26DAE"/>
    <w:pPr>
      <w:spacing w:after="0" w:line="240" w:lineRule="auto"/>
    </w:pPr>
    <w:rPr>
      <w:rFonts w:ascii="Segoe UI" w:hAnsi="Segoe UI"/>
      <w:sz w:val="20"/>
      <w:lang w:val="en-GB" w:eastAsia="en-GB"/>
    </w:rPr>
  </w:style>
  <w:style w:type="paragraph" w:customStyle="1" w:styleId="8C40BBD3F5C24D7798B29B778335B6F5">
    <w:name w:val="8C40BBD3F5C24D7798B29B778335B6F5"/>
    <w:rsid w:val="00A26DAE"/>
    <w:pPr>
      <w:spacing w:after="0" w:line="240" w:lineRule="auto"/>
    </w:pPr>
    <w:rPr>
      <w:rFonts w:ascii="Segoe UI" w:hAnsi="Segoe UI"/>
      <w:sz w:val="20"/>
      <w:lang w:val="en-GB" w:eastAsia="en-GB"/>
    </w:rPr>
  </w:style>
  <w:style w:type="paragraph" w:customStyle="1" w:styleId="963E7D467CEA4966ABEE7CAE14FF876C">
    <w:name w:val="963E7D467CEA4966ABEE7CAE14FF876C"/>
    <w:rsid w:val="00A26DAE"/>
    <w:pPr>
      <w:spacing w:after="0" w:line="240" w:lineRule="auto"/>
    </w:pPr>
    <w:rPr>
      <w:rFonts w:ascii="Segoe UI" w:hAnsi="Segoe UI"/>
      <w:sz w:val="20"/>
      <w:lang w:val="en-GB" w:eastAsia="en-GB"/>
    </w:rPr>
  </w:style>
  <w:style w:type="paragraph" w:customStyle="1" w:styleId="C1EEF46E868044B18F4A8F1FA00EC66D">
    <w:name w:val="C1EEF46E868044B18F4A8F1FA00EC66D"/>
    <w:rsid w:val="00A26DAE"/>
    <w:pPr>
      <w:spacing w:after="0" w:line="240" w:lineRule="auto"/>
    </w:pPr>
    <w:rPr>
      <w:rFonts w:ascii="Segoe UI" w:hAnsi="Segoe UI"/>
      <w:sz w:val="20"/>
      <w:lang w:val="en-GB" w:eastAsia="en-GB"/>
    </w:rPr>
  </w:style>
  <w:style w:type="paragraph" w:customStyle="1" w:styleId="3A3309A466EC47628542DE9D6A830E9321">
    <w:name w:val="3A3309A466EC47628542DE9D6A830E9321"/>
    <w:rsid w:val="00A26DAE"/>
    <w:pPr>
      <w:spacing w:after="0" w:line="240" w:lineRule="auto"/>
    </w:pPr>
    <w:rPr>
      <w:rFonts w:ascii="Segoe UI" w:hAnsi="Segoe UI"/>
      <w:b/>
      <w:sz w:val="20"/>
      <w:lang w:val="en-GB" w:eastAsia="en-GB"/>
    </w:rPr>
  </w:style>
  <w:style w:type="paragraph" w:customStyle="1" w:styleId="276E5681654A4192BED2D26985D924BD21">
    <w:name w:val="276E5681654A4192BED2D26985D924BD21"/>
    <w:rsid w:val="00A26DAE"/>
    <w:pPr>
      <w:spacing w:after="0" w:line="240" w:lineRule="auto"/>
    </w:pPr>
    <w:rPr>
      <w:rFonts w:ascii="Segoe UI" w:hAnsi="Segoe UI"/>
      <w:b/>
      <w:sz w:val="20"/>
      <w:lang w:val="en-GB" w:eastAsia="en-GB"/>
    </w:rPr>
  </w:style>
  <w:style w:type="paragraph" w:customStyle="1" w:styleId="5DE751AC11804EF6BE57BB36936DA6B311">
    <w:name w:val="5DE751AC11804EF6BE57BB36936DA6B311"/>
    <w:rsid w:val="00A26DAE"/>
    <w:pPr>
      <w:spacing w:after="0" w:line="240" w:lineRule="auto"/>
    </w:pPr>
    <w:rPr>
      <w:rFonts w:ascii="Segoe UI" w:hAnsi="Segoe UI"/>
      <w:sz w:val="20"/>
      <w:lang w:val="en-GB" w:eastAsia="en-GB"/>
    </w:rPr>
  </w:style>
  <w:style w:type="paragraph" w:customStyle="1" w:styleId="7B88634315DD43CC99E8DBCA3B8EBC3721">
    <w:name w:val="7B88634315DD43CC99E8DBCA3B8EBC3721"/>
    <w:rsid w:val="00A26DAE"/>
    <w:pPr>
      <w:spacing w:after="0" w:line="240" w:lineRule="auto"/>
    </w:pPr>
    <w:rPr>
      <w:rFonts w:ascii="Segoe UI" w:hAnsi="Segoe UI"/>
      <w:sz w:val="20"/>
      <w:lang w:val="en-GB" w:eastAsia="en-GB"/>
    </w:rPr>
  </w:style>
  <w:style w:type="paragraph" w:customStyle="1" w:styleId="5FDEE799DAF54CD8BBBD974177B6D20C21">
    <w:name w:val="5FDEE799DAF54CD8BBBD974177B6D20C21"/>
    <w:rsid w:val="00A26DAE"/>
    <w:pPr>
      <w:spacing w:after="0" w:line="240" w:lineRule="auto"/>
    </w:pPr>
    <w:rPr>
      <w:rFonts w:ascii="Segoe UI" w:hAnsi="Segoe UI"/>
      <w:sz w:val="20"/>
      <w:lang w:val="en-GB" w:eastAsia="en-GB"/>
    </w:rPr>
  </w:style>
  <w:style w:type="paragraph" w:customStyle="1" w:styleId="9DF15DE4D70F49EE85D218900104946E21">
    <w:name w:val="9DF15DE4D70F49EE85D218900104946E21"/>
    <w:rsid w:val="00A26DAE"/>
    <w:pPr>
      <w:spacing w:after="0" w:line="240" w:lineRule="auto"/>
    </w:pPr>
    <w:rPr>
      <w:rFonts w:ascii="Segoe UI" w:hAnsi="Segoe UI"/>
      <w:sz w:val="20"/>
      <w:lang w:val="en-GB" w:eastAsia="en-GB"/>
    </w:rPr>
  </w:style>
  <w:style w:type="paragraph" w:customStyle="1" w:styleId="8C67379A14D543A5A9F0A29A997B083921">
    <w:name w:val="8C67379A14D543A5A9F0A29A997B083921"/>
    <w:rsid w:val="00A26DAE"/>
    <w:pPr>
      <w:spacing w:after="0" w:line="240" w:lineRule="auto"/>
    </w:pPr>
    <w:rPr>
      <w:rFonts w:ascii="Segoe UI" w:hAnsi="Segoe UI"/>
      <w:sz w:val="20"/>
      <w:lang w:val="en-GB" w:eastAsia="en-GB"/>
    </w:rPr>
  </w:style>
  <w:style w:type="paragraph" w:customStyle="1" w:styleId="95DBC423593B4309B3C7FC272C30D63011">
    <w:name w:val="95DBC423593B4309B3C7FC272C30D63011"/>
    <w:rsid w:val="00A26DAE"/>
    <w:pPr>
      <w:spacing w:after="0" w:line="240" w:lineRule="auto"/>
    </w:pPr>
    <w:rPr>
      <w:rFonts w:ascii="Segoe UI" w:hAnsi="Segoe UI"/>
      <w:sz w:val="20"/>
      <w:lang w:val="en-GB" w:eastAsia="en-GB"/>
    </w:rPr>
  </w:style>
  <w:style w:type="paragraph" w:customStyle="1" w:styleId="1D7A5E5A7CD2448D9917E2550168E8A510">
    <w:name w:val="1D7A5E5A7CD2448D9917E2550168E8A510"/>
    <w:rsid w:val="00A26DAE"/>
    <w:pPr>
      <w:spacing w:after="0" w:line="240" w:lineRule="auto"/>
    </w:pPr>
    <w:rPr>
      <w:rFonts w:ascii="Segoe UI" w:hAnsi="Segoe UI"/>
      <w:sz w:val="20"/>
      <w:lang w:val="en-GB" w:eastAsia="en-GB"/>
    </w:rPr>
  </w:style>
  <w:style w:type="paragraph" w:customStyle="1" w:styleId="8D597EC715304BEFA8327CB1A2CFB4A310">
    <w:name w:val="8D597EC715304BEFA8327CB1A2CFB4A310"/>
    <w:rsid w:val="00A26DAE"/>
    <w:pPr>
      <w:spacing w:after="0" w:line="240" w:lineRule="auto"/>
    </w:pPr>
    <w:rPr>
      <w:rFonts w:ascii="Segoe UI" w:hAnsi="Segoe UI"/>
      <w:sz w:val="20"/>
      <w:lang w:val="en-GB" w:eastAsia="en-GB"/>
    </w:rPr>
  </w:style>
  <w:style w:type="paragraph" w:customStyle="1" w:styleId="C01D21DE60B645FFBB6452899A01C8AB10">
    <w:name w:val="C01D21DE60B645FFBB6452899A01C8AB10"/>
    <w:rsid w:val="00A26DAE"/>
    <w:pPr>
      <w:spacing w:after="0" w:line="240" w:lineRule="auto"/>
    </w:pPr>
    <w:rPr>
      <w:rFonts w:ascii="Segoe UI" w:hAnsi="Segoe UI"/>
      <w:sz w:val="20"/>
      <w:lang w:val="en-GB" w:eastAsia="en-GB"/>
    </w:rPr>
  </w:style>
  <w:style w:type="paragraph" w:customStyle="1" w:styleId="FCC4C1C59A3C4E7F94F263F7B1E8E5024">
    <w:name w:val="FCC4C1C59A3C4E7F94F263F7B1E8E5024"/>
    <w:rsid w:val="00A26DAE"/>
    <w:pPr>
      <w:spacing w:after="0" w:line="240" w:lineRule="auto"/>
    </w:pPr>
    <w:rPr>
      <w:rFonts w:ascii="Segoe UI" w:hAnsi="Segoe UI"/>
      <w:sz w:val="20"/>
      <w:lang w:val="en-GB" w:eastAsia="en-GB"/>
    </w:rPr>
  </w:style>
  <w:style w:type="paragraph" w:customStyle="1" w:styleId="0B4FCE9B58C54C3291BF3C754C15C8DC4">
    <w:name w:val="0B4FCE9B58C54C3291BF3C754C15C8DC4"/>
    <w:rsid w:val="00A26DAE"/>
    <w:pPr>
      <w:spacing w:after="0" w:line="240" w:lineRule="auto"/>
    </w:pPr>
    <w:rPr>
      <w:rFonts w:ascii="Segoe UI" w:hAnsi="Segoe UI"/>
      <w:sz w:val="20"/>
      <w:lang w:val="en-GB" w:eastAsia="en-GB"/>
    </w:rPr>
  </w:style>
  <w:style w:type="paragraph" w:customStyle="1" w:styleId="F0B1067E0B5143789145C2C2DDCE118E11">
    <w:name w:val="F0B1067E0B5143789145C2C2DDCE118E11"/>
    <w:rsid w:val="00A26DAE"/>
    <w:pPr>
      <w:spacing w:after="0" w:line="240" w:lineRule="auto"/>
    </w:pPr>
    <w:rPr>
      <w:rFonts w:ascii="Segoe UI" w:hAnsi="Segoe UI"/>
      <w:sz w:val="20"/>
      <w:lang w:val="en-GB" w:eastAsia="en-GB"/>
    </w:rPr>
  </w:style>
  <w:style w:type="paragraph" w:customStyle="1" w:styleId="22F46E86465F482FA05AAD184E24B13D">
    <w:name w:val="22F46E86465F482FA05AAD184E24B13D"/>
    <w:rsid w:val="00A26DAE"/>
    <w:pPr>
      <w:spacing w:after="0" w:line="240" w:lineRule="auto"/>
    </w:pPr>
    <w:rPr>
      <w:rFonts w:ascii="Segoe UI" w:hAnsi="Segoe UI"/>
      <w:sz w:val="20"/>
      <w:lang w:val="en-GB" w:eastAsia="en-GB"/>
    </w:rPr>
  </w:style>
  <w:style w:type="paragraph" w:customStyle="1" w:styleId="4CB9E27BA4224757B14534538AFB2EC2">
    <w:name w:val="4CB9E27BA4224757B14534538AFB2EC2"/>
    <w:rsid w:val="00A26DAE"/>
    <w:pPr>
      <w:spacing w:after="0" w:line="240" w:lineRule="auto"/>
    </w:pPr>
    <w:rPr>
      <w:rFonts w:ascii="Segoe UI" w:hAnsi="Segoe UI"/>
      <w:sz w:val="20"/>
      <w:lang w:val="en-GB" w:eastAsia="en-GB"/>
    </w:rPr>
  </w:style>
  <w:style w:type="paragraph" w:customStyle="1" w:styleId="C8EAD9067F5D46709077E769D378C96E">
    <w:name w:val="C8EAD9067F5D46709077E769D378C96E"/>
    <w:rsid w:val="00A26DAE"/>
    <w:pPr>
      <w:spacing w:after="0" w:line="240" w:lineRule="auto"/>
    </w:pPr>
    <w:rPr>
      <w:rFonts w:ascii="Segoe UI" w:hAnsi="Segoe UI"/>
      <w:sz w:val="20"/>
      <w:lang w:val="en-GB" w:eastAsia="en-GB"/>
    </w:rPr>
  </w:style>
  <w:style w:type="paragraph" w:customStyle="1" w:styleId="74188B3242E248FBA8E48AC60A07DF21">
    <w:name w:val="74188B3242E248FBA8E48AC60A07DF21"/>
    <w:rsid w:val="00A26DAE"/>
    <w:pPr>
      <w:spacing w:after="0" w:line="240" w:lineRule="auto"/>
    </w:pPr>
    <w:rPr>
      <w:rFonts w:ascii="Segoe UI" w:hAnsi="Segoe UI"/>
      <w:sz w:val="20"/>
      <w:lang w:val="en-GB" w:eastAsia="en-GB"/>
    </w:rPr>
  </w:style>
  <w:style w:type="paragraph" w:customStyle="1" w:styleId="77908A69B1314CF8A37B51CC2403240411">
    <w:name w:val="77908A69B1314CF8A37B51CC2403240411"/>
    <w:rsid w:val="00A26DAE"/>
    <w:pPr>
      <w:spacing w:after="0" w:line="240" w:lineRule="auto"/>
    </w:pPr>
    <w:rPr>
      <w:rFonts w:ascii="Segoe UI" w:hAnsi="Segoe UI"/>
      <w:sz w:val="20"/>
      <w:lang w:val="en-GB" w:eastAsia="en-GB"/>
    </w:rPr>
  </w:style>
  <w:style w:type="paragraph" w:customStyle="1" w:styleId="FAB2FC37FF494B4AA1C85CF0199C310411">
    <w:name w:val="FAB2FC37FF494B4AA1C85CF0199C310411"/>
    <w:rsid w:val="00A26DAE"/>
    <w:pPr>
      <w:spacing w:after="0" w:line="240" w:lineRule="auto"/>
    </w:pPr>
    <w:rPr>
      <w:rFonts w:ascii="Segoe UI" w:hAnsi="Segoe UI"/>
      <w:sz w:val="20"/>
      <w:lang w:val="en-GB" w:eastAsia="en-GB"/>
    </w:rPr>
  </w:style>
  <w:style w:type="paragraph" w:customStyle="1" w:styleId="530A37DEE24242539DB89E4E3454409211">
    <w:name w:val="530A37DEE24242539DB89E4E3454409211"/>
    <w:rsid w:val="00A26DAE"/>
    <w:pPr>
      <w:spacing w:after="0" w:line="240" w:lineRule="auto"/>
    </w:pPr>
    <w:rPr>
      <w:rFonts w:ascii="Segoe UI" w:hAnsi="Segoe UI"/>
      <w:sz w:val="20"/>
      <w:lang w:val="en-GB" w:eastAsia="en-GB"/>
    </w:rPr>
  </w:style>
  <w:style w:type="paragraph" w:customStyle="1" w:styleId="765079F2C90A43DFA40D92C26281FDAD11">
    <w:name w:val="765079F2C90A43DFA40D92C26281FDAD11"/>
    <w:rsid w:val="00A26DAE"/>
    <w:pPr>
      <w:spacing w:after="0" w:line="240" w:lineRule="auto"/>
    </w:pPr>
    <w:rPr>
      <w:rFonts w:ascii="Segoe UI" w:hAnsi="Segoe UI"/>
      <w:sz w:val="20"/>
      <w:lang w:val="en-GB" w:eastAsia="en-GB"/>
    </w:rPr>
  </w:style>
  <w:style w:type="paragraph" w:customStyle="1" w:styleId="A588CE6F45B2483FA42FCACA968079CD1">
    <w:name w:val="A588CE6F45B2483FA42FCACA968079CD1"/>
    <w:rsid w:val="00A26DAE"/>
    <w:pPr>
      <w:spacing w:after="0" w:line="240" w:lineRule="auto"/>
    </w:pPr>
    <w:rPr>
      <w:rFonts w:ascii="Segoe UI" w:hAnsi="Segoe UI"/>
      <w:sz w:val="20"/>
      <w:lang w:val="en-GB" w:eastAsia="en-GB"/>
    </w:rPr>
  </w:style>
  <w:style w:type="paragraph" w:customStyle="1" w:styleId="B94D083285DE4169B7545F8BDEAD9EC61">
    <w:name w:val="B94D083285DE4169B7545F8BDEAD9EC61"/>
    <w:rsid w:val="00A26DAE"/>
    <w:pPr>
      <w:spacing w:after="0" w:line="240" w:lineRule="auto"/>
    </w:pPr>
    <w:rPr>
      <w:rFonts w:ascii="Segoe UI" w:hAnsi="Segoe UI"/>
      <w:sz w:val="20"/>
      <w:lang w:val="en-GB" w:eastAsia="en-GB"/>
    </w:rPr>
  </w:style>
  <w:style w:type="paragraph" w:customStyle="1" w:styleId="69EE391681304823A07F4F20696CEF4A1">
    <w:name w:val="69EE391681304823A07F4F20696CEF4A1"/>
    <w:rsid w:val="00A26DAE"/>
    <w:pPr>
      <w:spacing w:after="0" w:line="240" w:lineRule="auto"/>
    </w:pPr>
    <w:rPr>
      <w:rFonts w:ascii="Segoe UI" w:hAnsi="Segoe UI"/>
      <w:sz w:val="20"/>
      <w:lang w:val="en-GB" w:eastAsia="en-GB"/>
    </w:rPr>
  </w:style>
  <w:style w:type="paragraph" w:customStyle="1" w:styleId="5A7978EDFD9B47C08EEFC3D29C8AC1761">
    <w:name w:val="5A7978EDFD9B47C08EEFC3D29C8AC1761"/>
    <w:rsid w:val="00A26DAE"/>
    <w:pPr>
      <w:spacing w:after="0" w:line="240" w:lineRule="auto"/>
    </w:pPr>
    <w:rPr>
      <w:rFonts w:ascii="Segoe UI" w:hAnsi="Segoe UI"/>
      <w:sz w:val="20"/>
      <w:lang w:val="en-GB" w:eastAsia="en-GB"/>
    </w:rPr>
  </w:style>
  <w:style w:type="paragraph" w:customStyle="1" w:styleId="D40E1188869A401B85C3A867A506A8FD1">
    <w:name w:val="D40E1188869A401B85C3A867A506A8FD1"/>
    <w:rsid w:val="00A26DAE"/>
    <w:pPr>
      <w:spacing w:after="0" w:line="240" w:lineRule="auto"/>
    </w:pPr>
    <w:rPr>
      <w:rFonts w:ascii="Segoe UI" w:hAnsi="Segoe UI"/>
      <w:sz w:val="20"/>
      <w:lang w:val="en-GB" w:eastAsia="en-GB"/>
    </w:rPr>
  </w:style>
  <w:style w:type="paragraph" w:customStyle="1" w:styleId="82628A4A2E674EA5B4A9AA74DB6C90011">
    <w:name w:val="82628A4A2E674EA5B4A9AA74DB6C90011"/>
    <w:rsid w:val="00A26DAE"/>
    <w:pPr>
      <w:spacing w:after="0" w:line="240" w:lineRule="auto"/>
    </w:pPr>
    <w:rPr>
      <w:rFonts w:ascii="Segoe UI" w:hAnsi="Segoe UI"/>
      <w:sz w:val="20"/>
      <w:lang w:val="en-GB" w:eastAsia="en-GB"/>
    </w:rPr>
  </w:style>
  <w:style w:type="paragraph" w:customStyle="1" w:styleId="7A6F523601DF468CBD294A3E1A60490D1">
    <w:name w:val="7A6F523601DF468CBD294A3E1A60490D1"/>
    <w:rsid w:val="00A26DAE"/>
    <w:pPr>
      <w:spacing w:after="0" w:line="240" w:lineRule="auto"/>
    </w:pPr>
    <w:rPr>
      <w:rFonts w:ascii="Segoe UI" w:hAnsi="Segoe UI"/>
      <w:sz w:val="20"/>
      <w:lang w:val="en-GB" w:eastAsia="en-GB"/>
    </w:rPr>
  </w:style>
  <w:style w:type="paragraph" w:customStyle="1" w:styleId="8F93ECD09856402993185C6F05032B6F1">
    <w:name w:val="8F93ECD09856402993185C6F05032B6F1"/>
    <w:rsid w:val="00A26DAE"/>
    <w:pPr>
      <w:spacing w:after="0" w:line="240" w:lineRule="auto"/>
    </w:pPr>
    <w:rPr>
      <w:rFonts w:ascii="Segoe UI" w:hAnsi="Segoe UI"/>
      <w:sz w:val="20"/>
      <w:lang w:val="en-GB" w:eastAsia="en-GB"/>
    </w:rPr>
  </w:style>
  <w:style w:type="paragraph" w:customStyle="1" w:styleId="947333EC4FA84AAF95EA5687F41FAB791">
    <w:name w:val="947333EC4FA84AAF95EA5687F41FAB791"/>
    <w:rsid w:val="00A26DAE"/>
    <w:pPr>
      <w:spacing w:after="0" w:line="240" w:lineRule="auto"/>
    </w:pPr>
    <w:rPr>
      <w:rFonts w:ascii="Segoe UI" w:hAnsi="Segoe UI"/>
      <w:sz w:val="20"/>
      <w:lang w:val="en-GB" w:eastAsia="en-GB"/>
    </w:rPr>
  </w:style>
  <w:style w:type="paragraph" w:customStyle="1" w:styleId="A818B5E59655498E9D22624F4A29D8691">
    <w:name w:val="A818B5E59655498E9D22624F4A29D8691"/>
    <w:rsid w:val="00A26DAE"/>
    <w:pPr>
      <w:spacing w:after="0" w:line="240" w:lineRule="auto"/>
    </w:pPr>
    <w:rPr>
      <w:rFonts w:ascii="Segoe UI" w:hAnsi="Segoe UI"/>
      <w:sz w:val="20"/>
      <w:lang w:val="en-GB" w:eastAsia="en-GB"/>
    </w:rPr>
  </w:style>
  <w:style w:type="paragraph" w:customStyle="1" w:styleId="A323171CD9BD484A937B45593EA378CC1">
    <w:name w:val="A323171CD9BD484A937B45593EA378CC1"/>
    <w:rsid w:val="00A26DAE"/>
    <w:pPr>
      <w:spacing w:after="0" w:line="240" w:lineRule="auto"/>
    </w:pPr>
    <w:rPr>
      <w:rFonts w:ascii="Segoe UI" w:hAnsi="Segoe UI"/>
      <w:sz w:val="20"/>
      <w:lang w:val="en-GB" w:eastAsia="en-GB"/>
    </w:rPr>
  </w:style>
  <w:style w:type="paragraph" w:customStyle="1" w:styleId="EB80EACDB58148148303E227F711A39A1">
    <w:name w:val="EB80EACDB58148148303E227F711A39A1"/>
    <w:rsid w:val="00A26DAE"/>
    <w:pPr>
      <w:spacing w:after="0" w:line="240" w:lineRule="auto"/>
    </w:pPr>
    <w:rPr>
      <w:rFonts w:ascii="Segoe UI" w:hAnsi="Segoe UI"/>
      <w:sz w:val="20"/>
      <w:lang w:val="en-GB" w:eastAsia="en-GB"/>
    </w:rPr>
  </w:style>
  <w:style w:type="paragraph" w:customStyle="1" w:styleId="1B7B8DE68F8B4889B199702EA59A94301">
    <w:name w:val="1B7B8DE68F8B4889B199702EA59A94301"/>
    <w:rsid w:val="00A26DAE"/>
    <w:pPr>
      <w:spacing w:after="0" w:line="240" w:lineRule="auto"/>
    </w:pPr>
    <w:rPr>
      <w:rFonts w:ascii="Segoe UI" w:hAnsi="Segoe UI"/>
      <w:sz w:val="20"/>
      <w:lang w:val="en-GB" w:eastAsia="en-GB"/>
    </w:rPr>
  </w:style>
  <w:style w:type="paragraph" w:customStyle="1" w:styleId="4EBDBA4A6E8143D89E415DE9A81308D01">
    <w:name w:val="4EBDBA4A6E8143D89E415DE9A81308D01"/>
    <w:rsid w:val="00A26DAE"/>
    <w:pPr>
      <w:spacing w:after="0" w:line="240" w:lineRule="auto"/>
    </w:pPr>
    <w:rPr>
      <w:rFonts w:ascii="Segoe UI" w:hAnsi="Segoe UI"/>
      <w:sz w:val="20"/>
      <w:lang w:val="en-GB" w:eastAsia="en-GB"/>
    </w:rPr>
  </w:style>
  <w:style w:type="paragraph" w:customStyle="1" w:styleId="97DF2D8CA52B4EE699DD58ADE96A378C1">
    <w:name w:val="97DF2D8CA52B4EE699DD58ADE96A378C1"/>
    <w:rsid w:val="00A26DAE"/>
    <w:pPr>
      <w:spacing w:after="0" w:line="240" w:lineRule="auto"/>
    </w:pPr>
    <w:rPr>
      <w:rFonts w:ascii="Segoe UI" w:hAnsi="Segoe UI"/>
      <w:sz w:val="20"/>
      <w:lang w:val="en-GB" w:eastAsia="en-GB"/>
    </w:rPr>
  </w:style>
  <w:style w:type="paragraph" w:customStyle="1" w:styleId="73D67C4B1DDC469AAE4815F02490032D1">
    <w:name w:val="73D67C4B1DDC469AAE4815F02490032D1"/>
    <w:rsid w:val="00A26DAE"/>
    <w:pPr>
      <w:spacing w:after="0" w:line="240" w:lineRule="auto"/>
    </w:pPr>
    <w:rPr>
      <w:rFonts w:ascii="Segoe UI" w:hAnsi="Segoe UI"/>
      <w:sz w:val="20"/>
      <w:lang w:val="en-GB" w:eastAsia="en-GB"/>
    </w:rPr>
  </w:style>
  <w:style w:type="paragraph" w:customStyle="1" w:styleId="73980E877A55468291EBA03B1D4C9C281">
    <w:name w:val="73980E877A55468291EBA03B1D4C9C281"/>
    <w:rsid w:val="00A26DAE"/>
    <w:pPr>
      <w:spacing w:after="0" w:line="240" w:lineRule="auto"/>
    </w:pPr>
    <w:rPr>
      <w:rFonts w:ascii="Segoe UI" w:hAnsi="Segoe UI"/>
      <w:sz w:val="20"/>
      <w:lang w:val="en-GB" w:eastAsia="en-GB"/>
    </w:rPr>
  </w:style>
  <w:style w:type="paragraph" w:customStyle="1" w:styleId="5D30863F7D284E53B3B7BDD51E777E6D1">
    <w:name w:val="5D30863F7D284E53B3B7BDD51E777E6D1"/>
    <w:rsid w:val="00A26DAE"/>
    <w:pPr>
      <w:spacing w:after="0" w:line="240" w:lineRule="auto"/>
    </w:pPr>
    <w:rPr>
      <w:rFonts w:ascii="Segoe UI" w:hAnsi="Segoe UI"/>
      <w:sz w:val="20"/>
      <w:lang w:val="en-GB" w:eastAsia="en-GB"/>
    </w:rPr>
  </w:style>
  <w:style w:type="paragraph" w:customStyle="1" w:styleId="F69206EA7E6C425D9645B7CDBEAC9B3D1">
    <w:name w:val="F69206EA7E6C425D9645B7CDBEAC9B3D1"/>
    <w:rsid w:val="00A26DAE"/>
    <w:pPr>
      <w:spacing w:after="0" w:line="240" w:lineRule="auto"/>
    </w:pPr>
    <w:rPr>
      <w:rFonts w:ascii="Segoe UI" w:hAnsi="Segoe UI"/>
      <w:sz w:val="20"/>
      <w:lang w:val="en-GB" w:eastAsia="en-GB"/>
    </w:rPr>
  </w:style>
  <w:style w:type="paragraph" w:customStyle="1" w:styleId="AD9AA38A5A9746A7A412F320BA0EE2B81">
    <w:name w:val="AD9AA38A5A9746A7A412F320BA0EE2B81"/>
    <w:rsid w:val="00A26DAE"/>
    <w:pPr>
      <w:spacing w:after="0" w:line="240" w:lineRule="auto"/>
    </w:pPr>
    <w:rPr>
      <w:rFonts w:ascii="Segoe UI" w:hAnsi="Segoe UI"/>
      <w:sz w:val="20"/>
      <w:lang w:val="en-GB" w:eastAsia="en-GB"/>
    </w:rPr>
  </w:style>
  <w:style w:type="paragraph" w:customStyle="1" w:styleId="8C40BBD3F5C24D7798B29B778335B6F51">
    <w:name w:val="8C40BBD3F5C24D7798B29B778335B6F51"/>
    <w:rsid w:val="00A26DAE"/>
    <w:pPr>
      <w:spacing w:after="0" w:line="240" w:lineRule="auto"/>
    </w:pPr>
    <w:rPr>
      <w:rFonts w:ascii="Segoe UI" w:hAnsi="Segoe UI"/>
      <w:sz w:val="20"/>
      <w:lang w:val="en-GB" w:eastAsia="en-GB"/>
    </w:rPr>
  </w:style>
  <w:style w:type="paragraph" w:customStyle="1" w:styleId="963E7D467CEA4966ABEE7CAE14FF876C1">
    <w:name w:val="963E7D467CEA4966ABEE7CAE14FF876C1"/>
    <w:rsid w:val="00A26DAE"/>
    <w:pPr>
      <w:spacing w:after="0" w:line="240" w:lineRule="auto"/>
    </w:pPr>
    <w:rPr>
      <w:rFonts w:ascii="Segoe UI" w:hAnsi="Segoe UI"/>
      <w:sz w:val="20"/>
      <w:lang w:val="en-GB" w:eastAsia="en-GB"/>
    </w:rPr>
  </w:style>
  <w:style w:type="paragraph" w:customStyle="1" w:styleId="C1EEF46E868044B18F4A8F1FA00EC66D1">
    <w:name w:val="C1EEF46E868044B18F4A8F1FA00EC66D1"/>
    <w:rsid w:val="00A26DAE"/>
    <w:pPr>
      <w:spacing w:after="0" w:line="240" w:lineRule="auto"/>
    </w:pPr>
    <w:rPr>
      <w:rFonts w:ascii="Segoe UI" w:hAnsi="Segoe UI"/>
      <w:sz w:val="20"/>
      <w:lang w:val="en-GB" w:eastAsia="en-GB"/>
    </w:rPr>
  </w:style>
  <w:style w:type="paragraph" w:customStyle="1" w:styleId="DC3F020DF929404C9FD361EA1FECF40C">
    <w:name w:val="DC3F020DF929404C9FD361EA1FECF40C"/>
    <w:rsid w:val="00A26DAE"/>
  </w:style>
  <w:style w:type="paragraph" w:customStyle="1" w:styleId="8C71F3D836F04FA18FAC009834CD8ED0">
    <w:name w:val="8C71F3D836F04FA18FAC009834CD8ED0"/>
    <w:rsid w:val="00A26DAE"/>
  </w:style>
  <w:style w:type="paragraph" w:customStyle="1" w:styleId="7AD321225123457AB082484F073FACEE">
    <w:name w:val="7AD321225123457AB082484F073FACEE"/>
    <w:rsid w:val="00A26DAE"/>
  </w:style>
  <w:style w:type="paragraph" w:customStyle="1" w:styleId="7C462BB24B90456DB597F1D20A198EBF">
    <w:name w:val="7C462BB24B90456DB597F1D20A198EBF"/>
    <w:rsid w:val="00A26DAE"/>
  </w:style>
  <w:style w:type="paragraph" w:customStyle="1" w:styleId="3296C105301548238E0B8F88E5A3F577">
    <w:name w:val="3296C105301548238E0B8F88E5A3F577"/>
    <w:rsid w:val="00A26DAE"/>
  </w:style>
  <w:style w:type="paragraph" w:customStyle="1" w:styleId="B19EA8EC0E204BFB8D46C2C0F9617B79">
    <w:name w:val="B19EA8EC0E204BFB8D46C2C0F9617B79"/>
    <w:rsid w:val="00A26DAE"/>
  </w:style>
  <w:style w:type="paragraph" w:customStyle="1" w:styleId="C3F15E090FDF4708B5BDC9AFB1256CB1">
    <w:name w:val="C3F15E090FDF4708B5BDC9AFB1256CB1"/>
    <w:rsid w:val="00A26DAE"/>
  </w:style>
  <w:style w:type="paragraph" w:customStyle="1" w:styleId="084BF43556A443D99E74B32DF6ADEDAE">
    <w:name w:val="084BF43556A443D99E74B32DF6ADEDAE"/>
    <w:rsid w:val="00A26DAE"/>
  </w:style>
  <w:style w:type="paragraph" w:customStyle="1" w:styleId="3AEF8B27D82548268B64C2A3B3E47A7F">
    <w:name w:val="3AEF8B27D82548268B64C2A3B3E47A7F"/>
    <w:rsid w:val="00A26DAE"/>
  </w:style>
  <w:style w:type="paragraph" w:customStyle="1" w:styleId="D21FD5E69C05488D84AA879757FE3566">
    <w:name w:val="D21FD5E69C05488D84AA879757FE3566"/>
    <w:rsid w:val="00A26DAE"/>
  </w:style>
  <w:style w:type="paragraph" w:customStyle="1" w:styleId="AC70F22CDF8143D4B2F1EAE03CBE01DA">
    <w:name w:val="AC70F22CDF8143D4B2F1EAE03CBE01DA"/>
    <w:rsid w:val="00A26DAE"/>
  </w:style>
  <w:style w:type="paragraph" w:customStyle="1" w:styleId="1445CB636B2C465EA6F84811430801F4">
    <w:name w:val="1445CB636B2C465EA6F84811430801F4"/>
    <w:rsid w:val="00A26DAE"/>
  </w:style>
  <w:style w:type="paragraph" w:customStyle="1" w:styleId="74662CF02A074258AC1EA8A555CE5F98">
    <w:name w:val="74662CF02A074258AC1EA8A555CE5F98"/>
    <w:rsid w:val="00A26DAE"/>
  </w:style>
  <w:style w:type="paragraph" w:customStyle="1" w:styleId="887C143E7C88415B91DC17A647489F7C">
    <w:name w:val="887C143E7C88415B91DC17A647489F7C"/>
    <w:rsid w:val="00A26DAE"/>
  </w:style>
  <w:style w:type="paragraph" w:customStyle="1" w:styleId="6BAB50F89FE54D16878396216E5E9936">
    <w:name w:val="6BAB50F89FE54D16878396216E5E9936"/>
    <w:rsid w:val="00A26DAE"/>
  </w:style>
  <w:style w:type="paragraph" w:customStyle="1" w:styleId="BA51B24F469A4A26825AC0290A56D4C0">
    <w:name w:val="BA51B24F469A4A26825AC0290A56D4C0"/>
    <w:rsid w:val="00A26DAE"/>
  </w:style>
  <w:style w:type="paragraph" w:customStyle="1" w:styleId="7000B02AA6414106B0DB595091B039EA">
    <w:name w:val="7000B02AA6414106B0DB595091B039EA"/>
    <w:rsid w:val="00A26DAE"/>
  </w:style>
  <w:style w:type="paragraph" w:customStyle="1" w:styleId="B588BC7BCD7349828F7D75EB9BBB4AA5">
    <w:name w:val="B588BC7BCD7349828F7D75EB9BBB4AA5"/>
    <w:rsid w:val="00A26DAE"/>
  </w:style>
  <w:style w:type="paragraph" w:customStyle="1" w:styleId="A03DFC58F1F842D4935875C35BF2313F">
    <w:name w:val="A03DFC58F1F842D4935875C35BF2313F"/>
    <w:rsid w:val="00A26DAE"/>
  </w:style>
  <w:style w:type="paragraph" w:customStyle="1" w:styleId="5D8F5E827EEC4D1789DF448022F8EBC4">
    <w:name w:val="5D8F5E827EEC4D1789DF448022F8EBC4"/>
    <w:rsid w:val="00A26DAE"/>
  </w:style>
  <w:style w:type="paragraph" w:customStyle="1" w:styleId="85DD21BCB2A148A789F9820E35F17D00">
    <w:name w:val="85DD21BCB2A148A789F9820E35F17D00"/>
    <w:rsid w:val="00A26DAE"/>
  </w:style>
  <w:style w:type="paragraph" w:customStyle="1" w:styleId="7541D3CCCED3437C8FA344A60B08241B">
    <w:name w:val="7541D3CCCED3437C8FA344A60B08241B"/>
    <w:rsid w:val="00A26DAE"/>
  </w:style>
  <w:style w:type="paragraph" w:customStyle="1" w:styleId="5CC32C6D5A884CB2815F4CF9810B0D40">
    <w:name w:val="5CC32C6D5A884CB2815F4CF9810B0D40"/>
    <w:rsid w:val="00A26DAE"/>
  </w:style>
  <w:style w:type="paragraph" w:customStyle="1" w:styleId="0F670BAB31074F50BEEB5EA4CB597DFC">
    <w:name w:val="0F670BAB31074F50BEEB5EA4CB597DFC"/>
    <w:rsid w:val="00A26DAE"/>
  </w:style>
  <w:style w:type="paragraph" w:customStyle="1" w:styleId="A57A29A6B2E648B0A33E2C448DC1189D">
    <w:name w:val="A57A29A6B2E648B0A33E2C448DC1189D"/>
    <w:rsid w:val="00A26DAE"/>
  </w:style>
  <w:style w:type="paragraph" w:customStyle="1" w:styleId="A7834DCE6CC143F68F715455ABBB7478">
    <w:name w:val="A7834DCE6CC143F68F715455ABBB7478"/>
    <w:rsid w:val="00A26DAE"/>
  </w:style>
  <w:style w:type="paragraph" w:customStyle="1" w:styleId="20E5ACCDF05145F2B26C4915AD3E8642">
    <w:name w:val="20E5ACCDF05145F2B26C4915AD3E8642"/>
    <w:rsid w:val="00A26DAE"/>
  </w:style>
  <w:style w:type="paragraph" w:customStyle="1" w:styleId="9E23A423EE4045BFB94A9E10D32362C7">
    <w:name w:val="9E23A423EE4045BFB94A9E10D32362C7"/>
    <w:rsid w:val="00A26DAE"/>
  </w:style>
  <w:style w:type="paragraph" w:customStyle="1" w:styleId="D889F59CCB974FE9B266FBB43FE56989">
    <w:name w:val="D889F59CCB974FE9B266FBB43FE56989"/>
    <w:rsid w:val="00A26DAE"/>
  </w:style>
  <w:style w:type="paragraph" w:customStyle="1" w:styleId="4D300B0E111E4F7DB4C295505FAF0C8A">
    <w:name w:val="4D300B0E111E4F7DB4C295505FAF0C8A"/>
    <w:rsid w:val="00A26DAE"/>
  </w:style>
  <w:style w:type="paragraph" w:customStyle="1" w:styleId="22D5A698F3F14D338C339A6284B417B8">
    <w:name w:val="22D5A698F3F14D338C339A6284B417B8"/>
    <w:rsid w:val="00A26DAE"/>
  </w:style>
  <w:style w:type="paragraph" w:customStyle="1" w:styleId="48BBA93DFF714FC8A5270A41BC66DDA6">
    <w:name w:val="48BBA93DFF714FC8A5270A41BC66DDA6"/>
    <w:rsid w:val="00A26DAE"/>
  </w:style>
  <w:style w:type="paragraph" w:customStyle="1" w:styleId="D0F8A7FFF5E54108808F4EF5A78752B6">
    <w:name w:val="D0F8A7FFF5E54108808F4EF5A78752B6"/>
    <w:rsid w:val="00A26DAE"/>
  </w:style>
  <w:style w:type="paragraph" w:customStyle="1" w:styleId="4A9F78314BA844159BA171A6C900A30F">
    <w:name w:val="4A9F78314BA844159BA171A6C900A30F"/>
    <w:rsid w:val="00A26DAE"/>
  </w:style>
  <w:style w:type="paragraph" w:customStyle="1" w:styleId="8E75EB7B5F0B4813A708E4081F97D0B3">
    <w:name w:val="8E75EB7B5F0B4813A708E4081F97D0B3"/>
    <w:rsid w:val="00A26DAE"/>
  </w:style>
  <w:style w:type="paragraph" w:customStyle="1" w:styleId="627B858BC5CC465FB1DA1599E0B9454C">
    <w:name w:val="627B858BC5CC465FB1DA1599E0B9454C"/>
    <w:rsid w:val="00A26DAE"/>
  </w:style>
  <w:style w:type="paragraph" w:customStyle="1" w:styleId="BBC711BF8234482AA4A6B38080ADCD7C">
    <w:name w:val="BBC711BF8234482AA4A6B38080ADCD7C"/>
    <w:rsid w:val="00A26DAE"/>
  </w:style>
  <w:style w:type="paragraph" w:customStyle="1" w:styleId="985162E1A6924C1DBC94A26B1AE29B45">
    <w:name w:val="985162E1A6924C1DBC94A26B1AE29B45"/>
    <w:rsid w:val="00A26DAE"/>
  </w:style>
  <w:style w:type="paragraph" w:customStyle="1" w:styleId="A690E78C3E5A4284B6D6D88B8606554E">
    <w:name w:val="A690E78C3E5A4284B6D6D88B8606554E"/>
    <w:rsid w:val="00A26DAE"/>
  </w:style>
  <w:style w:type="paragraph" w:customStyle="1" w:styleId="4F73DDDFB4AB4361BA73937F83DAF599">
    <w:name w:val="4F73DDDFB4AB4361BA73937F83DAF599"/>
    <w:rsid w:val="00A26DAE"/>
  </w:style>
  <w:style w:type="paragraph" w:customStyle="1" w:styleId="FB52C8055732485DB843127307206C40">
    <w:name w:val="FB52C8055732485DB843127307206C40"/>
    <w:rsid w:val="00A26DAE"/>
  </w:style>
  <w:style w:type="paragraph" w:customStyle="1" w:styleId="82B71A5F80FF4D78A976E022852CCC48">
    <w:name w:val="82B71A5F80FF4D78A976E022852CCC48"/>
    <w:rsid w:val="00A26DAE"/>
  </w:style>
  <w:style w:type="paragraph" w:customStyle="1" w:styleId="9E8013A76AAD4120A6C208C4462C2104">
    <w:name w:val="9E8013A76AAD4120A6C208C4462C2104"/>
    <w:rsid w:val="00A26DAE"/>
  </w:style>
  <w:style w:type="paragraph" w:customStyle="1" w:styleId="180E7B8BE9D9429098801D10049A4E21">
    <w:name w:val="180E7B8BE9D9429098801D10049A4E21"/>
    <w:rsid w:val="00A26DAE"/>
  </w:style>
  <w:style w:type="paragraph" w:customStyle="1" w:styleId="08A7C853B3F34FE581BBA886E119EAAE">
    <w:name w:val="08A7C853B3F34FE581BBA886E119EAAE"/>
    <w:rsid w:val="00A26DAE"/>
  </w:style>
  <w:style w:type="paragraph" w:customStyle="1" w:styleId="95EDDFCCD43A477699D642D3D0B4EC91">
    <w:name w:val="95EDDFCCD43A477699D642D3D0B4EC91"/>
    <w:rsid w:val="00A26DAE"/>
  </w:style>
  <w:style w:type="paragraph" w:customStyle="1" w:styleId="BD0C947EF17148518CAE86560907FD3D">
    <w:name w:val="BD0C947EF17148518CAE86560907FD3D"/>
    <w:rsid w:val="00A26DAE"/>
  </w:style>
  <w:style w:type="paragraph" w:customStyle="1" w:styleId="732B0F3480294ACEBC954D496E98BC0D">
    <w:name w:val="732B0F3480294ACEBC954D496E98BC0D"/>
    <w:rsid w:val="00A26DAE"/>
  </w:style>
  <w:style w:type="paragraph" w:customStyle="1" w:styleId="AA297DE79E4346F8AA71ACB43E64F2A2">
    <w:name w:val="AA297DE79E4346F8AA71ACB43E64F2A2"/>
    <w:rsid w:val="00A26DAE"/>
  </w:style>
  <w:style w:type="paragraph" w:customStyle="1" w:styleId="69EC8E58ABF64892B0AE0A74E8A3E987">
    <w:name w:val="69EC8E58ABF64892B0AE0A74E8A3E987"/>
    <w:rsid w:val="00A26DAE"/>
  </w:style>
  <w:style w:type="paragraph" w:customStyle="1" w:styleId="986019BD77B341E89D75252D6A7C8D51">
    <w:name w:val="986019BD77B341E89D75252D6A7C8D51"/>
    <w:rsid w:val="00A26DAE"/>
  </w:style>
  <w:style w:type="paragraph" w:customStyle="1" w:styleId="D41C8E6D009B4939B958E3505A6077F0">
    <w:name w:val="D41C8E6D009B4939B958E3505A6077F0"/>
    <w:rsid w:val="00A26DAE"/>
  </w:style>
  <w:style w:type="paragraph" w:customStyle="1" w:styleId="D7C0F8387BA8480BA5B12234F8869AA8">
    <w:name w:val="D7C0F8387BA8480BA5B12234F8869AA8"/>
    <w:rsid w:val="00A26DAE"/>
  </w:style>
  <w:style w:type="paragraph" w:customStyle="1" w:styleId="F25DA30D0F8E45B78FBBEEB45F41F2FE">
    <w:name w:val="F25DA30D0F8E45B78FBBEEB45F41F2FE"/>
    <w:rsid w:val="00A26DAE"/>
  </w:style>
  <w:style w:type="paragraph" w:customStyle="1" w:styleId="D961DDAD171E442EAD2D8359267B2E6F">
    <w:name w:val="D961DDAD171E442EAD2D8359267B2E6F"/>
    <w:rsid w:val="00A26DAE"/>
  </w:style>
  <w:style w:type="paragraph" w:customStyle="1" w:styleId="DAF7B839A00844838DFBD73F4B5AAFCD">
    <w:name w:val="DAF7B839A00844838DFBD73F4B5AAFCD"/>
    <w:rsid w:val="00A26DAE"/>
  </w:style>
  <w:style w:type="paragraph" w:customStyle="1" w:styleId="B7B00A9DC1BD4C4F99FCF45A7B0EEC78">
    <w:name w:val="B7B00A9DC1BD4C4F99FCF45A7B0EEC78"/>
    <w:rsid w:val="00A26DAE"/>
  </w:style>
  <w:style w:type="paragraph" w:customStyle="1" w:styleId="0DDA84E7024149B6808F93B4E1F166B9">
    <w:name w:val="0DDA84E7024149B6808F93B4E1F166B9"/>
    <w:rsid w:val="00A26DAE"/>
  </w:style>
  <w:style w:type="paragraph" w:customStyle="1" w:styleId="D29D377240654CD6A171CA585AF1CDCE">
    <w:name w:val="D29D377240654CD6A171CA585AF1CDCE"/>
    <w:rsid w:val="00A26DAE"/>
  </w:style>
  <w:style w:type="paragraph" w:customStyle="1" w:styleId="B25B986D1A24443E814D11E0459704C1">
    <w:name w:val="B25B986D1A24443E814D11E0459704C1"/>
    <w:rsid w:val="00A26DAE"/>
  </w:style>
  <w:style w:type="paragraph" w:customStyle="1" w:styleId="4827A8BE5FCB417CA84912E86A13C4B3">
    <w:name w:val="4827A8BE5FCB417CA84912E86A13C4B3"/>
    <w:rsid w:val="00A26DAE"/>
  </w:style>
  <w:style w:type="paragraph" w:customStyle="1" w:styleId="E955EA82D3AD4B78BC47053B4FC3CB4E">
    <w:name w:val="E955EA82D3AD4B78BC47053B4FC3CB4E"/>
    <w:rsid w:val="00A26DAE"/>
  </w:style>
  <w:style w:type="paragraph" w:customStyle="1" w:styleId="5E9FEC3C93E349F58FFCC68C74F14D30">
    <w:name w:val="5E9FEC3C93E349F58FFCC68C74F14D30"/>
    <w:rsid w:val="00A26DAE"/>
  </w:style>
  <w:style w:type="paragraph" w:customStyle="1" w:styleId="F76E2B9A24FC48779C79E4217CD867F1">
    <w:name w:val="F76E2B9A24FC48779C79E4217CD867F1"/>
    <w:rsid w:val="00A26DAE"/>
  </w:style>
  <w:style w:type="paragraph" w:customStyle="1" w:styleId="0A589BA8FD6D427FBBB1B156B23CBE9B">
    <w:name w:val="0A589BA8FD6D427FBBB1B156B23CBE9B"/>
    <w:rsid w:val="00A26DAE"/>
  </w:style>
  <w:style w:type="paragraph" w:customStyle="1" w:styleId="AD3EFDD8FFE24015AF247A295D0000BF">
    <w:name w:val="AD3EFDD8FFE24015AF247A295D0000BF"/>
    <w:rsid w:val="00A26DAE"/>
  </w:style>
  <w:style w:type="paragraph" w:customStyle="1" w:styleId="3B31D352F7834710A03E6EE14F1388EC">
    <w:name w:val="3B31D352F7834710A03E6EE14F1388EC"/>
    <w:rsid w:val="00A26DAE"/>
  </w:style>
  <w:style w:type="paragraph" w:customStyle="1" w:styleId="B18791B11FA945B681428EE15FC55842">
    <w:name w:val="B18791B11FA945B681428EE15FC55842"/>
    <w:rsid w:val="00A26DAE"/>
  </w:style>
  <w:style w:type="paragraph" w:customStyle="1" w:styleId="02DA866A394D47DA85CC84E4CC90CD8D">
    <w:name w:val="02DA866A394D47DA85CC84E4CC90CD8D"/>
    <w:rsid w:val="00A26DAE"/>
  </w:style>
  <w:style w:type="paragraph" w:customStyle="1" w:styleId="B27293C5EF914563813E507E1E47632E">
    <w:name w:val="B27293C5EF914563813E507E1E47632E"/>
    <w:rsid w:val="00A26DAE"/>
  </w:style>
  <w:style w:type="paragraph" w:customStyle="1" w:styleId="0076126BF88D446C9DA3E33F468117C3">
    <w:name w:val="0076126BF88D446C9DA3E33F468117C3"/>
    <w:rsid w:val="00A26DAE"/>
  </w:style>
  <w:style w:type="paragraph" w:customStyle="1" w:styleId="9180340AF9A949B78AC8510FDB8BF43A">
    <w:name w:val="9180340AF9A949B78AC8510FDB8BF43A"/>
    <w:rsid w:val="00A26DAE"/>
  </w:style>
  <w:style w:type="paragraph" w:customStyle="1" w:styleId="7DF4F4EB480E452C8F353A77AA7A18D7">
    <w:name w:val="7DF4F4EB480E452C8F353A77AA7A18D7"/>
    <w:rsid w:val="00A26DAE"/>
  </w:style>
  <w:style w:type="paragraph" w:customStyle="1" w:styleId="C05C7CB376B64A1885FDF2560A1A4E4F">
    <w:name w:val="C05C7CB376B64A1885FDF2560A1A4E4F"/>
    <w:rsid w:val="00A26DAE"/>
  </w:style>
  <w:style w:type="paragraph" w:customStyle="1" w:styleId="4CDF6DB48D4448CC94AFA481910C0BBB">
    <w:name w:val="4CDF6DB48D4448CC94AFA481910C0BBB"/>
    <w:rsid w:val="00A26DAE"/>
  </w:style>
  <w:style w:type="paragraph" w:customStyle="1" w:styleId="390664BCD8F2455481397BD9945D8E2A">
    <w:name w:val="390664BCD8F2455481397BD9945D8E2A"/>
    <w:rsid w:val="00A26DAE"/>
  </w:style>
  <w:style w:type="paragraph" w:customStyle="1" w:styleId="B5F2E038D5B2488885C5569400C31CD9">
    <w:name w:val="B5F2E038D5B2488885C5569400C31CD9"/>
    <w:rsid w:val="00A26DAE"/>
  </w:style>
  <w:style w:type="paragraph" w:customStyle="1" w:styleId="014B1E9455C24AC29BE31CF847789952">
    <w:name w:val="014B1E9455C24AC29BE31CF847789952"/>
    <w:rsid w:val="00A26DAE"/>
  </w:style>
  <w:style w:type="paragraph" w:customStyle="1" w:styleId="465956FA93904C6098AED418848E92A1">
    <w:name w:val="465956FA93904C6098AED418848E92A1"/>
    <w:rsid w:val="00A26DAE"/>
  </w:style>
  <w:style w:type="paragraph" w:customStyle="1" w:styleId="8C327FA205DB42F1926B7A57E8EE570E">
    <w:name w:val="8C327FA205DB42F1926B7A57E8EE570E"/>
    <w:rsid w:val="00A26DAE"/>
  </w:style>
  <w:style w:type="paragraph" w:customStyle="1" w:styleId="A98A3E28A6C1478280485393BA293230">
    <w:name w:val="A98A3E28A6C1478280485393BA293230"/>
    <w:rsid w:val="00A26DAE"/>
  </w:style>
  <w:style w:type="paragraph" w:customStyle="1" w:styleId="32A60BA449A74E5EABC594D58D8EE550">
    <w:name w:val="32A60BA449A74E5EABC594D58D8EE550"/>
    <w:rsid w:val="00A26DAE"/>
  </w:style>
  <w:style w:type="paragraph" w:customStyle="1" w:styleId="96267F1877704ABCAD50869450C214FA">
    <w:name w:val="96267F1877704ABCAD50869450C214FA"/>
    <w:rsid w:val="00A26DAE"/>
  </w:style>
  <w:style w:type="paragraph" w:customStyle="1" w:styleId="AD693CD118EE41A19A82A02C60BA34FE">
    <w:name w:val="AD693CD118EE41A19A82A02C60BA34FE"/>
    <w:rsid w:val="00A26DAE"/>
  </w:style>
  <w:style w:type="paragraph" w:customStyle="1" w:styleId="268D351F563D4E7BB7EEF2CEA79E3E39">
    <w:name w:val="268D351F563D4E7BB7EEF2CEA79E3E39"/>
    <w:rsid w:val="00A26DAE"/>
  </w:style>
  <w:style w:type="paragraph" w:customStyle="1" w:styleId="07AB6555682C4FB094233D32AAF515D0">
    <w:name w:val="07AB6555682C4FB094233D32AAF515D0"/>
    <w:rsid w:val="00A26DAE"/>
  </w:style>
  <w:style w:type="paragraph" w:customStyle="1" w:styleId="D18EAACB7DC44DF3B13D05DCC7B5EC82">
    <w:name w:val="D18EAACB7DC44DF3B13D05DCC7B5EC82"/>
    <w:rsid w:val="00A26DAE"/>
  </w:style>
  <w:style w:type="paragraph" w:customStyle="1" w:styleId="AE7D4753D0224E759625B675605EE9D6">
    <w:name w:val="AE7D4753D0224E759625B675605EE9D6"/>
    <w:rsid w:val="00A26DAE"/>
  </w:style>
  <w:style w:type="paragraph" w:customStyle="1" w:styleId="E7EA8DD9BA3D4BD099A0DC848153177F">
    <w:name w:val="E7EA8DD9BA3D4BD099A0DC848153177F"/>
    <w:rsid w:val="00A26DAE"/>
  </w:style>
  <w:style w:type="paragraph" w:customStyle="1" w:styleId="6ADA58CBC1DB4AE2A687314508EA486F">
    <w:name w:val="6ADA58CBC1DB4AE2A687314508EA486F"/>
    <w:rsid w:val="00A26DAE"/>
  </w:style>
  <w:style w:type="paragraph" w:customStyle="1" w:styleId="DFF2D8FCEC2347F5A7CEC9C87ABC2834">
    <w:name w:val="DFF2D8FCEC2347F5A7CEC9C87ABC2834"/>
    <w:rsid w:val="00A26DAE"/>
  </w:style>
  <w:style w:type="paragraph" w:customStyle="1" w:styleId="F03EA5BF23034505BD8DF28E86204859">
    <w:name w:val="F03EA5BF23034505BD8DF28E86204859"/>
    <w:rsid w:val="00A26DAE"/>
  </w:style>
  <w:style w:type="paragraph" w:customStyle="1" w:styleId="6193843F5B7A4B6F96465A1043DBB7A4">
    <w:name w:val="6193843F5B7A4B6F96465A1043DBB7A4"/>
    <w:rsid w:val="00A26DAE"/>
  </w:style>
  <w:style w:type="paragraph" w:customStyle="1" w:styleId="E2611D77644045FEBDA7825785FB5CB2">
    <w:name w:val="E2611D77644045FEBDA7825785FB5CB2"/>
    <w:rsid w:val="00A26DAE"/>
  </w:style>
  <w:style w:type="paragraph" w:customStyle="1" w:styleId="FB15864619B7408688042C2115DCB699">
    <w:name w:val="FB15864619B7408688042C2115DCB699"/>
    <w:rsid w:val="00A26DAE"/>
  </w:style>
  <w:style w:type="paragraph" w:customStyle="1" w:styleId="8B910A1D99D94D9A8737973BFA37BCB6">
    <w:name w:val="8B910A1D99D94D9A8737973BFA37BCB6"/>
    <w:rsid w:val="00A26DAE"/>
  </w:style>
  <w:style w:type="paragraph" w:customStyle="1" w:styleId="0B987306756F4A449914C3E1FC425E81">
    <w:name w:val="0B987306756F4A449914C3E1FC425E81"/>
    <w:rsid w:val="00A26DAE"/>
  </w:style>
  <w:style w:type="paragraph" w:customStyle="1" w:styleId="4AB40901F4824407982E6A97DAE9C3BE">
    <w:name w:val="4AB40901F4824407982E6A97DAE9C3BE"/>
    <w:rsid w:val="00A26DAE"/>
  </w:style>
  <w:style w:type="paragraph" w:customStyle="1" w:styleId="7C8226A4225B4BF7ACB27769F3A98A96">
    <w:name w:val="7C8226A4225B4BF7ACB27769F3A98A96"/>
    <w:rsid w:val="00A26DAE"/>
  </w:style>
  <w:style w:type="paragraph" w:customStyle="1" w:styleId="55BDB210B3074DB1B9AA25177BBDB433">
    <w:name w:val="55BDB210B3074DB1B9AA25177BBDB433"/>
    <w:rsid w:val="00A26DAE"/>
  </w:style>
  <w:style w:type="paragraph" w:customStyle="1" w:styleId="3B5DDB5CA3E84E329775DA457CD7FDB0">
    <w:name w:val="3B5DDB5CA3E84E329775DA457CD7FDB0"/>
    <w:rsid w:val="00A26DAE"/>
  </w:style>
  <w:style w:type="paragraph" w:customStyle="1" w:styleId="37E17443FA7B468CB8BDA392745CD87D">
    <w:name w:val="37E17443FA7B468CB8BDA392745CD87D"/>
    <w:rsid w:val="00A26DAE"/>
  </w:style>
  <w:style w:type="paragraph" w:customStyle="1" w:styleId="F8B65FB7858948DBA9AE1EAD38161169">
    <w:name w:val="F8B65FB7858948DBA9AE1EAD38161169"/>
    <w:rsid w:val="00A26DAE"/>
  </w:style>
  <w:style w:type="paragraph" w:customStyle="1" w:styleId="3A3309A466EC47628542DE9D6A830E9322">
    <w:name w:val="3A3309A466EC47628542DE9D6A830E9322"/>
    <w:rsid w:val="00A26DAE"/>
    <w:pPr>
      <w:spacing w:after="0" w:line="240" w:lineRule="auto"/>
    </w:pPr>
    <w:rPr>
      <w:rFonts w:ascii="Segoe UI" w:hAnsi="Segoe UI"/>
      <w:b/>
      <w:sz w:val="20"/>
      <w:lang w:val="en-GB" w:eastAsia="en-GB"/>
    </w:rPr>
  </w:style>
  <w:style w:type="paragraph" w:customStyle="1" w:styleId="276E5681654A4192BED2D26985D924BD22">
    <w:name w:val="276E5681654A4192BED2D26985D924BD22"/>
    <w:rsid w:val="00A26DAE"/>
    <w:pPr>
      <w:spacing w:after="0" w:line="240" w:lineRule="auto"/>
    </w:pPr>
    <w:rPr>
      <w:rFonts w:ascii="Segoe UI" w:hAnsi="Segoe UI"/>
      <w:b/>
      <w:sz w:val="20"/>
      <w:lang w:val="en-GB" w:eastAsia="en-GB"/>
    </w:rPr>
  </w:style>
  <w:style w:type="paragraph" w:customStyle="1" w:styleId="5DE751AC11804EF6BE57BB36936DA6B312">
    <w:name w:val="5DE751AC11804EF6BE57BB36936DA6B312"/>
    <w:rsid w:val="00A26DAE"/>
    <w:pPr>
      <w:spacing w:after="0" w:line="240" w:lineRule="auto"/>
    </w:pPr>
    <w:rPr>
      <w:rFonts w:ascii="Segoe UI" w:hAnsi="Segoe UI"/>
      <w:sz w:val="20"/>
      <w:lang w:val="en-GB" w:eastAsia="en-GB"/>
    </w:rPr>
  </w:style>
  <w:style w:type="paragraph" w:customStyle="1" w:styleId="7B88634315DD43CC99E8DBCA3B8EBC3722">
    <w:name w:val="7B88634315DD43CC99E8DBCA3B8EBC3722"/>
    <w:rsid w:val="00A26DAE"/>
    <w:pPr>
      <w:spacing w:after="0" w:line="240" w:lineRule="auto"/>
    </w:pPr>
    <w:rPr>
      <w:rFonts w:ascii="Segoe UI" w:hAnsi="Segoe UI"/>
      <w:sz w:val="20"/>
      <w:lang w:val="en-GB" w:eastAsia="en-GB"/>
    </w:rPr>
  </w:style>
  <w:style w:type="paragraph" w:customStyle="1" w:styleId="5FDEE799DAF54CD8BBBD974177B6D20C22">
    <w:name w:val="5FDEE799DAF54CD8BBBD974177B6D20C22"/>
    <w:rsid w:val="00A26DAE"/>
    <w:pPr>
      <w:spacing w:after="0" w:line="240" w:lineRule="auto"/>
    </w:pPr>
    <w:rPr>
      <w:rFonts w:ascii="Segoe UI" w:hAnsi="Segoe UI"/>
      <w:sz w:val="20"/>
      <w:lang w:val="en-GB" w:eastAsia="en-GB"/>
    </w:rPr>
  </w:style>
  <w:style w:type="paragraph" w:customStyle="1" w:styleId="9DF15DE4D70F49EE85D218900104946E22">
    <w:name w:val="9DF15DE4D70F49EE85D218900104946E22"/>
    <w:rsid w:val="00A26DAE"/>
    <w:pPr>
      <w:spacing w:after="0" w:line="240" w:lineRule="auto"/>
    </w:pPr>
    <w:rPr>
      <w:rFonts w:ascii="Segoe UI" w:hAnsi="Segoe UI"/>
      <w:sz w:val="20"/>
      <w:lang w:val="en-GB" w:eastAsia="en-GB"/>
    </w:rPr>
  </w:style>
  <w:style w:type="paragraph" w:customStyle="1" w:styleId="8C67379A14D543A5A9F0A29A997B083922">
    <w:name w:val="8C67379A14D543A5A9F0A29A997B083922"/>
    <w:rsid w:val="00A26DAE"/>
    <w:pPr>
      <w:spacing w:after="0" w:line="240" w:lineRule="auto"/>
    </w:pPr>
    <w:rPr>
      <w:rFonts w:ascii="Segoe UI" w:hAnsi="Segoe UI"/>
      <w:sz w:val="20"/>
      <w:lang w:val="en-GB" w:eastAsia="en-GB"/>
    </w:rPr>
  </w:style>
  <w:style w:type="paragraph" w:customStyle="1" w:styleId="95DBC423593B4309B3C7FC272C30D63012">
    <w:name w:val="95DBC423593B4309B3C7FC272C30D63012"/>
    <w:rsid w:val="00A26DAE"/>
    <w:pPr>
      <w:spacing w:after="0" w:line="240" w:lineRule="auto"/>
    </w:pPr>
    <w:rPr>
      <w:rFonts w:ascii="Segoe UI" w:hAnsi="Segoe UI"/>
      <w:sz w:val="20"/>
      <w:lang w:val="en-GB" w:eastAsia="en-GB"/>
    </w:rPr>
  </w:style>
  <w:style w:type="paragraph" w:customStyle="1" w:styleId="1D7A5E5A7CD2448D9917E2550168E8A511">
    <w:name w:val="1D7A5E5A7CD2448D9917E2550168E8A511"/>
    <w:rsid w:val="00A26DAE"/>
    <w:pPr>
      <w:spacing w:after="0" w:line="240" w:lineRule="auto"/>
    </w:pPr>
    <w:rPr>
      <w:rFonts w:ascii="Segoe UI" w:hAnsi="Segoe UI"/>
      <w:sz w:val="20"/>
      <w:lang w:val="en-GB" w:eastAsia="en-GB"/>
    </w:rPr>
  </w:style>
  <w:style w:type="paragraph" w:customStyle="1" w:styleId="8D597EC715304BEFA8327CB1A2CFB4A311">
    <w:name w:val="8D597EC715304BEFA8327CB1A2CFB4A311"/>
    <w:rsid w:val="00A26DAE"/>
    <w:pPr>
      <w:spacing w:after="0" w:line="240" w:lineRule="auto"/>
    </w:pPr>
    <w:rPr>
      <w:rFonts w:ascii="Segoe UI" w:hAnsi="Segoe UI"/>
      <w:sz w:val="20"/>
      <w:lang w:val="en-GB" w:eastAsia="en-GB"/>
    </w:rPr>
  </w:style>
  <w:style w:type="paragraph" w:customStyle="1" w:styleId="C01D21DE60B645FFBB6452899A01C8AB11">
    <w:name w:val="C01D21DE60B645FFBB6452899A01C8AB11"/>
    <w:rsid w:val="00A26DAE"/>
    <w:pPr>
      <w:spacing w:after="0" w:line="240" w:lineRule="auto"/>
    </w:pPr>
    <w:rPr>
      <w:rFonts w:ascii="Segoe UI" w:hAnsi="Segoe UI"/>
      <w:sz w:val="20"/>
      <w:lang w:val="en-GB" w:eastAsia="en-GB"/>
    </w:rPr>
  </w:style>
  <w:style w:type="paragraph" w:customStyle="1" w:styleId="FCC4C1C59A3C4E7F94F263F7B1E8E5025">
    <w:name w:val="FCC4C1C59A3C4E7F94F263F7B1E8E5025"/>
    <w:rsid w:val="00A26DAE"/>
    <w:pPr>
      <w:spacing w:after="0" w:line="240" w:lineRule="auto"/>
    </w:pPr>
    <w:rPr>
      <w:rFonts w:ascii="Segoe UI" w:hAnsi="Segoe UI"/>
      <w:sz w:val="20"/>
      <w:lang w:val="en-GB" w:eastAsia="en-GB"/>
    </w:rPr>
  </w:style>
  <w:style w:type="paragraph" w:customStyle="1" w:styleId="0B4FCE9B58C54C3291BF3C754C15C8DC5">
    <w:name w:val="0B4FCE9B58C54C3291BF3C754C15C8DC5"/>
    <w:rsid w:val="00A26DAE"/>
    <w:pPr>
      <w:spacing w:after="0" w:line="240" w:lineRule="auto"/>
    </w:pPr>
    <w:rPr>
      <w:rFonts w:ascii="Segoe UI" w:hAnsi="Segoe UI"/>
      <w:sz w:val="20"/>
      <w:lang w:val="en-GB" w:eastAsia="en-GB"/>
    </w:rPr>
  </w:style>
  <w:style w:type="paragraph" w:customStyle="1" w:styleId="F0B1067E0B5143789145C2C2DDCE118E12">
    <w:name w:val="F0B1067E0B5143789145C2C2DDCE118E12"/>
    <w:rsid w:val="00A26DAE"/>
    <w:pPr>
      <w:spacing w:after="0" w:line="240" w:lineRule="auto"/>
    </w:pPr>
    <w:rPr>
      <w:rFonts w:ascii="Segoe UI" w:hAnsi="Segoe UI"/>
      <w:sz w:val="20"/>
      <w:lang w:val="en-GB" w:eastAsia="en-GB"/>
    </w:rPr>
  </w:style>
  <w:style w:type="paragraph" w:customStyle="1" w:styleId="22F46E86465F482FA05AAD184E24B13D1">
    <w:name w:val="22F46E86465F482FA05AAD184E24B13D1"/>
    <w:rsid w:val="00A26DAE"/>
    <w:pPr>
      <w:spacing w:after="0" w:line="240" w:lineRule="auto"/>
    </w:pPr>
    <w:rPr>
      <w:rFonts w:ascii="Segoe UI" w:hAnsi="Segoe UI"/>
      <w:sz w:val="20"/>
      <w:lang w:val="en-GB" w:eastAsia="en-GB"/>
    </w:rPr>
  </w:style>
  <w:style w:type="paragraph" w:customStyle="1" w:styleId="4CB9E27BA4224757B14534538AFB2EC21">
    <w:name w:val="4CB9E27BA4224757B14534538AFB2EC21"/>
    <w:rsid w:val="00A26DAE"/>
    <w:pPr>
      <w:spacing w:after="0" w:line="240" w:lineRule="auto"/>
    </w:pPr>
    <w:rPr>
      <w:rFonts w:ascii="Segoe UI" w:hAnsi="Segoe UI"/>
      <w:sz w:val="20"/>
      <w:lang w:val="en-GB" w:eastAsia="en-GB"/>
    </w:rPr>
  </w:style>
  <w:style w:type="paragraph" w:customStyle="1" w:styleId="C8EAD9067F5D46709077E769D378C96E1">
    <w:name w:val="C8EAD9067F5D46709077E769D378C96E1"/>
    <w:rsid w:val="00A26DAE"/>
    <w:pPr>
      <w:spacing w:after="0" w:line="240" w:lineRule="auto"/>
    </w:pPr>
    <w:rPr>
      <w:rFonts w:ascii="Segoe UI" w:hAnsi="Segoe UI"/>
      <w:sz w:val="20"/>
      <w:lang w:val="en-GB" w:eastAsia="en-GB"/>
    </w:rPr>
  </w:style>
  <w:style w:type="paragraph" w:customStyle="1" w:styleId="74188B3242E248FBA8E48AC60A07DF211">
    <w:name w:val="74188B3242E248FBA8E48AC60A07DF211"/>
    <w:rsid w:val="00A26DAE"/>
    <w:pPr>
      <w:spacing w:after="0" w:line="240" w:lineRule="auto"/>
    </w:pPr>
    <w:rPr>
      <w:rFonts w:ascii="Segoe UI" w:hAnsi="Segoe UI"/>
      <w:sz w:val="20"/>
      <w:lang w:val="en-GB" w:eastAsia="en-GB"/>
    </w:rPr>
  </w:style>
  <w:style w:type="paragraph" w:customStyle="1" w:styleId="4F73DDDFB4AB4361BA73937F83DAF5991">
    <w:name w:val="4F73DDDFB4AB4361BA73937F83DAF5991"/>
    <w:rsid w:val="00A26DAE"/>
    <w:pPr>
      <w:spacing w:after="0" w:line="240" w:lineRule="auto"/>
    </w:pPr>
    <w:rPr>
      <w:rFonts w:ascii="Segoe UI" w:hAnsi="Segoe UI"/>
      <w:sz w:val="20"/>
      <w:lang w:val="en-GB" w:eastAsia="en-GB"/>
    </w:rPr>
  </w:style>
  <w:style w:type="paragraph" w:customStyle="1" w:styleId="FB52C8055732485DB843127307206C401">
    <w:name w:val="FB52C8055732485DB843127307206C401"/>
    <w:rsid w:val="00A26DAE"/>
    <w:pPr>
      <w:spacing w:after="0" w:line="240" w:lineRule="auto"/>
    </w:pPr>
    <w:rPr>
      <w:rFonts w:ascii="Segoe UI" w:hAnsi="Segoe UI"/>
      <w:sz w:val="20"/>
      <w:lang w:val="en-GB" w:eastAsia="en-GB"/>
    </w:rPr>
  </w:style>
  <w:style w:type="paragraph" w:customStyle="1" w:styleId="82B71A5F80FF4D78A976E022852CCC481">
    <w:name w:val="82B71A5F80FF4D78A976E022852CCC481"/>
    <w:rsid w:val="00A26DAE"/>
    <w:pPr>
      <w:spacing w:after="0" w:line="240" w:lineRule="auto"/>
    </w:pPr>
    <w:rPr>
      <w:rFonts w:ascii="Segoe UI" w:hAnsi="Segoe UI"/>
      <w:sz w:val="20"/>
      <w:lang w:val="en-GB" w:eastAsia="en-GB"/>
    </w:rPr>
  </w:style>
  <w:style w:type="paragraph" w:customStyle="1" w:styleId="D29D377240654CD6A171CA585AF1CDCE1">
    <w:name w:val="D29D377240654CD6A171CA585AF1CDCE1"/>
    <w:rsid w:val="00A26DAE"/>
    <w:pPr>
      <w:spacing w:after="0" w:line="240" w:lineRule="auto"/>
    </w:pPr>
    <w:rPr>
      <w:rFonts w:ascii="Segoe UI" w:hAnsi="Segoe UI"/>
      <w:sz w:val="20"/>
      <w:lang w:val="en-GB" w:eastAsia="en-GB"/>
    </w:rPr>
  </w:style>
  <w:style w:type="paragraph" w:customStyle="1" w:styleId="B25B986D1A24443E814D11E0459704C11">
    <w:name w:val="B25B986D1A24443E814D11E0459704C11"/>
    <w:rsid w:val="00A26DAE"/>
    <w:pPr>
      <w:spacing w:after="0" w:line="240" w:lineRule="auto"/>
    </w:pPr>
    <w:rPr>
      <w:rFonts w:ascii="Segoe UI" w:hAnsi="Segoe UI"/>
      <w:sz w:val="20"/>
      <w:lang w:val="en-GB" w:eastAsia="en-GB"/>
    </w:rPr>
  </w:style>
  <w:style w:type="paragraph" w:customStyle="1" w:styleId="4827A8BE5FCB417CA84912E86A13C4B31">
    <w:name w:val="4827A8BE5FCB417CA84912E86A13C4B31"/>
    <w:rsid w:val="00A26DAE"/>
    <w:pPr>
      <w:spacing w:after="0" w:line="240" w:lineRule="auto"/>
    </w:pPr>
    <w:rPr>
      <w:rFonts w:ascii="Segoe UI" w:hAnsi="Segoe UI"/>
      <w:sz w:val="20"/>
      <w:lang w:val="en-GB" w:eastAsia="en-GB"/>
    </w:rPr>
  </w:style>
  <w:style w:type="paragraph" w:customStyle="1" w:styleId="390664BCD8F2455481397BD9945D8E2A1">
    <w:name w:val="390664BCD8F2455481397BD9945D8E2A1"/>
    <w:rsid w:val="00A26DAE"/>
    <w:pPr>
      <w:spacing w:after="0" w:line="240" w:lineRule="auto"/>
    </w:pPr>
    <w:rPr>
      <w:rFonts w:ascii="Segoe UI" w:hAnsi="Segoe UI"/>
      <w:sz w:val="20"/>
      <w:lang w:val="en-GB" w:eastAsia="en-GB"/>
    </w:rPr>
  </w:style>
  <w:style w:type="paragraph" w:customStyle="1" w:styleId="B5F2E038D5B2488885C5569400C31CD91">
    <w:name w:val="B5F2E038D5B2488885C5569400C31CD91"/>
    <w:rsid w:val="00A26DAE"/>
    <w:pPr>
      <w:spacing w:after="0" w:line="240" w:lineRule="auto"/>
    </w:pPr>
    <w:rPr>
      <w:rFonts w:ascii="Segoe UI" w:hAnsi="Segoe UI"/>
      <w:sz w:val="20"/>
      <w:lang w:val="en-GB" w:eastAsia="en-GB"/>
    </w:rPr>
  </w:style>
  <w:style w:type="paragraph" w:customStyle="1" w:styleId="014B1E9455C24AC29BE31CF8477899521">
    <w:name w:val="014B1E9455C24AC29BE31CF8477899521"/>
    <w:rsid w:val="00A26DAE"/>
    <w:pPr>
      <w:spacing w:after="0" w:line="240" w:lineRule="auto"/>
    </w:pPr>
    <w:rPr>
      <w:rFonts w:ascii="Segoe UI" w:hAnsi="Segoe UI"/>
      <w:sz w:val="20"/>
      <w:lang w:val="en-GB" w:eastAsia="en-GB"/>
    </w:rPr>
  </w:style>
  <w:style w:type="paragraph" w:customStyle="1" w:styleId="DFF2D8FCEC2347F5A7CEC9C87ABC28341">
    <w:name w:val="DFF2D8FCEC2347F5A7CEC9C87ABC28341"/>
    <w:rsid w:val="00A26DAE"/>
    <w:pPr>
      <w:spacing w:after="0" w:line="240" w:lineRule="auto"/>
    </w:pPr>
    <w:rPr>
      <w:rFonts w:ascii="Segoe UI" w:hAnsi="Segoe UI"/>
      <w:sz w:val="20"/>
      <w:lang w:val="en-GB" w:eastAsia="en-GB"/>
    </w:rPr>
  </w:style>
  <w:style w:type="paragraph" w:customStyle="1" w:styleId="F03EA5BF23034505BD8DF28E862048591">
    <w:name w:val="F03EA5BF23034505BD8DF28E862048591"/>
    <w:rsid w:val="00A26DAE"/>
    <w:pPr>
      <w:spacing w:after="0" w:line="240" w:lineRule="auto"/>
    </w:pPr>
    <w:rPr>
      <w:rFonts w:ascii="Segoe UI" w:hAnsi="Segoe UI"/>
      <w:sz w:val="20"/>
      <w:lang w:val="en-GB" w:eastAsia="en-GB"/>
    </w:rPr>
  </w:style>
  <w:style w:type="paragraph" w:customStyle="1" w:styleId="6193843F5B7A4B6F96465A1043DBB7A41">
    <w:name w:val="6193843F5B7A4B6F96465A1043DBB7A41"/>
    <w:rsid w:val="00A26DAE"/>
    <w:pPr>
      <w:spacing w:after="0" w:line="240" w:lineRule="auto"/>
    </w:pPr>
    <w:rPr>
      <w:rFonts w:ascii="Segoe UI" w:hAnsi="Segoe UI"/>
      <w:sz w:val="20"/>
      <w:lang w:val="en-GB" w:eastAsia="en-GB"/>
    </w:rPr>
  </w:style>
  <w:style w:type="paragraph" w:customStyle="1" w:styleId="87260DA25A674B698AD535FCC764951C">
    <w:name w:val="87260DA25A674B698AD535FCC764951C"/>
    <w:rsid w:val="00A26DAE"/>
    <w:pPr>
      <w:spacing w:after="0" w:line="240" w:lineRule="auto"/>
    </w:pPr>
    <w:rPr>
      <w:rFonts w:ascii="Segoe UI" w:hAnsi="Segoe UI"/>
      <w:sz w:val="20"/>
      <w:lang w:val="en-GB" w:eastAsia="en-GB"/>
    </w:rPr>
  </w:style>
  <w:style w:type="paragraph" w:customStyle="1" w:styleId="3801510C55FF4A2090E7445EBE338D01">
    <w:name w:val="3801510C55FF4A2090E7445EBE338D01"/>
    <w:rsid w:val="00A26DAE"/>
    <w:pPr>
      <w:spacing w:after="0" w:line="240" w:lineRule="auto"/>
    </w:pPr>
    <w:rPr>
      <w:rFonts w:ascii="Segoe UI" w:hAnsi="Segoe UI"/>
      <w:sz w:val="20"/>
      <w:lang w:val="en-GB" w:eastAsia="en-GB"/>
    </w:rPr>
  </w:style>
  <w:style w:type="paragraph" w:customStyle="1" w:styleId="6B6CBD8B233742A4B6F5BF28378497D9">
    <w:name w:val="6B6CBD8B233742A4B6F5BF28378497D9"/>
    <w:rsid w:val="00A26DAE"/>
    <w:pPr>
      <w:spacing w:after="0" w:line="240" w:lineRule="auto"/>
    </w:pPr>
    <w:rPr>
      <w:rFonts w:ascii="Segoe UI" w:hAnsi="Segoe UI"/>
      <w:sz w:val="20"/>
      <w:lang w:val="en-GB" w:eastAsia="en-GB"/>
    </w:rPr>
  </w:style>
  <w:style w:type="paragraph" w:customStyle="1" w:styleId="450AF69E487247A9B829A936E48E9EE3">
    <w:name w:val="450AF69E487247A9B829A936E48E9EE3"/>
    <w:rsid w:val="00A26DAE"/>
    <w:pPr>
      <w:spacing w:after="0" w:line="240" w:lineRule="auto"/>
    </w:pPr>
    <w:rPr>
      <w:rFonts w:ascii="Segoe UI" w:hAnsi="Segoe UI"/>
      <w:sz w:val="20"/>
      <w:lang w:val="en-GB" w:eastAsia="en-GB"/>
    </w:rPr>
  </w:style>
  <w:style w:type="paragraph" w:customStyle="1" w:styleId="4AB40901F4824407982E6A97DAE9C3BE1">
    <w:name w:val="4AB40901F4824407982E6A97DAE9C3BE1"/>
    <w:rsid w:val="00A26DAE"/>
    <w:pPr>
      <w:spacing w:after="0" w:line="240" w:lineRule="auto"/>
    </w:pPr>
    <w:rPr>
      <w:rFonts w:ascii="Segoe UI" w:hAnsi="Segoe UI"/>
      <w:sz w:val="20"/>
      <w:lang w:val="en-GB" w:eastAsia="en-GB"/>
    </w:rPr>
  </w:style>
  <w:style w:type="paragraph" w:customStyle="1" w:styleId="7C8226A4225B4BF7ACB27769F3A98A961">
    <w:name w:val="7C8226A4225B4BF7ACB27769F3A98A961"/>
    <w:rsid w:val="00A26DAE"/>
    <w:pPr>
      <w:spacing w:after="0" w:line="240" w:lineRule="auto"/>
    </w:pPr>
    <w:rPr>
      <w:rFonts w:ascii="Segoe UI" w:hAnsi="Segoe UI"/>
      <w:sz w:val="20"/>
      <w:lang w:val="en-GB" w:eastAsia="en-GB"/>
    </w:rPr>
  </w:style>
  <w:style w:type="paragraph" w:customStyle="1" w:styleId="55BDB210B3074DB1B9AA25177BBDB4331">
    <w:name w:val="55BDB210B3074DB1B9AA25177BBDB4331"/>
    <w:rsid w:val="00A26DAE"/>
    <w:pPr>
      <w:spacing w:after="0" w:line="240" w:lineRule="auto"/>
    </w:pPr>
    <w:rPr>
      <w:rFonts w:ascii="Segoe UI" w:hAnsi="Segoe UI"/>
      <w:sz w:val="20"/>
      <w:lang w:val="en-GB" w:eastAsia="en-GB"/>
    </w:rPr>
  </w:style>
  <w:style w:type="paragraph" w:customStyle="1" w:styleId="3B5DDB5CA3E84E329775DA457CD7FDB01">
    <w:name w:val="3B5DDB5CA3E84E329775DA457CD7FDB01"/>
    <w:rsid w:val="00A26DAE"/>
    <w:pPr>
      <w:spacing w:after="0" w:line="240" w:lineRule="auto"/>
    </w:pPr>
    <w:rPr>
      <w:rFonts w:ascii="Segoe UI" w:hAnsi="Segoe UI"/>
      <w:sz w:val="20"/>
      <w:lang w:val="en-GB" w:eastAsia="en-GB"/>
    </w:rPr>
  </w:style>
  <w:style w:type="paragraph" w:customStyle="1" w:styleId="37E17443FA7B468CB8BDA392745CD87D1">
    <w:name w:val="37E17443FA7B468CB8BDA392745CD87D1"/>
    <w:rsid w:val="00A26DAE"/>
    <w:pPr>
      <w:spacing w:after="0" w:line="240" w:lineRule="auto"/>
    </w:pPr>
    <w:rPr>
      <w:rFonts w:ascii="Segoe UI" w:hAnsi="Segoe UI"/>
      <w:sz w:val="20"/>
      <w:lang w:val="en-GB" w:eastAsia="en-GB"/>
    </w:rPr>
  </w:style>
  <w:style w:type="paragraph" w:customStyle="1" w:styleId="F8B65FB7858948DBA9AE1EAD381611691">
    <w:name w:val="F8B65FB7858948DBA9AE1EAD381611691"/>
    <w:rsid w:val="00A26DAE"/>
    <w:pPr>
      <w:spacing w:after="0" w:line="240" w:lineRule="auto"/>
    </w:pPr>
    <w:rPr>
      <w:rFonts w:ascii="Segoe UI" w:hAnsi="Segoe UI"/>
      <w:sz w:val="20"/>
      <w:lang w:val="en-GB" w:eastAsia="en-GB"/>
    </w:rPr>
  </w:style>
  <w:style w:type="paragraph" w:customStyle="1" w:styleId="EB80EACDB58148148303E227F711A39A2">
    <w:name w:val="EB80EACDB58148148303E227F711A39A2"/>
    <w:rsid w:val="00A26DAE"/>
    <w:pPr>
      <w:spacing w:after="0" w:line="240" w:lineRule="auto"/>
    </w:pPr>
    <w:rPr>
      <w:rFonts w:ascii="Segoe UI" w:hAnsi="Segoe UI"/>
      <w:sz w:val="20"/>
      <w:lang w:val="en-GB" w:eastAsia="en-GB"/>
    </w:rPr>
  </w:style>
  <w:style w:type="paragraph" w:customStyle="1" w:styleId="1B7B8DE68F8B4889B199702EA59A94302">
    <w:name w:val="1B7B8DE68F8B4889B199702EA59A94302"/>
    <w:rsid w:val="00A26DAE"/>
    <w:pPr>
      <w:spacing w:after="0" w:line="240" w:lineRule="auto"/>
    </w:pPr>
    <w:rPr>
      <w:rFonts w:ascii="Segoe UI" w:hAnsi="Segoe UI"/>
      <w:sz w:val="20"/>
      <w:lang w:val="en-GB" w:eastAsia="en-GB"/>
    </w:rPr>
  </w:style>
  <w:style w:type="paragraph" w:customStyle="1" w:styleId="4EBDBA4A6E8143D89E415DE9A81308D02">
    <w:name w:val="4EBDBA4A6E8143D89E415DE9A81308D02"/>
    <w:rsid w:val="00A26DAE"/>
    <w:pPr>
      <w:spacing w:after="0" w:line="240" w:lineRule="auto"/>
    </w:pPr>
    <w:rPr>
      <w:rFonts w:ascii="Segoe UI" w:hAnsi="Segoe UI"/>
      <w:sz w:val="20"/>
      <w:lang w:val="en-GB" w:eastAsia="en-GB"/>
    </w:rPr>
  </w:style>
  <w:style w:type="paragraph" w:customStyle="1" w:styleId="97DF2D8CA52B4EE699DD58ADE96A378C2">
    <w:name w:val="97DF2D8CA52B4EE699DD58ADE96A378C2"/>
    <w:rsid w:val="00A26DAE"/>
    <w:pPr>
      <w:spacing w:after="0" w:line="240" w:lineRule="auto"/>
    </w:pPr>
    <w:rPr>
      <w:rFonts w:ascii="Segoe UI" w:hAnsi="Segoe UI"/>
      <w:sz w:val="20"/>
      <w:lang w:val="en-GB" w:eastAsia="en-GB"/>
    </w:rPr>
  </w:style>
  <w:style w:type="paragraph" w:customStyle="1" w:styleId="73D67C4B1DDC469AAE4815F02490032D2">
    <w:name w:val="73D67C4B1DDC469AAE4815F02490032D2"/>
    <w:rsid w:val="00A26DAE"/>
    <w:pPr>
      <w:spacing w:after="0" w:line="240" w:lineRule="auto"/>
    </w:pPr>
    <w:rPr>
      <w:rFonts w:ascii="Segoe UI" w:hAnsi="Segoe UI"/>
      <w:sz w:val="20"/>
      <w:lang w:val="en-GB" w:eastAsia="en-GB"/>
    </w:rPr>
  </w:style>
  <w:style w:type="paragraph" w:customStyle="1" w:styleId="73980E877A55468291EBA03B1D4C9C282">
    <w:name w:val="73980E877A55468291EBA03B1D4C9C282"/>
    <w:rsid w:val="00A26DAE"/>
    <w:pPr>
      <w:spacing w:after="0" w:line="240" w:lineRule="auto"/>
    </w:pPr>
    <w:rPr>
      <w:rFonts w:ascii="Segoe UI" w:hAnsi="Segoe UI"/>
      <w:sz w:val="20"/>
      <w:lang w:val="en-GB" w:eastAsia="en-GB"/>
    </w:rPr>
  </w:style>
  <w:style w:type="paragraph" w:customStyle="1" w:styleId="5D30863F7D284E53B3B7BDD51E777E6D2">
    <w:name w:val="5D30863F7D284E53B3B7BDD51E777E6D2"/>
    <w:rsid w:val="00A26DAE"/>
    <w:pPr>
      <w:spacing w:after="0" w:line="240" w:lineRule="auto"/>
    </w:pPr>
    <w:rPr>
      <w:rFonts w:ascii="Segoe UI" w:hAnsi="Segoe UI"/>
      <w:sz w:val="20"/>
      <w:lang w:val="en-GB" w:eastAsia="en-GB"/>
    </w:rPr>
  </w:style>
  <w:style w:type="paragraph" w:customStyle="1" w:styleId="F69206EA7E6C425D9645B7CDBEAC9B3D2">
    <w:name w:val="F69206EA7E6C425D9645B7CDBEAC9B3D2"/>
    <w:rsid w:val="00A26DAE"/>
    <w:pPr>
      <w:spacing w:after="0" w:line="240" w:lineRule="auto"/>
    </w:pPr>
    <w:rPr>
      <w:rFonts w:ascii="Segoe UI" w:hAnsi="Segoe UI"/>
      <w:sz w:val="20"/>
      <w:lang w:val="en-GB" w:eastAsia="en-GB"/>
    </w:rPr>
  </w:style>
  <w:style w:type="paragraph" w:customStyle="1" w:styleId="AD9AA38A5A9746A7A412F320BA0EE2B82">
    <w:name w:val="AD9AA38A5A9746A7A412F320BA0EE2B82"/>
    <w:rsid w:val="00A26DAE"/>
    <w:pPr>
      <w:spacing w:after="0" w:line="240" w:lineRule="auto"/>
    </w:pPr>
    <w:rPr>
      <w:rFonts w:ascii="Segoe UI" w:hAnsi="Segoe UI"/>
      <w:sz w:val="20"/>
      <w:lang w:val="en-GB" w:eastAsia="en-GB"/>
    </w:rPr>
  </w:style>
  <w:style w:type="paragraph" w:customStyle="1" w:styleId="8C40BBD3F5C24D7798B29B778335B6F52">
    <w:name w:val="8C40BBD3F5C24D7798B29B778335B6F52"/>
    <w:rsid w:val="00A26DAE"/>
    <w:pPr>
      <w:spacing w:after="0" w:line="240" w:lineRule="auto"/>
    </w:pPr>
    <w:rPr>
      <w:rFonts w:ascii="Segoe UI" w:hAnsi="Segoe UI"/>
      <w:sz w:val="20"/>
      <w:lang w:val="en-GB" w:eastAsia="en-GB"/>
    </w:rPr>
  </w:style>
  <w:style w:type="paragraph" w:customStyle="1" w:styleId="963E7D467CEA4966ABEE7CAE14FF876C2">
    <w:name w:val="963E7D467CEA4966ABEE7CAE14FF876C2"/>
    <w:rsid w:val="00A26DAE"/>
    <w:pPr>
      <w:spacing w:after="0" w:line="240" w:lineRule="auto"/>
    </w:pPr>
    <w:rPr>
      <w:rFonts w:ascii="Segoe UI" w:hAnsi="Segoe UI"/>
      <w:sz w:val="20"/>
      <w:lang w:val="en-GB" w:eastAsia="en-GB"/>
    </w:rPr>
  </w:style>
  <w:style w:type="paragraph" w:customStyle="1" w:styleId="C1EEF46E868044B18F4A8F1FA00EC66D2">
    <w:name w:val="C1EEF46E868044B18F4A8F1FA00EC66D2"/>
    <w:rsid w:val="00A26DAE"/>
    <w:pPr>
      <w:spacing w:after="0" w:line="240" w:lineRule="auto"/>
    </w:pPr>
    <w:rPr>
      <w:rFonts w:ascii="Segoe UI" w:hAnsi="Segoe UI"/>
      <w:sz w:val="20"/>
      <w:lang w:val="en-GB" w:eastAsia="en-GB"/>
    </w:rPr>
  </w:style>
  <w:style w:type="paragraph" w:customStyle="1" w:styleId="3A3309A466EC47628542DE9D6A830E9323">
    <w:name w:val="3A3309A466EC47628542DE9D6A830E9323"/>
    <w:rsid w:val="00A26DAE"/>
    <w:pPr>
      <w:spacing w:after="0" w:line="240" w:lineRule="auto"/>
    </w:pPr>
    <w:rPr>
      <w:rFonts w:ascii="Segoe UI" w:hAnsi="Segoe UI"/>
      <w:b/>
      <w:sz w:val="20"/>
      <w:lang w:val="en-GB" w:eastAsia="en-GB"/>
    </w:rPr>
  </w:style>
  <w:style w:type="paragraph" w:customStyle="1" w:styleId="276E5681654A4192BED2D26985D924BD23">
    <w:name w:val="276E5681654A4192BED2D26985D924BD23"/>
    <w:rsid w:val="00A26DAE"/>
    <w:pPr>
      <w:spacing w:after="0" w:line="240" w:lineRule="auto"/>
    </w:pPr>
    <w:rPr>
      <w:rFonts w:ascii="Segoe UI" w:hAnsi="Segoe UI"/>
      <w:b/>
      <w:sz w:val="20"/>
      <w:lang w:val="en-GB" w:eastAsia="en-GB"/>
    </w:rPr>
  </w:style>
  <w:style w:type="paragraph" w:customStyle="1" w:styleId="5DE751AC11804EF6BE57BB36936DA6B313">
    <w:name w:val="5DE751AC11804EF6BE57BB36936DA6B313"/>
    <w:rsid w:val="00A26DAE"/>
    <w:pPr>
      <w:spacing w:after="0" w:line="240" w:lineRule="auto"/>
    </w:pPr>
    <w:rPr>
      <w:rFonts w:ascii="Segoe UI" w:hAnsi="Segoe UI"/>
      <w:sz w:val="20"/>
      <w:lang w:val="en-GB" w:eastAsia="en-GB"/>
    </w:rPr>
  </w:style>
  <w:style w:type="paragraph" w:customStyle="1" w:styleId="7B88634315DD43CC99E8DBCA3B8EBC3723">
    <w:name w:val="7B88634315DD43CC99E8DBCA3B8EBC3723"/>
    <w:rsid w:val="00A26DAE"/>
    <w:pPr>
      <w:spacing w:after="0" w:line="240" w:lineRule="auto"/>
    </w:pPr>
    <w:rPr>
      <w:rFonts w:ascii="Segoe UI" w:hAnsi="Segoe UI"/>
      <w:sz w:val="20"/>
      <w:lang w:val="en-GB" w:eastAsia="en-GB"/>
    </w:rPr>
  </w:style>
  <w:style w:type="paragraph" w:customStyle="1" w:styleId="5FDEE799DAF54CD8BBBD974177B6D20C23">
    <w:name w:val="5FDEE799DAF54CD8BBBD974177B6D20C23"/>
    <w:rsid w:val="00A26DAE"/>
    <w:pPr>
      <w:spacing w:after="0" w:line="240" w:lineRule="auto"/>
    </w:pPr>
    <w:rPr>
      <w:rFonts w:ascii="Segoe UI" w:hAnsi="Segoe UI"/>
      <w:sz w:val="20"/>
      <w:lang w:val="en-GB" w:eastAsia="en-GB"/>
    </w:rPr>
  </w:style>
  <w:style w:type="paragraph" w:customStyle="1" w:styleId="9DF15DE4D70F49EE85D218900104946E23">
    <w:name w:val="9DF15DE4D70F49EE85D218900104946E23"/>
    <w:rsid w:val="00A26DAE"/>
    <w:pPr>
      <w:spacing w:after="0" w:line="240" w:lineRule="auto"/>
    </w:pPr>
    <w:rPr>
      <w:rFonts w:ascii="Segoe UI" w:hAnsi="Segoe UI"/>
      <w:sz w:val="20"/>
      <w:lang w:val="en-GB" w:eastAsia="en-GB"/>
    </w:rPr>
  </w:style>
  <w:style w:type="paragraph" w:customStyle="1" w:styleId="8C67379A14D543A5A9F0A29A997B083923">
    <w:name w:val="8C67379A14D543A5A9F0A29A997B083923"/>
    <w:rsid w:val="00A26DAE"/>
    <w:pPr>
      <w:spacing w:after="0" w:line="240" w:lineRule="auto"/>
    </w:pPr>
    <w:rPr>
      <w:rFonts w:ascii="Segoe UI" w:hAnsi="Segoe UI"/>
      <w:sz w:val="20"/>
      <w:lang w:val="en-GB" w:eastAsia="en-GB"/>
    </w:rPr>
  </w:style>
  <w:style w:type="paragraph" w:customStyle="1" w:styleId="95DBC423593B4309B3C7FC272C30D63013">
    <w:name w:val="95DBC423593B4309B3C7FC272C30D63013"/>
    <w:rsid w:val="00A26DAE"/>
    <w:pPr>
      <w:spacing w:after="0" w:line="240" w:lineRule="auto"/>
    </w:pPr>
    <w:rPr>
      <w:rFonts w:ascii="Segoe UI" w:hAnsi="Segoe UI"/>
      <w:sz w:val="20"/>
      <w:lang w:val="en-GB" w:eastAsia="en-GB"/>
    </w:rPr>
  </w:style>
  <w:style w:type="paragraph" w:customStyle="1" w:styleId="1D7A5E5A7CD2448D9917E2550168E8A512">
    <w:name w:val="1D7A5E5A7CD2448D9917E2550168E8A512"/>
    <w:rsid w:val="00A26DAE"/>
    <w:pPr>
      <w:spacing w:after="0" w:line="240" w:lineRule="auto"/>
    </w:pPr>
    <w:rPr>
      <w:rFonts w:ascii="Segoe UI" w:hAnsi="Segoe UI"/>
      <w:sz w:val="20"/>
      <w:lang w:val="en-GB" w:eastAsia="en-GB"/>
    </w:rPr>
  </w:style>
  <w:style w:type="paragraph" w:customStyle="1" w:styleId="8D597EC715304BEFA8327CB1A2CFB4A312">
    <w:name w:val="8D597EC715304BEFA8327CB1A2CFB4A312"/>
    <w:rsid w:val="00A26DAE"/>
    <w:pPr>
      <w:spacing w:after="0" w:line="240" w:lineRule="auto"/>
    </w:pPr>
    <w:rPr>
      <w:rFonts w:ascii="Segoe UI" w:hAnsi="Segoe UI"/>
      <w:sz w:val="20"/>
      <w:lang w:val="en-GB" w:eastAsia="en-GB"/>
    </w:rPr>
  </w:style>
  <w:style w:type="paragraph" w:customStyle="1" w:styleId="C01D21DE60B645FFBB6452899A01C8AB12">
    <w:name w:val="C01D21DE60B645FFBB6452899A01C8AB12"/>
    <w:rsid w:val="00A26DAE"/>
    <w:pPr>
      <w:spacing w:after="0" w:line="240" w:lineRule="auto"/>
    </w:pPr>
    <w:rPr>
      <w:rFonts w:ascii="Segoe UI" w:hAnsi="Segoe UI"/>
      <w:sz w:val="20"/>
      <w:lang w:val="en-GB" w:eastAsia="en-GB"/>
    </w:rPr>
  </w:style>
  <w:style w:type="paragraph" w:customStyle="1" w:styleId="FCC4C1C59A3C4E7F94F263F7B1E8E5026">
    <w:name w:val="FCC4C1C59A3C4E7F94F263F7B1E8E5026"/>
    <w:rsid w:val="00A26DAE"/>
    <w:pPr>
      <w:spacing w:after="0" w:line="240" w:lineRule="auto"/>
    </w:pPr>
    <w:rPr>
      <w:rFonts w:ascii="Segoe UI" w:hAnsi="Segoe UI"/>
      <w:sz w:val="20"/>
      <w:lang w:val="en-GB" w:eastAsia="en-GB"/>
    </w:rPr>
  </w:style>
  <w:style w:type="paragraph" w:customStyle="1" w:styleId="0B4FCE9B58C54C3291BF3C754C15C8DC6">
    <w:name w:val="0B4FCE9B58C54C3291BF3C754C15C8DC6"/>
    <w:rsid w:val="00A26DAE"/>
    <w:pPr>
      <w:spacing w:after="0" w:line="240" w:lineRule="auto"/>
    </w:pPr>
    <w:rPr>
      <w:rFonts w:ascii="Segoe UI" w:hAnsi="Segoe UI"/>
      <w:sz w:val="20"/>
      <w:lang w:val="en-GB" w:eastAsia="en-GB"/>
    </w:rPr>
  </w:style>
  <w:style w:type="paragraph" w:customStyle="1" w:styleId="F0B1067E0B5143789145C2C2DDCE118E13">
    <w:name w:val="F0B1067E0B5143789145C2C2DDCE118E13"/>
    <w:rsid w:val="00A26DAE"/>
    <w:pPr>
      <w:spacing w:after="0" w:line="240" w:lineRule="auto"/>
    </w:pPr>
    <w:rPr>
      <w:rFonts w:ascii="Segoe UI" w:hAnsi="Segoe UI"/>
      <w:sz w:val="20"/>
      <w:lang w:val="en-GB" w:eastAsia="en-GB"/>
    </w:rPr>
  </w:style>
  <w:style w:type="paragraph" w:customStyle="1" w:styleId="22F46E86465F482FA05AAD184E24B13D2">
    <w:name w:val="22F46E86465F482FA05AAD184E24B13D2"/>
    <w:rsid w:val="00A26DAE"/>
    <w:pPr>
      <w:spacing w:after="0" w:line="240" w:lineRule="auto"/>
    </w:pPr>
    <w:rPr>
      <w:rFonts w:ascii="Segoe UI" w:hAnsi="Segoe UI"/>
      <w:sz w:val="20"/>
      <w:lang w:val="en-GB" w:eastAsia="en-GB"/>
    </w:rPr>
  </w:style>
  <w:style w:type="paragraph" w:customStyle="1" w:styleId="4CB9E27BA4224757B14534538AFB2EC22">
    <w:name w:val="4CB9E27BA4224757B14534538AFB2EC22"/>
    <w:rsid w:val="00A26DAE"/>
    <w:pPr>
      <w:spacing w:after="0" w:line="240" w:lineRule="auto"/>
    </w:pPr>
    <w:rPr>
      <w:rFonts w:ascii="Segoe UI" w:hAnsi="Segoe UI"/>
      <w:sz w:val="20"/>
      <w:lang w:val="en-GB" w:eastAsia="en-GB"/>
    </w:rPr>
  </w:style>
  <w:style w:type="paragraph" w:customStyle="1" w:styleId="C8EAD9067F5D46709077E769D378C96E2">
    <w:name w:val="C8EAD9067F5D46709077E769D378C96E2"/>
    <w:rsid w:val="00A26DAE"/>
    <w:pPr>
      <w:spacing w:after="0" w:line="240" w:lineRule="auto"/>
    </w:pPr>
    <w:rPr>
      <w:rFonts w:ascii="Segoe UI" w:hAnsi="Segoe UI"/>
      <w:sz w:val="20"/>
      <w:lang w:val="en-GB" w:eastAsia="en-GB"/>
    </w:rPr>
  </w:style>
  <w:style w:type="paragraph" w:customStyle="1" w:styleId="74188B3242E248FBA8E48AC60A07DF212">
    <w:name w:val="74188B3242E248FBA8E48AC60A07DF212"/>
    <w:rsid w:val="00A26DAE"/>
    <w:pPr>
      <w:spacing w:after="0" w:line="240" w:lineRule="auto"/>
    </w:pPr>
    <w:rPr>
      <w:rFonts w:ascii="Segoe UI" w:hAnsi="Segoe UI"/>
      <w:sz w:val="20"/>
      <w:lang w:val="en-GB" w:eastAsia="en-GB"/>
    </w:rPr>
  </w:style>
  <w:style w:type="paragraph" w:customStyle="1" w:styleId="4F73DDDFB4AB4361BA73937F83DAF5992">
    <w:name w:val="4F73DDDFB4AB4361BA73937F83DAF5992"/>
    <w:rsid w:val="00A26DAE"/>
    <w:pPr>
      <w:spacing w:after="0" w:line="240" w:lineRule="auto"/>
    </w:pPr>
    <w:rPr>
      <w:rFonts w:ascii="Segoe UI" w:hAnsi="Segoe UI"/>
      <w:sz w:val="20"/>
      <w:lang w:val="en-GB" w:eastAsia="en-GB"/>
    </w:rPr>
  </w:style>
  <w:style w:type="paragraph" w:customStyle="1" w:styleId="FB52C8055732485DB843127307206C402">
    <w:name w:val="FB52C8055732485DB843127307206C402"/>
    <w:rsid w:val="00A26DAE"/>
    <w:pPr>
      <w:spacing w:after="0" w:line="240" w:lineRule="auto"/>
    </w:pPr>
    <w:rPr>
      <w:rFonts w:ascii="Segoe UI" w:hAnsi="Segoe UI"/>
      <w:sz w:val="20"/>
      <w:lang w:val="en-GB" w:eastAsia="en-GB"/>
    </w:rPr>
  </w:style>
  <w:style w:type="paragraph" w:customStyle="1" w:styleId="82B71A5F80FF4D78A976E022852CCC482">
    <w:name w:val="82B71A5F80FF4D78A976E022852CCC482"/>
    <w:rsid w:val="00A26DAE"/>
    <w:pPr>
      <w:spacing w:after="0" w:line="240" w:lineRule="auto"/>
    </w:pPr>
    <w:rPr>
      <w:rFonts w:ascii="Segoe UI" w:hAnsi="Segoe UI"/>
      <w:sz w:val="20"/>
      <w:lang w:val="en-GB" w:eastAsia="en-GB"/>
    </w:rPr>
  </w:style>
  <w:style w:type="paragraph" w:customStyle="1" w:styleId="D29D377240654CD6A171CA585AF1CDCE2">
    <w:name w:val="D29D377240654CD6A171CA585AF1CDCE2"/>
    <w:rsid w:val="00A26DAE"/>
    <w:pPr>
      <w:spacing w:after="0" w:line="240" w:lineRule="auto"/>
    </w:pPr>
    <w:rPr>
      <w:rFonts w:ascii="Segoe UI" w:hAnsi="Segoe UI"/>
      <w:sz w:val="20"/>
      <w:lang w:val="en-GB" w:eastAsia="en-GB"/>
    </w:rPr>
  </w:style>
  <w:style w:type="paragraph" w:customStyle="1" w:styleId="B25B986D1A24443E814D11E0459704C12">
    <w:name w:val="B25B986D1A24443E814D11E0459704C12"/>
    <w:rsid w:val="00A26DAE"/>
    <w:pPr>
      <w:spacing w:after="0" w:line="240" w:lineRule="auto"/>
    </w:pPr>
    <w:rPr>
      <w:rFonts w:ascii="Segoe UI" w:hAnsi="Segoe UI"/>
      <w:sz w:val="20"/>
      <w:lang w:val="en-GB" w:eastAsia="en-GB"/>
    </w:rPr>
  </w:style>
  <w:style w:type="paragraph" w:customStyle="1" w:styleId="4827A8BE5FCB417CA84912E86A13C4B32">
    <w:name w:val="4827A8BE5FCB417CA84912E86A13C4B32"/>
    <w:rsid w:val="00A26DAE"/>
    <w:pPr>
      <w:spacing w:after="0" w:line="240" w:lineRule="auto"/>
    </w:pPr>
    <w:rPr>
      <w:rFonts w:ascii="Segoe UI" w:hAnsi="Segoe UI"/>
      <w:sz w:val="20"/>
      <w:lang w:val="en-GB" w:eastAsia="en-GB"/>
    </w:rPr>
  </w:style>
  <w:style w:type="paragraph" w:customStyle="1" w:styleId="390664BCD8F2455481397BD9945D8E2A2">
    <w:name w:val="390664BCD8F2455481397BD9945D8E2A2"/>
    <w:rsid w:val="00A26DAE"/>
    <w:pPr>
      <w:spacing w:after="0" w:line="240" w:lineRule="auto"/>
    </w:pPr>
    <w:rPr>
      <w:rFonts w:ascii="Segoe UI" w:hAnsi="Segoe UI"/>
      <w:sz w:val="20"/>
      <w:lang w:val="en-GB" w:eastAsia="en-GB"/>
    </w:rPr>
  </w:style>
  <w:style w:type="paragraph" w:customStyle="1" w:styleId="B5F2E038D5B2488885C5569400C31CD92">
    <w:name w:val="B5F2E038D5B2488885C5569400C31CD92"/>
    <w:rsid w:val="00A26DAE"/>
    <w:pPr>
      <w:spacing w:after="0" w:line="240" w:lineRule="auto"/>
    </w:pPr>
    <w:rPr>
      <w:rFonts w:ascii="Segoe UI" w:hAnsi="Segoe UI"/>
      <w:sz w:val="20"/>
      <w:lang w:val="en-GB" w:eastAsia="en-GB"/>
    </w:rPr>
  </w:style>
  <w:style w:type="paragraph" w:customStyle="1" w:styleId="014B1E9455C24AC29BE31CF8477899522">
    <w:name w:val="014B1E9455C24AC29BE31CF8477899522"/>
    <w:rsid w:val="00A26DAE"/>
    <w:pPr>
      <w:spacing w:after="0" w:line="240" w:lineRule="auto"/>
    </w:pPr>
    <w:rPr>
      <w:rFonts w:ascii="Segoe UI" w:hAnsi="Segoe UI"/>
      <w:sz w:val="20"/>
      <w:lang w:val="en-GB" w:eastAsia="en-GB"/>
    </w:rPr>
  </w:style>
  <w:style w:type="paragraph" w:customStyle="1" w:styleId="DFF2D8FCEC2347F5A7CEC9C87ABC28342">
    <w:name w:val="DFF2D8FCEC2347F5A7CEC9C87ABC28342"/>
    <w:rsid w:val="00A26DAE"/>
    <w:pPr>
      <w:spacing w:after="0" w:line="240" w:lineRule="auto"/>
    </w:pPr>
    <w:rPr>
      <w:rFonts w:ascii="Segoe UI" w:hAnsi="Segoe UI"/>
      <w:sz w:val="20"/>
      <w:lang w:val="en-GB" w:eastAsia="en-GB"/>
    </w:rPr>
  </w:style>
  <w:style w:type="paragraph" w:customStyle="1" w:styleId="F03EA5BF23034505BD8DF28E862048592">
    <w:name w:val="F03EA5BF23034505BD8DF28E862048592"/>
    <w:rsid w:val="00A26DAE"/>
    <w:pPr>
      <w:spacing w:after="0" w:line="240" w:lineRule="auto"/>
    </w:pPr>
    <w:rPr>
      <w:rFonts w:ascii="Segoe UI" w:hAnsi="Segoe UI"/>
      <w:sz w:val="20"/>
      <w:lang w:val="en-GB" w:eastAsia="en-GB"/>
    </w:rPr>
  </w:style>
  <w:style w:type="paragraph" w:customStyle="1" w:styleId="6193843F5B7A4B6F96465A1043DBB7A42">
    <w:name w:val="6193843F5B7A4B6F96465A1043DBB7A42"/>
    <w:rsid w:val="00A26DAE"/>
    <w:pPr>
      <w:spacing w:after="0" w:line="240" w:lineRule="auto"/>
    </w:pPr>
    <w:rPr>
      <w:rFonts w:ascii="Segoe UI" w:hAnsi="Segoe UI"/>
      <w:sz w:val="20"/>
      <w:lang w:val="en-GB" w:eastAsia="en-GB"/>
    </w:rPr>
  </w:style>
  <w:style w:type="paragraph" w:customStyle="1" w:styleId="87260DA25A674B698AD535FCC764951C1">
    <w:name w:val="87260DA25A674B698AD535FCC764951C1"/>
    <w:rsid w:val="00A26DAE"/>
    <w:pPr>
      <w:spacing w:after="0" w:line="240" w:lineRule="auto"/>
    </w:pPr>
    <w:rPr>
      <w:rFonts w:ascii="Segoe UI" w:hAnsi="Segoe UI"/>
      <w:sz w:val="20"/>
      <w:lang w:val="en-GB" w:eastAsia="en-GB"/>
    </w:rPr>
  </w:style>
  <w:style w:type="paragraph" w:customStyle="1" w:styleId="3801510C55FF4A2090E7445EBE338D011">
    <w:name w:val="3801510C55FF4A2090E7445EBE338D011"/>
    <w:rsid w:val="00A26DAE"/>
    <w:pPr>
      <w:spacing w:after="0" w:line="240" w:lineRule="auto"/>
    </w:pPr>
    <w:rPr>
      <w:rFonts w:ascii="Segoe UI" w:hAnsi="Segoe UI"/>
      <w:sz w:val="20"/>
      <w:lang w:val="en-GB" w:eastAsia="en-GB"/>
    </w:rPr>
  </w:style>
  <w:style w:type="paragraph" w:customStyle="1" w:styleId="6B6CBD8B233742A4B6F5BF28378497D91">
    <w:name w:val="6B6CBD8B233742A4B6F5BF28378497D91"/>
    <w:rsid w:val="00A26DAE"/>
    <w:pPr>
      <w:spacing w:after="0" w:line="240" w:lineRule="auto"/>
    </w:pPr>
    <w:rPr>
      <w:rFonts w:ascii="Segoe UI" w:hAnsi="Segoe UI"/>
      <w:sz w:val="20"/>
      <w:lang w:val="en-GB" w:eastAsia="en-GB"/>
    </w:rPr>
  </w:style>
  <w:style w:type="paragraph" w:customStyle="1" w:styleId="450AF69E487247A9B829A936E48E9EE31">
    <w:name w:val="450AF69E487247A9B829A936E48E9EE31"/>
    <w:rsid w:val="00A26DAE"/>
    <w:pPr>
      <w:spacing w:after="0" w:line="240" w:lineRule="auto"/>
    </w:pPr>
    <w:rPr>
      <w:rFonts w:ascii="Segoe UI" w:hAnsi="Segoe UI"/>
      <w:sz w:val="20"/>
      <w:lang w:val="en-GB" w:eastAsia="en-GB"/>
    </w:rPr>
  </w:style>
  <w:style w:type="paragraph" w:customStyle="1" w:styleId="4AB40901F4824407982E6A97DAE9C3BE2">
    <w:name w:val="4AB40901F4824407982E6A97DAE9C3BE2"/>
    <w:rsid w:val="00A26DAE"/>
    <w:pPr>
      <w:spacing w:after="0" w:line="240" w:lineRule="auto"/>
    </w:pPr>
    <w:rPr>
      <w:rFonts w:ascii="Segoe UI" w:hAnsi="Segoe UI"/>
      <w:sz w:val="20"/>
      <w:lang w:val="en-GB" w:eastAsia="en-GB"/>
    </w:rPr>
  </w:style>
  <w:style w:type="paragraph" w:customStyle="1" w:styleId="7C8226A4225B4BF7ACB27769F3A98A962">
    <w:name w:val="7C8226A4225B4BF7ACB27769F3A98A962"/>
    <w:rsid w:val="00A26DAE"/>
    <w:pPr>
      <w:spacing w:after="0" w:line="240" w:lineRule="auto"/>
    </w:pPr>
    <w:rPr>
      <w:rFonts w:ascii="Segoe UI" w:hAnsi="Segoe UI"/>
      <w:sz w:val="20"/>
      <w:lang w:val="en-GB" w:eastAsia="en-GB"/>
    </w:rPr>
  </w:style>
  <w:style w:type="paragraph" w:customStyle="1" w:styleId="55BDB210B3074DB1B9AA25177BBDB4332">
    <w:name w:val="55BDB210B3074DB1B9AA25177BBDB4332"/>
    <w:rsid w:val="00A26DAE"/>
    <w:pPr>
      <w:spacing w:after="0" w:line="240" w:lineRule="auto"/>
    </w:pPr>
    <w:rPr>
      <w:rFonts w:ascii="Segoe UI" w:hAnsi="Segoe UI"/>
      <w:sz w:val="20"/>
      <w:lang w:val="en-GB" w:eastAsia="en-GB"/>
    </w:rPr>
  </w:style>
  <w:style w:type="paragraph" w:customStyle="1" w:styleId="3B5DDB5CA3E84E329775DA457CD7FDB02">
    <w:name w:val="3B5DDB5CA3E84E329775DA457CD7FDB02"/>
    <w:rsid w:val="00A26DAE"/>
    <w:pPr>
      <w:spacing w:after="0" w:line="240" w:lineRule="auto"/>
    </w:pPr>
    <w:rPr>
      <w:rFonts w:ascii="Segoe UI" w:hAnsi="Segoe UI"/>
      <w:sz w:val="20"/>
      <w:lang w:val="en-GB" w:eastAsia="en-GB"/>
    </w:rPr>
  </w:style>
  <w:style w:type="paragraph" w:customStyle="1" w:styleId="37E17443FA7B468CB8BDA392745CD87D2">
    <w:name w:val="37E17443FA7B468CB8BDA392745CD87D2"/>
    <w:rsid w:val="00A26DAE"/>
    <w:pPr>
      <w:spacing w:after="0" w:line="240" w:lineRule="auto"/>
    </w:pPr>
    <w:rPr>
      <w:rFonts w:ascii="Segoe UI" w:hAnsi="Segoe UI"/>
      <w:sz w:val="20"/>
      <w:lang w:val="en-GB" w:eastAsia="en-GB"/>
    </w:rPr>
  </w:style>
  <w:style w:type="paragraph" w:customStyle="1" w:styleId="F8B65FB7858948DBA9AE1EAD381611692">
    <w:name w:val="F8B65FB7858948DBA9AE1EAD381611692"/>
    <w:rsid w:val="00A26DAE"/>
    <w:pPr>
      <w:spacing w:after="0" w:line="240" w:lineRule="auto"/>
    </w:pPr>
    <w:rPr>
      <w:rFonts w:ascii="Segoe UI" w:hAnsi="Segoe UI"/>
      <w:sz w:val="20"/>
      <w:lang w:val="en-GB" w:eastAsia="en-GB"/>
    </w:rPr>
  </w:style>
  <w:style w:type="paragraph" w:customStyle="1" w:styleId="EB80EACDB58148148303E227F711A39A3">
    <w:name w:val="EB80EACDB58148148303E227F711A39A3"/>
    <w:rsid w:val="00A26DAE"/>
    <w:pPr>
      <w:spacing w:after="0" w:line="240" w:lineRule="auto"/>
    </w:pPr>
    <w:rPr>
      <w:rFonts w:ascii="Segoe UI" w:hAnsi="Segoe UI"/>
      <w:sz w:val="20"/>
      <w:lang w:val="en-GB" w:eastAsia="en-GB"/>
    </w:rPr>
  </w:style>
  <w:style w:type="paragraph" w:customStyle="1" w:styleId="1B7B8DE68F8B4889B199702EA59A94303">
    <w:name w:val="1B7B8DE68F8B4889B199702EA59A94303"/>
    <w:rsid w:val="00A26DAE"/>
    <w:pPr>
      <w:spacing w:after="0" w:line="240" w:lineRule="auto"/>
    </w:pPr>
    <w:rPr>
      <w:rFonts w:ascii="Segoe UI" w:hAnsi="Segoe UI"/>
      <w:sz w:val="20"/>
      <w:lang w:val="en-GB" w:eastAsia="en-GB"/>
    </w:rPr>
  </w:style>
  <w:style w:type="paragraph" w:customStyle="1" w:styleId="4EBDBA4A6E8143D89E415DE9A81308D03">
    <w:name w:val="4EBDBA4A6E8143D89E415DE9A81308D03"/>
    <w:rsid w:val="00A26DAE"/>
    <w:pPr>
      <w:spacing w:after="0" w:line="240" w:lineRule="auto"/>
    </w:pPr>
    <w:rPr>
      <w:rFonts w:ascii="Segoe UI" w:hAnsi="Segoe UI"/>
      <w:sz w:val="20"/>
      <w:lang w:val="en-GB" w:eastAsia="en-GB"/>
    </w:rPr>
  </w:style>
  <w:style w:type="paragraph" w:customStyle="1" w:styleId="97DF2D8CA52B4EE699DD58ADE96A378C3">
    <w:name w:val="97DF2D8CA52B4EE699DD58ADE96A378C3"/>
    <w:rsid w:val="00A26DAE"/>
    <w:pPr>
      <w:spacing w:after="0" w:line="240" w:lineRule="auto"/>
    </w:pPr>
    <w:rPr>
      <w:rFonts w:ascii="Segoe UI" w:hAnsi="Segoe UI"/>
      <w:sz w:val="20"/>
      <w:lang w:val="en-GB" w:eastAsia="en-GB"/>
    </w:rPr>
  </w:style>
  <w:style w:type="paragraph" w:customStyle="1" w:styleId="73D67C4B1DDC469AAE4815F02490032D3">
    <w:name w:val="73D67C4B1DDC469AAE4815F02490032D3"/>
    <w:rsid w:val="00A26DAE"/>
    <w:pPr>
      <w:spacing w:after="0" w:line="240" w:lineRule="auto"/>
    </w:pPr>
    <w:rPr>
      <w:rFonts w:ascii="Segoe UI" w:hAnsi="Segoe UI"/>
      <w:sz w:val="20"/>
      <w:lang w:val="en-GB" w:eastAsia="en-GB"/>
    </w:rPr>
  </w:style>
  <w:style w:type="paragraph" w:customStyle="1" w:styleId="73980E877A55468291EBA03B1D4C9C283">
    <w:name w:val="73980E877A55468291EBA03B1D4C9C283"/>
    <w:rsid w:val="00A26DAE"/>
    <w:pPr>
      <w:spacing w:after="0" w:line="240" w:lineRule="auto"/>
    </w:pPr>
    <w:rPr>
      <w:rFonts w:ascii="Segoe UI" w:hAnsi="Segoe UI"/>
      <w:sz w:val="20"/>
      <w:lang w:val="en-GB" w:eastAsia="en-GB"/>
    </w:rPr>
  </w:style>
  <w:style w:type="paragraph" w:customStyle="1" w:styleId="5D30863F7D284E53B3B7BDD51E777E6D3">
    <w:name w:val="5D30863F7D284E53B3B7BDD51E777E6D3"/>
    <w:rsid w:val="00A26DAE"/>
    <w:pPr>
      <w:spacing w:after="0" w:line="240" w:lineRule="auto"/>
    </w:pPr>
    <w:rPr>
      <w:rFonts w:ascii="Segoe UI" w:hAnsi="Segoe UI"/>
      <w:sz w:val="20"/>
      <w:lang w:val="en-GB" w:eastAsia="en-GB"/>
    </w:rPr>
  </w:style>
  <w:style w:type="paragraph" w:customStyle="1" w:styleId="F69206EA7E6C425D9645B7CDBEAC9B3D3">
    <w:name w:val="F69206EA7E6C425D9645B7CDBEAC9B3D3"/>
    <w:rsid w:val="00A26DAE"/>
    <w:pPr>
      <w:spacing w:after="0" w:line="240" w:lineRule="auto"/>
    </w:pPr>
    <w:rPr>
      <w:rFonts w:ascii="Segoe UI" w:hAnsi="Segoe UI"/>
      <w:sz w:val="20"/>
      <w:lang w:val="en-GB" w:eastAsia="en-GB"/>
    </w:rPr>
  </w:style>
  <w:style w:type="paragraph" w:customStyle="1" w:styleId="AD9AA38A5A9746A7A412F320BA0EE2B83">
    <w:name w:val="AD9AA38A5A9746A7A412F320BA0EE2B83"/>
    <w:rsid w:val="00A26DAE"/>
    <w:pPr>
      <w:spacing w:after="0" w:line="240" w:lineRule="auto"/>
    </w:pPr>
    <w:rPr>
      <w:rFonts w:ascii="Segoe UI" w:hAnsi="Segoe UI"/>
      <w:sz w:val="20"/>
      <w:lang w:val="en-GB" w:eastAsia="en-GB"/>
    </w:rPr>
  </w:style>
  <w:style w:type="paragraph" w:customStyle="1" w:styleId="8C40BBD3F5C24D7798B29B778335B6F53">
    <w:name w:val="8C40BBD3F5C24D7798B29B778335B6F53"/>
    <w:rsid w:val="00A26DAE"/>
    <w:pPr>
      <w:spacing w:after="0" w:line="240" w:lineRule="auto"/>
    </w:pPr>
    <w:rPr>
      <w:rFonts w:ascii="Segoe UI" w:hAnsi="Segoe UI"/>
      <w:sz w:val="20"/>
      <w:lang w:val="en-GB" w:eastAsia="en-GB"/>
    </w:rPr>
  </w:style>
  <w:style w:type="paragraph" w:customStyle="1" w:styleId="963E7D467CEA4966ABEE7CAE14FF876C3">
    <w:name w:val="963E7D467CEA4966ABEE7CAE14FF876C3"/>
    <w:rsid w:val="00A26DAE"/>
    <w:pPr>
      <w:spacing w:after="0" w:line="240" w:lineRule="auto"/>
    </w:pPr>
    <w:rPr>
      <w:rFonts w:ascii="Segoe UI" w:hAnsi="Segoe UI"/>
      <w:sz w:val="20"/>
      <w:lang w:val="en-GB" w:eastAsia="en-GB"/>
    </w:rPr>
  </w:style>
  <w:style w:type="paragraph" w:customStyle="1" w:styleId="C1EEF46E868044B18F4A8F1FA00EC66D3">
    <w:name w:val="C1EEF46E868044B18F4A8F1FA00EC66D3"/>
    <w:rsid w:val="00A26DAE"/>
    <w:pPr>
      <w:spacing w:after="0" w:line="240" w:lineRule="auto"/>
    </w:pPr>
    <w:rPr>
      <w:rFonts w:ascii="Segoe UI" w:hAnsi="Segoe UI"/>
      <w:sz w:val="20"/>
      <w:lang w:val="en-GB" w:eastAsia="en-GB"/>
    </w:rPr>
  </w:style>
  <w:style w:type="paragraph" w:customStyle="1" w:styleId="3A3309A466EC47628542DE9D6A830E9324">
    <w:name w:val="3A3309A466EC47628542DE9D6A830E9324"/>
    <w:rsid w:val="00A26DAE"/>
    <w:pPr>
      <w:spacing w:after="0" w:line="240" w:lineRule="auto"/>
    </w:pPr>
    <w:rPr>
      <w:rFonts w:ascii="Segoe UI" w:hAnsi="Segoe UI"/>
      <w:b/>
      <w:sz w:val="20"/>
      <w:lang w:val="en-GB" w:eastAsia="en-GB"/>
    </w:rPr>
  </w:style>
  <w:style w:type="paragraph" w:customStyle="1" w:styleId="276E5681654A4192BED2D26985D924BD24">
    <w:name w:val="276E5681654A4192BED2D26985D924BD24"/>
    <w:rsid w:val="00A26DAE"/>
    <w:pPr>
      <w:spacing w:after="0" w:line="240" w:lineRule="auto"/>
    </w:pPr>
    <w:rPr>
      <w:rFonts w:ascii="Segoe UI" w:hAnsi="Segoe UI"/>
      <w:b/>
      <w:sz w:val="20"/>
      <w:lang w:val="en-GB" w:eastAsia="en-GB"/>
    </w:rPr>
  </w:style>
  <w:style w:type="paragraph" w:customStyle="1" w:styleId="5DE751AC11804EF6BE57BB36936DA6B314">
    <w:name w:val="5DE751AC11804EF6BE57BB36936DA6B314"/>
    <w:rsid w:val="00A26DAE"/>
    <w:pPr>
      <w:spacing w:after="0" w:line="240" w:lineRule="auto"/>
    </w:pPr>
    <w:rPr>
      <w:rFonts w:ascii="Segoe UI" w:hAnsi="Segoe UI"/>
      <w:sz w:val="20"/>
      <w:lang w:val="en-GB" w:eastAsia="en-GB"/>
    </w:rPr>
  </w:style>
  <w:style w:type="paragraph" w:customStyle="1" w:styleId="7B88634315DD43CC99E8DBCA3B8EBC3724">
    <w:name w:val="7B88634315DD43CC99E8DBCA3B8EBC3724"/>
    <w:rsid w:val="00A26DAE"/>
    <w:pPr>
      <w:spacing w:after="0" w:line="240" w:lineRule="auto"/>
    </w:pPr>
    <w:rPr>
      <w:rFonts w:ascii="Segoe UI" w:hAnsi="Segoe UI"/>
      <w:sz w:val="20"/>
      <w:lang w:val="en-GB" w:eastAsia="en-GB"/>
    </w:rPr>
  </w:style>
  <w:style w:type="paragraph" w:customStyle="1" w:styleId="5FDEE799DAF54CD8BBBD974177B6D20C24">
    <w:name w:val="5FDEE799DAF54CD8BBBD974177B6D20C24"/>
    <w:rsid w:val="00A26DAE"/>
    <w:pPr>
      <w:spacing w:after="0" w:line="240" w:lineRule="auto"/>
    </w:pPr>
    <w:rPr>
      <w:rFonts w:ascii="Segoe UI" w:hAnsi="Segoe UI"/>
      <w:sz w:val="20"/>
      <w:lang w:val="en-GB" w:eastAsia="en-GB"/>
    </w:rPr>
  </w:style>
  <w:style w:type="paragraph" w:customStyle="1" w:styleId="9DF15DE4D70F49EE85D218900104946E24">
    <w:name w:val="9DF15DE4D70F49EE85D218900104946E24"/>
    <w:rsid w:val="00A26DAE"/>
    <w:pPr>
      <w:spacing w:after="0" w:line="240" w:lineRule="auto"/>
    </w:pPr>
    <w:rPr>
      <w:rFonts w:ascii="Segoe UI" w:hAnsi="Segoe UI"/>
      <w:sz w:val="20"/>
      <w:lang w:val="en-GB" w:eastAsia="en-GB"/>
    </w:rPr>
  </w:style>
  <w:style w:type="paragraph" w:customStyle="1" w:styleId="8C67379A14D543A5A9F0A29A997B083924">
    <w:name w:val="8C67379A14D543A5A9F0A29A997B083924"/>
    <w:rsid w:val="00A26DAE"/>
    <w:pPr>
      <w:spacing w:after="0" w:line="240" w:lineRule="auto"/>
    </w:pPr>
    <w:rPr>
      <w:rFonts w:ascii="Segoe UI" w:hAnsi="Segoe UI"/>
      <w:sz w:val="20"/>
      <w:lang w:val="en-GB" w:eastAsia="en-GB"/>
    </w:rPr>
  </w:style>
  <w:style w:type="paragraph" w:customStyle="1" w:styleId="95DBC423593B4309B3C7FC272C30D63014">
    <w:name w:val="95DBC423593B4309B3C7FC272C30D63014"/>
    <w:rsid w:val="00A26DAE"/>
    <w:pPr>
      <w:spacing w:after="0" w:line="240" w:lineRule="auto"/>
    </w:pPr>
    <w:rPr>
      <w:rFonts w:ascii="Segoe UI" w:hAnsi="Segoe UI"/>
      <w:sz w:val="20"/>
      <w:lang w:val="en-GB" w:eastAsia="en-GB"/>
    </w:rPr>
  </w:style>
  <w:style w:type="paragraph" w:customStyle="1" w:styleId="1D7A5E5A7CD2448D9917E2550168E8A513">
    <w:name w:val="1D7A5E5A7CD2448D9917E2550168E8A513"/>
    <w:rsid w:val="00A26DAE"/>
    <w:pPr>
      <w:spacing w:after="0" w:line="240" w:lineRule="auto"/>
    </w:pPr>
    <w:rPr>
      <w:rFonts w:ascii="Segoe UI" w:hAnsi="Segoe UI"/>
      <w:sz w:val="20"/>
      <w:lang w:val="en-GB" w:eastAsia="en-GB"/>
    </w:rPr>
  </w:style>
  <w:style w:type="paragraph" w:customStyle="1" w:styleId="8D597EC715304BEFA8327CB1A2CFB4A313">
    <w:name w:val="8D597EC715304BEFA8327CB1A2CFB4A313"/>
    <w:rsid w:val="00A26DAE"/>
    <w:pPr>
      <w:spacing w:after="0" w:line="240" w:lineRule="auto"/>
    </w:pPr>
    <w:rPr>
      <w:rFonts w:ascii="Segoe UI" w:hAnsi="Segoe UI"/>
      <w:sz w:val="20"/>
      <w:lang w:val="en-GB" w:eastAsia="en-GB"/>
    </w:rPr>
  </w:style>
  <w:style w:type="paragraph" w:customStyle="1" w:styleId="C01D21DE60B645FFBB6452899A01C8AB13">
    <w:name w:val="C01D21DE60B645FFBB6452899A01C8AB13"/>
    <w:rsid w:val="00A26DAE"/>
    <w:pPr>
      <w:spacing w:after="0" w:line="240" w:lineRule="auto"/>
    </w:pPr>
    <w:rPr>
      <w:rFonts w:ascii="Segoe UI" w:hAnsi="Segoe UI"/>
      <w:sz w:val="20"/>
      <w:lang w:val="en-GB" w:eastAsia="en-GB"/>
    </w:rPr>
  </w:style>
  <w:style w:type="paragraph" w:customStyle="1" w:styleId="FCC4C1C59A3C4E7F94F263F7B1E8E5027">
    <w:name w:val="FCC4C1C59A3C4E7F94F263F7B1E8E5027"/>
    <w:rsid w:val="00A26DAE"/>
    <w:pPr>
      <w:spacing w:after="0" w:line="240" w:lineRule="auto"/>
    </w:pPr>
    <w:rPr>
      <w:rFonts w:ascii="Segoe UI" w:hAnsi="Segoe UI"/>
      <w:sz w:val="20"/>
      <w:lang w:val="en-GB" w:eastAsia="en-GB"/>
    </w:rPr>
  </w:style>
  <w:style w:type="paragraph" w:customStyle="1" w:styleId="0B4FCE9B58C54C3291BF3C754C15C8DC7">
    <w:name w:val="0B4FCE9B58C54C3291BF3C754C15C8DC7"/>
    <w:rsid w:val="00A26DAE"/>
    <w:pPr>
      <w:spacing w:after="0" w:line="240" w:lineRule="auto"/>
    </w:pPr>
    <w:rPr>
      <w:rFonts w:ascii="Segoe UI" w:hAnsi="Segoe UI"/>
      <w:sz w:val="20"/>
      <w:lang w:val="en-GB" w:eastAsia="en-GB"/>
    </w:rPr>
  </w:style>
  <w:style w:type="paragraph" w:customStyle="1" w:styleId="F0B1067E0B5143789145C2C2DDCE118E14">
    <w:name w:val="F0B1067E0B5143789145C2C2DDCE118E14"/>
    <w:rsid w:val="00A26DAE"/>
    <w:pPr>
      <w:spacing w:after="0" w:line="240" w:lineRule="auto"/>
    </w:pPr>
    <w:rPr>
      <w:rFonts w:ascii="Segoe UI" w:hAnsi="Segoe UI"/>
      <w:sz w:val="20"/>
      <w:lang w:val="en-GB" w:eastAsia="en-GB"/>
    </w:rPr>
  </w:style>
  <w:style w:type="paragraph" w:customStyle="1" w:styleId="22F46E86465F482FA05AAD184E24B13D3">
    <w:name w:val="22F46E86465F482FA05AAD184E24B13D3"/>
    <w:rsid w:val="00A26DAE"/>
    <w:pPr>
      <w:spacing w:after="0" w:line="240" w:lineRule="auto"/>
    </w:pPr>
    <w:rPr>
      <w:rFonts w:ascii="Segoe UI" w:hAnsi="Segoe UI"/>
      <w:sz w:val="20"/>
      <w:lang w:val="en-GB" w:eastAsia="en-GB"/>
    </w:rPr>
  </w:style>
  <w:style w:type="paragraph" w:customStyle="1" w:styleId="4CB9E27BA4224757B14534538AFB2EC23">
    <w:name w:val="4CB9E27BA4224757B14534538AFB2EC23"/>
    <w:rsid w:val="00A26DAE"/>
    <w:pPr>
      <w:spacing w:after="0" w:line="240" w:lineRule="auto"/>
    </w:pPr>
    <w:rPr>
      <w:rFonts w:ascii="Segoe UI" w:hAnsi="Segoe UI"/>
      <w:sz w:val="20"/>
      <w:lang w:val="en-GB" w:eastAsia="en-GB"/>
    </w:rPr>
  </w:style>
  <w:style w:type="paragraph" w:customStyle="1" w:styleId="C8EAD9067F5D46709077E769D378C96E3">
    <w:name w:val="C8EAD9067F5D46709077E769D378C96E3"/>
    <w:rsid w:val="00A26DAE"/>
    <w:pPr>
      <w:spacing w:after="0" w:line="240" w:lineRule="auto"/>
    </w:pPr>
    <w:rPr>
      <w:rFonts w:ascii="Segoe UI" w:hAnsi="Segoe UI"/>
      <w:sz w:val="20"/>
      <w:lang w:val="en-GB" w:eastAsia="en-GB"/>
    </w:rPr>
  </w:style>
  <w:style w:type="paragraph" w:customStyle="1" w:styleId="74188B3242E248FBA8E48AC60A07DF213">
    <w:name w:val="74188B3242E248FBA8E48AC60A07DF213"/>
    <w:rsid w:val="00A26DAE"/>
    <w:pPr>
      <w:spacing w:after="0" w:line="240" w:lineRule="auto"/>
    </w:pPr>
    <w:rPr>
      <w:rFonts w:ascii="Segoe UI" w:hAnsi="Segoe UI"/>
      <w:sz w:val="20"/>
      <w:lang w:val="en-GB" w:eastAsia="en-GB"/>
    </w:rPr>
  </w:style>
  <w:style w:type="paragraph" w:customStyle="1" w:styleId="4F73DDDFB4AB4361BA73937F83DAF5993">
    <w:name w:val="4F73DDDFB4AB4361BA73937F83DAF5993"/>
    <w:rsid w:val="00A26DAE"/>
    <w:pPr>
      <w:spacing w:after="0" w:line="240" w:lineRule="auto"/>
    </w:pPr>
    <w:rPr>
      <w:rFonts w:ascii="Segoe UI" w:hAnsi="Segoe UI"/>
      <w:sz w:val="20"/>
      <w:lang w:val="en-GB" w:eastAsia="en-GB"/>
    </w:rPr>
  </w:style>
  <w:style w:type="paragraph" w:customStyle="1" w:styleId="FB52C8055732485DB843127307206C403">
    <w:name w:val="FB52C8055732485DB843127307206C403"/>
    <w:rsid w:val="00A26DAE"/>
    <w:pPr>
      <w:spacing w:after="0" w:line="240" w:lineRule="auto"/>
    </w:pPr>
    <w:rPr>
      <w:rFonts w:ascii="Segoe UI" w:hAnsi="Segoe UI"/>
      <w:sz w:val="20"/>
      <w:lang w:val="en-GB" w:eastAsia="en-GB"/>
    </w:rPr>
  </w:style>
  <w:style w:type="paragraph" w:customStyle="1" w:styleId="82B71A5F80FF4D78A976E022852CCC483">
    <w:name w:val="82B71A5F80FF4D78A976E022852CCC483"/>
    <w:rsid w:val="00A26DAE"/>
    <w:pPr>
      <w:spacing w:after="0" w:line="240" w:lineRule="auto"/>
    </w:pPr>
    <w:rPr>
      <w:rFonts w:ascii="Segoe UI" w:hAnsi="Segoe UI"/>
      <w:sz w:val="20"/>
      <w:lang w:val="en-GB" w:eastAsia="en-GB"/>
    </w:rPr>
  </w:style>
  <w:style w:type="paragraph" w:customStyle="1" w:styleId="D29D377240654CD6A171CA585AF1CDCE3">
    <w:name w:val="D29D377240654CD6A171CA585AF1CDCE3"/>
    <w:rsid w:val="00A26DAE"/>
    <w:pPr>
      <w:spacing w:after="0" w:line="240" w:lineRule="auto"/>
    </w:pPr>
    <w:rPr>
      <w:rFonts w:ascii="Segoe UI" w:hAnsi="Segoe UI"/>
      <w:sz w:val="20"/>
      <w:lang w:val="en-GB" w:eastAsia="en-GB"/>
    </w:rPr>
  </w:style>
  <w:style w:type="paragraph" w:customStyle="1" w:styleId="B25B986D1A24443E814D11E0459704C13">
    <w:name w:val="B25B986D1A24443E814D11E0459704C13"/>
    <w:rsid w:val="00A26DAE"/>
    <w:pPr>
      <w:spacing w:after="0" w:line="240" w:lineRule="auto"/>
    </w:pPr>
    <w:rPr>
      <w:rFonts w:ascii="Segoe UI" w:hAnsi="Segoe UI"/>
      <w:sz w:val="20"/>
      <w:lang w:val="en-GB" w:eastAsia="en-GB"/>
    </w:rPr>
  </w:style>
  <w:style w:type="paragraph" w:customStyle="1" w:styleId="4827A8BE5FCB417CA84912E86A13C4B33">
    <w:name w:val="4827A8BE5FCB417CA84912E86A13C4B33"/>
    <w:rsid w:val="00A26DAE"/>
    <w:pPr>
      <w:spacing w:after="0" w:line="240" w:lineRule="auto"/>
    </w:pPr>
    <w:rPr>
      <w:rFonts w:ascii="Segoe UI" w:hAnsi="Segoe UI"/>
      <w:sz w:val="20"/>
      <w:lang w:val="en-GB" w:eastAsia="en-GB"/>
    </w:rPr>
  </w:style>
  <w:style w:type="paragraph" w:customStyle="1" w:styleId="390664BCD8F2455481397BD9945D8E2A3">
    <w:name w:val="390664BCD8F2455481397BD9945D8E2A3"/>
    <w:rsid w:val="00A26DAE"/>
    <w:pPr>
      <w:spacing w:after="0" w:line="240" w:lineRule="auto"/>
    </w:pPr>
    <w:rPr>
      <w:rFonts w:ascii="Segoe UI" w:hAnsi="Segoe UI"/>
      <w:sz w:val="20"/>
      <w:lang w:val="en-GB" w:eastAsia="en-GB"/>
    </w:rPr>
  </w:style>
  <w:style w:type="paragraph" w:customStyle="1" w:styleId="B5F2E038D5B2488885C5569400C31CD93">
    <w:name w:val="B5F2E038D5B2488885C5569400C31CD93"/>
    <w:rsid w:val="00A26DAE"/>
    <w:pPr>
      <w:spacing w:after="0" w:line="240" w:lineRule="auto"/>
    </w:pPr>
    <w:rPr>
      <w:rFonts w:ascii="Segoe UI" w:hAnsi="Segoe UI"/>
      <w:sz w:val="20"/>
      <w:lang w:val="en-GB" w:eastAsia="en-GB"/>
    </w:rPr>
  </w:style>
  <w:style w:type="paragraph" w:customStyle="1" w:styleId="014B1E9455C24AC29BE31CF8477899523">
    <w:name w:val="014B1E9455C24AC29BE31CF8477899523"/>
    <w:rsid w:val="00A26DAE"/>
    <w:pPr>
      <w:spacing w:after="0" w:line="240" w:lineRule="auto"/>
    </w:pPr>
    <w:rPr>
      <w:rFonts w:ascii="Segoe UI" w:hAnsi="Segoe UI"/>
      <w:sz w:val="20"/>
      <w:lang w:val="en-GB" w:eastAsia="en-GB"/>
    </w:rPr>
  </w:style>
  <w:style w:type="paragraph" w:customStyle="1" w:styleId="DFF2D8FCEC2347F5A7CEC9C87ABC28343">
    <w:name w:val="DFF2D8FCEC2347F5A7CEC9C87ABC28343"/>
    <w:rsid w:val="00A26DAE"/>
    <w:pPr>
      <w:spacing w:after="0" w:line="240" w:lineRule="auto"/>
    </w:pPr>
    <w:rPr>
      <w:rFonts w:ascii="Segoe UI" w:hAnsi="Segoe UI"/>
      <w:sz w:val="20"/>
      <w:lang w:val="en-GB" w:eastAsia="en-GB"/>
    </w:rPr>
  </w:style>
  <w:style w:type="paragraph" w:customStyle="1" w:styleId="F03EA5BF23034505BD8DF28E862048593">
    <w:name w:val="F03EA5BF23034505BD8DF28E862048593"/>
    <w:rsid w:val="00A26DAE"/>
    <w:pPr>
      <w:spacing w:after="0" w:line="240" w:lineRule="auto"/>
    </w:pPr>
    <w:rPr>
      <w:rFonts w:ascii="Segoe UI" w:hAnsi="Segoe UI"/>
      <w:sz w:val="20"/>
      <w:lang w:val="en-GB" w:eastAsia="en-GB"/>
    </w:rPr>
  </w:style>
  <w:style w:type="paragraph" w:customStyle="1" w:styleId="6193843F5B7A4B6F96465A1043DBB7A43">
    <w:name w:val="6193843F5B7A4B6F96465A1043DBB7A43"/>
    <w:rsid w:val="00A26DAE"/>
    <w:pPr>
      <w:spacing w:after="0" w:line="240" w:lineRule="auto"/>
    </w:pPr>
    <w:rPr>
      <w:rFonts w:ascii="Segoe UI" w:hAnsi="Segoe UI"/>
      <w:sz w:val="20"/>
      <w:lang w:val="en-GB" w:eastAsia="en-GB"/>
    </w:rPr>
  </w:style>
  <w:style w:type="paragraph" w:customStyle="1" w:styleId="87260DA25A674B698AD535FCC764951C2">
    <w:name w:val="87260DA25A674B698AD535FCC764951C2"/>
    <w:rsid w:val="00A26DAE"/>
    <w:pPr>
      <w:spacing w:after="0" w:line="240" w:lineRule="auto"/>
    </w:pPr>
    <w:rPr>
      <w:rFonts w:ascii="Segoe UI" w:hAnsi="Segoe UI"/>
      <w:sz w:val="20"/>
      <w:lang w:val="en-GB" w:eastAsia="en-GB"/>
    </w:rPr>
  </w:style>
  <w:style w:type="paragraph" w:customStyle="1" w:styleId="3801510C55FF4A2090E7445EBE338D012">
    <w:name w:val="3801510C55FF4A2090E7445EBE338D012"/>
    <w:rsid w:val="00A26DAE"/>
    <w:pPr>
      <w:spacing w:after="0" w:line="240" w:lineRule="auto"/>
    </w:pPr>
    <w:rPr>
      <w:rFonts w:ascii="Segoe UI" w:hAnsi="Segoe UI"/>
      <w:sz w:val="20"/>
      <w:lang w:val="en-GB" w:eastAsia="en-GB"/>
    </w:rPr>
  </w:style>
  <w:style w:type="paragraph" w:customStyle="1" w:styleId="6B6CBD8B233742A4B6F5BF28378497D92">
    <w:name w:val="6B6CBD8B233742A4B6F5BF28378497D92"/>
    <w:rsid w:val="00A26DAE"/>
    <w:pPr>
      <w:spacing w:after="0" w:line="240" w:lineRule="auto"/>
    </w:pPr>
    <w:rPr>
      <w:rFonts w:ascii="Segoe UI" w:hAnsi="Segoe UI"/>
      <w:sz w:val="20"/>
      <w:lang w:val="en-GB" w:eastAsia="en-GB"/>
    </w:rPr>
  </w:style>
  <w:style w:type="paragraph" w:customStyle="1" w:styleId="450AF69E487247A9B829A936E48E9EE32">
    <w:name w:val="450AF69E487247A9B829A936E48E9EE32"/>
    <w:rsid w:val="00A26DAE"/>
    <w:pPr>
      <w:spacing w:after="0" w:line="240" w:lineRule="auto"/>
    </w:pPr>
    <w:rPr>
      <w:rFonts w:ascii="Segoe UI" w:hAnsi="Segoe UI"/>
      <w:sz w:val="20"/>
      <w:lang w:val="en-GB" w:eastAsia="en-GB"/>
    </w:rPr>
  </w:style>
  <w:style w:type="paragraph" w:customStyle="1" w:styleId="4AB40901F4824407982E6A97DAE9C3BE3">
    <w:name w:val="4AB40901F4824407982E6A97DAE9C3BE3"/>
    <w:rsid w:val="00A26DAE"/>
    <w:pPr>
      <w:spacing w:after="0" w:line="240" w:lineRule="auto"/>
    </w:pPr>
    <w:rPr>
      <w:rFonts w:ascii="Segoe UI" w:hAnsi="Segoe UI"/>
      <w:sz w:val="20"/>
      <w:lang w:val="en-GB" w:eastAsia="en-GB"/>
    </w:rPr>
  </w:style>
  <w:style w:type="paragraph" w:customStyle="1" w:styleId="7C8226A4225B4BF7ACB27769F3A98A963">
    <w:name w:val="7C8226A4225B4BF7ACB27769F3A98A963"/>
    <w:rsid w:val="00A26DAE"/>
    <w:pPr>
      <w:spacing w:after="0" w:line="240" w:lineRule="auto"/>
    </w:pPr>
    <w:rPr>
      <w:rFonts w:ascii="Segoe UI" w:hAnsi="Segoe UI"/>
      <w:sz w:val="20"/>
      <w:lang w:val="en-GB" w:eastAsia="en-GB"/>
    </w:rPr>
  </w:style>
  <w:style w:type="paragraph" w:customStyle="1" w:styleId="55BDB210B3074DB1B9AA25177BBDB4333">
    <w:name w:val="55BDB210B3074DB1B9AA25177BBDB4333"/>
    <w:rsid w:val="00A26DAE"/>
    <w:pPr>
      <w:spacing w:after="0" w:line="240" w:lineRule="auto"/>
    </w:pPr>
    <w:rPr>
      <w:rFonts w:ascii="Segoe UI" w:hAnsi="Segoe UI"/>
      <w:sz w:val="20"/>
      <w:lang w:val="en-GB" w:eastAsia="en-GB"/>
    </w:rPr>
  </w:style>
  <w:style w:type="paragraph" w:customStyle="1" w:styleId="3B5DDB5CA3E84E329775DA457CD7FDB03">
    <w:name w:val="3B5DDB5CA3E84E329775DA457CD7FDB03"/>
    <w:rsid w:val="00A26DAE"/>
    <w:pPr>
      <w:spacing w:after="0" w:line="240" w:lineRule="auto"/>
    </w:pPr>
    <w:rPr>
      <w:rFonts w:ascii="Segoe UI" w:hAnsi="Segoe UI"/>
      <w:sz w:val="20"/>
      <w:lang w:val="en-GB" w:eastAsia="en-GB"/>
    </w:rPr>
  </w:style>
  <w:style w:type="paragraph" w:customStyle="1" w:styleId="37E17443FA7B468CB8BDA392745CD87D3">
    <w:name w:val="37E17443FA7B468CB8BDA392745CD87D3"/>
    <w:rsid w:val="00A26DAE"/>
    <w:pPr>
      <w:spacing w:after="0" w:line="240" w:lineRule="auto"/>
    </w:pPr>
    <w:rPr>
      <w:rFonts w:ascii="Segoe UI" w:hAnsi="Segoe UI"/>
      <w:sz w:val="20"/>
      <w:lang w:val="en-GB" w:eastAsia="en-GB"/>
    </w:rPr>
  </w:style>
  <w:style w:type="paragraph" w:customStyle="1" w:styleId="F8B65FB7858948DBA9AE1EAD381611693">
    <w:name w:val="F8B65FB7858948DBA9AE1EAD381611693"/>
    <w:rsid w:val="00A26DAE"/>
    <w:pPr>
      <w:spacing w:after="0" w:line="240" w:lineRule="auto"/>
    </w:pPr>
    <w:rPr>
      <w:rFonts w:ascii="Segoe UI" w:hAnsi="Segoe UI"/>
      <w:sz w:val="20"/>
      <w:lang w:val="en-GB" w:eastAsia="en-GB"/>
    </w:rPr>
  </w:style>
  <w:style w:type="paragraph" w:customStyle="1" w:styleId="EB80EACDB58148148303E227F711A39A4">
    <w:name w:val="EB80EACDB58148148303E227F711A39A4"/>
    <w:rsid w:val="00A26DAE"/>
    <w:pPr>
      <w:spacing w:after="0" w:line="240" w:lineRule="auto"/>
    </w:pPr>
    <w:rPr>
      <w:rFonts w:ascii="Segoe UI" w:hAnsi="Segoe UI"/>
      <w:sz w:val="20"/>
      <w:lang w:val="en-GB" w:eastAsia="en-GB"/>
    </w:rPr>
  </w:style>
  <w:style w:type="paragraph" w:customStyle="1" w:styleId="1B7B8DE68F8B4889B199702EA59A94304">
    <w:name w:val="1B7B8DE68F8B4889B199702EA59A94304"/>
    <w:rsid w:val="00A26DAE"/>
    <w:pPr>
      <w:spacing w:after="0" w:line="240" w:lineRule="auto"/>
    </w:pPr>
    <w:rPr>
      <w:rFonts w:ascii="Segoe UI" w:hAnsi="Segoe UI"/>
      <w:sz w:val="20"/>
      <w:lang w:val="en-GB" w:eastAsia="en-GB"/>
    </w:rPr>
  </w:style>
  <w:style w:type="paragraph" w:customStyle="1" w:styleId="4EBDBA4A6E8143D89E415DE9A81308D04">
    <w:name w:val="4EBDBA4A6E8143D89E415DE9A81308D04"/>
    <w:rsid w:val="00A26DAE"/>
    <w:pPr>
      <w:spacing w:after="0" w:line="240" w:lineRule="auto"/>
    </w:pPr>
    <w:rPr>
      <w:rFonts w:ascii="Segoe UI" w:hAnsi="Segoe UI"/>
      <w:sz w:val="20"/>
      <w:lang w:val="en-GB" w:eastAsia="en-GB"/>
    </w:rPr>
  </w:style>
  <w:style w:type="paragraph" w:customStyle="1" w:styleId="97DF2D8CA52B4EE699DD58ADE96A378C4">
    <w:name w:val="97DF2D8CA52B4EE699DD58ADE96A378C4"/>
    <w:rsid w:val="00A26DAE"/>
    <w:pPr>
      <w:spacing w:after="0" w:line="240" w:lineRule="auto"/>
    </w:pPr>
    <w:rPr>
      <w:rFonts w:ascii="Segoe UI" w:hAnsi="Segoe UI"/>
      <w:sz w:val="20"/>
      <w:lang w:val="en-GB" w:eastAsia="en-GB"/>
    </w:rPr>
  </w:style>
  <w:style w:type="paragraph" w:customStyle="1" w:styleId="73D67C4B1DDC469AAE4815F02490032D4">
    <w:name w:val="73D67C4B1DDC469AAE4815F02490032D4"/>
    <w:rsid w:val="00A26DAE"/>
    <w:pPr>
      <w:spacing w:after="0" w:line="240" w:lineRule="auto"/>
    </w:pPr>
    <w:rPr>
      <w:rFonts w:ascii="Segoe UI" w:hAnsi="Segoe UI"/>
      <w:sz w:val="20"/>
      <w:lang w:val="en-GB" w:eastAsia="en-GB"/>
    </w:rPr>
  </w:style>
  <w:style w:type="paragraph" w:customStyle="1" w:styleId="73980E877A55468291EBA03B1D4C9C284">
    <w:name w:val="73980E877A55468291EBA03B1D4C9C284"/>
    <w:rsid w:val="00A26DAE"/>
    <w:pPr>
      <w:spacing w:after="0" w:line="240" w:lineRule="auto"/>
    </w:pPr>
    <w:rPr>
      <w:rFonts w:ascii="Segoe UI" w:hAnsi="Segoe UI"/>
      <w:sz w:val="20"/>
      <w:lang w:val="en-GB" w:eastAsia="en-GB"/>
    </w:rPr>
  </w:style>
  <w:style w:type="paragraph" w:customStyle="1" w:styleId="5D30863F7D284E53B3B7BDD51E777E6D4">
    <w:name w:val="5D30863F7D284E53B3B7BDD51E777E6D4"/>
    <w:rsid w:val="00A26DAE"/>
    <w:pPr>
      <w:spacing w:after="0" w:line="240" w:lineRule="auto"/>
    </w:pPr>
    <w:rPr>
      <w:rFonts w:ascii="Segoe UI" w:hAnsi="Segoe UI"/>
      <w:sz w:val="20"/>
      <w:lang w:val="en-GB" w:eastAsia="en-GB"/>
    </w:rPr>
  </w:style>
  <w:style w:type="paragraph" w:customStyle="1" w:styleId="F69206EA7E6C425D9645B7CDBEAC9B3D4">
    <w:name w:val="F69206EA7E6C425D9645B7CDBEAC9B3D4"/>
    <w:rsid w:val="00A26DAE"/>
    <w:pPr>
      <w:spacing w:after="0" w:line="240" w:lineRule="auto"/>
    </w:pPr>
    <w:rPr>
      <w:rFonts w:ascii="Segoe UI" w:hAnsi="Segoe UI"/>
      <w:sz w:val="20"/>
      <w:lang w:val="en-GB" w:eastAsia="en-GB"/>
    </w:rPr>
  </w:style>
  <w:style w:type="paragraph" w:customStyle="1" w:styleId="AD9AA38A5A9746A7A412F320BA0EE2B84">
    <w:name w:val="AD9AA38A5A9746A7A412F320BA0EE2B84"/>
    <w:rsid w:val="00A26DAE"/>
    <w:pPr>
      <w:spacing w:after="0" w:line="240" w:lineRule="auto"/>
    </w:pPr>
    <w:rPr>
      <w:rFonts w:ascii="Segoe UI" w:hAnsi="Segoe UI"/>
      <w:sz w:val="20"/>
      <w:lang w:val="en-GB" w:eastAsia="en-GB"/>
    </w:rPr>
  </w:style>
  <w:style w:type="paragraph" w:customStyle="1" w:styleId="8C40BBD3F5C24D7798B29B778335B6F54">
    <w:name w:val="8C40BBD3F5C24D7798B29B778335B6F54"/>
    <w:rsid w:val="00A26DAE"/>
    <w:pPr>
      <w:spacing w:after="0" w:line="240" w:lineRule="auto"/>
    </w:pPr>
    <w:rPr>
      <w:rFonts w:ascii="Segoe UI" w:hAnsi="Segoe UI"/>
      <w:sz w:val="20"/>
      <w:lang w:val="en-GB" w:eastAsia="en-GB"/>
    </w:rPr>
  </w:style>
  <w:style w:type="paragraph" w:customStyle="1" w:styleId="963E7D467CEA4966ABEE7CAE14FF876C4">
    <w:name w:val="963E7D467CEA4966ABEE7CAE14FF876C4"/>
    <w:rsid w:val="00A26DAE"/>
    <w:pPr>
      <w:spacing w:after="0" w:line="240" w:lineRule="auto"/>
    </w:pPr>
    <w:rPr>
      <w:rFonts w:ascii="Segoe UI" w:hAnsi="Segoe UI"/>
      <w:sz w:val="20"/>
      <w:lang w:val="en-GB" w:eastAsia="en-GB"/>
    </w:rPr>
  </w:style>
  <w:style w:type="paragraph" w:customStyle="1" w:styleId="C1EEF46E868044B18F4A8F1FA00EC66D4">
    <w:name w:val="C1EEF46E868044B18F4A8F1FA00EC66D4"/>
    <w:rsid w:val="00A26DAE"/>
    <w:pPr>
      <w:spacing w:after="0" w:line="240" w:lineRule="auto"/>
    </w:pPr>
    <w:rPr>
      <w:rFonts w:ascii="Segoe UI" w:hAnsi="Segoe UI"/>
      <w:sz w:val="20"/>
      <w:lang w:val="en-GB" w:eastAsia="en-GB"/>
    </w:rPr>
  </w:style>
  <w:style w:type="paragraph" w:customStyle="1" w:styleId="F839BD233651417BBF99552663649597">
    <w:name w:val="F839BD233651417BBF99552663649597"/>
    <w:rsid w:val="00A26DAE"/>
  </w:style>
  <w:style w:type="paragraph" w:customStyle="1" w:styleId="3A3309A466EC47628542DE9D6A830E9325">
    <w:name w:val="3A3309A466EC47628542DE9D6A830E9325"/>
    <w:rsid w:val="00A26DAE"/>
    <w:pPr>
      <w:spacing w:after="0" w:line="240" w:lineRule="auto"/>
    </w:pPr>
    <w:rPr>
      <w:rFonts w:ascii="Segoe UI" w:hAnsi="Segoe UI"/>
      <w:b/>
      <w:sz w:val="20"/>
      <w:lang w:val="en-GB" w:eastAsia="en-GB"/>
    </w:rPr>
  </w:style>
  <w:style w:type="paragraph" w:customStyle="1" w:styleId="276E5681654A4192BED2D26985D924BD25">
    <w:name w:val="276E5681654A4192BED2D26985D924BD25"/>
    <w:rsid w:val="00A26DAE"/>
    <w:pPr>
      <w:spacing w:after="0" w:line="240" w:lineRule="auto"/>
    </w:pPr>
    <w:rPr>
      <w:rFonts w:ascii="Segoe UI" w:hAnsi="Segoe UI"/>
      <w:b/>
      <w:sz w:val="20"/>
      <w:lang w:val="en-GB" w:eastAsia="en-GB"/>
    </w:rPr>
  </w:style>
  <w:style w:type="paragraph" w:customStyle="1" w:styleId="5DE751AC11804EF6BE57BB36936DA6B315">
    <w:name w:val="5DE751AC11804EF6BE57BB36936DA6B315"/>
    <w:rsid w:val="00A26DAE"/>
    <w:pPr>
      <w:spacing w:after="0" w:line="240" w:lineRule="auto"/>
    </w:pPr>
    <w:rPr>
      <w:rFonts w:ascii="Segoe UI" w:hAnsi="Segoe UI"/>
      <w:sz w:val="20"/>
      <w:lang w:val="en-GB" w:eastAsia="en-GB"/>
    </w:rPr>
  </w:style>
  <w:style w:type="paragraph" w:customStyle="1" w:styleId="7B88634315DD43CC99E8DBCA3B8EBC3725">
    <w:name w:val="7B88634315DD43CC99E8DBCA3B8EBC3725"/>
    <w:rsid w:val="00A26DAE"/>
    <w:pPr>
      <w:spacing w:after="0" w:line="240" w:lineRule="auto"/>
    </w:pPr>
    <w:rPr>
      <w:rFonts w:ascii="Segoe UI" w:hAnsi="Segoe UI"/>
      <w:sz w:val="20"/>
      <w:lang w:val="en-GB" w:eastAsia="en-GB"/>
    </w:rPr>
  </w:style>
  <w:style w:type="paragraph" w:customStyle="1" w:styleId="5FDEE799DAF54CD8BBBD974177B6D20C25">
    <w:name w:val="5FDEE799DAF54CD8BBBD974177B6D20C25"/>
    <w:rsid w:val="00A26DAE"/>
    <w:pPr>
      <w:spacing w:after="0" w:line="240" w:lineRule="auto"/>
    </w:pPr>
    <w:rPr>
      <w:rFonts w:ascii="Segoe UI" w:hAnsi="Segoe UI"/>
      <w:sz w:val="20"/>
      <w:lang w:val="en-GB" w:eastAsia="en-GB"/>
    </w:rPr>
  </w:style>
  <w:style w:type="paragraph" w:customStyle="1" w:styleId="9DF15DE4D70F49EE85D218900104946E25">
    <w:name w:val="9DF15DE4D70F49EE85D218900104946E25"/>
    <w:rsid w:val="00A26DAE"/>
    <w:pPr>
      <w:spacing w:after="0" w:line="240" w:lineRule="auto"/>
    </w:pPr>
    <w:rPr>
      <w:rFonts w:ascii="Segoe UI" w:hAnsi="Segoe UI"/>
      <w:sz w:val="20"/>
      <w:lang w:val="en-GB" w:eastAsia="en-GB"/>
    </w:rPr>
  </w:style>
  <w:style w:type="paragraph" w:customStyle="1" w:styleId="8C67379A14D543A5A9F0A29A997B083925">
    <w:name w:val="8C67379A14D543A5A9F0A29A997B083925"/>
    <w:rsid w:val="00A26DAE"/>
    <w:pPr>
      <w:spacing w:after="0" w:line="240" w:lineRule="auto"/>
    </w:pPr>
    <w:rPr>
      <w:rFonts w:ascii="Segoe UI" w:hAnsi="Segoe UI"/>
      <w:sz w:val="20"/>
      <w:lang w:val="en-GB" w:eastAsia="en-GB"/>
    </w:rPr>
  </w:style>
  <w:style w:type="paragraph" w:customStyle="1" w:styleId="95DBC423593B4309B3C7FC272C30D63015">
    <w:name w:val="95DBC423593B4309B3C7FC272C30D63015"/>
    <w:rsid w:val="00A26DAE"/>
    <w:pPr>
      <w:spacing w:after="0" w:line="240" w:lineRule="auto"/>
    </w:pPr>
    <w:rPr>
      <w:rFonts w:ascii="Segoe UI" w:hAnsi="Segoe UI"/>
      <w:sz w:val="20"/>
      <w:lang w:val="en-GB" w:eastAsia="en-GB"/>
    </w:rPr>
  </w:style>
  <w:style w:type="paragraph" w:customStyle="1" w:styleId="1D7A5E5A7CD2448D9917E2550168E8A514">
    <w:name w:val="1D7A5E5A7CD2448D9917E2550168E8A514"/>
    <w:rsid w:val="00A26DAE"/>
    <w:pPr>
      <w:spacing w:after="0" w:line="240" w:lineRule="auto"/>
    </w:pPr>
    <w:rPr>
      <w:rFonts w:ascii="Segoe UI" w:hAnsi="Segoe UI"/>
      <w:sz w:val="20"/>
      <w:lang w:val="en-GB" w:eastAsia="en-GB"/>
    </w:rPr>
  </w:style>
  <w:style w:type="paragraph" w:customStyle="1" w:styleId="8D597EC715304BEFA8327CB1A2CFB4A314">
    <w:name w:val="8D597EC715304BEFA8327CB1A2CFB4A314"/>
    <w:rsid w:val="00A26DAE"/>
    <w:pPr>
      <w:spacing w:after="0" w:line="240" w:lineRule="auto"/>
    </w:pPr>
    <w:rPr>
      <w:rFonts w:ascii="Segoe UI" w:hAnsi="Segoe UI"/>
      <w:sz w:val="20"/>
      <w:lang w:val="en-GB" w:eastAsia="en-GB"/>
    </w:rPr>
  </w:style>
  <w:style w:type="paragraph" w:customStyle="1" w:styleId="C01D21DE60B645FFBB6452899A01C8AB14">
    <w:name w:val="C01D21DE60B645FFBB6452899A01C8AB14"/>
    <w:rsid w:val="00A26DAE"/>
    <w:pPr>
      <w:spacing w:after="0" w:line="240" w:lineRule="auto"/>
    </w:pPr>
    <w:rPr>
      <w:rFonts w:ascii="Segoe UI" w:hAnsi="Segoe UI"/>
      <w:sz w:val="20"/>
      <w:lang w:val="en-GB" w:eastAsia="en-GB"/>
    </w:rPr>
  </w:style>
  <w:style w:type="paragraph" w:customStyle="1" w:styleId="FCC4C1C59A3C4E7F94F263F7B1E8E5028">
    <w:name w:val="FCC4C1C59A3C4E7F94F263F7B1E8E5028"/>
    <w:rsid w:val="00A26DAE"/>
    <w:pPr>
      <w:spacing w:after="0" w:line="240" w:lineRule="auto"/>
    </w:pPr>
    <w:rPr>
      <w:rFonts w:ascii="Segoe UI" w:hAnsi="Segoe UI"/>
      <w:sz w:val="20"/>
      <w:lang w:val="en-GB" w:eastAsia="en-GB"/>
    </w:rPr>
  </w:style>
  <w:style w:type="paragraph" w:customStyle="1" w:styleId="0B4FCE9B58C54C3291BF3C754C15C8DC8">
    <w:name w:val="0B4FCE9B58C54C3291BF3C754C15C8DC8"/>
    <w:rsid w:val="00A26DAE"/>
    <w:pPr>
      <w:spacing w:after="0" w:line="240" w:lineRule="auto"/>
    </w:pPr>
    <w:rPr>
      <w:rFonts w:ascii="Segoe UI" w:hAnsi="Segoe UI"/>
      <w:sz w:val="20"/>
      <w:lang w:val="en-GB" w:eastAsia="en-GB"/>
    </w:rPr>
  </w:style>
  <w:style w:type="paragraph" w:customStyle="1" w:styleId="F0B1067E0B5143789145C2C2DDCE118E15">
    <w:name w:val="F0B1067E0B5143789145C2C2DDCE118E15"/>
    <w:rsid w:val="00A26DAE"/>
    <w:pPr>
      <w:spacing w:after="0" w:line="240" w:lineRule="auto"/>
    </w:pPr>
    <w:rPr>
      <w:rFonts w:ascii="Segoe UI" w:hAnsi="Segoe UI"/>
      <w:sz w:val="20"/>
      <w:lang w:val="en-GB" w:eastAsia="en-GB"/>
    </w:rPr>
  </w:style>
  <w:style w:type="paragraph" w:customStyle="1" w:styleId="22F46E86465F482FA05AAD184E24B13D4">
    <w:name w:val="22F46E86465F482FA05AAD184E24B13D4"/>
    <w:rsid w:val="00A26DAE"/>
    <w:pPr>
      <w:spacing w:after="0" w:line="240" w:lineRule="auto"/>
    </w:pPr>
    <w:rPr>
      <w:rFonts w:ascii="Segoe UI" w:hAnsi="Segoe UI"/>
      <w:sz w:val="20"/>
      <w:lang w:val="en-GB" w:eastAsia="en-GB"/>
    </w:rPr>
  </w:style>
  <w:style w:type="paragraph" w:customStyle="1" w:styleId="4CB9E27BA4224757B14534538AFB2EC24">
    <w:name w:val="4CB9E27BA4224757B14534538AFB2EC24"/>
    <w:rsid w:val="00A26DAE"/>
    <w:pPr>
      <w:spacing w:after="0" w:line="240" w:lineRule="auto"/>
    </w:pPr>
    <w:rPr>
      <w:rFonts w:ascii="Segoe UI" w:hAnsi="Segoe UI"/>
      <w:sz w:val="20"/>
      <w:lang w:val="en-GB" w:eastAsia="en-GB"/>
    </w:rPr>
  </w:style>
  <w:style w:type="paragraph" w:customStyle="1" w:styleId="C8EAD9067F5D46709077E769D378C96E4">
    <w:name w:val="C8EAD9067F5D46709077E769D378C96E4"/>
    <w:rsid w:val="00A26DAE"/>
    <w:pPr>
      <w:spacing w:after="0" w:line="240" w:lineRule="auto"/>
    </w:pPr>
    <w:rPr>
      <w:rFonts w:ascii="Segoe UI" w:hAnsi="Segoe UI"/>
      <w:sz w:val="20"/>
      <w:lang w:val="en-GB" w:eastAsia="en-GB"/>
    </w:rPr>
  </w:style>
  <w:style w:type="paragraph" w:customStyle="1" w:styleId="74188B3242E248FBA8E48AC60A07DF214">
    <w:name w:val="74188B3242E248FBA8E48AC60A07DF214"/>
    <w:rsid w:val="00A26DAE"/>
    <w:pPr>
      <w:spacing w:after="0" w:line="240" w:lineRule="auto"/>
    </w:pPr>
    <w:rPr>
      <w:rFonts w:ascii="Segoe UI" w:hAnsi="Segoe UI"/>
      <w:sz w:val="20"/>
      <w:lang w:val="en-GB" w:eastAsia="en-GB"/>
    </w:rPr>
  </w:style>
  <w:style w:type="paragraph" w:customStyle="1" w:styleId="4F73DDDFB4AB4361BA73937F83DAF5994">
    <w:name w:val="4F73DDDFB4AB4361BA73937F83DAF5994"/>
    <w:rsid w:val="00A26DAE"/>
    <w:pPr>
      <w:spacing w:after="0" w:line="240" w:lineRule="auto"/>
    </w:pPr>
    <w:rPr>
      <w:rFonts w:ascii="Segoe UI" w:hAnsi="Segoe UI"/>
      <w:sz w:val="20"/>
      <w:lang w:val="en-GB" w:eastAsia="en-GB"/>
    </w:rPr>
  </w:style>
  <w:style w:type="paragraph" w:customStyle="1" w:styleId="F839BD233651417BBF995526636495971">
    <w:name w:val="F839BD233651417BBF995526636495971"/>
    <w:rsid w:val="00A26DAE"/>
    <w:pPr>
      <w:spacing w:after="0" w:line="240" w:lineRule="auto"/>
    </w:pPr>
    <w:rPr>
      <w:rFonts w:ascii="Segoe UI" w:hAnsi="Segoe UI"/>
      <w:sz w:val="20"/>
      <w:lang w:val="en-GB" w:eastAsia="en-GB"/>
    </w:rPr>
  </w:style>
  <w:style w:type="paragraph" w:customStyle="1" w:styleId="D29D377240654CD6A171CA585AF1CDCE4">
    <w:name w:val="D29D377240654CD6A171CA585AF1CDCE4"/>
    <w:rsid w:val="00A26DAE"/>
    <w:pPr>
      <w:spacing w:after="0" w:line="240" w:lineRule="auto"/>
    </w:pPr>
    <w:rPr>
      <w:rFonts w:ascii="Segoe UI" w:hAnsi="Segoe UI"/>
      <w:sz w:val="20"/>
      <w:lang w:val="en-GB" w:eastAsia="en-GB"/>
    </w:rPr>
  </w:style>
  <w:style w:type="paragraph" w:customStyle="1" w:styleId="390664BCD8F2455481397BD9945D8E2A4">
    <w:name w:val="390664BCD8F2455481397BD9945D8E2A4"/>
    <w:rsid w:val="00A26DAE"/>
    <w:pPr>
      <w:spacing w:after="0" w:line="240" w:lineRule="auto"/>
    </w:pPr>
    <w:rPr>
      <w:rFonts w:ascii="Segoe UI" w:hAnsi="Segoe UI"/>
      <w:sz w:val="20"/>
      <w:lang w:val="en-GB" w:eastAsia="en-GB"/>
    </w:rPr>
  </w:style>
  <w:style w:type="paragraph" w:customStyle="1" w:styleId="DFF2D8FCEC2347F5A7CEC9C87ABC28344">
    <w:name w:val="DFF2D8FCEC2347F5A7CEC9C87ABC28344"/>
    <w:rsid w:val="00A26DAE"/>
    <w:pPr>
      <w:spacing w:after="0" w:line="240" w:lineRule="auto"/>
    </w:pPr>
    <w:rPr>
      <w:rFonts w:ascii="Segoe UI" w:hAnsi="Segoe UI"/>
      <w:sz w:val="20"/>
      <w:lang w:val="en-GB" w:eastAsia="en-GB"/>
    </w:rPr>
  </w:style>
  <w:style w:type="paragraph" w:customStyle="1" w:styleId="87260DA25A674B698AD535FCC764951C3">
    <w:name w:val="87260DA25A674B698AD535FCC764951C3"/>
    <w:rsid w:val="00A26DAE"/>
    <w:pPr>
      <w:spacing w:after="0" w:line="240" w:lineRule="auto"/>
    </w:pPr>
    <w:rPr>
      <w:rFonts w:ascii="Segoe UI" w:hAnsi="Segoe UI"/>
      <w:sz w:val="20"/>
      <w:lang w:val="en-GB" w:eastAsia="en-GB"/>
    </w:rPr>
  </w:style>
  <w:style w:type="paragraph" w:customStyle="1" w:styleId="3801510C55FF4A2090E7445EBE338D013">
    <w:name w:val="3801510C55FF4A2090E7445EBE338D013"/>
    <w:rsid w:val="00A26DAE"/>
    <w:pPr>
      <w:spacing w:after="0" w:line="240" w:lineRule="auto"/>
    </w:pPr>
    <w:rPr>
      <w:rFonts w:ascii="Segoe UI" w:hAnsi="Segoe UI"/>
      <w:sz w:val="20"/>
      <w:lang w:val="en-GB" w:eastAsia="en-GB"/>
    </w:rPr>
  </w:style>
  <w:style w:type="paragraph" w:customStyle="1" w:styleId="6B6CBD8B233742A4B6F5BF28378497D93">
    <w:name w:val="6B6CBD8B233742A4B6F5BF28378497D93"/>
    <w:rsid w:val="00A26DAE"/>
    <w:pPr>
      <w:spacing w:after="0" w:line="240" w:lineRule="auto"/>
    </w:pPr>
    <w:rPr>
      <w:rFonts w:ascii="Segoe UI" w:hAnsi="Segoe UI"/>
      <w:sz w:val="20"/>
      <w:lang w:val="en-GB" w:eastAsia="en-GB"/>
    </w:rPr>
  </w:style>
  <w:style w:type="paragraph" w:customStyle="1" w:styleId="450AF69E487247A9B829A936E48E9EE33">
    <w:name w:val="450AF69E487247A9B829A936E48E9EE33"/>
    <w:rsid w:val="00A26DAE"/>
    <w:pPr>
      <w:spacing w:after="0" w:line="240" w:lineRule="auto"/>
    </w:pPr>
    <w:rPr>
      <w:rFonts w:ascii="Segoe UI" w:hAnsi="Segoe UI"/>
      <w:sz w:val="20"/>
      <w:lang w:val="en-GB" w:eastAsia="en-GB"/>
    </w:rPr>
  </w:style>
  <w:style w:type="paragraph" w:customStyle="1" w:styleId="4AB40901F4824407982E6A97DAE9C3BE4">
    <w:name w:val="4AB40901F4824407982E6A97DAE9C3BE4"/>
    <w:rsid w:val="00A26DAE"/>
    <w:pPr>
      <w:spacing w:after="0" w:line="240" w:lineRule="auto"/>
    </w:pPr>
    <w:rPr>
      <w:rFonts w:ascii="Segoe UI" w:hAnsi="Segoe UI"/>
      <w:sz w:val="20"/>
      <w:lang w:val="en-GB" w:eastAsia="en-GB"/>
    </w:rPr>
  </w:style>
  <w:style w:type="paragraph" w:customStyle="1" w:styleId="7C8226A4225B4BF7ACB27769F3A98A964">
    <w:name w:val="7C8226A4225B4BF7ACB27769F3A98A964"/>
    <w:rsid w:val="00A26DAE"/>
    <w:pPr>
      <w:spacing w:after="0" w:line="240" w:lineRule="auto"/>
    </w:pPr>
    <w:rPr>
      <w:rFonts w:ascii="Segoe UI" w:hAnsi="Segoe UI"/>
      <w:sz w:val="20"/>
      <w:lang w:val="en-GB" w:eastAsia="en-GB"/>
    </w:rPr>
  </w:style>
  <w:style w:type="paragraph" w:customStyle="1" w:styleId="55BDB210B3074DB1B9AA25177BBDB4334">
    <w:name w:val="55BDB210B3074DB1B9AA25177BBDB4334"/>
    <w:rsid w:val="00A26DAE"/>
    <w:pPr>
      <w:spacing w:after="0" w:line="240" w:lineRule="auto"/>
    </w:pPr>
    <w:rPr>
      <w:rFonts w:ascii="Segoe UI" w:hAnsi="Segoe UI"/>
      <w:sz w:val="20"/>
      <w:lang w:val="en-GB" w:eastAsia="en-GB"/>
    </w:rPr>
  </w:style>
  <w:style w:type="paragraph" w:customStyle="1" w:styleId="3B5DDB5CA3E84E329775DA457CD7FDB04">
    <w:name w:val="3B5DDB5CA3E84E329775DA457CD7FDB04"/>
    <w:rsid w:val="00A26DAE"/>
    <w:pPr>
      <w:spacing w:after="0" w:line="240" w:lineRule="auto"/>
    </w:pPr>
    <w:rPr>
      <w:rFonts w:ascii="Segoe UI" w:hAnsi="Segoe UI"/>
      <w:sz w:val="20"/>
      <w:lang w:val="en-GB" w:eastAsia="en-GB"/>
    </w:rPr>
  </w:style>
  <w:style w:type="paragraph" w:customStyle="1" w:styleId="37E17443FA7B468CB8BDA392745CD87D4">
    <w:name w:val="37E17443FA7B468CB8BDA392745CD87D4"/>
    <w:rsid w:val="00A26DAE"/>
    <w:pPr>
      <w:spacing w:after="0" w:line="240" w:lineRule="auto"/>
    </w:pPr>
    <w:rPr>
      <w:rFonts w:ascii="Segoe UI" w:hAnsi="Segoe UI"/>
      <w:sz w:val="20"/>
      <w:lang w:val="en-GB" w:eastAsia="en-GB"/>
    </w:rPr>
  </w:style>
  <w:style w:type="paragraph" w:customStyle="1" w:styleId="F8B65FB7858948DBA9AE1EAD381611694">
    <w:name w:val="F8B65FB7858948DBA9AE1EAD381611694"/>
    <w:rsid w:val="00A26DAE"/>
    <w:pPr>
      <w:spacing w:after="0" w:line="240" w:lineRule="auto"/>
    </w:pPr>
    <w:rPr>
      <w:rFonts w:ascii="Segoe UI" w:hAnsi="Segoe UI"/>
      <w:sz w:val="20"/>
      <w:lang w:val="en-GB" w:eastAsia="en-GB"/>
    </w:rPr>
  </w:style>
  <w:style w:type="paragraph" w:customStyle="1" w:styleId="EB80EACDB58148148303E227F711A39A5">
    <w:name w:val="EB80EACDB58148148303E227F711A39A5"/>
    <w:rsid w:val="00A26DAE"/>
    <w:pPr>
      <w:spacing w:after="0" w:line="240" w:lineRule="auto"/>
    </w:pPr>
    <w:rPr>
      <w:rFonts w:ascii="Segoe UI" w:hAnsi="Segoe UI"/>
      <w:sz w:val="20"/>
      <w:lang w:val="en-GB" w:eastAsia="en-GB"/>
    </w:rPr>
  </w:style>
  <w:style w:type="paragraph" w:customStyle="1" w:styleId="1B7B8DE68F8B4889B199702EA59A94305">
    <w:name w:val="1B7B8DE68F8B4889B199702EA59A94305"/>
    <w:rsid w:val="00A26DAE"/>
    <w:pPr>
      <w:spacing w:after="0" w:line="240" w:lineRule="auto"/>
    </w:pPr>
    <w:rPr>
      <w:rFonts w:ascii="Segoe UI" w:hAnsi="Segoe UI"/>
      <w:sz w:val="20"/>
      <w:lang w:val="en-GB" w:eastAsia="en-GB"/>
    </w:rPr>
  </w:style>
  <w:style w:type="paragraph" w:customStyle="1" w:styleId="4EBDBA4A6E8143D89E415DE9A81308D05">
    <w:name w:val="4EBDBA4A6E8143D89E415DE9A81308D05"/>
    <w:rsid w:val="00A26DAE"/>
    <w:pPr>
      <w:spacing w:after="0" w:line="240" w:lineRule="auto"/>
    </w:pPr>
    <w:rPr>
      <w:rFonts w:ascii="Segoe UI" w:hAnsi="Segoe UI"/>
      <w:sz w:val="20"/>
      <w:lang w:val="en-GB" w:eastAsia="en-GB"/>
    </w:rPr>
  </w:style>
  <w:style w:type="paragraph" w:customStyle="1" w:styleId="97DF2D8CA52B4EE699DD58ADE96A378C5">
    <w:name w:val="97DF2D8CA52B4EE699DD58ADE96A378C5"/>
    <w:rsid w:val="00A26DAE"/>
    <w:pPr>
      <w:spacing w:after="0" w:line="240" w:lineRule="auto"/>
    </w:pPr>
    <w:rPr>
      <w:rFonts w:ascii="Segoe UI" w:hAnsi="Segoe UI"/>
      <w:sz w:val="20"/>
      <w:lang w:val="en-GB" w:eastAsia="en-GB"/>
    </w:rPr>
  </w:style>
  <w:style w:type="paragraph" w:customStyle="1" w:styleId="73D67C4B1DDC469AAE4815F02490032D5">
    <w:name w:val="73D67C4B1DDC469AAE4815F02490032D5"/>
    <w:rsid w:val="00A26DAE"/>
    <w:pPr>
      <w:spacing w:after="0" w:line="240" w:lineRule="auto"/>
    </w:pPr>
    <w:rPr>
      <w:rFonts w:ascii="Segoe UI" w:hAnsi="Segoe UI"/>
      <w:sz w:val="20"/>
      <w:lang w:val="en-GB" w:eastAsia="en-GB"/>
    </w:rPr>
  </w:style>
  <w:style w:type="paragraph" w:customStyle="1" w:styleId="73980E877A55468291EBA03B1D4C9C285">
    <w:name w:val="73980E877A55468291EBA03B1D4C9C285"/>
    <w:rsid w:val="00A26DAE"/>
    <w:pPr>
      <w:spacing w:after="0" w:line="240" w:lineRule="auto"/>
    </w:pPr>
    <w:rPr>
      <w:rFonts w:ascii="Segoe UI" w:hAnsi="Segoe UI"/>
      <w:sz w:val="20"/>
      <w:lang w:val="en-GB" w:eastAsia="en-GB"/>
    </w:rPr>
  </w:style>
  <w:style w:type="paragraph" w:customStyle="1" w:styleId="5D30863F7D284E53B3B7BDD51E777E6D5">
    <w:name w:val="5D30863F7D284E53B3B7BDD51E777E6D5"/>
    <w:rsid w:val="00A26DAE"/>
    <w:pPr>
      <w:spacing w:after="0" w:line="240" w:lineRule="auto"/>
    </w:pPr>
    <w:rPr>
      <w:rFonts w:ascii="Segoe UI" w:hAnsi="Segoe UI"/>
      <w:sz w:val="20"/>
      <w:lang w:val="en-GB" w:eastAsia="en-GB"/>
    </w:rPr>
  </w:style>
  <w:style w:type="paragraph" w:customStyle="1" w:styleId="F69206EA7E6C425D9645B7CDBEAC9B3D5">
    <w:name w:val="F69206EA7E6C425D9645B7CDBEAC9B3D5"/>
    <w:rsid w:val="00A26DAE"/>
    <w:pPr>
      <w:spacing w:after="0" w:line="240" w:lineRule="auto"/>
    </w:pPr>
    <w:rPr>
      <w:rFonts w:ascii="Segoe UI" w:hAnsi="Segoe UI"/>
      <w:sz w:val="20"/>
      <w:lang w:val="en-GB" w:eastAsia="en-GB"/>
    </w:rPr>
  </w:style>
  <w:style w:type="paragraph" w:customStyle="1" w:styleId="AD9AA38A5A9746A7A412F320BA0EE2B85">
    <w:name w:val="AD9AA38A5A9746A7A412F320BA0EE2B85"/>
    <w:rsid w:val="00A26DAE"/>
    <w:pPr>
      <w:spacing w:after="0" w:line="240" w:lineRule="auto"/>
    </w:pPr>
    <w:rPr>
      <w:rFonts w:ascii="Segoe UI" w:hAnsi="Segoe UI"/>
      <w:sz w:val="20"/>
      <w:lang w:val="en-GB" w:eastAsia="en-GB"/>
    </w:rPr>
  </w:style>
  <w:style w:type="paragraph" w:customStyle="1" w:styleId="8C40BBD3F5C24D7798B29B778335B6F55">
    <w:name w:val="8C40BBD3F5C24D7798B29B778335B6F55"/>
    <w:rsid w:val="00A26DAE"/>
    <w:pPr>
      <w:spacing w:after="0" w:line="240" w:lineRule="auto"/>
    </w:pPr>
    <w:rPr>
      <w:rFonts w:ascii="Segoe UI" w:hAnsi="Segoe UI"/>
      <w:sz w:val="20"/>
      <w:lang w:val="en-GB" w:eastAsia="en-GB"/>
    </w:rPr>
  </w:style>
  <w:style w:type="paragraph" w:customStyle="1" w:styleId="963E7D467CEA4966ABEE7CAE14FF876C5">
    <w:name w:val="963E7D467CEA4966ABEE7CAE14FF876C5"/>
    <w:rsid w:val="00A26DAE"/>
    <w:pPr>
      <w:spacing w:after="0" w:line="240" w:lineRule="auto"/>
    </w:pPr>
    <w:rPr>
      <w:rFonts w:ascii="Segoe UI" w:hAnsi="Segoe UI"/>
      <w:sz w:val="20"/>
      <w:lang w:val="en-GB" w:eastAsia="en-GB"/>
    </w:rPr>
  </w:style>
  <w:style w:type="paragraph" w:customStyle="1" w:styleId="C1EEF46E868044B18F4A8F1FA00EC66D5">
    <w:name w:val="C1EEF46E868044B18F4A8F1FA00EC66D5"/>
    <w:rsid w:val="00A26DAE"/>
    <w:pPr>
      <w:spacing w:after="0" w:line="240" w:lineRule="auto"/>
    </w:pPr>
    <w:rPr>
      <w:rFonts w:ascii="Segoe UI" w:hAnsi="Segoe UI"/>
      <w:sz w:val="20"/>
      <w:lang w:val="en-GB" w:eastAsia="en-GB"/>
    </w:rPr>
  </w:style>
  <w:style w:type="paragraph" w:customStyle="1" w:styleId="159043ABDB3544C9999C41C8ADCF9D94">
    <w:name w:val="159043ABDB3544C9999C41C8ADCF9D94"/>
    <w:rsid w:val="00A26DAE"/>
  </w:style>
  <w:style w:type="paragraph" w:customStyle="1" w:styleId="2C4FC446CBFF4159A00764AA193CA4CE">
    <w:name w:val="2C4FC446CBFF4159A00764AA193CA4CE"/>
    <w:rsid w:val="00A26DAE"/>
  </w:style>
  <w:style w:type="paragraph" w:customStyle="1" w:styleId="5CFCC016AD974EE39037659772DEB887">
    <w:name w:val="5CFCC016AD974EE39037659772DEB887"/>
    <w:rsid w:val="00A26DAE"/>
  </w:style>
  <w:style w:type="paragraph" w:customStyle="1" w:styleId="00D7D0FCAFB84017AB28B0E299E491CD">
    <w:name w:val="00D7D0FCAFB84017AB28B0E299E491CD"/>
    <w:rsid w:val="00A26DAE"/>
  </w:style>
  <w:style w:type="paragraph" w:customStyle="1" w:styleId="C6BDB6DAF30C450E9CE16E3C671F0FBA">
    <w:name w:val="C6BDB6DAF30C450E9CE16E3C671F0FBA"/>
    <w:rsid w:val="00A26DAE"/>
  </w:style>
  <w:style w:type="paragraph" w:customStyle="1" w:styleId="651DBB63FECA49F99504430065C1E39B">
    <w:name w:val="651DBB63FECA49F99504430065C1E39B"/>
    <w:rsid w:val="00A26DAE"/>
  </w:style>
  <w:style w:type="paragraph" w:customStyle="1" w:styleId="A75A2F7E174549678F2E8D6DD0B9B58F">
    <w:name w:val="A75A2F7E174549678F2E8D6DD0B9B58F"/>
    <w:rsid w:val="00A26DAE"/>
  </w:style>
  <w:style w:type="paragraph" w:customStyle="1" w:styleId="3A3309A466EC47628542DE9D6A830E9326">
    <w:name w:val="3A3309A466EC47628542DE9D6A830E9326"/>
    <w:rsid w:val="00D2744A"/>
    <w:pPr>
      <w:spacing w:after="0" w:line="240" w:lineRule="auto"/>
    </w:pPr>
    <w:rPr>
      <w:rFonts w:ascii="Segoe UI" w:hAnsi="Segoe UI"/>
      <w:b/>
      <w:sz w:val="20"/>
      <w:lang w:val="en-GB" w:eastAsia="en-GB"/>
    </w:rPr>
  </w:style>
  <w:style w:type="paragraph" w:customStyle="1" w:styleId="276E5681654A4192BED2D26985D924BD26">
    <w:name w:val="276E5681654A4192BED2D26985D924BD26"/>
    <w:rsid w:val="00D2744A"/>
    <w:pPr>
      <w:spacing w:after="0" w:line="240" w:lineRule="auto"/>
    </w:pPr>
    <w:rPr>
      <w:rFonts w:ascii="Segoe UI" w:hAnsi="Segoe UI"/>
      <w:b/>
      <w:sz w:val="20"/>
      <w:lang w:val="en-GB" w:eastAsia="en-GB"/>
    </w:rPr>
  </w:style>
  <w:style w:type="paragraph" w:customStyle="1" w:styleId="5DE751AC11804EF6BE57BB36936DA6B316">
    <w:name w:val="5DE751AC11804EF6BE57BB36936DA6B316"/>
    <w:rsid w:val="00D2744A"/>
    <w:pPr>
      <w:spacing w:after="0" w:line="240" w:lineRule="auto"/>
    </w:pPr>
    <w:rPr>
      <w:rFonts w:ascii="Segoe UI" w:hAnsi="Segoe UI"/>
      <w:sz w:val="20"/>
      <w:lang w:val="en-GB" w:eastAsia="en-GB"/>
    </w:rPr>
  </w:style>
  <w:style w:type="paragraph" w:customStyle="1" w:styleId="7B88634315DD43CC99E8DBCA3B8EBC3726">
    <w:name w:val="7B88634315DD43CC99E8DBCA3B8EBC3726"/>
    <w:rsid w:val="00D2744A"/>
    <w:pPr>
      <w:spacing w:after="0" w:line="240" w:lineRule="auto"/>
    </w:pPr>
    <w:rPr>
      <w:rFonts w:ascii="Segoe UI" w:hAnsi="Segoe UI"/>
      <w:sz w:val="20"/>
      <w:lang w:val="en-GB" w:eastAsia="en-GB"/>
    </w:rPr>
  </w:style>
  <w:style w:type="paragraph" w:customStyle="1" w:styleId="5FDEE799DAF54CD8BBBD974177B6D20C26">
    <w:name w:val="5FDEE799DAF54CD8BBBD974177B6D20C26"/>
    <w:rsid w:val="00D2744A"/>
    <w:pPr>
      <w:spacing w:after="0" w:line="240" w:lineRule="auto"/>
    </w:pPr>
    <w:rPr>
      <w:rFonts w:ascii="Segoe UI" w:hAnsi="Segoe UI"/>
      <w:sz w:val="20"/>
      <w:lang w:val="en-GB" w:eastAsia="en-GB"/>
    </w:rPr>
  </w:style>
  <w:style w:type="paragraph" w:customStyle="1" w:styleId="9DF15DE4D70F49EE85D218900104946E26">
    <w:name w:val="9DF15DE4D70F49EE85D218900104946E26"/>
    <w:rsid w:val="00D2744A"/>
    <w:pPr>
      <w:spacing w:after="0" w:line="240" w:lineRule="auto"/>
    </w:pPr>
    <w:rPr>
      <w:rFonts w:ascii="Segoe UI" w:hAnsi="Segoe UI"/>
      <w:sz w:val="20"/>
      <w:lang w:val="en-GB" w:eastAsia="en-GB"/>
    </w:rPr>
  </w:style>
  <w:style w:type="paragraph" w:customStyle="1" w:styleId="8C67379A14D543A5A9F0A29A997B083926">
    <w:name w:val="8C67379A14D543A5A9F0A29A997B083926"/>
    <w:rsid w:val="00D2744A"/>
    <w:pPr>
      <w:spacing w:after="0" w:line="240" w:lineRule="auto"/>
    </w:pPr>
    <w:rPr>
      <w:rFonts w:ascii="Segoe UI" w:hAnsi="Segoe UI"/>
      <w:sz w:val="20"/>
      <w:lang w:val="en-GB" w:eastAsia="en-GB"/>
    </w:rPr>
  </w:style>
  <w:style w:type="paragraph" w:customStyle="1" w:styleId="95DBC423593B4309B3C7FC272C30D63016">
    <w:name w:val="95DBC423593B4309B3C7FC272C30D63016"/>
    <w:rsid w:val="00D2744A"/>
    <w:pPr>
      <w:spacing w:after="0" w:line="240" w:lineRule="auto"/>
    </w:pPr>
    <w:rPr>
      <w:rFonts w:ascii="Segoe UI" w:hAnsi="Segoe UI"/>
      <w:sz w:val="20"/>
      <w:lang w:val="en-GB" w:eastAsia="en-GB"/>
    </w:rPr>
  </w:style>
  <w:style w:type="paragraph" w:customStyle="1" w:styleId="1D7A5E5A7CD2448D9917E2550168E8A515">
    <w:name w:val="1D7A5E5A7CD2448D9917E2550168E8A515"/>
    <w:rsid w:val="00D2744A"/>
    <w:pPr>
      <w:spacing w:after="0" w:line="240" w:lineRule="auto"/>
    </w:pPr>
    <w:rPr>
      <w:rFonts w:ascii="Segoe UI" w:hAnsi="Segoe UI"/>
      <w:sz w:val="20"/>
      <w:lang w:val="en-GB" w:eastAsia="en-GB"/>
    </w:rPr>
  </w:style>
  <w:style w:type="paragraph" w:customStyle="1" w:styleId="8D597EC715304BEFA8327CB1A2CFB4A315">
    <w:name w:val="8D597EC715304BEFA8327CB1A2CFB4A315"/>
    <w:rsid w:val="00D2744A"/>
    <w:pPr>
      <w:spacing w:after="0" w:line="240" w:lineRule="auto"/>
    </w:pPr>
    <w:rPr>
      <w:rFonts w:ascii="Segoe UI" w:hAnsi="Segoe UI"/>
      <w:sz w:val="20"/>
      <w:lang w:val="en-GB" w:eastAsia="en-GB"/>
    </w:rPr>
  </w:style>
  <w:style w:type="paragraph" w:customStyle="1" w:styleId="C01D21DE60B645FFBB6452899A01C8AB15">
    <w:name w:val="C01D21DE60B645FFBB6452899A01C8AB15"/>
    <w:rsid w:val="00D2744A"/>
    <w:pPr>
      <w:spacing w:after="0" w:line="240" w:lineRule="auto"/>
    </w:pPr>
    <w:rPr>
      <w:rFonts w:ascii="Segoe UI" w:hAnsi="Segoe UI"/>
      <w:sz w:val="20"/>
      <w:lang w:val="en-GB" w:eastAsia="en-GB"/>
    </w:rPr>
  </w:style>
  <w:style w:type="paragraph" w:customStyle="1" w:styleId="FCC4C1C59A3C4E7F94F263F7B1E8E5029">
    <w:name w:val="FCC4C1C59A3C4E7F94F263F7B1E8E5029"/>
    <w:rsid w:val="00D2744A"/>
    <w:pPr>
      <w:spacing w:after="0" w:line="240" w:lineRule="auto"/>
    </w:pPr>
    <w:rPr>
      <w:rFonts w:ascii="Segoe UI" w:hAnsi="Segoe UI"/>
      <w:sz w:val="20"/>
      <w:lang w:val="en-GB" w:eastAsia="en-GB"/>
    </w:rPr>
  </w:style>
  <w:style w:type="paragraph" w:customStyle="1" w:styleId="0B4FCE9B58C54C3291BF3C754C15C8DC9">
    <w:name w:val="0B4FCE9B58C54C3291BF3C754C15C8DC9"/>
    <w:rsid w:val="00D2744A"/>
    <w:pPr>
      <w:spacing w:after="0" w:line="240" w:lineRule="auto"/>
    </w:pPr>
    <w:rPr>
      <w:rFonts w:ascii="Segoe UI" w:hAnsi="Segoe UI"/>
      <w:sz w:val="20"/>
      <w:lang w:val="en-GB" w:eastAsia="en-GB"/>
    </w:rPr>
  </w:style>
  <w:style w:type="paragraph" w:customStyle="1" w:styleId="F0B1067E0B5143789145C2C2DDCE118E16">
    <w:name w:val="F0B1067E0B5143789145C2C2DDCE118E16"/>
    <w:rsid w:val="00D2744A"/>
    <w:pPr>
      <w:spacing w:after="0" w:line="240" w:lineRule="auto"/>
    </w:pPr>
    <w:rPr>
      <w:rFonts w:ascii="Segoe UI" w:hAnsi="Segoe UI"/>
      <w:sz w:val="20"/>
      <w:lang w:val="en-GB" w:eastAsia="en-GB"/>
    </w:rPr>
  </w:style>
  <w:style w:type="paragraph" w:customStyle="1" w:styleId="22F46E86465F482FA05AAD184E24B13D5">
    <w:name w:val="22F46E86465F482FA05AAD184E24B13D5"/>
    <w:rsid w:val="00D2744A"/>
    <w:pPr>
      <w:spacing w:after="0" w:line="240" w:lineRule="auto"/>
    </w:pPr>
    <w:rPr>
      <w:rFonts w:ascii="Segoe UI" w:hAnsi="Segoe UI"/>
      <w:sz w:val="20"/>
      <w:lang w:val="en-GB" w:eastAsia="en-GB"/>
    </w:rPr>
  </w:style>
  <w:style w:type="paragraph" w:customStyle="1" w:styleId="4CB9E27BA4224757B14534538AFB2EC25">
    <w:name w:val="4CB9E27BA4224757B14534538AFB2EC25"/>
    <w:rsid w:val="00D2744A"/>
    <w:pPr>
      <w:spacing w:after="0" w:line="240" w:lineRule="auto"/>
    </w:pPr>
    <w:rPr>
      <w:rFonts w:ascii="Segoe UI" w:hAnsi="Segoe UI"/>
      <w:sz w:val="20"/>
      <w:lang w:val="en-GB" w:eastAsia="en-GB"/>
    </w:rPr>
  </w:style>
  <w:style w:type="paragraph" w:customStyle="1" w:styleId="C8EAD9067F5D46709077E769D378C96E5">
    <w:name w:val="C8EAD9067F5D46709077E769D378C96E5"/>
    <w:rsid w:val="00D2744A"/>
    <w:pPr>
      <w:spacing w:after="0" w:line="240" w:lineRule="auto"/>
    </w:pPr>
    <w:rPr>
      <w:rFonts w:ascii="Segoe UI" w:hAnsi="Segoe UI"/>
      <w:sz w:val="20"/>
      <w:lang w:val="en-GB" w:eastAsia="en-GB"/>
    </w:rPr>
  </w:style>
  <w:style w:type="paragraph" w:customStyle="1" w:styleId="74188B3242E248FBA8E48AC60A07DF215">
    <w:name w:val="74188B3242E248FBA8E48AC60A07DF215"/>
    <w:rsid w:val="00D2744A"/>
    <w:pPr>
      <w:spacing w:after="0" w:line="240" w:lineRule="auto"/>
    </w:pPr>
    <w:rPr>
      <w:rFonts w:ascii="Segoe UI" w:hAnsi="Segoe UI"/>
      <w:sz w:val="20"/>
      <w:lang w:val="en-GB" w:eastAsia="en-GB"/>
    </w:rPr>
  </w:style>
  <w:style w:type="paragraph" w:customStyle="1" w:styleId="4F73DDDFB4AB4361BA73937F83DAF5995">
    <w:name w:val="4F73DDDFB4AB4361BA73937F83DAF5995"/>
    <w:rsid w:val="00D2744A"/>
    <w:pPr>
      <w:spacing w:after="0" w:line="240" w:lineRule="auto"/>
    </w:pPr>
    <w:rPr>
      <w:rFonts w:ascii="Segoe UI" w:hAnsi="Segoe UI"/>
      <w:sz w:val="20"/>
      <w:lang w:val="en-GB" w:eastAsia="en-GB"/>
    </w:rPr>
  </w:style>
  <w:style w:type="paragraph" w:customStyle="1" w:styleId="F839BD233651417BBF995526636495972">
    <w:name w:val="F839BD233651417BBF995526636495972"/>
    <w:rsid w:val="00D2744A"/>
    <w:pPr>
      <w:spacing w:after="0" w:line="240" w:lineRule="auto"/>
    </w:pPr>
    <w:rPr>
      <w:rFonts w:ascii="Segoe UI" w:hAnsi="Segoe UI"/>
      <w:sz w:val="20"/>
      <w:lang w:val="en-GB" w:eastAsia="en-GB"/>
    </w:rPr>
  </w:style>
  <w:style w:type="paragraph" w:customStyle="1" w:styleId="00D7D0FCAFB84017AB28B0E299E491CD1">
    <w:name w:val="00D7D0FCAFB84017AB28B0E299E491CD1"/>
    <w:rsid w:val="00D2744A"/>
    <w:pPr>
      <w:spacing w:after="0" w:line="240" w:lineRule="auto"/>
    </w:pPr>
    <w:rPr>
      <w:rFonts w:ascii="Segoe UI" w:hAnsi="Segoe UI"/>
      <w:sz w:val="20"/>
      <w:lang w:val="en-GB" w:eastAsia="en-GB"/>
    </w:rPr>
  </w:style>
  <w:style w:type="paragraph" w:customStyle="1" w:styleId="D29D377240654CD6A171CA585AF1CDCE5">
    <w:name w:val="D29D377240654CD6A171CA585AF1CDCE5"/>
    <w:rsid w:val="00D2744A"/>
    <w:pPr>
      <w:spacing w:after="0" w:line="240" w:lineRule="auto"/>
    </w:pPr>
    <w:rPr>
      <w:rFonts w:ascii="Segoe UI" w:hAnsi="Segoe UI"/>
      <w:sz w:val="20"/>
      <w:lang w:val="en-GB" w:eastAsia="en-GB"/>
    </w:rPr>
  </w:style>
  <w:style w:type="paragraph" w:customStyle="1" w:styleId="159043ABDB3544C9999C41C8ADCF9D941">
    <w:name w:val="159043ABDB3544C9999C41C8ADCF9D941"/>
    <w:rsid w:val="00D2744A"/>
    <w:pPr>
      <w:spacing w:after="0" w:line="240" w:lineRule="auto"/>
    </w:pPr>
    <w:rPr>
      <w:rFonts w:ascii="Segoe UI" w:hAnsi="Segoe UI"/>
      <w:sz w:val="20"/>
      <w:lang w:val="en-GB" w:eastAsia="en-GB"/>
    </w:rPr>
  </w:style>
  <w:style w:type="paragraph" w:customStyle="1" w:styleId="C6BDB6DAF30C450E9CE16E3C671F0FBA1">
    <w:name w:val="C6BDB6DAF30C450E9CE16E3C671F0FBA1"/>
    <w:rsid w:val="00D2744A"/>
    <w:pPr>
      <w:spacing w:after="0" w:line="240" w:lineRule="auto"/>
    </w:pPr>
    <w:rPr>
      <w:rFonts w:ascii="Segoe UI" w:hAnsi="Segoe UI"/>
      <w:sz w:val="20"/>
      <w:lang w:val="en-GB" w:eastAsia="en-GB"/>
    </w:rPr>
  </w:style>
  <w:style w:type="paragraph" w:customStyle="1" w:styleId="390664BCD8F2455481397BD9945D8E2A5">
    <w:name w:val="390664BCD8F2455481397BD9945D8E2A5"/>
    <w:rsid w:val="00D2744A"/>
    <w:pPr>
      <w:spacing w:after="0" w:line="240" w:lineRule="auto"/>
    </w:pPr>
    <w:rPr>
      <w:rFonts w:ascii="Segoe UI" w:hAnsi="Segoe UI"/>
      <w:sz w:val="20"/>
      <w:lang w:val="en-GB" w:eastAsia="en-GB"/>
    </w:rPr>
  </w:style>
  <w:style w:type="paragraph" w:customStyle="1" w:styleId="2C4FC446CBFF4159A00764AA193CA4CE1">
    <w:name w:val="2C4FC446CBFF4159A00764AA193CA4CE1"/>
    <w:rsid w:val="00D2744A"/>
    <w:pPr>
      <w:spacing w:after="0" w:line="240" w:lineRule="auto"/>
    </w:pPr>
    <w:rPr>
      <w:rFonts w:ascii="Segoe UI" w:hAnsi="Segoe UI"/>
      <w:sz w:val="20"/>
      <w:lang w:val="en-GB" w:eastAsia="en-GB"/>
    </w:rPr>
  </w:style>
  <w:style w:type="paragraph" w:customStyle="1" w:styleId="651DBB63FECA49F99504430065C1E39B1">
    <w:name w:val="651DBB63FECA49F99504430065C1E39B1"/>
    <w:rsid w:val="00D2744A"/>
    <w:pPr>
      <w:spacing w:after="0" w:line="240" w:lineRule="auto"/>
    </w:pPr>
    <w:rPr>
      <w:rFonts w:ascii="Segoe UI" w:hAnsi="Segoe UI"/>
      <w:sz w:val="20"/>
      <w:lang w:val="en-GB" w:eastAsia="en-GB"/>
    </w:rPr>
  </w:style>
  <w:style w:type="paragraph" w:customStyle="1" w:styleId="DFF2D8FCEC2347F5A7CEC9C87ABC28345">
    <w:name w:val="DFF2D8FCEC2347F5A7CEC9C87ABC28345"/>
    <w:rsid w:val="00D2744A"/>
    <w:pPr>
      <w:spacing w:after="0" w:line="240" w:lineRule="auto"/>
    </w:pPr>
    <w:rPr>
      <w:rFonts w:ascii="Segoe UI" w:hAnsi="Segoe UI"/>
      <w:sz w:val="20"/>
      <w:lang w:val="en-GB" w:eastAsia="en-GB"/>
    </w:rPr>
  </w:style>
  <w:style w:type="paragraph" w:customStyle="1" w:styleId="5CFCC016AD974EE39037659772DEB8871">
    <w:name w:val="5CFCC016AD974EE39037659772DEB8871"/>
    <w:rsid w:val="00D2744A"/>
    <w:pPr>
      <w:spacing w:after="0" w:line="240" w:lineRule="auto"/>
    </w:pPr>
    <w:rPr>
      <w:rFonts w:ascii="Segoe UI" w:hAnsi="Segoe UI"/>
      <w:sz w:val="20"/>
      <w:lang w:val="en-GB" w:eastAsia="en-GB"/>
    </w:rPr>
  </w:style>
  <w:style w:type="paragraph" w:customStyle="1" w:styleId="A75A2F7E174549678F2E8D6DD0B9B58F1">
    <w:name w:val="A75A2F7E174549678F2E8D6DD0B9B58F1"/>
    <w:rsid w:val="00D2744A"/>
    <w:pPr>
      <w:spacing w:after="0" w:line="240" w:lineRule="auto"/>
    </w:pPr>
    <w:rPr>
      <w:rFonts w:ascii="Segoe UI" w:hAnsi="Segoe UI"/>
      <w:sz w:val="20"/>
      <w:lang w:val="en-GB" w:eastAsia="en-GB"/>
    </w:rPr>
  </w:style>
  <w:style w:type="paragraph" w:customStyle="1" w:styleId="87260DA25A674B698AD535FCC764951C4">
    <w:name w:val="87260DA25A674B698AD535FCC764951C4"/>
    <w:rsid w:val="00D2744A"/>
    <w:pPr>
      <w:spacing w:after="0" w:line="240" w:lineRule="auto"/>
    </w:pPr>
    <w:rPr>
      <w:rFonts w:ascii="Segoe UI" w:hAnsi="Segoe UI"/>
      <w:sz w:val="20"/>
      <w:lang w:val="en-GB" w:eastAsia="en-GB"/>
    </w:rPr>
  </w:style>
  <w:style w:type="paragraph" w:customStyle="1" w:styleId="3801510C55FF4A2090E7445EBE338D014">
    <w:name w:val="3801510C55FF4A2090E7445EBE338D014"/>
    <w:rsid w:val="00D2744A"/>
    <w:pPr>
      <w:spacing w:after="0" w:line="240" w:lineRule="auto"/>
    </w:pPr>
    <w:rPr>
      <w:rFonts w:ascii="Segoe UI" w:hAnsi="Segoe UI"/>
      <w:sz w:val="20"/>
      <w:lang w:val="en-GB" w:eastAsia="en-GB"/>
    </w:rPr>
  </w:style>
  <w:style w:type="paragraph" w:customStyle="1" w:styleId="6B6CBD8B233742A4B6F5BF28378497D94">
    <w:name w:val="6B6CBD8B233742A4B6F5BF28378497D94"/>
    <w:rsid w:val="00D2744A"/>
    <w:pPr>
      <w:spacing w:after="0" w:line="240" w:lineRule="auto"/>
    </w:pPr>
    <w:rPr>
      <w:rFonts w:ascii="Segoe UI" w:hAnsi="Segoe UI"/>
      <w:sz w:val="20"/>
      <w:lang w:val="en-GB" w:eastAsia="en-GB"/>
    </w:rPr>
  </w:style>
  <w:style w:type="paragraph" w:customStyle="1" w:styleId="450AF69E487247A9B829A936E48E9EE34">
    <w:name w:val="450AF69E487247A9B829A936E48E9EE34"/>
    <w:rsid w:val="00D2744A"/>
    <w:pPr>
      <w:spacing w:after="0" w:line="240" w:lineRule="auto"/>
    </w:pPr>
    <w:rPr>
      <w:rFonts w:ascii="Segoe UI" w:hAnsi="Segoe UI"/>
      <w:sz w:val="20"/>
      <w:lang w:val="en-GB" w:eastAsia="en-GB"/>
    </w:rPr>
  </w:style>
  <w:style w:type="paragraph" w:customStyle="1" w:styleId="4AB40901F4824407982E6A97DAE9C3BE5">
    <w:name w:val="4AB40901F4824407982E6A97DAE9C3BE5"/>
    <w:rsid w:val="00D2744A"/>
    <w:pPr>
      <w:spacing w:after="0" w:line="240" w:lineRule="auto"/>
    </w:pPr>
    <w:rPr>
      <w:rFonts w:ascii="Segoe UI" w:hAnsi="Segoe UI"/>
      <w:sz w:val="20"/>
      <w:lang w:val="en-GB" w:eastAsia="en-GB"/>
    </w:rPr>
  </w:style>
  <w:style w:type="paragraph" w:customStyle="1" w:styleId="7C8226A4225B4BF7ACB27769F3A98A965">
    <w:name w:val="7C8226A4225B4BF7ACB27769F3A98A965"/>
    <w:rsid w:val="00D2744A"/>
    <w:pPr>
      <w:spacing w:after="0" w:line="240" w:lineRule="auto"/>
    </w:pPr>
    <w:rPr>
      <w:rFonts w:ascii="Segoe UI" w:hAnsi="Segoe UI"/>
      <w:sz w:val="20"/>
      <w:lang w:val="en-GB" w:eastAsia="en-GB"/>
    </w:rPr>
  </w:style>
  <w:style w:type="paragraph" w:customStyle="1" w:styleId="55BDB210B3074DB1B9AA25177BBDB4335">
    <w:name w:val="55BDB210B3074DB1B9AA25177BBDB4335"/>
    <w:rsid w:val="00D2744A"/>
    <w:pPr>
      <w:spacing w:after="0" w:line="240" w:lineRule="auto"/>
    </w:pPr>
    <w:rPr>
      <w:rFonts w:ascii="Segoe UI" w:hAnsi="Segoe UI"/>
      <w:sz w:val="20"/>
      <w:lang w:val="en-GB" w:eastAsia="en-GB"/>
    </w:rPr>
  </w:style>
  <w:style w:type="paragraph" w:customStyle="1" w:styleId="3B5DDB5CA3E84E329775DA457CD7FDB05">
    <w:name w:val="3B5DDB5CA3E84E329775DA457CD7FDB05"/>
    <w:rsid w:val="00D2744A"/>
    <w:pPr>
      <w:spacing w:after="0" w:line="240" w:lineRule="auto"/>
    </w:pPr>
    <w:rPr>
      <w:rFonts w:ascii="Segoe UI" w:hAnsi="Segoe UI"/>
      <w:sz w:val="20"/>
      <w:lang w:val="en-GB" w:eastAsia="en-GB"/>
    </w:rPr>
  </w:style>
  <w:style w:type="paragraph" w:customStyle="1" w:styleId="37E17443FA7B468CB8BDA392745CD87D5">
    <w:name w:val="37E17443FA7B468CB8BDA392745CD87D5"/>
    <w:rsid w:val="00D2744A"/>
    <w:pPr>
      <w:spacing w:after="0" w:line="240" w:lineRule="auto"/>
    </w:pPr>
    <w:rPr>
      <w:rFonts w:ascii="Segoe UI" w:hAnsi="Segoe UI"/>
      <w:sz w:val="20"/>
      <w:lang w:val="en-GB" w:eastAsia="en-GB"/>
    </w:rPr>
  </w:style>
  <w:style w:type="paragraph" w:customStyle="1" w:styleId="F8B65FB7858948DBA9AE1EAD381611695">
    <w:name w:val="F8B65FB7858948DBA9AE1EAD381611695"/>
    <w:rsid w:val="00D2744A"/>
    <w:pPr>
      <w:spacing w:after="0" w:line="240" w:lineRule="auto"/>
    </w:pPr>
    <w:rPr>
      <w:rFonts w:ascii="Segoe UI" w:hAnsi="Segoe UI"/>
      <w:sz w:val="20"/>
      <w:lang w:val="en-GB" w:eastAsia="en-GB"/>
    </w:rPr>
  </w:style>
  <w:style w:type="paragraph" w:customStyle="1" w:styleId="EB80EACDB58148148303E227F711A39A6">
    <w:name w:val="EB80EACDB58148148303E227F711A39A6"/>
    <w:rsid w:val="00D2744A"/>
    <w:pPr>
      <w:spacing w:after="0" w:line="240" w:lineRule="auto"/>
    </w:pPr>
    <w:rPr>
      <w:rFonts w:ascii="Segoe UI" w:hAnsi="Segoe UI"/>
      <w:sz w:val="20"/>
      <w:lang w:val="en-GB" w:eastAsia="en-GB"/>
    </w:rPr>
  </w:style>
  <w:style w:type="paragraph" w:customStyle="1" w:styleId="1B7B8DE68F8B4889B199702EA59A94306">
    <w:name w:val="1B7B8DE68F8B4889B199702EA59A94306"/>
    <w:rsid w:val="00D2744A"/>
    <w:pPr>
      <w:spacing w:after="0" w:line="240" w:lineRule="auto"/>
    </w:pPr>
    <w:rPr>
      <w:rFonts w:ascii="Segoe UI" w:hAnsi="Segoe UI"/>
      <w:sz w:val="20"/>
      <w:lang w:val="en-GB" w:eastAsia="en-GB"/>
    </w:rPr>
  </w:style>
  <w:style w:type="paragraph" w:customStyle="1" w:styleId="4EBDBA4A6E8143D89E415DE9A81308D06">
    <w:name w:val="4EBDBA4A6E8143D89E415DE9A81308D06"/>
    <w:rsid w:val="00D2744A"/>
    <w:pPr>
      <w:spacing w:after="0" w:line="240" w:lineRule="auto"/>
    </w:pPr>
    <w:rPr>
      <w:rFonts w:ascii="Segoe UI" w:hAnsi="Segoe UI"/>
      <w:sz w:val="20"/>
      <w:lang w:val="en-GB" w:eastAsia="en-GB"/>
    </w:rPr>
  </w:style>
  <w:style w:type="paragraph" w:customStyle="1" w:styleId="97DF2D8CA52B4EE699DD58ADE96A378C6">
    <w:name w:val="97DF2D8CA52B4EE699DD58ADE96A378C6"/>
    <w:rsid w:val="00D2744A"/>
    <w:pPr>
      <w:spacing w:after="0" w:line="240" w:lineRule="auto"/>
    </w:pPr>
    <w:rPr>
      <w:rFonts w:ascii="Segoe UI" w:hAnsi="Segoe UI"/>
      <w:sz w:val="20"/>
      <w:lang w:val="en-GB" w:eastAsia="en-GB"/>
    </w:rPr>
  </w:style>
  <w:style w:type="paragraph" w:customStyle="1" w:styleId="73D67C4B1DDC469AAE4815F02490032D6">
    <w:name w:val="73D67C4B1DDC469AAE4815F02490032D6"/>
    <w:rsid w:val="00D2744A"/>
    <w:pPr>
      <w:spacing w:after="0" w:line="240" w:lineRule="auto"/>
    </w:pPr>
    <w:rPr>
      <w:rFonts w:ascii="Segoe UI" w:hAnsi="Segoe UI"/>
      <w:sz w:val="20"/>
      <w:lang w:val="en-GB" w:eastAsia="en-GB"/>
    </w:rPr>
  </w:style>
  <w:style w:type="paragraph" w:customStyle="1" w:styleId="73980E877A55468291EBA03B1D4C9C286">
    <w:name w:val="73980E877A55468291EBA03B1D4C9C286"/>
    <w:rsid w:val="00D2744A"/>
    <w:pPr>
      <w:spacing w:after="0" w:line="240" w:lineRule="auto"/>
    </w:pPr>
    <w:rPr>
      <w:rFonts w:ascii="Segoe UI" w:hAnsi="Segoe UI"/>
      <w:sz w:val="20"/>
      <w:lang w:val="en-GB" w:eastAsia="en-GB"/>
    </w:rPr>
  </w:style>
  <w:style w:type="paragraph" w:customStyle="1" w:styleId="5D30863F7D284E53B3B7BDD51E777E6D6">
    <w:name w:val="5D30863F7D284E53B3B7BDD51E777E6D6"/>
    <w:rsid w:val="00D2744A"/>
    <w:pPr>
      <w:spacing w:after="0" w:line="240" w:lineRule="auto"/>
    </w:pPr>
    <w:rPr>
      <w:rFonts w:ascii="Segoe UI" w:hAnsi="Segoe UI"/>
      <w:sz w:val="20"/>
      <w:lang w:val="en-GB" w:eastAsia="en-GB"/>
    </w:rPr>
  </w:style>
  <w:style w:type="paragraph" w:customStyle="1" w:styleId="F69206EA7E6C425D9645B7CDBEAC9B3D6">
    <w:name w:val="F69206EA7E6C425D9645B7CDBEAC9B3D6"/>
    <w:rsid w:val="00D2744A"/>
    <w:pPr>
      <w:spacing w:after="0" w:line="240" w:lineRule="auto"/>
    </w:pPr>
    <w:rPr>
      <w:rFonts w:ascii="Segoe UI" w:hAnsi="Segoe UI"/>
      <w:sz w:val="20"/>
      <w:lang w:val="en-GB" w:eastAsia="en-GB"/>
    </w:rPr>
  </w:style>
  <w:style w:type="paragraph" w:customStyle="1" w:styleId="AD9AA38A5A9746A7A412F320BA0EE2B86">
    <w:name w:val="AD9AA38A5A9746A7A412F320BA0EE2B86"/>
    <w:rsid w:val="00D2744A"/>
    <w:pPr>
      <w:spacing w:after="0" w:line="240" w:lineRule="auto"/>
    </w:pPr>
    <w:rPr>
      <w:rFonts w:ascii="Segoe UI" w:hAnsi="Segoe UI"/>
      <w:sz w:val="20"/>
      <w:lang w:val="en-GB" w:eastAsia="en-GB"/>
    </w:rPr>
  </w:style>
  <w:style w:type="paragraph" w:customStyle="1" w:styleId="8C40BBD3F5C24D7798B29B778335B6F56">
    <w:name w:val="8C40BBD3F5C24D7798B29B778335B6F56"/>
    <w:rsid w:val="00D2744A"/>
    <w:pPr>
      <w:spacing w:after="0" w:line="240" w:lineRule="auto"/>
    </w:pPr>
    <w:rPr>
      <w:rFonts w:ascii="Segoe UI" w:hAnsi="Segoe UI"/>
      <w:sz w:val="20"/>
      <w:lang w:val="en-GB" w:eastAsia="en-GB"/>
    </w:rPr>
  </w:style>
  <w:style w:type="paragraph" w:customStyle="1" w:styleId="963E7D467CEA4966ABEE7CAE14FF876C6">
    <w:name w:val="963E7D467CEA4966ABEE7CAE14FF876C6"/>
    <w:rsid w:val="00D2744A"/>
    <w:pPr>
      <w:spacing w:after="0" w:line="240" w:lineRule="auto"/>
    </w:pPr>
    <w:rPr>
      <w:rFonts w:ascii="Segoe UI" w:hAnsi="Segoe UI"/>
      <w:sz w:val="20"/>
      <w:lang w:val="en-GB" w:eastAsia="en-GB"/>
    </w:rPr>
  </w:style>
  <w:style w:type="paragraph" w:customStyle="1" w:styleId="C1EEF46E868044B18F4A8F1FA00EC66D6">
    <w:name w:val="C1EEF46E868044B18F4A8F1FA00EC66D6"/>
    <w:rsid w:val="00D2744A"/>
    <w:pPr>
      <w:spacing w:after="0" w:line="240" w:lineRule="auto"/>
    </w:pPr>
    <w:rPr>
      <w:rFonts w:ascii="Segoe UI" w:hAnsi="Segoe UI"/>
      <w:sz w:val="20"/>
      <w:lang w:val="en-GB" w:eastAsia="en-GB"/>
    </w:rPr>
  </w:style>
  <w:style w:type="paragraph" w:customStyle="1" w:styleId="3A3309A466EC47628542DE9D6A830E9327">
    <w:name w:val="3A3309A466EC47628542DE9D6A830E9327"/>
    <w:rsid w:val="00D2744A"/>
    <w:pPr>
      <w:spacing w:after="0" w:line="240" w:lineRule="auto"/>
    </w:pPr>
    <w:rPr>
      <w:rFonts w:ascii="Segoe UI" w:hAnsi="Segoe UI"/>
      <w:b/>
      <w:sz w:val="20"/>
      <w:lang w:val="en-GB" w:eastAsia="en-GB"/>
    </w:rPr>
  </w:style>
  <w:style w:type="paragraph" w:customStyle="1" w:styleId="276E5681654A4192BED2D26985D924BD27">
    <w:name w:val="276E5681654A4192BED2D26985D924BD27"/>
    <w:rsid w:val="00D2744A"/>
    <w:pPr>
      <w:spacing w:after="0" w:line="240" w:lineRule="auto"/>
    </w:pPr>
    <w:rPr>
      <w:rFonts w:ascii="Segoe UI" w:hAnsi="Segoe UI"/>
      <w:b/>
      <w:sz w:val="20"/>
      <w:lang w:val="en-GB" w:eastAsia="en-GB"/>
    </w:rPr>
  </w:style>
  <w:style w:type="paragraph" w:customStyle="1" w:styleId="5DE751AC11804EF6BE57BB36936DA6B317">
    <w:name w:val="5DE751AC11804EF6BE57BB36936DA6B317"/>
    <w:rsid w:val="00D2744A"/>
    <w:pPr>
      <w:spacing w:after="0" w:line="240" w:lineRule="auto"/>
    </w:pPr>
    <w:rPr>
      <w:rFonts w:ascii="Segoe UI" w:hAnsi="Segoe UI"/>
      <w:sz w:val="20"/>
      <w:lang w:val="en-GB" w:eastAsia="en-GB"/>
    </w:rPr>
  </w:style>
  <w:style w:type="paragraph" w:customStyle="1" w:styleId="7B88634315DD43CC99E8DBCA3B8EBC3727">
    <w:name w:val="7B88634315DD43CC99E8DBCA3B8EBC3727"/>
    <w:rsid w:val="00D2744A"/>
    <w:pPr>
      <w:spacing w:after="0" w:line="240" w:lineRule="auto"/>
    </w:pPr>
    <w:rPr>
      <w:rFonts w:ascii="Segoe UI" w:hAnsi="Segoe UI"/>
      <w:sz w:val="20"/>
      <w:lang w:val="en-GB" w:eastAsia="en-GB"/>
    </w:rPr>
  </w:style>
  <w:style w:type="paragraph" w:customStyle="1" w:styleId="5FDEE799DAF54CD8BBBD974177B6D20C27">
    <w:name w:val="5FDEE799DAF54CD8BBBD974177B6D20C27"/>
    <w:rsid w:val="00D2744A"/>
    <w:pPr>
      <w:spacing w:after="0" w:line="240" w:lineRule="auto"/>
    </w:pPr>
    <w:rPr>
      <w:rFonts w:ascii="Segoe UI" w:hAnsi="Segoe UI"/>
      <w:sz w:val="20"/>
      <w:lang w:val="en-GB" w:eastAsia="en-GB"/>
    </w:rPr>
  </w:style>
  <w:style w:type="paragraph" w:customStyle="1" w:styleId="9DF15DE4D70F49EE85D218900104946E27">
    <w:name w:val="9DF15DE4D70F49EE85D218900104946E27"/>
    <w:rsid w:val="00D2744A"/>
    <w:pPr>
      <w:spacing w:after="0" w:line="240" w:lineRule="auto"/>
    </w:pPr>
    <w:rPr>
      <w:rFonts w:ascii="Segoe UI" w:hAnsi="Segoe UI"/>
      <w:sz w:val="20"/>
      <w:lang w:val="en-GB" w:eastAsia="en-GB"/>
    </w:rPr>
  </w:style>
  <w:style w:type="paragraph" w:customStyle="1" w:styleId="8C67379A14D543A5A9F0A29A997B083927">
    <w:name w:val="8C67379A14D543A5A9F0A29A997B083927"/>
    <w:rsid w:val="00D2744A"/>
    <w:pPr>
      <w:spacing w:after="0" w:line="240" w:lineRule="auto"/>
    </w:pPr>
    <w:rPr>
      <w:rFonts w:ascii="Segoe UI" w:hAnsi="Segoe UI"/>
      <w:sz w:val="20"/>
      <w:lang w:val="en-GB" w:eastAsia="en-GB"/>
    </w:rPr>
  </w:style>
  <w:style w:type="paragraph" w:customStyle="1" w:styleId="95DBC423593B4309B3C7FC272C30D63017">
    <w:name w:val="95DBC423593B4309B3C7FC272C30D63017"/>
    <w:rsid w:val="00D2744A"/>
    <w:pPr>
      <w:spacing w:after="0" w:line="240" w:lineRule="auto"/>
    </w:pPr>
    <w:rPr>
      <w:rFonts w:ascii="Segoe UI" w:hAnsi="Segoe UI"/>
      <w:sz w:val="20"/>
      <w:lang w:val="en-GB" w:eastAsia="en-GB"/>
    </w:rPr>
  </w:style>
  <w:style w:type="paragraph" w:customStyle="1" w:styleId="1D7A5E5A7CD2448D9917E2550168E8A516">
    <w:name w:val="1D7A5E5A7CD2448D9917E2550168E8A516"/>
    <w:rsid w:val="00D2744A"/>
    <w:pPr>
      <w:spacing w:after="0" w:line="240" w:lineRule="auto"/>
    </w:pPr>
    <w:rPr>
      <w:rFonts w:ascii="Segoe UI" w:hAnsi="Segoe UI"/>
      <w:sz w:val="20"/>
      <w:lang w:val="en-GB" w:eastAsia="en-GB"/>
    </w:rPr>
  </w:style>
  <w:style w:type="paragraph" w:customStyle="1" w:styleId="8D597EC715304BEFA8327CB1A2CFB4A316">
    <w:name w:val="8D597EC715304BEFA8327CB1A2CFB4A316"/>
    <w:rsid w:val="00D2744A"/>
    <w:pPr>
      <w:spacing w:after="0" w:line="240" w:lineRule="auto"/>
    </w:pPr>
    <w:rPr>
      <w:rFonts w:ascii="Segoe UI" w:hAnsi="Segoe UI"/>
      <w:sz w:val="20"/>
      <w:lang w:val="en-GB" w:eastAsia="en-GB"/>
    </w:rPr>
  </w:style>
  <w:style w:type="paragraph" w:customStyle="1" w:styleId="C01D21DE60B645FFBB6452899A01C8AB16">
    <w:name w:val="C01D21DE60B645FFBB6452899A01C8AB16"/>
    <w:rsid w:val="00D2744A"/>
    <w:pPr>
      <w:spacing w:after="0" w:line="240" w:lineRule="auto"/>
    </w:pPr>
    <w:rPr>
      <w:rFonts w:ascii="Segoe UI" w:hAnsi="Segoe UI"/>
      <w:sz w:val="20"/>
      <w:lang w:val="en-GB" w:eastAsia="en-GB"/>
    </w:rPr>
  </w:style>
  <w:style w:type="paragraph" w:customStyle="1" w:styleId="FCC4C1C59A3C4E7F94F263F7B1E8E50210">
    <w:name w:val="FCC4C1C59A3C4E7F94F263F7B1E8E50210"/>
    <w:rsid w:val="00D2744A"/>
    <w:pPr>
      <w:spacing w:after="0" w:line="240" w:lineRule="auto"/>
    </w:pPr>
    <w:rPr>
      <w:rFonts w:ascii="Segoe UI" w:hAnsi="Segoe UI"/>
      <w:sz w:val="20"/>
      <w:lang w:val="en-GB" w:eastAsia="en-GB"/>
    </w:rPr>
  </w:style>
  <w:style w:type="paragraph" w:customStyle="1" w:styleId="0B4FCE9B58C54C3291BF3C754C15C8DC10">
    <w:name w:val="0B4FCE9B58C54C3291BF3C754C15C8DC10"/>
    <w:rsid w:val="00D2744A"/>
    <w:pPr>
      <w:spacing w:after="0" w:line="240" w:lineRule="auto"/>
    </w:pPr>
    <w:rPr>
      <w:rFonts w:ascii="Segoe UI" w:hAnsi="Segoe UI"/>
      <w:sz w:val="20"/>
      <w:lang w:val="en-GB" w:eastAsia="en-GB"/>
    </w:rPr>
  </w:style>
  <w:style w:type="paragraph" w:customStyle="1" w:styleId="F0B1067E0B5143789145C2C2DDCE118E17">
    <w:name w:val="F0B1067E0B5143789145C2C2DDCE118E17"/>
    <w:rsid w:val="00D2744A"/>
    <w:pPr>
      <w:spacing w:after="0" w:line="240" w:lineRule="auto"/>
    </w:pPr>
    <w:rPr>
      <w:rFonts w:ascii="Segoe UI" w:hAnsi="Segoe UI"/>
      <w:sz w:val="20"/>
      <w:lang w:val="en-GB" w:eastAsia="en-GB"/>
    </w:rPr>
  </w:style>
  <w:style w:type="paragraph" w:customStyle="1" w:styleId="22F46E86465F482FA05AAD184E24B13D6">
    <w:name w:val="22F46E86465F482FA05AAD184E24B13D6"/>
    <w:rsid w:val="00D2744A"/>
    <w:pPr>
      <w:spacing w:after="0" w:line="240" w:lineRule="auto"/>
    </w:pPr>
    <w:rPr>
      <w:rFonts w:ascii="Segoe UI" w:hAnsi="Segoe UI"/>
      <w:sz w:val="20"/>
      <w:lang w:val="en-GB" w:eastAsia="en-GB"/>
    </w:rPr>
  </w:style>
  <w:style w:type="paragraph" w:customStyle="1" w:styleId="4CB9E27BA4224757B14534538AFB2EC26">
    <w:name w:val="4CB9E27BA4224757B14534538AFB2EC26"/>
    <w:rsid w:val="00D2744A"/>
    <w:pPr>
      <w:spacing w:after="0" w:line="240" w:lineRule="auto"/>
    </w:pPr>
    <w:rPr>
      <w:rFonts w:ascii="Segoe UI" w:hAnsi="Segoe UI"/>
      <w:sz w:val="20"/>
      <w:lang w:val="en-GB" w:eastAsia="en-GB"/>
    </w:rPr>
  </w:style>
  <w:style w:type="paragraph" w:customStyle="1" w:styleId="C8EAD9067F5D46709077E769D378C96E6">
    <w:name w:val="C8EAD9067F5D46709077E769D378C96E6"/>
    <w:rsid w:val="00D2744A"/>
    <w:pPr>
      <w:spacing w:after="0" w:line="240" w:lineRule="auto"/>
    </w:pPr>
    <w:rPr>
      <w:rFonts w:ascii="Segoe UI" w:hAnsi="Segoe UI"/>
      <w:sz w:val="20"/>
      <w:lang w:val="en-GB" w:eastAsia="en-GB"/>
    </w:rPr>
  </w:style>
  <w:style w:type="paragraph" w:customStyle="1" w:styleId="74188B3242E248FBA8E48AC60A07DF216">
    <w:name w:val="74188B3242E248FBA8E48AC60A07DF216"/>
    <w:rsid w:val="00D2744A"/>
    <w:pPr>
      <w:spacing w:after="0" w:line="240" w:lineRule="auto"/>
    </w:pPr>
    <w:rPr>
      <w:rFonts w:ascii="Segoe UI" w:hAnsi="Segoe UI"/>
      <w:sz w:val="20"/>
      <w:lang w:val="en-GB" w:eastAsia="en-GB"/>
    </w:rPr>
  </w:style>
  <w:style w:type="paragraph" w:customStyle="1" w:styleId="4F73DDDFB4AB4361BA73937F83DAF5996">
    <w:name w:val="4F73DDDFB4AB4361BA73937F83DAF5996"/>
    <w:rsid w:val="00D2744A"/>
    <w:pPr>
      <w:spacing w:after="0" w:line="240" w:lineRule="auto"/>
    </w:pPr>
    <w:rPr>
      <w:rFonts w:ascii="Segoe UI" w:hAnsi="Segoe UI"/>
      <w:sz w:val="20"/>
      <w:lang w:val="en-GB" w:eastAsia="en-GB"/>
    </w:rPr>
  </w:style>
  <w:style w:type="paragraph" w:customStyle="1" w:styleId="F839BD233651417BBF995526636495973">
    <w:name w:val="F839BD233651417BBF995526636495973"/>
    <w:rsid w:val="00D2744A"/>
    <w:pPr>
      <w:spacing w:after="0" w:line="240" w:lineRule="auto"/>
    </w:pPr>
    <w:rPr>
      <w:rFonts w:ascii="Segoe UI" w:hAnsi="Segoe UI"/>
      <w:sz w:val="20"/>
      <w:lang w:val="en-GB" w:eastAsia="en-GB"/>
    </w:rPr>
  </w:style>
  <w:style w:type="paragraph" w:customStyle="1" w:styleId="00D7D0FCAFB84017AB28B0E299E491CD2">
    <w:name w:val="00D7D0FCAFB84017AB28B0E299E491CD2"/>
    <w:rsid w:val="00D2744A"/>
    <w:pPr>
      <w:spacing w:after="0" w:line="240" w:lineRule="auto"/>
    </w:pPr>
    <w:rPr>
      <w:rFonts w:ascii="Segoe UI" w:hAnsi="Segoe UI"/>
      <w:sz w:val="20"/>
      <w:lang w:val="en-GB" w:eastAsia="en-GB"/>
    </w:rPr>
  </w:style>
  <w:style w:type="paragraph" w:customStyle="1" w:styleId="D29D377240654CD6A171CA585AF1CDCE6">
    <w:name w:val="D29D377240654CD6A171CA585AF1CDCE6"/>
    <w:rsid w:val="00D2744A"/>
    <w:pPr>
      <w:spacing w:after="0" w:line="240" w:lineRule="auto"/>
    </w:pPr>
    <w:rPr>
      <w:rFonts w:ascii="Segoe UI" w:hAnsi="Segoe UI"/>
      <w:sz w:val="20"/>
      <w:lang w:val="en-GB" w:eastAsia="en-GB"/>
    </w:rPr>
  </w:style>
  <w:style w:type="paragraph" w:customStyle="1" w:styleId="159043ABDB3544C9999C41C8ADCF9D942">
    <w:name w:val="159043ABDB3544C9999C41C8ADCF9D942"/>
    <w:rsid w:val="00D2744A"/>
    <w:pPr>
      <w:spacing w:after="0" w:line="240" w:lineRule="auto"/>
    </w:pPr>
    <w:rPr>
      <w:rFonts w:ascii="Segoe UI" w:hAnsi="Segoe UI"/>
      <w:sz w:val="20"/>
      <w:lang w:val="en-GB" w:eastAsia="en-GB"/>
    </w:rPr>
  </w:style>
  <w:style w:type="paragraph" w:customStyle="1" w:styleId="C6BDB6DAF30C450E9CE16E3C671F0FBA2">
    <w:name w:val="C6BDB6DAF30C450E9CE16E3C671F0FBA2"/>
    <w:rsid w:val="00D2744A"/>
    <w:pPr>
      <w:spacing w:after="0" w:line="240" w:lineRule="auto"/>
    </w:pPr>
    <w:rPr>
      <w:rFonts w:ascii="Segoe UI" w:hAnsi="Segoe UI"/>
      <w:sz w:val="20"/>
      <w:lang w:val="en-GB" w:eastAsia="en-GB"/>
    </w:rPr>
  </w:style>
  <w:style w:type="paragraph" w:customStyle="1" w:styleId="390664BCD8F2455481397BD9945D8E2A6">
    <w:name w:val="390664BCD8F2455481397BD9945D8E2A6"/>
    <w:rsid w:val="00D2744A"/>
    <w:pPr>
      <w:spacing w:after="0" w:line="240" w:lineRule="auto"/>
    </w:pPr>
    <w:rPr>
      <w:rFonts w:ascii="Segoe UI" w:hAnsi="Segoe UI"/>
      <w:sz w:val="20"/>
      <w:lang w:val="en-GB" w:eastAsia="en-GB"/>
    </w:rPr>
  </w:style>
  <w:style w:type="paragraph" w:customStyle="1" w:styleId="2C4FC446CBFF4159A00764AA193CA4CE2">
    <w:name w:val="2C4FC446CBFF4159A00764AA193CA4CE2"/>
    <w:rsid w:val="00D2744A"/>
    <w:pPr>
      <w:spacing w:after="0" w:line="240" w:lineRule="auto"/>
    </w:pPr>
    <w:rPr>
      <w:rFonts w:ascii="Segoe UI" w:hAnsi="Segoe UI"/>
      <w:sz w:val="20"/>
      <w:lang w:val="en-GB" w:eastAsia="en-GB"/>
    </w:rPr>
  </w:style>
  <w:style w:type="paragraph" w:customStyle="1" w:styleId="651DBB63FECA49F99504430065C1E39B2">
    <w:name w:val="651DBB63FECA49F99504430065C1E39B2"/>
    <w:rsid w:val="00D2744A"/>
    <w:pPr>
      <w:spacing w:after="0" w:line="240" w:lineRule="auto"/>
    </w:pPr>
    <w:rPr>
      <w:rFonts w:ascii="Segoe UI" w:hAnsi="Segoe UI"/>
      <w:sz w:val="20"/>
      <w:lang w:val="en-GB" w:eastAsia="en-GB"/>
    </w:rPr>
  </w:style>
  <w:style w:type="paragraph" w:customStyle="1" w:styleId="DFF2D8FCEC2347F5A7CEC9C87ABC28346">
    <w:name w:val="DFF2D8FCEC2347F5A7CEC9C87ABC28346"/>
    <w:rsid w:val="00D2744A"/>
    <w:pPr>
      <w:spacing w:after="0" w:line="240" w:lineRule="auto"/>
    </w:pPr>
    <w:rPr>
      <w:rFonts w:ascii="Segoe UI" w:hAnsi="Segoe UI"/>
      <w:sz w:val="20"/>
      <w:lang w:val="en-GB" w:eastAsia="en-GB"/>
    </w:rPr>
  </w:style>
  <w:style w:type="paragraph" w:customStyle="1" w:styleId="5CFCC016AD974EE39037659772DEB8872">
    <w:name w:val="5CFCC016AD974EE39037659772DEB8872"/>
    <w:rsid w:val="00D2744A"/>
    <w:pPr>
      <w:spacing w:after="0" w:line="240" w:lineRule="auto"/>
    </w:pPr>
    <w:rPr>
      <w:rFonts w:ascii="Segoe UI" w:hAnsi="Segoe UI"/>
      <w:sz w:val="20"/>
      <w:lang w:val="en-GB" w:eastAsia="en-GB"/>
    </w:rPr>
  </w:style>
  <w:style w:type="paragraph" w:customStyle="1" w:styleId="A75A2F7E174549678F2E8D6DD0B9B58F2">
    <w:name w:val="A75A2F7E174549678F2E8D6DD0B9B58F2"/>
    <w:rsid w:val="00D2744A"/>
    <w:pPr>
      <w:spacing w:after="0" w:line="240" w:lineRule="auto"/>
    </w:pPr>
    <w:rPr>
      <w:rFonts w:ascii="Segoe UI" w:hAnsi="Segoe UI"/>
      <w:sz w:val="20"/>
      <w:lang w:val="en-GB" w:eastAsia="en-GB"/>
    </w:rPr>
  </w:style>
  <w:style w:type="paragraph" w:customStyle="1" w:styleId="87260DA25A674B698AD535FCC764951C5">
    <w:name w:val="87260DA25A674B698AD535FCC764951C5"/>
    <w:rsid w:val="00D2744A"/>
    <w:pPr>
      <w:spacing w:after="0" w:line="240" w:lineRule="auto"/>
    </w:pPr>
    <w:rPr>
      <w:rFonts w:ascii="Segoe UI" w:hAnsi="Segoe UI"/>
      <w:sz w:val="20"/>
      <w:lang w:val="en-GB" w:eastAsia="en-GB"/>
    </w:rPr>
  </w:style>
  <w:style w:type="paragraph" w:customStyle="1" w:styleId="3801510C55FF4A2090E7445EBE338D015">
    <w:name w:val="3801510C55FF4A2090E7445EBE338D015"/>
    <w:rsid w:val="00D2744A"/>
    <w:pPr>
      <w:spacing w:after="0" w:line="240" w:lineRule="auto"/>
    </w:pPr>
    <w:rPr>
      <w:rFonts w:ascii="Segoe UI" w:hAnsi="Segoe UI"/>
      <w:sz w:val="20"/>
      <w:lang w:val="en-GB" w:eastAsia="en-GB"/>
    </w:rPr>
  </w:style>
  <w:style w:type="paragraph" w:customStyle="1" w:styleId="6B6CBD8B233742A4B6F5BF28378497D95">
    <w:name w:val="6B6CBD8B233742A4B6F5BF28378497D95"/>
    <w:rsid w:val="00D2744A"/>
    <w:pPr>
      <w:spacing w:after="0" w:line="240" w:lineRule="auto"/>
    </w:pPr>
    <w:rPr>
      <w:rFonts w:ascii="Segoe UI" w:hAnsi="Segoe UI"/>
      <w:sz w:val="20"/>
      <w:lang w:val="en-GB" w:eastAsia="en-GB"/>
    </w:rPr>
  </w:style>
  <w:style w:type="paragraph" w:customStyle="1" w:styleId="450AF69E487247A9B829A936E48E9EE35">
    <w:name w:val="450AF69E487247A9B829A936E48E9EE35"/>
    <w:rsid w:val="00D2744A"/>
    <w:pPr>
      <w:spacing w:after="0" w:line="240" w:lineRule="auto"/>
    </w:pPr>
    <w:rPr>
      <w:rFonts w:ascii="Segoe UI" w:hAnsi="Segoe UI"/>
      <w:sz w:val="20"/>
      <w:lang w:val="en-GB" w:eastAsia="en-GB"/>
    </w:rPr>
  </w:style>
  <w:style w:type="paragraph" w:customStyle="1" w:styleId="4AB40901F4824407982E6A97DAE9C3BE6">
    <w:name w:val="4AB40901F4824407982E6A97DAE9C3BE6"/>
    <w:rsid w:val="00D2744A"/>
    <w:pPr>
      <w:spacing w:after="0" w:line="240" w:lineRule="auto"/>
    </w:pPr>
    <w:rPr>
      <w:rFonts w:ascii="Segoe UI" w:hAnsi="Segoe UI"/>
      <w:sz w:val="20"/>
      <w:lang w:val="en-GB" w:eastAsia="en-GB"/>
    </w:rPr>
  </w:style>
  <w:style w:type="paragraph" w:customStyle="1" w:styleId="7C8226A4225B4BF7ACB27769F3A98A966">
    <w:name w:val="7C8226A4225B4BF7ACB27769F3A98A966"/>
    <w:rsid w:val="00D2744A"/>
    <w:pPr>
      <w:spacing w:after="0" w:line="240" w:lineRule="auto"/>
    </w:pPr>
    <w:rPr>
      <w:rFonts w:ascii="Segoe UI" w:hAnsi="Segoe UI"/>
      <w:sz w:val="20"/>
      <w:lang w:val="en-GB" w:eastAsia="en-GB"/>
    </w:rPr>
  </w:style>
  <w:style w:type="paragraph" w:customStyle="1" w:styleId="55BDB210B3074DB1B9AA25177BBDB4336">
    <w:name w:val="55BDB210B3074DB1B9AA25177BBDB4336"/>
    <w:rsid w:val="00D2744A"/>
    <w:pPr>
      <w:spacing w:after="0" w:line="240" w:lineRule="auto"/>
    </w:pPr>
    <w:rPr>
      <w:rFonts w:ascii="Segoe UI" w:hAnsi="Segoe UI"/>
      <w:sz w:val="20"/>
      <w:lang w:val="en-GB" w:eastAsia="en-GB"/>
    </w:rPr>
  </w:style>
  <w:style w:type="paragraph" w:customStyle="1" w:styleId="3B5DDB5CA3E84E329775DA457CD7FDB06">
    <w:name w:val="3B5DDB5CA3E84E329775DA457CD7FDB06"/>
    <w:rsid w:val="00D2744A"/>
    <w:pPr>
      <w:spacing w:after="0" w:line="240" w:lineRule="auto"/>
    </w:pPr>
    <w:rPr>
      <w:rFonts w:ascii="Segoe UI" w:hAnsi="Segoe UI"/>
      <w:sz w:val="20"/>
      <w:lang w:val="en-GB" w:eastAsia="en-GB"/>
    </w:rPr>
  </w:style>
  <w:style w:type="paragraph" w:customStyle="1" w:styleId="37E17443FA7B468CB8BDA392745CD87D6">
    <w:name w:val="37E17443FA7B468CB8BDA392745CD87D6"/>
    <w:rsid w:val="00D2744A"/>
    <w:pPr>
      <w:spacing w:after="0" w:line="240" w:lineRule="auto"/>
    </w:pPr>
    <w:rPr>
      <w:rFonts w:ascii="Segoe UI" w:hAnsi="Segoe UI"/>
      <w:sz w:val="20"/>
      <w:lang w:val="en-GB" w:eastAsia="en-GB"/>
    </w:rPr>
  </w:style>
  <w:style w:type="paragraph" w:customStyle="1" w:styleId="F8B65FB7858948DBA9AE1EAD381611696">
    <w:name w:val="F8B65FB7858948DBA9AE1EAD381611696"/>
    <w:rsid w:val="00D2744A"/>
    <w:pPr>
      <w:spacing w:after="0" w:line="240" w:lineRule="auto"/>
    </w:pPr>
    <w:rPr>
      <w:rFonts w:ascii="Segoe UI" w:hAnsi="Segoe UI"/>
      <w:sz w:val="20"/>
      <w:lang w:val="en-GB" w:eastAsia="en-GB"/>
    </w:rPr>
  </w:style>
  <w:style w:type="paragraph" w:customStyle="1" w:styleId="EB80EACDB58148148303E227F711A39A7">
    <w:name w:val="EB80EACDB58148148303E227F711A39A7"/>
    <w:rsid w:val="00D2744A"/>
    <w:pPr>
      <w:spacing w:after="0" w:line="240" w:lineRule="auto"/>
    </w:pPr>
    <w:rPr>
      <w:rFonts w:ascii="Segoe UI" w:hAnsi="Segoe UI"/>
      <w:sz w:val="20"/>
      <w:lang w:val="en-GB" w:eastAsia="en-GB"/>
    </w:rPr>
  </w:style>
  <w:style w:type="paragraph" w:customStyle="1" w:styleId="1B7B8DE68F8B4889B199702EA59A94307">
    <w:name w:val="1B7B8DE68F8B4889B199702EA59A94307"/>
    <w:rsid w:val="00D2744A"/>
    <w:pPr>
      <w:spacing w:after="0" w:line="240" w:lineRule="auto"/>
    </w:pPr>
    <w:rPr>
      <w:rFonts w:ascii="Segoe UI" w:hAnsi="Segoe UI"/>
      <w:sz w:val="20"/>
      <w:lang w:val="en-GB" w:eastAsia="en-GB"/>
    </w:rPr>
  </w:style>
  <w:style w:type="paragraph" w:customStyle="1" w:styleId="4EBDBA4A6E8143D89E415DE9A81308D07">
    <w:name w:val="4EBDBA4A6E8143D89E415DE9A81308D07"/>
    <w:rsid w:val="00D2744A"/>
    <w:pPr>
      <w:spacing w:after="0" w:line="240" w:lineRule="auto"/>
    </w:pPr>
    <w:rPr>
      <w:rFonts w:ascii="Segoe UI" w:hAnsi="Segoe UI"/>
      <w:sz w:val="20"/>
      <w:lang w:val="en-GB" w:eastAsia="en-GB"/>
    </w:rPr>
  </w:style>
  <w:style w:type="paragraph" w:customStyle="1" w:styleId="97DF2D8CA52B4EE699DD58ADE96A378C7">
    <w:name w:val="97DF2D8CA52B4EE699DD58ADE96A378C7"/>
    <w:rsid w:val="00D2744A"/>
    <w:pPr>
      <w:spacing w:after="0" w:line="240" w:lineRule="auto"/>
    </w:pPr>
    <w:rPr>
      <w:rFonts w:ascii="Segoe UI" w:hAnsi="Segoe UI"/>
      <w:sz w:val="20"/>
      <w:lang w:val="en-GB" w:eastAsia="en-GB"/>
    </w:rPr>
  </w:style>
  <w:style w:type="paragraph" w:customStyle="1" w:styleId="73D67C4B1DDC469AAE4815F02490032D7">
    <w:name w:val="73D67C4B1DDC469AAE4815F02490032D7"/>
    <w:rsid w:val="00D2744A"/>
    <w:pPr>
      <w:spacing w:after="0" w:line="240" w:lineRule="auto"/>
    </w:pPr>
    <w:rPr>
      <w:rFonts w:ascii="Segoe UI" w:hAnsi="Segoe UI"/>
      <w:sz w:val="20"/>
      <w:lang w:val="en-GB" w:eastAsia="en-GB"/>
    </w:rPr>
  </w:style>
  <w:style w:type="paragraph" w:customStyle="1" w:styleId="73980E877A55468291EBA03B1D4C9C287">
    <w:name w:val="73980E877A55468291EBA03B1D4C9C287"/>
    <w:rsid w:val="00D2744A"/>
    <w:pPr>
      <w:spacing w:after="0" w:line="240" w:lineRule="auto"/>
    </w:pPr>
    <w:rPr>
      <w:rFonts w:ascii="Segoe UI" w:hAnsi="Segoe UI"/>
      <w:sz w:val="20"/>
      <w:lang w:val="en-GB" w:eastAsia="en-GB"/>
    </w:rPr>
  </w:style>
  <w:style w:type="paragraph" w:customStyle="1" w:styleId="5D30863F7D284E53B3B7BDD51E777E6D7">
    <w:name w:val="5D30863F7D284E53B3B7BDD51E777E6D7"/>
    <w:rsid w:val="00D2744A"/>
    <w:pPr>
      <w:spacing w:after="0" w:line="240" w:lineRule="auto"/>
    </w:pPr>
    <w:rPr>
      <w:rFonts w:ascii="Segoe UI" w:hAnsi="Segoe UI"/>
      <w:sz w:val="20"/>
      <w:lang w:val="en-GB" w:eastAsia="en-GB"/>
    </w:rPr>
  </w:style>
  <w:style w:type="paragraph" w:customStyle="1" w:styleId="F69206EA7E6C425D9645B7CDBEAC9B3D7">
    <w:name w:val="F69206EA7E6C425D9645B7CDBEAC9B3D7"/>
    <w:rsid w:val="00D2744A"/>
    <w:pPr>
      <w:spacing w:after="0" w:line="240" w:lineRule="auto"/>
    </w:pPr>
    <w:rPr>
      <w:rFonts w:ascii="Segoe UI" w:hAnsi="Segoe UI"/>
      <w:sz w:val="20"/>
      <w:lang w:val="en-GB" w:eastAsia="en-GB"/>
    </w:rPr>
  </w:style>
  <w:style w:type="paragraph" w:customStyle="1" w:styleId="AD9AA38A5A9746A7A412F320BA0EE2B87">
    <w:name w:val="AD9AA38A5A9746A7A412F320BA0EE2B87"/>
    <w:rsid w:val="00D2744A"/>
    <w:pPr>
      <w:spacing w:after="0" w:line="240" w:lineRule="auto"/>
    </w:pPr>
    <w:rPr>
      <w:rFonts w:ascii="Segoe UI" w:hAnsi="Segoe UI"/>
      <w:sz w:val="20"/>
      <w:lang w:val="en-GB" w:eastAsia="en-GB"/>
    </w:rPr>
  </w:style>
  <w:style w:type="paragraph" w:customStyle="1" w:styleId="8C40BBD3F5C24D7798B29B778335B6F57">
    <w:name w:val="8C40BBD3F5C24D7798B29B778335B6F57"/>
    <w:rsid w:val="00D2744A"/>
    <w:pPr>
      <w:spacing w:after="0" w:line="240" w:lineRule="auto"/>
    </w:pPr>
    <w:rPr>
      <w:rFonts w:ascii="Segoe UI" w:hAnsi="Segoe UI"/>
      <w:sz w:val="20"/>
      <w:lang w:val="en-GB" w:eastAsia="en-GB"/>
    </w:rPr>
  </w:style>
  <w:style w:type="paragraph" w:customStyle="1" w:styleId="963E7D467CEA4966ABEE7CAE14FF876C7">
    <w:name w:val="963E7D467CEA4966ABEE7CAE14FF876C7"/>
    <w:rsid w:val="00D2744A"/>
    <w:pPr>
      <w:spacing w:after="0" w:line="240" w:lineRule="auto"/>
    </w:pPr>
    <w:rPr>
      <w:rFonts w:ascii="Segoe UI" w:hAnsi="Segoe UI"/>
      <w:sz w:val="20"/>
      <w:lang w:val="en-GB" w:eastAsia="en-GB"/>
    </w:rPr>
  </w:style>
  <w:style w:type="paragraph" w:customStyle="1" w:styleId="C1EEF46E868044B18F4A8F1FA00EC66D7">
    <w:name w:val="C1EEF46E868044B18F4A8F1FA00EC66D7"/>
    <w:rsid w:val="00D2744A"/>
    <w:pPr>
      <w:spacing w:after="0" w:line="240" w:lineRule="auto"/>
    </w:pPr>
    <w:rPr>
      <w:rFonts w:ascii="Segoe UI" w:hAnsi="Segoe UI"/>
      <w:sz w:val="20"/>
      <w:lang w:val="en-GB" w:eastAsia="en-GB"/>
    </w:rPr>
  </w:style>
  <w:style w:type="paragraph" w:customStyle="1" w:styleId="FAD37073126B43DAA97C03110C907614">
    <w:name w:val="FAD37073126B43DAA97C03110C907614"/>
    <w:rsid w:val="00D2744A"/>
  </w:style>
  <w:style w:type="paragraph" w:customStyle="1" w:styleId="E921BE5B8BFF4125BF5769224C8C42B5">
    <w:name w:val="E921BE5B8BFF4125BF5769224C8C42B5"/>
    <w:rsid w:val="00D2744A"/>
  </w:style>
  <w:style w:type="paragraph" w:customStyle="1" w:styleId="9EE9F2B607B04E919BC222BDF45F505A">
    <w:name w:val="9EE9F2B607B04E919BC222BDF45F505A"/>
    <w:rsid w:val="00D2744A"/>
  </w:style>
  <w:style w:type="paragraph" w:customStyle="1" w:styleId="8A8B1DAA0C2C40CF99068CCFCE718D70">
    <w:name w:val="8A8B1DAA0C2C40CF99068CCFCE718D70"/>
    <w:rsid w:val="00D2744A"/>
  </w:style>
  <w:style w:type="paragraph" w:customStyle="1" w:styleId="F1EA700EB7554D60A245C4D800086B71">
    <w:name w:val="F1EA700EB7554D60A245C4D800086B71"/>
    <w:rsid w:val="00D2744A"/>
  </w:style>
  <w:style w:type="paragraph" w:customStyle="1" w:styleId="16BCFEFDB20546F7B2351046533776FF">
    <w:name w:val="16BCFEFDB20546F7B2351046533776FF"/>
    <w:rsid w:val="00D2744A"/>
  </w:style>
  <w:style w:type="paragraph" w:customStyle="1" w:styleId="CEACCB8B553C4660B23DDBE6A39E29A4">
    <w:name w:val="CEACCB8B553C4660B23DDBE6A39E29A4"/>
    <w:rsid w:val="00D2744A"/>
  </w:style>
  <w:style w:type="paragraph" w:customStyle="1" w:styleId="CB157733E1A44651A538C1DF79714546">
    <w:name w:val="CB157733E1A44651A538C1DF79714546"/>
    <w:rsid w:val="00D2744A"/>
  </w:style>
  <w:style w:type="paragraph" w:customStyle="1" w:styleId="7ECD33375FA0454AB4B918A4324108AF">
    <w:name w:val="7ECD33375FA0454AB4B918A4324108AF"/>
    <w:rsid w:val="00D2744A"/>
  </w:style>
  <w:style w:type="paragraph" w:customStyle="1" w:styleId="523AF6B3AB8E4018926F5F12087D0102">
    <w:name w:val="523AF6B3AB8E4018926F5F12087D0102"/>
    <w:rsid w:val="00D2744A"/>
  </w:style>
  <w:style w:type="paragraph" w:customStyle="1" w:styleId="F1C8E6256727424CB4913E82988C671C">
    <w:name w:val="F1C8E6256727424CB4913E82988C671C"/>
    <w:rsid w:val="00D2744A"/>
  </w:style>
  <w:style w:type="paragraph" w:customStyle="1" w:styleId="DF41D8E4B19244A2B1C3BFCF7126A965">
    <w:name w:val="DF41D8E4B19244A2B1C3BFCF7126A965"/>
    <w:rsid w:val="00D2744A"/>
  </w:style>
  <w:style w:type="paragraph" w:customStyle="1" w:styleId="D8882D4D0DD74B3ABD43BEECE11BEBFC">
    <w:name w:val="D8882D4D0DD74B3ABD43BEECE11BEBFC"/>
    <w:rsid w:val="00D2744A"/>
  </w:style>
  <w:style w:type="paragraph" w:customStyle="1" w:styleId="E1CE4A1E80604C5AA5CEDA991FC07F6B">
    <w:name w:val="E1CE4A1E80604C5AA5CEDA991FC07F6B"/>
    <w:rsid w:val="00D2744A"/>
  </w:style>
  <w:style w:type="paragraph" w:customStyle="1" w:styleId="91E671E256404855AD552EAF7E1C1E83">
    <w:name w:val="91E671E256404855AD552EAF7E1C1E83"/>
    <w:rsid w:val="00D2744A"/>
  </w:style>
  <w:style w:type="paragraph" w:customStyle="1" w:styleId="DC621B2950454E709224B88EC9119877">
    <w:name w:val="DC621B2950454E709224B88EC9119877"/>
    <w:rsid w:val="00D2744A"/>
  </w:style>
  <w:style w:type="paragraph" w:customStyle="1" w:styleId="3AB04E3BF7AC4FDD8EBA91248680CD6D">
    <w:name w:val="3AB04E3BF7AC4FDD8EBA91248680CD6D"/>
    <w:rsid w:val="00D2744A"/>
  </w:style>
  <w:style w:type="paragraph" w:customStyle="1" w:styleId="A3B61D604FB94B0CA0F4F7D3AE109419">
    <w:name w:val="A3B61D604FB94B0CA0F4F7D3AE109419"/>
    <w:rsid w:val="00D2744A"/>
  </w:style>
  <w:style w:type="paragraph" w:customStyle="1" w:styleId="C36B110C4BD6480681A8E4FC016DD5FD">
    <w:name w:val="C36B110C4BD6480681A8E4FC016DD5FD"/>
    <w:rsid w:val="00D2744A"/>
  </w:style>
  <w:style w:type="paragraph" w:customStyle="1" w:styleId="F7F0D046D039469C867F38985881B3F3">
    <w:name w:val="F7F0D046D039469C867F38985881B3F3"/>
    <w:rsid w:val="00D2744A"/>
  </w:style>
  <w:style w:type="paragraph" w:customStyle="1" w:styleId="9EA8F0EC128649ACACF64E695412AAD4">
    <w:name w:val="9EA8F0EC128649ACACF64E695412AAD4"/>
    <w:rsid w:val="00D2744A"/>
  </w:style>
  <w:style w:type="paragraph" w:customStyle="1" w:styleId="D49FF2C316B74FC2AAD3889DD792BE12">
    <w:name w:val="D49FF2C316B74FC2AAD3889DD792BE12"/>
    <w:rsid w:val="00D2744A"/>
  </w:style>
  <w:style w:type="paragraph" w:customStyle="1" w:styleId="4EFB65E6D7184288BB09DED6CCD0B63E">
    <w:name w:val="4EFB65E6D7184288BB09DED6CCD0B63E"/>
    <w:rsid w:val="00D2744A"/>
  </w:style>
  <w:style w:type="paragraph" w:customStyle="1" w:styleId="D79D89E8CC0D473CAEA0AB161780CA7F">
    <w:name w:val="D79D89E8CC0D473CAEA0AB161780CA7F"/>
    <w:rsid w:val="00D2744A"/>
  </w:style>
  <w:style w:type="paragraph" w:customStyle="1" w:styleId="0D755E709C0F41E0A1DB3BA0FC7789A8">
    <w:name w:val="0D755E709C0F41E0A1DB3BA0FC7789A8"/>
    <w:rsid w:val="00D2744A"/>
  </w:style>
  <w:style w:type="paragraph" w:customStyle="1" w:styleId="122634BAC4064932821B3B22CEA9AA6D">
    <w:name w:val="122634BAC4064932821B3B22CEA9AA6D"/>
    <w:rsid w:val="00D2744A"/>
  </w:style>
  <w:style w:type="paragraph" w:customStyle="1" w:styleId="7F4BE1AF7BED4A90B585E5D61ABA5094">
    <w:name w:val="7F4BE1AF7BED4A90B585E5D61ABA5094"/>
    <w:rsid w:val="00D2744A"/>
  </w:style>
  <w:style w:type="paragraph" w:customStyle="1" w:styleId="5ADECFC62C814FBCB113D9949E2DA460">
    <w:name w:val="5ADECFC62C814FBCB113D9949E2DA460"/>
    <w:rsid w:val="00D2744A"/>
  </w:style>
  <w:style w:type="paragraph" w:customStyle="1" w:styleId="565612AD7FC24034A9C9410FDC4939D4">
    <w:name w:val="565612AD7FC24034A9C9410FDC4939D4"/>
    <w:rsid w:val="00D2744A"/>
  </w:style>
  <w:style w:type="paragraph" w:customStyle="1" w:styleId="01D4145B79604BA79CF4C54ADC40E7FB">
    <w:name w:val="01D4145B79604BA79CF4C54ADC40E7FB"/>
    <w:rsid w:val="00D2744A"/>
  </w:style>
  <w:style w:type="paragraph" w:customStyle="1" w:styleId="BDC02CD7513A41D2BEE884868FD74EF2">
    <w:name w:val="BDC02CD7513A41D2BEE884868FD74EF2"/>
    <w:rsid w:val="00D2744A"/>
  </w:style>
  <w:style w:type="paragraph" w:customStyle="1" w:styleId="97EB9104EAC249FD99A074D5C7C41B02">
    <w:name w:val="97EB9104EAC249FD99A074D5C7C41B02"/>
    <w:rsid w:val="00D2744A"/>
  </w:style>
  <w:style w:type="paragraph" w:customStyle="1" w:styleId="3B5B1AD43D174812A071A9CAA0E4B87D">
    <w:name w:val="3B5B1AD43D174812A071A9CAA0E4B87D"/>
    <w:rsid w:val="00D2744A"/>
  </w:style>
  <w:style w:type="paragraph" w:customStyle="1" w:styleId="67AED2B4221540A09EF80629C4937BE5">
    <w:name w:val="67AED2B4221540A09EF80629C4937BE5"/>
    <w:rsid w:val="00D2744A"/>
  </w:style>
  <w:style w:type="paragraph" w:customStyle="1" w:styleId="7E7B215751CB43FD9D7167B0157FE3D1">
    <w:name w:val="7E7B215751CB43FD9D7167B0157FE3D1"/>
    <w:rsid w:val="00D2744A"/>
  </w:style>
  <w:style w:type="paragraph" w:customStyle="1" w:styleId="78C35FACBFB14EB3BE52647C01D95883">
    <w:name w:val="78C35FACBFB14EB3BE52647C01D95883"/>
    <w:rsid w:val="00D2744A"/>
  </w:style>
  <w:style w:type="paragraph" w:customStyle="1" w:styleId="3E004587ED024F488B3FAAA7B9C02317">
    <w:name w:val="3E004587ED024F488B3FAAA7B9C02317"/>
    <w:rsid w:val="00D2744A"/>
  </w:style>
  <w:style w:type="paragraph" w:customStyle="1" w:styleId="E74074F92BE54BB4863BF3D066BC588F">
    <w:name w:val="E74074F92BE54BB4863BF3D066BC588F"/>
    <w:rsid w:val="00D2744A"/>
  </w:style>
  <w:style w:type="paragraph" w:customStyle="1" w:styleId="22A8D73CA8CD4A448099103DF1BA8FD0">
    <w:name w:val="22A8D73CA8CD4A448099103DF1BA8FD0"/>
    <w:rsid w:val="00D2744A"/>
  </w:style>
  <w:style w:type="paragraph" w:customStyle="1" w:styleId="5D4D1B2920814E418E232A7206DDF4B7">
    <w:name w:val="5D4D1B2920814E418E232A7206DDF4B7"/>
    <w:rsid w:val="00D2744A"/>
  </w:style>
  <w:style w:type="paragraph" w:customStyle="1" w:styleId="0F3C64E354E547E68EFB14EBDE08C4C7">
    <w:name w:val="0F3C64E354E547E68EFB14EBDE08C4C7"/>
    <w:rsid w:val="00D2744A"/>
  </w:style>
  <w:style w:type="paragraph" w:customStyle="1" w:styleId="3961C51D9A374C7A813EF23F55A71B4A">
    <w:name w:val="3961C51D9A374C7A813EF23F55A71B4A"/>
    <w:rsid w:val="00D2744A"/>
  </w:style>
  <w:style w:type="paragraph" w:customStyle="1" w:styleId="63CA4F0CA36F4BA586CDDA48E9851E9F">
    <w:name w:val="63CA4F0CA36F4BA586CDDA48E9851E9F"/>
    <w:rsid w:val="00D2744A"/>
  </w:style>
  <w:style w:type="paragraph" w:customStyle="1" w:styleId="1DE4141CCBF3499FBF371A580E56C05E">
    <w:name w:val="1DE4141CCBF3499FBF371A580E56C05E"/>
    <w:rsid w:val="00D2744A"/>
  </w:style>
  <w:style w:type="paragraph" w:customStyle="1" w:styleId="A8D8069CE9494FD7AB66CB64D546D463">
    <w:name w:val="A8D8069CE9494FD7AB66CB64D546D463"/>
    <w:rsid w:val="00D2744A"/>
  </w:style>
  <w:style w:type="paragraph" w:customStyle="1" w:styleId="036B2E75314E4326AEE222BCF0A3538B">
    <w:name w:val="036B2E75314E4326AEE222BCF0A3538B"/>
    <w:rsid w:val="00D2744A"/>
  </w:style>
  <w:style w:type="paragraph" w:customStyle="1" w:styleId="118A586F592C44E9A1669344A72BDB84">
    <w:name w:val="118A586F592C44E9A1669344A72BDB84"/>
    <w:rsid w:val="00D2744A"/>
  </w:style>
  <w:style w:type="paragraph" w:customStyle="1" w:styleId="9D7529ED0C5F4A6DAAA23101D7E0BF44">
    <w:name w:val="9D7529ED0C5F4A6DAAA23101D7E0BF44"/>
    <w:rsid w:val="00D2744A"/>
  </w:style>
  <w:style w:type="paragraph" w:customStyle="1" w:styleId="3A3309A466EC47628542DE9D6A830E9328">
    <w:name w:val="3A3309A466EC47628542DE9D6A830E9328"/>
    <w:rsid w:val="00D2744A"/>
    <w:pPr>
      <w:spacing w:after="0" w:line="240" w:lineRule="auto"/>
    </w:pPr>
    <w:rPr>
      <w:rFonts w:ascii="Segoe UI" w:hAnsi="Segoe UI"/>
      <w:b/>
      <w:sz w:val="20"/>
      <w:lang w:val="en-GB" w:eastAsia="en-GB"/>
    </w:rPr>
  </w:style>
  <w:style w:type="paragraph" w:customStyle="1" w:styleId="276E5681654A4192BED2D26985D924BD28">
    <w:name w:val="276E5681654A4192BED2D26985D924BD28"/>
    <w:rsid w:val="00D2744A"/>
    <w:pPr>
      <w:spacing w:after="0" w:line="240" w:lineRule="auto"/>
    </w:pPr>
    <w:rPr>
      <w:rFonts w:ascii="Segoe UI" w:hAnsi="Segoe UI"/>
      <w:b/>
      <w:sz w:val="20"/>
      <w:lang w:val="en-GB" w:eastAsia="en-GB"/>
    </w:rPr>
  </w:style>
  <w:style w:type="paragraph" w:customStyle="1" w:styleId="5DE751AC11804EF6BE57BB36936DA6B318">
    <w:name w:val="5DE751AC11804EF6BE57BB36936DA6B318"/>
    <w:rsid w:val="00D2744A"/>
    <w:pPr>
      <w:spacing w:after="0" w:line="240" w:lineRule="auto"/>
    </w:pPr>
    <w:rPr>
      <w:rFonts w:ascii="Segoe UI" w:hAnsi="Segoe UI"/>
      <w:sz w:val="20"/>
      <w:lang w:val="en-GB" w:eastAsia="en-GB"/>
    </w:rPr>
  </w:style>
  <w:style w:type="paragraph" w:customStyle="1" w:styleId="7B88634315DD43CC99E8DBCA3B8EBC3728">
    <w:name w:val="7B88634315DD43CC99E8DBCA3B8EBC3728"/>
    <w:rsid w:val="00D2744A"/>
    <w:pPr>
      <w:spacing w:after="0" w:line="240" w:lineRule="auto"/>
    </w:pPr>
    <w:rPr>
      <w:rFonts w:ascii="Segoe UI" w:hAnsi="Segoe UI"/>
      <w:sz w:val="20"/>
      <w:lang w:val="en-GB" w:eastAsia="en-GB"/>
    </w:rPr>
  </w:style>
  <w:style w:type="paragraph" w:customStyle="1" w:styleId="5FDEE799DAF54CD8BBBD974177B6D20C28">
    <w:name w:val="5FDEE799DAF54CD8BBBD974177B6D20C28"/>
    <w:rsid w:val="00D2744A"/>
    <w:pPr>
      <w:spacing w:after="0" w:line="240" w:lineRule="auto"/>
    </w:pPr>
    <w:rPr>
      <w:rFonts w:ascii="Segoe UI" w:hAnsi="Segoe UI"/>
      <w:sz w:val="20"/>
      <w:lang w:val="en-GB" w:eastAsia="en-GB"/>
    </w:rPr>
  </w:style>
  <w:style w:type="paragraph" w:customStyle="1" w:styleId="9DF15DE4D70F49EE85D218900104946E28">
    <w:name w:val="9DF15DE4D70F49EE85D218900104946E28"/>
    <w:rsid w:val="00D2744A"/>
    <w:pPr>
      <w:spacing w:after="0" w:line="240" w:lineRule="auto"/>
    </w:pPr>
    <w:rPr>
      <w:rFonts w:ascii="Segoe UI" w:hAnsi="Segoe UI"/>
      <w:sz w:val="20"/>
      <w:lang w:val="en-GB" w:eastAsia="en-GB"/>
    </w:rPr>
  </w:style>
  <w:style w:type="paragraph" w:customStyle="1" w:styleId="8C67379A14D543A5A9F0A29A997B083928">
    <w:name w:val="8C67379A14D543A5A9F0A29A997B083928"/>
    <w:rsid w:val="00D2744A"/>
    <w:pPr>
      <w:spacing w:after="0" w:line="240" w:lineRule="auto"/>
    </w:pPr>
    <w:rPr>
      <w:rFonts w:ascii="Segoe UI" w:hAnsi="Segoe UI"/>
      <w:sz w:val="20"/>
      <w:lang w:val="en-GB" w:eastAsia="en-GB"/>
    </w:rPr>
  </w:style>
  <w:style w:type="paragraph" w:customStyle="1" w:styleId="95DBC423593B4309B3C7FC272C30D63018">
    <w:name w:val="95DBC423593B4309B3C7FC272C30D63018"/>
    <w:rsid w:val="00D2744A"/>
    <w:pPr>
      <w:spacing w:after="0" w:line="240" w:lineRule="auto"/>
    </w:pPr>
    <w:rPr>
      <w:rFonts w:ascii="Segoe UI" w:hAnsi="Segoe UI"/>
      <w:sz w:val="20"/>
      <w:lang w:val="en-GB" w:eastAsia="en-GB"/>
    </w:rPr>
  </w:style>
  <w:style w:type="paragraph" w:customStyle="1" w:styleId="1D7A5E5A7CD2448D9917E2550168E8A517">
    <w:name w:val="1D7A5E5A7CD2448D9917E2550168E8A517"/>
    <w:rsid w:val="00D2744A"/>
    <w:pPr>
      <w:spacing w:after="0" w:line="240" w:lineRule="auto"/>
    </w:pPr>
    <w:rPr>
      <w:rFonts w:ascii="Segoe UI" w:hAnsi="Segoe UI"/>
      <w:sz w:val="20"/>
      <w:lang w:val="en-GB" w:eastAsia="en-GB"/>
    </w:rPr>
  </w:style>
  <w:style w:type="paragraph" w:customStyle="1" w:styleId="8D597EC715304BEFA8327CB1A2CFB4A317">
    <w:name w:val="8D597EC715304BEFA8327CB1A2CFB4A317"/>
    <w:rsid w:val="00D2744A"/>
    <w:pPr>
      <w:spacing w:after="0" w:line="240" w:lineRule="auto"/>
    </w:pPr>
    <w:rPr>
      <w:rFonts w:ascii="Segoe UI" w:hAnsi="Segoe UI"/>
      <w:sz w:val="20"/>
      <w:lang w:val="en-GB" w:eastAsia="en-GB"/>
    </w:rPr>
  </w:style>
  <w:style w:type="paragraph" w:customStyle="1" w:styleId="C01D21DE60B645FFBB6452899A01C8AB17">
    <w:name w:val="C01D21DE60B645FFBB6452899A01C8AB17"/>
    <w:rsid w:val="00D2744A"/>
    <w:pPr>
      <w:spacing w:after="0" w:line="240" w:lineRule="auto"/>
    </w:pPr>
    <w:rPr>
      <w:rFonts w:ascii="Segoe UI" w:hAnsi="Segoe UI"/>
      <w:sz w:val="20"/>
      <w:lang w:val="en-GB" w:eastAsia="en-GB"/>
    </w:rPr>
  </w:style>
  <w:style w:type="paragraph" w:customStyle="1" w:styleId="FCC4C1C59A3C4E7F94F263F7B1E8E50211">
    <w:name w:val="FCC4C1C59A3C4E7F94F263F7B1E8E50211"/>
    <w:rsid w:val="00D2744A"/>
    <w:pPr>
      <w:spacing w:after="0" w:line="240" w:lineRule="auto"/>
    </w:pPr>
    <w:rPr>
      <w:rFonts w:ascii="Segoe UI" w:hAnsi="Segoe UI"/>
      <w:sz w:val="20"/>
      <w:lang w:val="en-GB" w:eastAsia="en-GB"/>
    </w:rPr>
  </w:style>
  <w:style w:type="paragraph" w:customStyle="1" w:styleId="0B4FCE9B58C54C3291BF3C754C15C8DC11">
    <w:name w:val="0B4FCE9B58C54C3291BF3C754C15C8DC11"/>
    <w:rsid w:val="00D2744A"/>
    <w:pPr>
      <w:spacing w:after="0" w:line="240" w:lineRule="auto"/>
    </w:pPr>
    <w:rPr>
      <w:rFonts w:ascii="Segoe UI" w:hAnsi="Segoe UI"/>
      <w:sz w:val="20"/>
      <w:lang w:val="en-GB" w:eastAsia="en-GB"/>
    </w:rPr>
  </w:style>
  <w:style w:type="paragraph" w:customStyle="1" w:styleId="F0B1067E0B5143789145C2C2DDCE118E18">
    <w:name w:val="F0B1067E0B5143789145C2C2DDCE118E18"/>
    <w:rsid w:val="00D2744A"/>
    <w:pPr>
      <w:spacing w:after="0" w:line="240" w:lineRule="auto"/>
    </w:pPr>
    <w:rPr>
      <w:rFonts w:ascii="Segoe UI" w:hAnsi="Segoe UI"/>
      <w:sz w:val="20"/>
      <w:lang w:val="en-GB" w:eastAsia="en-GB"/>
    </w:rPr>
  </w:style>
  <w:style w:type="paragraph" w:customStyle="1" w:styleId="22F46E86465F482FA05AAD184E24B13D7">
    <w:name w:val="22F46E86465F482FA05AAD184E24B13D7"/>
    <w:rsid w:val="00D2744A"/>
    <w:pPr>
      <w:spacing w:after="0" w:line="240" w:lineRule="auto"/>
    </w:pPr>
    <w:rPr>
      <w:rFonts w:ascii="Segoe UI" w:hAnsi="Segoe UI"/>
      <w:sz w:val="20"/>
      <w:lang w:val="en-GB" w:eastAsia="en-GB"/>
    </w:rPr>
  </w:style>
  <w:style w:type="paragraph" w:customStyle="1" w:styleId="4CB9E27BA4224757B14534538AFB2EC27">
    <w:name w:val="4CB9E27BA4224757B14534538AFB2EC27"/>
    <w:rsid w:val="00D2744A"/>
    <w:pPr>
      <w:spacing w:after="0" w:line="240" w:lineRule="auto"/>
    </w:pPr>
    <w:rPr>
      <w:rFonts w:ascii="Segoe UI" w:hAnsi="Segoe UI"/>
      <w:sz w:val="20"/>
      <w:lang w:val="en-GB" w:eastAsia="en-GB"/>
    </w:rPr>
  </w:style>
  <w:style w:type="paragraph" w:customStyle="1" w:styleId="C8EAD9067F5D46709077E769D378C96E7">
    <w:name w:val="C8EAD9067F5D46709077E769D378C96E7"/>
    <w:rsid w:val="00D2744A"/>
    <w:pPr>
      <w:spacing w:after="0" w:line="240" w:lineRule="auto"/>
    </w:pPr>
    <w:rPr>
      <w:rFonts w:ascii="Segoe UI" w:hAnsi="Segoe UI"/>
      <w:sz w:val="20"/>
      <w:lang w:val="en-GB" w:eastAsia="en-GB"/>
    </w:rPr>
  </w:style>
  <w:style w:type="paragraph" w:customStyle="1" w:styleId="74188B3242E248FBA8E48AC60A07DF217">
    <w:name w:val="74188B3242E248FBA8E48AC60A07DF217"/>
    <w:rsid w:val="00D2744A"/>
    <w:pPr>
      <w:spacing w:after="0" w:line="240" w:lineRule="auto"/>
    </w:pPr>
    <w:rPr>
      <w:rFonts w:ascii="Segoe UI" w:hAnsi="Segoe UI"/>
      <w:sz w:val="20"/>
      <w:lang w:val="en-GB" w:eastAsia="en-GB"/>
    </w:rPr>
  </w:style>
  <w:style w:type="paragraph" w:customStyle="1" w:styleId="4F73DDDFB4AB4361BA73937F83DAF5997">
    <w:name w:val="4F73DDDFB4AB4361BA73937F83DAF5997"/>
    <w:rsid w:val="00D2744A"/>
    <w:pPr>
      <w:spacing w:after="0" w:line="240" w:lineRule="auto"/>
    </w:pPr>
    <w:rPr>
      <w:rFonts w:ascii="Segoe UI" w:hAnsi="Segoe UI"/>
      <w:sz w:val="20"/>
      <w:lang w:val="en-GB" w:eastAsia="en-GB"/>
    </w:rPr>
  </w:style>
  <w:style w:type="paragraph" w:customStyle="1" w:styleId="F839BD233651417BBF995526636495974">
    <w:name w:val="F839BD233651417BBF995526636495974"/>
    <w:rsid w:val="00D2744A"/>
    <w:pPr>
      <w:spacing w:after="0" w:line="240" w:lineRule="auto"/>
    </w:pPr>
    <w:rPr>
      <w:rFonts w:ascii="Segoe UI" w:hAnsi="Segoe UI"/>
      <w:sz w:val="20"/>
      <w:lang w:val="en-GB" w:eastAsia="en-GB"/>
    </w:rPr>
  </w:style>
  <w:style w:type="paragraph" w:customStyle="1" w:styleId="00D7D0FCAFB84017AB28B0E299E491CD3">
    <w:name w:val="00D7D0FCAFB84017AB28B0E299E491CD3"/>
    <w:rsid w:val="00D2744A"/>
    <w:pPr>
      <w:spacing w:after="0" w:line="240" w:lineRule="auto"/>
    </w:pPr>
    <w:rPr>
      <w:rFonts w:ascii="Segoe UI" w:hAnsi="Segoe UI"/>
      <w:sz w:val="20"/>
      <w:lang w:val="en-GB" w:eastAsia="en-GB"/>
    </w:rPr>
  </w:style>
  <w:style w:type="paragraph" w:customStyle="1" w:styleId="D29D377240654CD6A171CA585AF1CDCE7">
    <w:name w:val="D29D377240654CD6A171CA585AF1CDCE7"/>
    <w:rsid w:val="00D2744A"/>
    <w:pPr>
      <w:spacing w:after="0" w:line="240" w:lineRule="auto"/>
    </w:pPr>
    <w:rPr>
      <w:rFonts w:ascii="Segoe UI" w:hAnsi="Segoe UI"/>
      <w:sz w:val="20"/>
      <w:lang w:val="en-GB" w:eastAsia="en-GB"/>
    </w:rPr>
  </w:style>
  <w:style w:type="paragraph" w:customStyle="1" w:styleId="159043ABDB3544C9999C41C8ADCF9D943">
    <w:name w:val="159043ABDB3544C9999C41C8ADCF9D943"/>
    <w:rsid w:val="00D2744A"/>
    <w:pPr>
      <w:spacing w:after="0" w:line="240" w:lineRule="auto"/>
    </w:pPr>
    <w:rPr>
      <w:rFonts w:ascii="Segoe UI" w:hAnsi="Segoe UI"/>
      <w:sz w:val="20"/>
      <w:lang w:val="en-GB" w:eastAsia="en-GB"/>
    </w:rPr>
  </w:style>
  <w:style w:type="paragraph" w:customStyle="1" w:styleId="C6BDB6DAF30C450E9CE16E3C671F0FBA3">
    <w:name w:val="C6BDB6DAF30C450E9CE16E3C671F0FBA3"/>
    <w:rsid w:val="00D2744A"/>
    <w:pPr>
      <w:spacing w:after="0" w:line="240" w:lineRule="auto"/>
    </w:pPr>
    <w:rPr>
      <w:rFonts w:ascii="Segoe UI" w:hAnsi="Segoe UI"/>
      <w:sz w:val="20"/>
      <w:lang w:val="en-GB" w:eastAsia="en-GB"/>
    </w:rPr>
  </w:style>
  <w:style w:type="paragraph" w:customStyle="1" w:styleId="390664BCD8F2455481397BD9945D8E2A7">
    <w:name w:val="390664BCD8F2455481397BD9945D8E2A7"/>
    <w:rsid w:val="00D2744A"/>
    <w:pPr>
      <w:spacing w:after="0" w:line="240" w:lineRule="auto"/>
    </w:pPr>
    <w:rPr>
      <w:rFonts w:ascii="Segoe UI" w:hAnsi="Segoe UI"/>
      <w:sz w:val="20"/>
      <w:lang w:val="en-GB" w:eastAsia="en-GB"/>
    </w:rPr>
  </w:style>
  <w:style w:type="paragraph" w:customStyle="1" w:styleId="2C4FC446CBFF4159A00764AA193CA4CE3">
    <w:name w:val="2C4FC446CBFF4159A00764AA193CA4CE3"/>
    <w:rsid w:val="00D2744A"/>
    <w:pPr>
      <w:spacing w:after="0" w:line="240" w:lineRule="auto"/>
    </w:pPr>
    <w:rPr>
      <w:rFonts w:ascii="Segoe UI" w:hAnsi="Segoe UI"/>
      <w:sz w:val="20"/>
      <w:lang w:val="en-GB" w:eastAsia="en-GB"/>
    </w:rPr>
  </w:style>
  <w:style w:type="paragraph" w:customStyle="1" w:styleId="651DBB63FECA49F99504430065C1E39B3">
    <w:name w:val="651DBB63FECA49F99504430065C1E39B3"/>
    <w:rsid w:val="00D2744A"/>
    <w:pPr>
      <w:spacing w:after="0" w:line="240" w:lineRule="auto"/>
    </w:pPr>
    <w:rPr>
      <w:rFonts w:ascii="Segoe UI" w:hAnsi="Segoe UI"/>
      <w:sz w:val="20"/>
      <w:lang w:val="en-GB" w:eastAsia="en-GB"/>
    </w:rPr>
  </w:style>
  <w:style w:type="paragraph" w:customStyle="1" w:styleId="DFF2D8FCEC2347F5A7CEC9C87ABC28347">
    <w:name w:val="DFF2D8FCEC2347F5A7CEC9C87ABC28347"/>
    <w:rsid w:val="00D2744A"/>
    <w:pPr>
      <w:spacing w:after="0" w:line="240" w:lineRule="auto"/>
    </w:pPr>
    <w:rPr>
      <w:rFonts w:ascii="Segoe UI" w:hAnsi="Segoe UI"/>
      <w:sz w:val="20"/>
      <w:lang w:val="en-GB" w:eastAsia="en-GB"/>
    </w:rPr>
  </w:style>
  <w:style w:type="paragraph" w:customStyle="1" w:styleId="5CFCC016AD974EE39037659772DEB8873">
    <w:name w:val="5CFCC016AD974EE39037659772DEB8873"/>
    <w:rsid w:val="00D2744A"/>
    <w:pPr>
      <w:spacing w:after="0" w:line="240" w:lineRule="auto"/>
    </w:pPr>
    <w:rPr>
      <w:rFonts w:ascii="Segoe UI" w:hAnsi="Segoe UI"/>
      <w:sz w:val="20"/>
      <w:lang w:val="en-GB" w:eastAsia="en-GB"/>
    </w:rPr>
  </w:style>
  <w:style w:type="paragraph" w:customStyle="1" w:styleId="A75A2F7E174549678F2E8D6DD0B9B58F3">
    <w:name w:val="A75A2F7E174549678F2E8D6DD0B9B58F3"/>
    <w:rsid w:val="00D2744A"/>
    <w:pPr>
      <w:spacing w:after="0" w:line="240" w:lineRule="auto"/>
    </w:pPr>
    <w:rPr>
      <w:rFonts w:ascii="Segoe UI" w:hAnsi="Segoe UI"/>
      <w:sz w:val="20"/>
      <w:lang w:val="en-GB" w:eastAsia="en-GB"/>
    </w:rPr>
  </w:style>
  <w:style w:type="paragraph" w:customStyle="1" w:styleId="87260DA25A674B698AD535FCC764951C6">
    <w:name w:val="87260DA25A674B698AD535FCC764951C6"/>
    <w:rsid w:val="00D2744A"/>
    <w:pPr>
      <w:spacing w:after="0" w:line="240" w:lineRule="auto"/>
    </w:pPr>
    <w:rPr>
      <w:rFonts w:ascii="Segoe UI" w:hAnsi="Segoe UI"/>
      <w:sz w:val="20"/>
      <w:lang w:val="en-GB" w:eastAsia="en-GB"/>
    </w:rPr>
  </w:style>
  <w:style w:type="paragraph" w:customStyle="1" w:styleId="3801510C55FF4A2090E7445EBE338D016">
    <w:name w:val="3801510C55FF4A2090E7445EBE338D016"/>
    <w:rsid w:val="00D2744A"/>
    <w:pPr>
      <w:spacing w:after="0" w:line="240" w:lineRule="auto"/>
    </w:pPr>
    <w:rPr>
      <w:rFonts w:ascii="Segoe UI" w:hAnsi="Segoe UI"/>
      <w:sz w:val="20"/>
      <w:lang w:val="en-GB" w:eastAsia="en-GB"/>
    </w:rPr>
  </w:style>
  <w:style w:type="paragraph" w:customStyle="1" w:styleId="6B6CBD8B233742A4B6F5BF28378497D96">
    <w:name w:val="6B6CBD8B233742A4B6F5BF28378497D96"/>
    <w:rsid w:val="00D2744A"/>
    <w:pPr>
      <w:spacing w:after="0" w:line="240" w:lineRule="auto"/>
    </w:pPr>
    <w:rPr>
      <w:rFonts w:ascii="Segoe UI" w:hAnsi="Segoe UI"/>
      <w:sz w:val="20"/>
      <w:lang w:val="en-GB" w:eastAsia="en-GB"/>
    </w:rPr>
  </w:style>
  <w:style w:type="paragraph" w:customStyle="1" w:styleId="450AF69E487247A9B829A936E48E9EE36">
    <w:name w:val="450AF69E487247A9B829A936E48E9EE36"/>
    <w:rsid w:val="00D2744A"/>
    <w:pPr>
      <w:spacing w:after="0" w:line="240" w:lineRule="auto"/>
    </w:pPr>
    <w:rPr>
      <w:rFonts w:ascii="Segoe UI" w:hAnsi="Segoe UI"/>
      <w:sz w:val="20"/>
      <w:lang w:val="en-GB" w:eastAsia="en-GB"/>
    </w:rPr>
  </w:style>
  <w:style w:type="paragraph" w:customStyle="1" w:styleId="4AB40901F4824407982E6A97DAE9C3BE7">
    <w:name w:val="4AB40901F4824407982E6A97DAE9C3BE7"/>
    <w:rsid w:val="00D2744A"/>
    <w:pPr>
      <w:spacing w:after="0" w:line="240" w:lineRule="auto"/>
    </w:pPr>
    <w:rPr>
      <w:rFonts w:ascii="Segoe UI" w:hAnsi="Segoe UI"/>
      <w:sz w:val="20"/>
      <w:lang w:val="en-GB" w:eastAsia="en-GB"/>
    </w:rPr>
  </w:style>
  <w:style w:type="paragraph" w:customStyle="1" w:styleId="7C8226A4225B4BF7ACB27769F3A98A967">
    <w:name w:val="7C8226A4225B4BF7ACB27769F3A98A967"/>
    <w:rsid w:val="00D2744A"/>
    <w:pPr>
      <w:spacing w:after="0" w:line="240" w:lineRule="auto"/>
    </w:pPr>
    <w:rPr>
      <w:rFonts w:ascii="Segoe UI" w:hAnsi="Segoe UI"/>
      <w:sz w:val="20"/>
      <w:lang w:val="en-GB" w:eastAsia="en-GB"/>
    </w:rPr>
  </w:style>
  <w:style w:type="paragraph" w:customStyle="1" w:styleId="55BDB210B3074DB1B9AA25177BBDB4337">
    <w:name w:val="55BDB210B3074DB1B9AA25177BBDB4337"/>
    <w:rsid w:val="00D2744A"/>
    <w:pPr>
      <w:spacing w:after="0" w:line="240" w:lineRule="auto"/>
    </w:pPr>
    <w:rPr>
      <w:rFonts w:ascii="Segoe UI" w:hAnsi="Segoe UI"/>
      <w:sz w:val="20"/>
      <w:lang w:val="en-GB" w:eastAsia="en-GB"/>
    </w:rPr>
  </w:style>
  <w:style w:type="paragraph" w:customStyle="1" w:styleId="3B5DDB5CA3E84E329775DA457CD7FDB07">
    <w:name w:val="3B5DDB5CA3E84E329775DA457CD7FDB07"/>
    <w:rsid w:val="00D2744A"/>
    <w:pPr>
      <w:spacing w:after="0" w:line="240" w:lineRule="auto"/>
    </w:pPr>
    <w:rPr>
      <w:rFonts w:ascii="Segoe UI" w:hAnsi="Segoe UI"/>
      <w:sz w:val="20"/>
      <w:lang w:val="en-GB" w:eastAsia="en-GB"/>
    </w:rPr>
  </w:style>
  <w:style w:type="paragraph" w:customStyle="1" w:styleId="37E17443FA7B468CB8BDA392745CD87D7">
    <w:name w:val="37E17443FA7B468CB8BDA392745CD87D7"/>
    <w:rsid w:val="00D2744A"/>
    <w:pPr>
      <w:spacing w:after="0" w:line="240" w:lineRule="auto"/>
    </w:pPr>
    <w:rPr>
      <w:rFonts w:ascii="Segoe UI" w:hAnsi="Segoe UI"/>
      <w:sz w:val="20"/>
      <w:lang w:val="en-GB" w:eastAsia="en-GB"/>
    </w:rPr>
  </w:style>
  <w:style w:type="paragraph" w:customStyle="1" w:styleId="F8B65FB7858948DBA9AE1EAD381611697">
    <w:name w:val="F8B65FB7858948DBA9AE1EAD381611697"/>
    <w:rsid w:val="00D2744A"/>
    <w:pPr>
      <w:spacing w:after="0" w:line="240" w:lineRule="auto"/>
    </w:pPr>
    <w:rPr>
      <w:rFonts w:ascii="Segoe UI" w:hAnsi="Segoe UI"/>
      <w:sz w:val="20"/>
      <w:lang w:val="en-GB" w:eastAsia="en-GB"/>
    </w:rPr>
  </w:style>
  <w:style w:type="paragraph" w:customStyle="1" w:styleId="EB80EACDB58148148303E227F711A39A8">
    <w:name w:val="EB80EACDB58148148303E227F711A39A8"/>
    <w:rsid w:val="00D2744A"/>
    <w:pPr>
      <w:spacing w:after="0" w:line="240" w:lineRule="auto"/>
    </w:pPr>
    <w:rPr>
      <w:rFonts w:ascii="Segoe UI" w:hAnsi="Segoe UI"/>
      <w:sz w:val="20"/>
      <w:lang w:val="en-GB" w:eastAsia="en-GB"/>
    </w:rPr>
  </w:style>
  <w:style w:type="paragraph" w:customStyle="1" w:styleId="1B7B8DE68F8B4889B199702EA59A94308">
    <w:name w:val="1B7B8DE68F8B4889B199702EA59A94308"/>
    <w:rsid w:val="00D2744A"/>
    <w:pPr>
      <w:spacing w:after="0" w:line="240" w:lineRule="auto"/>
    </w:pPr>
    <w:rPr>
      <w:rFonts w:ascii="Segoe UI" w:hAnsi="Segoe UI"/>
      <w:sz w:val="20"/>
      <w:lang w:val="en-GB" w:eastAsia="en-GB"/>
    </w:rPr>
  </w:style>
  <w:style w:type="paragraph" w:customStyle="1" w:styleId="4EBDBA4A6E8143D89E415DE9A81308D08">
    <w:name w:val="4EBDBA4A6E8143D89E415DE9A81308D08"/>
    <w:rsid w:val="00D2744A"/>
    <w:pPr>
      <w:spacing w:after="0" w:line="240" w:lineRule="auto"/>
    </w:pPr>
    <w:rPr>
      <w:rFonts w:ascii="Segoe UI" w:hAnsi="Segoe UI"/>
      <w:sz w:val="20"/>
      <w:lang w:val="en-GB" w:eastAsia="en-GB"/>
    </w:rPr>
  </w:style>
  <w:style w:type="paragraph" w:customStyle="1" w:styleId="97DF2D8CA52B4EE699DD58ADE96A378C8">
    <w:name w:val="97DF2D8CA52B4EE699DD58ADE96A378C8"/>
    <w:rsid w:val="00D2744A"/>
    <w:pPr>
      <w:spacing w:after="0" w:line="240" w:lineRule="auto"/>
    </w:pPr>
    <w:rPr>
      <w:rFonts w:ascii="Segoe UI" w:hAnsi="Segoe UI"/>
      <w:sz w:val="20"/>
      <w:lang w:val="en-GB" w:eastAsia="en-GB"/>
    </w:rPr>
  </w:style>
  <w:style w:type="paragraph" w:customStyle="1" w:styleId="73D67C4B1DDC469AAE4815F02490032D8">
    <w:name w:val="73D67C4B1DDC469AAE4815F02490032D8"/>
    <w:rsid w:val="00D2744A"/>
    <w:pPr>
      <w:spacing w:after="0" w:line="240" w:lineRule="auto"/>
    </w:pPr>
    <w:rPr>
      <w:rFonts w:ascii="Segoe UI" w:hAnsi="Segoe UI"/>
      <w:sz w:val="20"/>
      <w:lang w:val="en-GB" w:eastAsia="en-GB"/>
    </w:rPr>
  </w:style>
  <w:style w:type="paragraph" w:customStyle="1" w:styleId="73980E877A55468291EBA03B1D4C9C288">
    <w:name w:val="73980E877A55468291EBA03B1D4C9C288"/>
    <w:rsid w:val="00D2744A"/>
    <w:pPr>
      <w:spacing w:after="0" w:line="240" w:lineRule="auto"/>
    </w:pPr>
    <w:rPr>
      <w:rFonts w:ascii="Segoe UI" w:hAnsi="Segoe UI"/>
      <w:sz w:val="20"/>
      <w:lang w:val="en-GB" w:eastAsia="en-GB"/>
    </w:rPr>
  </w:style>
  <w:style w:type="paragraph" w:customStyle="1" w:styleId="5D30863F7D284E53B3B7BDD51E777E6D8">
    <w:name w:val="5D30863F7D284E53B3B7BDD51E777E6D8"/>
    <w:rsid w:val="00D2744A"/>
    <w:pPr>
      <w:spacing w:after="0" w:line="240" w:lineRule="auto"/>
    </w:pPr>
    <w:rPr>
      <w:rFonts w:ascii="Segoe UI" w:hAnsi="Segoe UI"/>
      <w:sz w:val="20"/>
      <w:lang w:val="en-GB" w:eastAsia="en-GB"/>
    </w:rPr>
  </w:style>
  <w:style w:type="paragraph" w:customStyle="1" w:styleId="F69206EA7E6C425D9645B7CDBEAC9B3D8">
    <w:name w:val="F69206EA7E6C425D9645B7CDBEAC9B3D8"/>
    <w:rsid w:val="00D2744A"/>
    <w:pPr>
      <w:spacing w:after="0" w:line="240" w:lineRule="auto"/>
    </w:pPr>
    <w:rPr>
      <w:rFonts w:ascii="Segoe UI" w:hAnsi="Segoe UI"/>
      <w:sz w:val="20"/>
      <w:lang w:val="en-GB" w:eastAsia="en-GB"/>
    </w:rPr>
  </w:style>
  <w:style w:type="paragraph" w:customStyle="1" w:styleId="AD9AA38A5A9746A7A412F320BA0EE2B88">
    <w:name w:val="AD9AA38A5A9746A7A412F320BA0EE2B88"/>
    <w:rsid w:val="00D2744A"/>
    <w:pPr>
      <w:spacing w:after="0" w:line="240" w:lineRule="auto"/>
    </w:pPr>
    <w:rPr>
      <w:rFonts w:ascii="Segoe UI" w:hAnsi="Segoe UI"/>
      <w:sz w:val="20"/>
      <w:lang w:val="en-GB" w:eastAsia="en-GB"/>
    </w:rPr>
  </w:style>
  <w:style w:type="paragraph" w:customStyle="1" w:styleId="8C40BBD3F5C24D7798B29B778335B6F58">
    <w:name w:val="8C40BBD3F5C24D7798B29B778335B6F58"/>
    <w:rsid w:val="00D2744A"/>
    <w:pPr>
      <w:spacing w:after="0" w:line="240" w:lineRule="auto"/>
    </w:pPr>
    <w:rPr>
      <w:rFonts w:ascii="Segoe UI" w:hAnsi="Segoe UI"/>
      <w:sz w:val="20"/>
      <w:lang w:val="en-GB" w:eastAsia="en-GB"/>
    </w:rPr>
  </w:style>
  <w:style w:type="paragraph" w:customStyle="1" w:styleId="963E7D467CEA4966ABEE7CAE14FF876C8">
    <w:name w:val="963E7D467CEA4966ABEE7CAE14FF876C8"/>
    <w:rsid w:val="00D2744A"/>
    <w:pPr>
      <w:spacing w:after="0" w:line="240" w:lineRule="auto"/>
    </w:pPr>
    <w:rPr>
      <w:rFonts w:ascii="Segoe UI" w:hAnsi="Segoe UI"/>
      <w:sz w:val="20"/>
      <w:lang w:val="en-GB" w:eastAsia="en-GB"/>
    </w:rPr>
  </w:style>
  <w:style w:type="paragraph" w:customStyle="1" w:styleId="C1EEF46E868044B18F4A8F1FA00EC66D8">
    <w:name w:val="C1EEF46E868044B18F4A8F1FA00EC66D8"/>
    <w:rsid w:val="00D2744A"/>
    <w:pPr>
      <w:spacing w:after="0" w:line="240" w:lineRule="auto"/>
    </w:pPr>
    <w:rPr>
      <w:rFonts w:ascii="Segoe UI" w:hAnsi="Segoe UI"/>
      <w:sz w:val="20"/>
      <w:lang w:val="en-GB" w:eastAsia="en-GB"/>
    </w:rPr>
  </w:style>
  <w:style w:type="paragraph" w:customStyle="1" w:styleId="88D8AC8611764FF5966DCF616E3975FC">
    <w:name w:val="88D8AC8611764FF5966DCF616E3975FC"/>
    <w:rsid w:val="00D2744A"/>
  </w:style>
  <w:style w:type="paragraph" w:customStyle="1" w:styleId="3A3309A466EC47628542DE9D6A830E9329">
    <w:name w:val="3A3309A466EC47628542DE9D6A830E9329"/>
    <w:rsid w:val="001F00C3"/>
    <w:pPr>
      <w:spacing w:after="0" w:line="240" w:lineRule="auto"/>
    </w:pPr>
    <w:rPr>
      <w:rFonts w:ascii="Segoe UI" w:hAnsi="Segoe UI"/>
      <w:b/>
      <w:sz w:val="20"/>
      <w:lang w:val="en-GB" w:eastAsia="en-GB"/>
    </w:rPr>
  </w:style>
  <w:style w:type="paragraph" w:customStyle="1" w:styleId="276E5681654A4192BED2D26985D924BD29">
    <w:name w:val="276E5681654A4192BED2D26985D924BD29"/>
    <w:rsid w:val="001F00C3"/>
    <w:pPr>
      <w:spacing w:after="0" w:line="240" w:lineRule="auto"/>
    </w:pPr>
    <w:rPr>
      <w:rFonts w:ascii="Segoe UI" w:hAnsi="Segoe UI"/>
      <w:b/>
      <w:sz w:val="20"/>
      <w:lang w:val="en-GB" w:eastAsia="en-GB"/>
    </w:rPr>
  </w:style>
  <w:style w:type="paragraph" w:customStyle="1" w:styleId="5DE751AC11804EF6BE57BB36936DA6B319">
    <w:name w:val="5DE751AC11804EF6BE57BB36936DA6B319"/>
    <w:rsid w:val="001F00C3"/>
    <w:pPr>
      <w:spacing w:after="0" w:line="240" w:lineRule="auto"/>
    </w:pPr>
    <w:rPr>
      <w:rFonts w:ascii="Segoe UI" w:hAnsi="Segoe UI"/>
      <w:sz w:val="20"/>
      <w:lang w:val="en-GB" w:eastAsia="en-GB"/>
    </w:rPr>
  </w:style>
  <w:style w:type="paragraph" w:customStyle="1" w:styleId="7B88634315DD43CC99E8DBCA3B8EBC3729">
    <w:name w:val="7B88634315DD43CC99E8DBCA3B8EBC3729"/>
    <w:rsid w:val="001F00C3"/>
    <w:pPr>
      <w:spacing w:after="0" w:line="240" w:lineRule="auto"/>
    </w:pPr>
    <w:rPr>
      <w:rFonts w:ascii="Segoe UI" w:hAnsi="Segoe UI"/>
      <w:sz w:val="20"/>
      <w:lang w:val="en-GB" w:eastAsia="en-GB"/>
    </w:rPr>
  </w:style>
  <w:style w:type="paragraph" w:customStyle="1" w:styleId="5FDEE799DAF54CD8BBBD974177B6D20C29">
    <w:name w:val="5FDEE799DAF54CD8BBBD974177B6D20C29"/>
    <w:rsid w:val="001F00C3"/>
    <w:pPr>
      <w:spacing w:after="0" w:line="240" w:lineRule="auto"/>
    </w:pPr>
    <w:rPr>
      <w:rFonts w:ascii="Segoe UI" w:hAnsi="Segoe UI"/>
      <w:sz w:val="20"/>
      <w:lang w:val="en-GB" w:eastAsia="en-GB"/>
    </w:rPr>
  </w:style>
  <w:style w:type="paragraph" w:customStyle="1" w:styleId="9DF15DE4D70F49EE85D218900104946E29">
    <w:name w:val="9DF15DE4D70F49EE85D218900104946E29"/>
    <w:rsid w:val="001F00C3"/>
    <w:pPr>
      <w:spacing w:after="0" w:line="240" w:lineRule="auto"/>
    </w:pPr>
    <w:rPr>
      <w:rFonts w:ascii="Segoe UI" w:hAnsi="Segoe UI"/>
      <w:sz w:val="20"/>
      <w:lang w:val="en-GB" w:eastAsia="en-GB"/>
    </w:rPr>
  </w:style>
  <w:style w:type="paragraph" w:customStyle="1" w:styleId="8C67379A14D543A5A9F0A29A997B083929">
    <w:name w:val="8C67379A14D543A5A9F0A29A997B083929"/>
    <w:rsid w:val="001F00C3"/>
    <w:pPr>
      <w:spacing w:after="0" w:line="240" w:lineRule="auto"/>
    </w:pPr>
    <w:rPr>
      <w:rFonts w:ascii="Segoe UI" w:hAnsi="Segoe UI"/>
      <w:sz w:val="20"/>
      <w:lang w:val="en-GB" w:eastAsia="en-GB"/>
    </w:rPr>
  </w:style>
  <w:style w:type="paragraph" w:customStyle="1" w:styleId="95DBC423593B4309B3C7FC272C30D63019">
    <w:name w:val="95DBC423593B4309B3C7FC272C30D63019"/>
    <w:rsid w:val="001F00C3"/>
    <w:pPr>
      <w:spacing w:after="0" w:line="240" w:lineRule="auto"/>
    </w:pPr>
    <w:rPr>
      <w:rFonts w:ascii="Segoe UI" w:hAnsi="Segoe UI"/>
      <w:sz w:val="20"/>
      <w:lang w:val="en-GB" w:eastAsia="en-GB"/>
    </w:rPr>
  </w:style>
  <w:style w:type="paragraph" w:customStyle="1" w:styleId="1D7A5E5A7CD2448D9917E2550168E8A518">
    <w:name w:val="1D7A5E5A7CD2448D9917E2550168E8A518"/>
    <w:rsid w:val="001F00C3"/>
    <w:pPr>
      <w:spacing w:after="0" w:line="240" w:lineRule="auto"/>
    </w:pPr>
    <w:rPr>
      <w:rFonts w:ascii="Segoe UI" w:hAnsi="Segoe UI"/>
      <w:sz w:val="20"/>
      <w:lang w:val="en-GB" w:eastAsia="en-GB"/>
    </w:rPr>
  </w:style>
  <w:style w:type="paragraph" w:customStyle="1" w:styleId="8D597EC715304BEFA8327CB1A2CFB4A318">
    <w:name w:val="8D597EC715304BEFA8327CB1A2CFB4A318"/>
    <w:rsid w:val="001F00C3"/>
    <w:pPr>
      <w:spacing w:after="0" w:line="240" w:lineRule="auto"/>
    </w:pPr>
    <w:rPr>
      <w:rFonts w:ascii="Segoe UI" w:hAnsi="Segoe UI"/>
      <w:sz w:val="20"/>
      <w:lang w:val="en-GB" w:eastAsia="en-GB"/>
    </w:rPr>
  </w:style>
  <w:style w:type="paragraph" w:customStyle="1" w:styleId="C01D21DE60B645FFBB6452899A01C8AB18">
    <w:name w:val="C01D21DE60B645FFBB6452899A01C8AB18"/>
    <w:rsid w:val="001F00C3"/>
    <w:pPr>
      <w:spacing w:after="0" w:line="240" w:lineRule="auto"/>
    </w:pPr>
    <w:rPr>
      <w:rFonts w:ascii="Segoe UI" w:hAnsi="Segoe UI"/>
      <w:sz w:val="20"/>
      <w:lang w:val="en-GB" w:eastAsia="en-GB"/>
    </w:rPr>
  </w:style>
  <w:style w:type="paragraph" w:customStyle="1" w:styleId="FCC4C1C59A3C4E7F94F263F7B1E8E50212">
    <w:name w:val="FCC4C1C59A3C4E7F94F263F7B1E8E50212"/>
    <w:rsid w:val="001F00C3"/>
    <w:pPr>
      <w:spacing w:after="0" w:line="240" w:lineRule="auto"/>
    </w:pPr>
    <w:rPr>
      <w:rFonts w:ascii="Segoe UI" w:hAnsi="Segoe UI"/>
      <w:sz w:val="20"/>
      <w:lang w:val="en-GB" w:eastAsia="en-GB"/>
    </w:rPr>
  </w:style>
  <w:style w:type="paragraph" w:customStyle="1" w:styleId="0B4FCE9B58C54C3291BF3C754C15C8DC12">
    <w:name w:val="0B4FCE9B58C54C3291BF3C754C15C8DC12"/>
    <w:rsid w:val="001F00C3"/>
    <w:pPr>
      <w:spacing w:after="0" w:line="240" w:lineRule="auto"/>
    </w:pPr>
    <w:rPr>
      <w:rFonts w:ascii="Segoe UI" w:hAnsi="Segoe UI"/>
      <w:sz w:val="20"/>
      <w:lang w:val="en-GB" w:eastAsia="en-GB"/>
    </w:rPr>
  </w:style>
  <w:style w:type="paragraph" w:customStyle="1" w:styleId="F0B1067E0B5143789145C2C2DDCE118E19">
    <w:name w:val="F0B1067E0B5143789145C2C2DDCE118E19"/>
    <w:rsid w:val="001F00C3"/>
    <w:pPr>
      <w:spacing w:after="0" w:line="240" w:lineRule="auto"/>
    </w:pPr>
    <w:rPr>
      <w:rFonts w:ascii="Segoe UI" w:hAnsi="Segoe UI"/>
      <w:sz w:val="20"/>
      <w:lang w:val="en-GB" w:eastAsia="en-GB"/>
    </w:rPr>
  </w:style>
  <w:style w:type="paragraph" w:customStyle="1" w:styleId="88D8AC8611764FF5966DCF616E3975FC1">
    <w:name w:val="88D8AC8611764FF5966DCF616E3975FC1"/>
    <w:rsid w:val="001F00C3"/>
    <w:pPr>
      <w:spacing w:after="0" w:line="240" w:lineRule="auto"/>
    </w:pPr>
    <w:rPr>
      <w:rFonts w:ascii="Segoe UI" w:hAnsi="Segoe UI"/>
      <w:sz w:val="20"/>
      <w:lang w:val="en-GB" w:eastAsia="en-GB"/>
    </w:rPr>
  </w:style>
  <w:style w:type="paragraph" w:customStyle="1" w:styleId="4CB9E27BA4224757B14534538AFB2EC28">
    <w:name w:val="4CB9E27BA4224757B14534538AFB2EC28"/>
    <w:rsid w:val="001F00C3"/>
    <w:pPr>
      <w:spacing w:after="0" w:line="240" w:lineRule="auto"/>
    </w:pPr>
    <w:rPr>
      <w:rFonts w:ascii="Segoe UI" w:hAnsi="Segoe UI"/>
      <w:sz w:val="20"/>
      <w:lang w:val="en-GB" w:eastAsia="en-GB"/>
    </w:rPr>
  </w:style>
  <w:style w:type="paragraph" w:customStyle="1" w:styleId="C8EAD9067F5D46709077E769D378C96E8">
    <w:name w:val="C8EAD9067F5D46709077E769D378C96E8"/>
    <w:rsid w:val="001F00C3"/>
    <w:pPr>
      <w:spacing w:after="0" w:line="240" w:lineRule="auto"/>
    </w:pPr>
    <w:rPr>
      <w:rFonts w:ascii="Segoe UI" w:hAnsi="Segoe UI"/>
      <w:sz w:val="20"/>
      <w:lang w:val="en-GB" w:eastAsia="en-GB"/>
    </w:rPr>
  </w:style>
  <w:style w:type="paragraph" w:customStyle="1" w:styleId="74188B3242E248FBA8E48AC60A07DF218">
    <w:name w:val="74188B3242E248FBA8E48AC60A07DF218"/>
    <w:rsid w:val="001F00C3"/>
    <w:pPr>
      <w:spacing w:after="0" w:line="240" w:lineRule="auto"/>
    </w:pPr>
    <w:rPr>
      <w:rFonts w:ascii="Segoe UI" w:hAnsi="Segoe UI"/>
      <w:sz w:val="20"/>
      <w:lang w:val="en-GB" w:eastAsia="en-GB"/>
    </w:rPr>
  </w:style>
  <w:style w:type="paragraph" w:customStyle="1" w:styleId="4F73DDDFB4AB4361BA73937F83DAF5998">
    <w:name w:val="4F73DDDFB4AB4361BA73937F83DAF5998"/>
    <w:rsid w:val="001F00C3"/>
    <w:pPr>
      <w:spacing w:after="0" w:line="240" w:lineRule="auto"/>
    </w:pPr>
    <w:rPr>
      <w:rFonts w:ascii="Segoe UI" w:hAnsi="Segoe UI"/>
      <w:sz w:val="20"/>
      <w:lang w:val="en-GB" w:eastAsia="en-GB"/>
    </w:rPr>
  </w:style>
  <w:style w:type="paragraph" w:customStyle="1" w:styleId="F839BD233651417BBF995526636495975">
    <w:name w:val="F839BD233651417BBF995526636495975"/>
    <w:rsid w:val="001F00C3"/>
    <w:pPr>
      <w:spacing w:after="0" w:line="240" w:lineRule="auto"/>
    </w:pPr>
    <w:rPr>
      <w:rFonts w:ascii="Segoe UI" w:hAnsi="Segoe UI"/>
      <w:sz w:val="20"/>
      <w:lang w:val="en-GB" w:eastAsia="en-GB"/>
    </w:rPr>
  </w:style>
  <w:style w:type="paragraph" w:customStyle="1" w:styleId="00D7D0FCAFB84017AB28B0E299E491CD4">
    <w:name w:val="00D7D0FCAFB84017AB28B0E299E491CD4"/>
    <w:rsid w:val="001F00C3"/>
    <w:pPr>
      <w:spacing w:after="0" w:line="240" w:lineRule="auto"/>
    </w:pPr>
    <w:rPr>
      <w:rFonts w:ascii="Segoe UI" w:hAnsi="Segoe UI"/>
      <w:sz w:val="20"/>
      <w:lang w:val="en-GB" w:eastAsia="en-GB"/>
    </w:rPr>
  </w:style>
  <w:style w:type="paragraph" w:customStyle="1" w:styleId="D29D377240654CD6A171CA585AF1CDCE8">
    <w:name w:val="D29D377240654CD6A171CA585AF1CDCE8"/>
    <w:rsid w:val="001F00C3"/>
    <w:pPr>
      <w:spacing w:after="0" w:line="240" w:lineRule="auto"/>
    </w:pPr>
    <w:rPr>
      <w:rFonts w:ascii="Segoe UI" w:hAnsi="Segoe UI"/>
      <w:sz w:val="20"/>
      <w:lang w:val="en-GB" w:eastAsia="en-GB"/>
    </w:rPr>
  </w:style>
  <w:style w:type="paragraph" w:customStyle="1" w:styleId="159043ABDB3544C9999C41C8ADCF9D944">
    <w:name w:val="159043ABDB3544C9999C41C8ADCF9D944"/>
    <w:rsid w:val="001F00C3"/>
    <w:pPr>
      <w:spacing w:after="0" w:line="240" w:lineRule="auto"/>
    </w:pPr>
    <w:rPr>
      <w:rFonts w:ascii="Segoe UI" w:hAnsi="Segoe UI"/>
      <w:sz w:val="20"/>
      <w:lang w:val="en-GB" w:eastAsia="en-GB"/>
    </w:rPr>
  </w:style>
  <w:style w:type="paragraph" w:customStyle="1" w:styleId="C6BDB6DAF30C450E9CE16E3C671F0FBA4">
    <w:name w:val="C6BDB6DAF30C450E9CE16E3C671F0FBA4"/>
    <w:rsid w:val="001F00C3"/>
    <w:pPr>
      <w:spacing w:after="0" w:line="240" w:lineRule="auto"/>
    </w:pPr>
    <w:rPr>
      <w:rFonts w:ascii="Segoe UI" w:hAnsi="Segoe UI"/>
      <w:sz w:val="20"/>
      <w:lang w:val="en-GB" w:eastAsia="en-GB"/>
    </w:rPr>
  </w:style>
  <w:style w:type="paragraph" w:customStyle="1" w:styleId="390664BCD8F2455481397BD9945D8E2A8">
    <w:name w:val="390664BCD8F2455481397BD9945D8E2A8"/>
    <w:rsid w:val="001F00C3"/>
    <w:pPr>
      <w:spacing w:after="0" w:line="240" w:lineRule="auto"/>
    </w:pPr>
    <w:rPr>
      <w:rFonts w:ascii="Segoe UI" w:hAnsi="Segoe UI"/>
      <w:sz w:val="20"/>
      <w:lang w:val="en-GB" w:eastAsia="en-GB"/>
    </w:rPr>
  </w:style>
  <w:style w:type="paragraph" w:customStyle="1" w:styleId="2C4FC446CBFF4159A00764AA193CA4CE4">
    <w:name w:val="2C4FC446CBFF4159A00764AA193CA4CE4"/>
    <w:rsid w:val="001F00C3"/>
    <w:pPr>
      <w:spacing w:after="0" w:line="240" w:lineRule="auto"/>
    </w:pPr>
    <w:rPr>
      <w:rFonts w:ascii="Segoe UI" w:hAnsi="Segoe UI"/>
      <w:sz w:val="20"/>
      <w:lang w:val="en-GB" w:eastAsia="en-GB"/>
    </w:rPr>
  </w:style>
  <w:style w:type="paragraph" w:customStyle="1" w:styleId="651DBB63FECA49F99504430065C1E39B4">
    <w:name w:val="651DBB63FECA49F99504430065C1E39B4"/>
    <w:rsid w:val="001F00C3"/>
    <w:pPr>
      <w:spacing w:after="0" w:line="240" w:lineRule="auto"/>
    </w:pPr>
    <w:rPr>
      <w:rFonts w:ascii="Segoe UI" w:hAnsi="Segoe UI"/>
      <w:sz w:val="20"/>
      <w:lang w:val="en-GB" w:eastAsia="en-GB"/>
    </w:rPr>
  </w:style>
  <w:style w:type="paragraph" w:customStyle="1" w:styleId="DFF2D8FCEC2347F5A7CEC9C87ABC28348">
    <w:name w:val="DFF2D8FCEC2347F5A7CEC9C87ABC28348"/>
    <w:rsid w:val="001F00C3"/>
    <w:pPr>
      <w:spacing w:after="0" w:line="240" w:lineRule="auto"/>
    </w:pPr>
    <w:rPr>
      <w:rFonts w:ascii="Segoe UI" w:hAnsi="Segoe UI"/>
      <w:sz w:val="20"/>
      <w:lang w:val="en-GB" w:eastAsia="en-GB"/>
    </w:rPr>
  </w:style>
  <w:style w:type="paragraph" w:customStyle="1" w:styleId="5CFCC016AD974EE39037659772DEB8874">
    <w:name w:val="5CFCC016AD974EE39037659772DEB8874"/>
    <w:rsid w:val="001F00C3"/>
    <w:pPr>
      <w:spacing w:after="0" w:line="240" w:lineRule="auto"/>
    </w:pPr>
    <w:rPr>
      <w:rFonts w:ascii="Segoe UI" w:hAnsi="Segoe UI"/>
      <w:sz w:val="20"/>
      <w:lang w:val="en-GB" w:eastAsia="en-GB"/>
    </w:rPr>
  </w:style>
  <w:style w:type="paragraph" w:customStyle="1" w:styleId="A75A2F7E174549678F2E8D6DD0B9B58F4">
    <w:name w:val="A75A2F7E174549678F2E8D6DD0B9B58F4"/>
    <w:rsid w:val="001F00C3"/>
    <w:pPr>
      <w:spacing w:after="0" w:line="240" w:lineRule="auto"/>
    </w:pPr>
    <w:rPr>
      <w:rFonts w:ascii="Segoe UI" w:hAnsi="Segoe UI"/>
      <w:sz w:val="20"/>
      <w:lang w:val="en-GB" w:eastAsia="en-GB"/>
    </w:rPr>
  </w:style>
  <w:style w:type="paragraph" w:customStyle="1" w:styleId="87260DA25A674B698AD535FCC764951C7">
    <w:name w:val="87260DA25A674B698AD535FCC764951C7"/>
    <w:rsid w:val="001F00C3"/>
    <w:pPr>
      <w:spacing w:after="0" w:line="240" w:lineRule="auto"/>
    </w:pPr>
    <w:rPr>
      <w:rFonts w:ascii="Segoe UI" w:hAnsi="Segoe UI"/>
      <w:sz w:val="20"/>
      <w:lang w:val="en-GB" w:eastAsia="en-GB"/>
    </w:rPr>
  </w:style>
  <w:style w:type="paragraph" w:customStyle="1" w:styleId="3801510C55FF4A2090E7445EBE338D017">
    <w:name w:val="3801510C55FF4A2090E7445EBE338D017"/>
    <w:rsid w:val="001F00C3"/>
    <w:pPr>
      <w:spacing w:after="0" w:line="240" w:lineRule="auto"/>
    </w:pPr>
    <w:rPr>
      <w:rFonts w:ascii="Segoe UI" w:hAnsi="Segoe UI"/>
      <w:sz w:val="20"/>
      <w:lang w:val="en-GB" w:eastAsia="en-GB"/>
    </w:rPr>
  </w:style>
  <w:style w:type="paragraph" w:customStyle="1" w:styleId="6B6CBD8B233742A4B6F5BF28378497D97">
    <w:name w:val="6B6CBD8B233742A4B6F5BF28378497D97"/>
    <w:rsid w:val="001F00C3"/>
    <w:pPr>
      <w:spacing w:after="0" w:line="240" w:lineRule="auto"/>
    </w:pPr>
    <w:rPr>
      <w:rFonts w:ascii="Segoe UI" w:hAnsi="Segoe UI"/>
      <w:sz w:val="20"/>
      <w:lang w:val="en-GB" w:eastAsia="en-GB"/>
    </w:rPr>
  </w:style>
  <w:style w:type="paragraph" w:customStyle="1" w:styleId="450AF69E487247A9B829A936E48E9EE37">
    <w:name w:val="450AF69E487247A9B829A936E48E9EE37"/>
    <w:rsid w:val="001F00C3"/>
    <w:pPr>
      <w:spacing w:after="0" w:line="240" w:lineRule="auto"/>
    </w:pPr>
    <w:rPr>
      <w:rFonts w:ascii="Segoe UI" w:hAnsi="Segoe UI"/>
      <w:sz w:val="20"/>
      <w:lang w:val="en-GB" w:eastAsia="en-GB"/>
    </w:rPr>
  </w:style>
  <w:style w:type="paragraph" w:customStyle="1" w:styleId="4AB40901F4824407982E6A97DAE9C3BE8">
    <w:name w:val="4AB40901F4824407982E6A97DAE9C3BE8"/>
    <w:rsid w:val="001F00C3"/>
    <w:pPr>
      <w:spacing w:after="0" w:line="240" w:lineRule="auto"/>
    </w:pPr>
    <w:rPr>
      <w:rFonts w:ascii="Segoe UI" w:hAnsi="Segoe UI"/>
      <w:sz w:val="20"/>
      <w:lang w:val="en-GB" w:eastAsia="en-GB"/>
    </w:rPr>
  </w:style>
  <w:style w:type="paragraph" w:customStyle="1" w:styleId="7C8226A4225B4BF7ACB27769F3A98A968">
    <w:name w:val="7C8226A4225B4BF7ACB27769F3A98A968"/>
    <w:rsid w:val="001F00C3"/>
    <w:pPr>
      <w:spacing w:after="0" w:line="240" w:lineRule="auto"/>
    </w:pPr>
    <w:rPr>
      <w:rFonts w:ascii="Segoe UI" w:hAnsi="Segoe UI"/>
      <w:sz w:val="20"/>
      <w:lang w:val="en-GB" w:eastAsia="en-GB"/>
    </w:rPr>
  </w:style>
  <w:style w:type="paragraph" w:customStyle="1" w:styleId="55BDB210B3074DB1B9AA25177BBDB4338">
    <w:name w:val="55BDB210B3074DB1B9AA25177BBDB4338"/>
    <w:rsid w:val="001F00C3"/>
    <w:pPr>
      <w:spacing w:after="0" w:line="240" w:lineRule="auto"/>
    </w:pPr>
    <w:rPr>
      <w:rFonts w:ascii="Segoe UI" w:hAnsi="Segoe UI"/>
      <w:sz w:val="20"/>
      <w:lang w:val="en-GB" w:eastAsia="en-GB"/>
    </w:rPr>
  </w:style>
  <w:style w:type="paragraph" w:customStyle="1" w:styleId="3B5DDB5CA3E84E329775DA457CD7FDB08">
    <w:name w:val="3B5DDB5CA3E84E329775DA457CD7FDB08"/>
    <w:rsid w:val="001F00C3"/>
    <w:pPr>
      <w:spacing w:after="0" w:line="240" w:lineRule="auto"/>
    </w:pPr>
    <w:rPr>
      <w:rFonts w:ascii="Segoe UI" w:hAnsi="Segoe UI"/>
      <w:sz w:val="20"/>
      <w:lang w:val="en-GB" w:eastAsia="en-GB"/>
    </w:rPr>
  </w:style>
  <w:style w:type="paragraph" w:customStyle="1" w:styleId="37E17443FA7B468CB8BDA392745CD87D8">
    <w:name w:val="37E17443FA7B468CB8BDA392745CD87D8"/>
    <w:rsid w:val="001F00C3"/>
    <w:pPr>
      <w:spacing w:after="0" w:line="240" w:lineRule="auto"/>
    </w:pPr>
    <w:rPr>
      <w:rFonts w:ascii="Segoe UI" w:hAnsi="Segoe UI"/>
      <w:sz w:val="20"/>
      <w:lang w:val="en-GB" w:eastAsia="en-GB"/>
    </w:rPr>
  </w:style>
  <w:style w:type="paragraph" w:customStyle="1" w:styleId="F8B65FB7858948DBA9AE1EAD381611698">
    <w:name w:val="F8B65FB7858948DBA9AE1EAD381611698"/>
    <w:rsid w:val="001F00C3"/>
    <w:pPr>
      <w:spacing w:after="0" w:line="240" w:lineRule="auto"/>
    </w:pPr>
    <w:rPr>
      <w:rFonts w:ascii="Segoe UI" w:hAnsi="Segoe UI"/>
      <w:sz w:val="20"/>
      <w:lang w:val="en-GB" w:eastAsia="en-GB"/>
    </w:rPr>
  </w:style>
  <w:style w:type="paragraph" w:customStyle="1" w:styleId="EB80EACDB58148148303E227F711A39A9">
    <w:name w:val="EB80EACDB58148148303E227F711A39A9"/>
    <w:rsid w:val="001F00C3"/>
    <w:pPr>
      <w:spacing w:after="0" w:line="240" w:lineRule="auto"/>
    </w:pPr>
    <w:rPr>
      <w:rFonts w:ascii="Segoe UI" w:hAnsi="Segoe UI"/>
      <w:sz w:val="20"/>
      <w:lang w:val="en-GB" w:eastAsia="en-GB"/>
    </w:rPr>
  </w:style>
  <w:style w:type="paragraph" w:customStyle="1" w:styleId="1B7B8DE68F8B4889B199702EA59A94309">
    <w:name w:val="1B7B8DE68F8B4889B199702EA59A94309"/>
    <w:rsid w:val="001F00C3"/>
    <w:pPr>
      <w:spacing w:after="0" w:line="240" w:lineRule="auto"/>
    </w:pPr>
    <w:rPr>
      <w:rFonts w:ascii="Segoe UI" w:hAnsi="Segoe UI"/>
      <w:sz w:val="20"/>
      <w:lang w:val="en-GB" w:eastAsia="en-GB"/>
    </w:rPr>
  </w:style>
  <w:style w:type="paragraph" w:customStyle="1" w:styleId="4EBDBA4A6E8143D89E415DE9A81308D09">
    <w:name w:val="4EBDBA4A6E8143D89E415DE9A81308D09"/>
    <w:rsid w:val="001F00C3"/>
    <w:pPr>
      <w:spacing w:after="0" w:line="240" w:lineRule="auto"/>
    </w:pPr>
    <w:rPr>
      <w:rFonts w:ascii="Segoe UI" w:hAnsi="Segoe UI"/>
      <w:sz w:val="20"/>
      <w:lang w:val="en-GB" w:eastAsia="en-GB"/>
    </w:rPr>
  </w:style>
  <w:style w:type="paragraph" w:customStyle="1" w:styleId="97DF2D8CA52B4EE699DD58ADE96A378C9">
    <w:name w:val="97DF2D8CA52B4EE699DD58ADE96A378C9"/>
    <w:rsid w:val="001F00C3"/>
    <w:pPr>
      <w:spacing w:after="0" w:line="240" w:lineRule="auto"/>
    </w:pPr>
    <w:rPr>
      <w:rFonts w:ascii="Segoe UI" w:hAnsi="Segoe UI"/>
      <w:sz w:val="20"/>
      <w:lang w:val="en-GB" w:eastAsia="en-GB"/>
    </w:rPr>
  </w:style>
  <w:style w:type="paragraph" w:customStyle="1" w:styleId="73D67C4B1DDC469AAE4815F02490032D9">
    <w:name w:val="73D67C4B1DDC469AAE4815F02490032D9"/>
    <w:rsid w:val="001F00C3"/>
    <w:pPr>
      <w:spacing w:after="0" w:line="240" w:lineRule="auto"/>
    </w:pPr>
    <w:rPr>
      <w:rFonts w:ascii="Segoe UI" w:hAnsi="Segoe UI"/>
      <w:sz w:val="20"/>
      <w:lang w:val="en-GB" w:eastAsia="en-GB"/>
    </w:rPr>
  </w:style>
  <w:style w:type="paragraph" w:customStyle="1" w:styleId="73980E877A55468291EBA03B1D4C9C289">
    <w:name w:val="73980E877A55468291EBA03B1D4C9C289"/>
    <w:rsid w:val="001F00C3"/>
    <w:pPr>
      <w:spacing w:after="0" w:line="240" w:lineRule="auto"/>
    </w:pPr>
    <w:rPr>
      <w:rFonts w:ascii="Segoe UI" w:hAnsi="Segoe UI"/>
      <w:sz w:val="20"/>
      <w:lang w:val="en-GB" w:eastAsia="en-GB"/>
    </w:rPr>
  </w:style>
  <w:style w:type="paragraph" w:customStyle="1" w:styleId="5D30863F7D284E53B3B7BDD51E777E6D9">
    <w:name w:val="5D30863F7D284E53B3B7BDD51E777E6D9"/>
    <w:rsid w:val="001F00C3"/>
    <w:pPr>
      <w:spacing w:after="0" w:line="240" w:lineRule="auto"/>
    </w:pPr>
    <w:rPr>
      <w:rFonts w:ascii="Segoe UI" w:hAnsi="Segoe UI"/>
      <w:sz w:val="20"/>
      <w:lang w:val="en-GB" w:eastAsia="en-GB"/>
    </w:rPr>
  </w:style>
  <w:style w:type="paragraph" w:customStyle="1" w:styleId="F69206EA7E6C425D9645B7CDBEAC9B3D9">
    <w:name w:val="F69206EA7E6C425D9645B7CDBEAC9B3D9"/>
    <w:rsid w:val="001F00C3"/>
    <w:pPr>
      <w:spacing w:after="0" w:line="240" w:lineRule="auto"/>
    </w:pPr>
    <w:rPr>
      <w:rFonts w:ascii="Segoe UI" w:hAnsi="Segoe UI"/>
      <w:sz w:val="20"/>
      <w:lang w:val="en-GB" w:eastAsia="en-GB"/>
    </w:rPr>
  </w:style>
  <w:style w:type="paragraph" w:customStyle="1" w:styleId="AD9AA38A5A9746A7A412F320BA0EE2B89">
    <w:name w:val="AD9AA38A5A9746A7A412F320BA0EE2B89"/>
    <w:rsid w:val="001F00C3"/>
    <w:pPr>
      <w:spacing w:after="0" w:line="240" w:lineRule="auto"/>
    </w:pPr>
    <w:rPr>
      <w:rFonts w:ascii="Segoe UI" w:hAnsi="Segoe UI"/>
      <w:sz w:val="20"/>
      <w:lang w:val="en-GB" w:eastAsia="en-GB"/>
    </w:rPr>
  </w:style>
  <w:style w:type="paragraph" w:customStyle="1" w:styleId="8C40BBD3F5C24D7798B29B778335B6F59">
    <w:name w:val="8C40BBD3F5C24D7798B29B778335B6F59"/>
    <w:rsid w:val="001F00C3"/>
    <w:pPr>
      <w:spacing w:after="0" w:line="240" w:lineRule="auto"/>
    </w:pPr>
    <w:rPr>
      <w:rFonts w:ascii="Segoe UI" w:hAnsi="Segoe UI"/>
      <w:sz w:val="20"/>
      <w:lang w:val="en-GB" w:eastAsia="en-GB"/>
    </w:rPr>
  </w:style>
  <w:style w:type="paragraph" w:customStyle="1" w:styleId="963E7D467CEA4966ABEE7CAE14FF876C9">
    <w:name w:val="963E7D467CEA4966ABEE7CAE14FF876C9"/>
    <w:rsid w:val="001F00C3"/>
    <w:pPr>
      <w:spacing w:after="0" w:line="240" w:lineRule="auto"/>
    </w:pPr>
    <w:rPr>
      <w:rFonts w:ascii="Segoe UI" w:hAnsi="Segoe UI"/>
      <w:sz w:val="20"/>
      <w:lang w:val="en-GB" w:eastAsia="en-GB"/>
    </w:rPr>
  </w:style>
  <w:style w:type="paragraph" w:customStyle="1" w:styleId="C1EEF46E868044B18F4A8F1FA00EC66D9">
    <w:name w:val="C1EEF46E868044B18F4A8F1FA00EC66D9"/>
    <w:rsid w:val="001F00C3"/>
    <w:pPr>
      <w:spacing w:after="0" w:line="240" w:lineRule="auto"/>
    </w:pPr>
    <w:rPr>
      <w:rFonts w:ascii="Segoe UI" w:hAnsi="Segoe UI"/>
      <w:sz w:val="20"/>
      <w:lang w:val="en-GB" w:eastAsia="en-GB"/>
    </w:rPr>
  </w:style>
  <w:style w:type="paragraph" w:customStyle="1" w:styleId="3A3309A466EC47628542DE9D6A830E9330">
    <w:name w:val="3A3309A466EC47628542DE9D6A830E9330"/>
    <w:rsid w:val="001F00C3"/>
    <w:pPr>
      <w:spacing w:after="0" w:line="240" w:lineRule="auto"/>
    </w:pPr>
    <w:rPr>
      <w:rFonts w:ascii="Segoe UI" w:hAnsi="Segoe UI"/>
      <w:b/>
      <w:sz w:val="20"/>
      <w:lang w:val="en-GB" w:eastAsia="en-GB"/>
    </w:rPr>
  </w:style>
  <w:style w:type="paragraph" w:customStyle="1" w:styleId="276E5681654A4192BED2D26985D924BD30">
    <w:name w:val="276E5681654A4192BED2D26985D924BD30"/>
    <w:rsid w:val="001F00C3"/>
    <w:pPr>
      <w:spacing w:after="0" w:line="240" w:lineRule="auto"/>
    </w:pPr>
    <w:rPr>
      <w:rFonts w:ascii="Segoe UI" w:hAnsi="Segoe UI"/>
      <w:b/>
      <w:sz w:val="20"/>
      <w:lang w:val="en-GB" w:eastAsia="en-GB"/>
    </w:rPr>
  </w:style>
  <w:style w:type="paragraph" w:customStyle="1" w:styleId="5DE751AC11804EF6BE57BB36936DA6B320">
    <w:name w:val="5DE751AC11804EF6BE57BB36936DA6B320"/>
    <w:rsid w:val="001F00C3"/>
    <w:pPr>
      <w:spacing w:after="0" w:line="240" w:lineRule="auto"/>
    </w:pPr>
    <w:rPr>
      <w:rFonts w:ascii="Segoe UI" w:hAnsi="Segoe UI"/>
      <w:sz w:val="20"/>
      <w:lang w:val="en-GB" w:eastAsia="en-GB"/>
    </w:rPr>
  </w:style>
  <w:style w:type="paragraph" w:customStyle="1" w:styleId="7B88634315DD43CC99E8DBCA3B8EBC3730">
    <w:name w:val="7B88634315DD43CC99E8DBCA3B8EBC3730"/>
    <w:rsid w:val="001F00C3"/>
    <w:pPr>
      <w:spacing w:after="0" w:line="240" w:lineRule="auto"/>
    </w:pPr>
    <w:rPr>
      <w:rFonts w:ascii="Segoe UI" w:hAnsi="Segoe UI"/>
      <w:sz w:val="20"/>
      <w:lang w:val="en-GB" w:eastAsia="en-GB"/>
    </w:rPr>
  </w:style>
  <w:style w:type="paragraph" w:customStyle="1" w:styleId="5FDEE799DAF54CD8BBBD974177B6D20C30">
    <w:name w:val="5FDEE799DAF54CD8BBBD974177B6D20C30"/>
    <w:rsid w:val="001F00C3"/>
    <w:pPr>
      <w:spacing w:after="0" w:line="240" w:lineRule="auto"/>
    </w:pPr>
    <w:rPr>
      <w:rFonts w:ascii="Segoe UI" w:hAnsi="Segoe UI"/>
      <w:sz w:val="20"/>
      <w:lang w:val="en-GB" w:eastAsia="en-GB"/>
    </w:rPr>
  </w:style>
  <w:style w:type="paragraph" w:customStyle="1" w:styleId="9DF15DE4D70F49EE85D218900104946E30">
    <w:name w:val="9DF15DE4D70F49EE85D218900104946E30"/>
    <w:rsid w:val="001F00C3"/>
    <w:pPr>
      <w:spacing w:after="0" w:line="240" w:lineRule="auto"/>
    </w:pPr>
    <w:rPr>
      <w:rFonts w:ascii="Segoe UI" w:hAnsi="Segoe UI"/>
      <w:sz w:val="20"/>
      <w:lang w:val="en-GB" w:eastAsia="en-GB"/>
    </w:rPr>
  </w:style>
  <w:style w:type="paragraph" w:customStyle="1" w:styleId="8C67379A14D543A5A9F0A29A997B083930">
    <w:name w:val="8C67379A14D543A5A9F0A29A997B083930"/>
    <w:rsid w:val="001F00C3"/>
    <w:pPr>
      <w:spacing w:after="0" w:line="240" w:lineRule="auto"/>
    </w:pPr>
    <w:rPr>
      <w:rFonts w:ascii="Segoe UI" w:hAnsi="Segoe UI"/>
      <w:sz w:val="20"/>
      <w:lang w:val="en-GB" w:eastAsia="en-GB"/>
    </w:rPr>
  </w:style>
  <w:style w:type="paragraph" w:customStyle="1" w:styleId="95DBC423593B4309B3C7FC272C30D63020">
    <w:name w:val="95DBC423593B4309B3C7FC272C30D63020"/>
    <w:rsid w:val="001F00C3"/>
    <w:pPr>
      <w:spacing w:after="0" w:line="240" w:lineRule="auto"/>
    </w:pPr>
    <w:rPr>
      <w:rFonts w:ascii="Segoe UI" w:hAnsi="Segoe UI"/>
      <w:sz w:val="20"/>
      <w:lang w:val="en-GB" w:eastAsia="en-GB"/>
    </w:rPr>
  </w:style>
  <w:style w:type="paragraph" w:customStyle="1" w:styleId="1D7A5E5A7CD2448D9917E2550168E8A519">
    <w:name w:val="1D7A5E5A7CD2448D9917E2550168E8A519"/>
    <w:rsid w:val="001F00C3"/>
    <w:pPr>
      <w:spacing w:after="0" w:line="240" w:lineRule="auto"/>
    </w:pPr>
    <w:rPr>
      <w:rFonts w:ascii="Segoe UI" w:hAnsi="Segoe UI"/>
      <w:sz w:val="20"/>
      <w:lang w:val="en-GB" w:eastAsia="en-GB"/>
    </w:rPr>
  </w:style>
  <w:style w:type="paragraph" w:customStyle="1" w:styleId="8D597EC715304BEFA8327CB1A2CFB4A319">
    <w:name w:val="8D597EC715304BEFA8327CB1A2CFB4A319"/>
    <w:rsid w:val="001F00C3"/>
    <w:pPr>
      <w:spacing w:after="0" w:line="240" w:lineRule="auto"/>
    </w:pPr>
    <w:rPr>
      <w:rFonts w:ascii="Segoe UI" w:hAnsi="Segoe UI"/>
      <w:sz w:val="20"/>
      <w:lang w:val="en-GB" w:eastAsia="en-GB"/>
    </w:rPr>
  </w:style>
  <w:style w:type="paragraph" w:customStyle="1" w:styleId="C01D21DE60B645FFBB6452899A01C8AB19">
    <w:name w:val="C01D21DE60B645FFBB6452899A01C8AB19"/>
    <w:rsid w:val="001F00C3"/>
    <w:pPr>
      <w:spacing w:after="0" w:line="240" w:lineRule="auto"/>
    </w:pPr>
    <w:rPr>
      <w:rFonts w:ascii="Segoe UI" w:hAnsi="Segoe UI"/>
      <w:sz w:val="20"/>
      <w:lang w:val="en-GB" w:eastAsia="en-GB"/>
    </w:rPr>
  </w:style>
  <w:style w:type="paragraph" w:customStyle="1" w:styleId="FCC4C1C59A3C4E7F94F263F7B1E8E50213">
    <w:name w:val="FCC4C1C59A3C4E7F94F263F7B1E8E50213"/>
    <w:rsid w:val="001F00C3"/>
    <w:pPr>
      <w:spacing w:after="0" w:line="240" w:lineRule="auto"/>
    </w:pPr>
    <w:rPr>
      <w:rFonts w:ascii="Segoe UI" w:hAnsi="Segoe UI"/>
      <w:sz w:val="20"/>
      <w:lang w:val="en-GB" w:eastAsia="en-GB"/>
    </w:rPr>
  </w:style>
  <w:style w:type="paragraph" w:customStyle="1" w:styleId="0B4FCE9B58C54C3291BF3C754C15C8DC13">
    <w:name w:val="0B4FCE9B58C54C3291BF3C754C15C8DC13"/>
    <w:rsid w:val="001F00C3"/>
    <w:pPr>
      <w:spacing w:after="0" w:line="240" w:lineRule="auto"/>
    </w:pPr>
    <w:rPr>
      <w:rFonts w:ascii="Segoe UI" w:hAnsi="Segoe UI"/>
      <w:sz w:val="20"/>
      <w:lang w:val="en-GB" w:eastAsia="en-GB"/>
    </w:rPr>
  </w:style>
  <w:style w:type="paragraph" w:customStyle="1" w:styleId="F0B1067E0B5143789145C2C2DDCE118E20">
    <w:name w:val="F0B1067E0B5143789145C2C2DDCE118E20"/>
    <w:rsid w:val="001F00C3"/>
    <w:pPr>
      <w:spacing w:after="0" w:line="240" w:lineRule="auto"/>
    </w:pPr>
    <w:rPr>
      <w:rFonts w:ascii="Segoe UI" w:hAnsi="Segoe UI"/>
      <w:sz w:val="20"/>
      <w:lang w:val="en-GB" w:eastAsia="en-GB"/>
    </w:rPr>
  </w:style>
  <w:style w:type="paragraph" w:customStyle="1" w:styleId="88D8AC8611764FF5966DCF616E3975FC2">
    <w:name w:val="88D8AC8611764FF5966DCF616E3975FC2"/>
    <w:rsid w:val="001F00C3"/>
    <w:pPr>
      <w:spacing w:after="0" w:line="240" w:lineRule="auto"/>
    </w:pPr>
    <w:rPr>
      <w:rFonts w:ascii="Segoe UI" w:hAnsi="Segoe UI"/>
      <w:sz w:val="20"/>
      <w:lang w:val="en-GB" w:eastAsia="en-GB"/>
    </w:rPr>
  </w:style>
  <w:style w:type="paragraph" w:customStyle="1" w:styleId="4CB9E27BA4224757B14534538AFB2EC29">
    <w:name w:val="4CB9E27BA4224757B14534538AFB2EC29"/>
    <w:rsid w:val="001F00C3"/>
    <w:pPr>
      <w:spacing w:after="0" w:line="240" w:lineRule="auto"/>
    </w:pPr>
    <w:rPr>
      <w:rFonts w:ascii="Segoe UI" w:hAnsi="Segoe UI"/>
      <w:sz w:val="20"/>
      <w:lang w:val="en-GB" w:eastAsia="en-GB"/>
    </w:rPr>
  </w:style>
  <w:style w:type="paragraph" w:customStyle="1" w:styleId="C8EAD9067F5D46709077E769D378C96E9">
    <w:name w:val="C8EAD9067F5D46709077E769D378C96E9"/>
    <w:rsid w:val="001F00C3"/>
    <w:pPr>
      <w:spacing w:after="0" w:line="240" w:lineRule="auto"/>
    </w:pPr>
    <w:rPr>
      <w:rFonts w:ascii="Segoe UI" w:hAnsi="Segoe UI"/>
      <w:sz w:val="20"/>
      <w:lang w:val="en-GB" w:eastAsia="en-GB"/>
    </w:rPr>
  </w:style>
  <w:style w:type="paragraph" w:customStyle="1" w:styleId="74188B3242E248FBA8E48AC60A07DF219">
    <w:name w:val="74188B3242E248FBA8E48AC60A07DF219"/>
    <w:rsid w:val="001F00C3"/>
    <w:pPr>
      <w:spacing w:after="0" w:line="240" w:lineRule="auto"/>
    </w:pPr>
    <w:rPr>
      <w:rFonts w:ascii="Segoe UI" w:hAnsi="Segoe UI"/>
      <w:sz w:val="20"/>
      <w:lang w:val="en-GB" w:eastAsia="en-GB"/>
    </w:rPr>
  </w:style>
  <w:style w:type="paragraph" w:customStyle="1" w:styleId="4F73DDDFB4AB4361BA73937F83DAF5999">
    <w:name w:val="4F73DDDFB4AB4361BA73937F83DAF5999"/>
    <w:rsid w:val="001F00C3"/>
    <w:pPr>
      <w:spacing w:after="0" w:line="240" w:lineRule="auto"/>
    </w:pPr>
    <w:rPr>
      <w:rFonts w:ascii="Segoe UI" w:hAnsi="Segoe UI"/>
      <w:sz w:val="20"/>
      <w:lang w:val="en-GB" w:eastAsia="en-GB"/>
    </w:rPr>
  </w:style>
  <w:style w:type="paragraph" w:customStyle="1" w:styleId="F839BD233651417BBF995526636495976">
    <w:name w:val="F839BD233651417BBF995526636495976"/>
    <w:rsid w:val="001F00C3"/>
    <w:pPr>
      <w:spacing w:after="0" w:line="240" w:lineRule="auto"/>
    </w:pPr>
    <w:rPr>
      <w:rFonts w:ascii="Segoe UI" w:hAnsi="Segoe UI"/>
      <w:sz w:val="20"/>
      <w:lang w:val="en-GB" w:eastAsia="en-GB"/>
    </w:rPr>
  </w:style>
  <w:style w:type="paragraph" w:customStyle="1" w:styleId="00D7D0FCAFB84017AB28B0E299E491CD5">
    <w:name w:val="00D7D0FCAFB84017AB28B0E299E491CD5"/>
    <w:rsid w:val="001F00C3"/>
    <w:pPr>
      <w:spacing w:after="0" w:line="240" w:lineRule="auto"/>
    </w:pPr>
    <w:rPr>
      <w:rFonts w:ascii="Segoe UI" w:hAnsi="Segoe UI"/>
      <w:sz w:val="20"/>
      <w:lang w:val="en-GB" w:eastAsia="en-GB"/>
    </w:rPr>
  </w:style>
  <w:style w:type="paragraph" w:customStyle="1" w:styleId="D29D377240654CD6A171CA585AF1CDCE9">
    <w:name w:val="D29D377240654CD6A171CA585AF1CDCE9"/>
    <w:rsid w:val="001F00C3"/>
    <w:pPr>
      <w:spacing w:after="0" w:line="240" w:lineRule="auto"/>
    </w:pPr>
    <w:rPr>
      <w:rFonts w:ascii="Segoe UI" w:hAnsi="Segoe UI"/>
      <w:sz w:val="20"/>
      <w:lang w:val="en-GB" w:eastAsia="en-GB"/>
    </w:rPr>
  </w:style>
  <w:style w:type="paragraph" w:customStyle="1" w:styleId="159043ABDB3544C9999C41C8ADCF9D945">
    <w:name w:val="159043ABDB3544C9999C41C8ADCF9D945"/>
    <w:rsid w:val="001F00C3"/>
    <w:pPr>
      <w:spacing w:after="0" w:line="240" w:lineRule="auto"/>
    </w:pPr>
    <w:rPr>
      <w:rFonts w:ascii="Segoe UI" w:hAnsi="Segoe UI"/>
      <w:sz w:val="20"/>
      <w:lang w:val="en-GB" w:eastAsia="en-GB"/>
    </w:rPr>
  </w:style>
  <w:style w:type="paragraph" w:customStyle="1" w:styleId="C6BDB6DAF30C450E9CE16E3C671F0FBA5">
    <w:name w:val="C6BDB6DAF30C450E9CE16E3C671F0FBA5"/>
    <w:rsid w:val="001F00C3"/>
    <w:pPr>
      <w:spacing w:after="0" w:line="240" w:lineRule="auto"/>
    </w:pPr>
    <w:rPr>
      <w:rFonts w:ascii="Segoe UI" w:hAnsi="Segoe UI"/>
      <w:sz w:val="20"/>
      <w:lang w:val="en-GB" w:eastAsia="en-GB"/>
    </w:rPr>
  </w:style>
  <w:style w:type="paragraph" w:customStyle="1" w:styleId="390664BCD8F2455481397BD9945D8E2A9">
    <w:name w:val="390664BCD8F2455481397BD9945D8E2A9"/>
    <w:rsid w:val="001F00C3"/>
    <w:pPr>
      <w:spacing w:after="0" w:line="240" w:lineRule="auto"/>
    </w:pPr>
    <w:rPr>
      <w:rFonts w:ascii="Segoe UI" w:hAnsi="Segoe UI"/>
      <w:sz w:val="20"/>
      <w:lang w:val="en-GB" w:eastAsia="en-GB"/>
    </w:rPr>
  </w:style>
  <w:style w:type="paragraph" w:customStyle="1" w:styleId="2C4FC446CBFF4159A00764AA193CA4CE5">
    <w:name w:val="2C4FC446CBFF4159A00764AA193CA4CE5"/>
    <w:rsid w:val="001F00C3"/>
    <w:pPr>
      <w:spacing w:after="0" w:line="240" w:lineRule="auto"/>
    </w:pPr>
    <w:rPr>
      <w:rFonts w:ascii="Segoe UI" w:hAnsi="Segoe UI"/>
      <w:sz w:val="20"/>
      <w:lang w:val="en-GB" w:eastAsia="en-GB"/>
    </w:rPr>
  </w:style>
  <w:style w:type="paragraph" w:customStyle="1" w:styleId="651DBB63FECA49F99504430065C1E39B5">
    <w:name w:val="651DBB63FECA49F99504430065C1E39B5"/>
    <w:rsid w:val="001F00C3"/>
    <w:pPr>
      <w:spacing w:after="0" w:line="240" w:lineRule="auto"/>
    </w:pPr>
    <w:rPr>
      <w:rFonts w:ascii="Segoe UI" w:hAnsi="Segoe UI"/>
      <w:sz w:val="20"/>
      <w:lang w:val="en-GB" w:eastAsia="en-GB"/>
    </w:rPr>
  </w:style>
  <w:style w:type="paragraph" w:customStyle="1" w:styleId="DFF2D8FCEC2347F5A7CEC9C87ABC28349">
    <w:name w:val="DFF2D8FCEC2347F5A7CEC9C87ABC28349"/>
    <w:rsid w:val="001F00C3"/>
    <w:pPr>
      <w:spacing w:after="0" w:line="240" w:lineRule="auto"/>
    </w:pPr>
    <w:rPr>
      <w:rFonts w:ascii="Segoe UI" w:hAnsi="Segoe UI"/>
      <w:sz w:val="20"/>
      <w:lang w:val="en-GB" w:eastAsia="en-GB"/>
    </w:rPr>
  </w:style>
  <w:style w:type="paragraph" w:customStyle="1" w:styleId="5CFCC016AD974EE39037659772DEB8875">
    <w:name w:val="5CFCC016AD974EE39037659772DEB8875"/>
    <w:rsid w:val="001F00C3"/>
    <w:pPr>
      <w:spacing w:after="0" w:line="240" w:lineRule="auto"/>
    </w:pPr>
    <w:rPr>
      <w:rFonts w:ascii="Segoe UI" w:hAnsi="Segoe UI"/>
      <w:sz w:val="20"/>
      <w:lang w:val="en-GB" w:eastAsia="en-GB"/>
    </w:rPr>
  </w:style>
  <w:style w:type="paragraph" w:customStyle="1" w:styleId="A75A2F7E174549678F2E8D6DD0B9B58F5">
    <w:name w:val="A75A2F7E174549678F2E8D6DD0B9B58F5"/>
    <w:rsid w:val="001F00C3"/>
    <w:pPr>
      <w:spacing w:after="0" w:line="240" w:lineRule="auto"/>
    </w:pPr>
    <w:rPr>
      <w:rFonts w:ascii="Segoe UI" w:hAnsi="Segoe UI"/>
      <w:sz w:val="20"/>
      <w:lang w:val="en-GB" w:eastAsia="en-GB"/>
    </w:rPr>
  </w:style>
  <w:style w:type="paragraph" w:customStyle="1" w:styleId="87260DA25A674B698AD535FCC764951C8">
    <w:name w:val="87260DA25A674B698AD535FCC764951C8"/>
    <w:rsid w:val="001F00C3"/>
    <w:pPr>
      <w:spacing w:after="0" w:line="240" w:lineRule="auto"/>
    </w:pPr>
    <w:rPr>
      <w:rFonts w:ascii="Segoe UI" w:hAnsi="Segoe UI"/>
      <w:sz w:val="20"/>
      <w:lang w:val="en-GB" w:eastAsia="en-GB"/>
    </w:rPr>
  </w:style>
  <w:style w:type="paragraph" w:customStyle="1" w:styleId="3801510C55FF4A2090E7445EBE338D018">
    <w:name w:val="3801510C55FF4A2090E7445EBE338D018"/>
    <w:rsid w:val="001F00C3"/>
    <w:pPr>
      <w:spacing w:after="0" w:line="240" w:lineRule="auto"/>
    </w:pPr>
    <w:rPr>
      <w:rFonts w:ascii="Segoe UI" w:hAnsi="Segoe UI"/>
      <w:sz w:val="20"/>
      <w:lang w:val="en-GB" w:eastAsia="en-GB"/>
    </w:rPr>
  </w:style>
  <w:style w:type="paragraph" w:customStyle="1" w:styleId="6B6CBD8B233742A4B6F5BF28378497D98">
    <w:name w:val="6B6CBD8B233742A4B6F5BF28378497D98"/>
    <w:rsid w:val="001F00C3"/>
    <w:pPr>
      <w:spacing w:after="0" w:line="240" w:lineRule="auto"/>
    </w:pPr>
    <w:rPr>
      <w:rFonts w:ascii="Segoe UI" w:hAnsi="Segoe UI"/>
      <w:sz w:val="20"/>
      <w:lang w:val="en-GB" w:eastAsia="en-GB"/>
    </w:rPr>
  </w:style>
  <w:style w:type="paragraph" w:customStyle="1" w:styleId="450AF69E487247A9B829A936E48E9EE38">
    <w:name w:val="450AF69E487247A9B829A936E48E9EE38"/>
    <w:rsid w:val="001F00C3"/>
    <w:pPr>
      <w:spacing w:after="0" w:line="240" w:lineRule="auto"/>
    </w:pPr>
    <w:rPr>
      <w:rFonts w:ascii="Segoe UI" w:hAnsi="Segoe UI"/>
      <w:sz w:val="20"/>
      <w:lang w:val="en-GB" w:eastAsia="en-GB"/>
    </w:rPr>
  </w:style>
  <w:style w:type="paragraph" w:customStyle="1" w:styleId="4AB40901F4824407982E6A97DAE9C3BE9">
    <w:name w:val="4AB40901F4824407982E6A97DAE9C3BE9"/>
    <w:rsid w:val="001F00C3"/>
    <w:pPr>
      <w:spacing w:after="0" w:line="240" w:lineRule="auto"/>
    </w:pPr>
    <w:rPr>
      <w:rFonts w:ascii="Segoe UI" w:hAnsi="Segoe UI"/>
      <w:sz w:val="20"/>
      <w:lang w:val="en-GB" w:eastAsia="en-GB"/>
    </w:rPr>
  </w:style>
  <w:style w:type="paragraph" w:customStyle="1" w:styleId="7C8226A4225B4BF7ACB27769F3A98A969">
    <w:name w:val="7C8226A4225B4BF7ACB27769F3A98A969"/>
    <w:rsid w:val="001F00C3"/>
    <w:pPr>
      <w:spacing w:after="0" w:line="240" w:lineRule="auto"/>
    </w:pPr>
    <w:rPr>
      <w:rFonts w:ascii="Segoe UI" w:hAnsi="Segoe UI"/>
      <w:sz w:val="20"/>
      <w:lang w:val="en-GB" w:eastAsia="en-GB"/>
    </w:rPr>
  </w:style>
  <w:style w:type="paragraph" w:customStyle="1" w:styleId="55BDB210B3074DB1B9AA25177BBDB4339">
    <w:name w:val="55BDB210B3074DB1B9AA25177BBDB4339"/>
    <w:rsid w:val="001F00C3"/>
    <w:pPr>
      <w:spacing w:after="0" w:line="240" w:lineRule="auto"/>
    </w:pPr>
    <w:rPr>
      <w:rFonts w:ascii="Segoe UI" w:hAnsi="Segoe UI"/>
      <w:sz w:val="20"/>
      <w:lang w:val="en-GB" w:eastAsia="en-GB"/>
    </w:rPr>
  </w:style>
  <w:style w:type="paragraph" w:customStyle="1" w:styleId="3B5DDB5CA3E84E329775DA457CD7FDB09">
    <w:name w:val="3B5DDB5CA3E84E329775DA457CD7FDB09"/>
    <w:rsid w:val="001F00C3"/>
    <w:pPr>
      <w:spacing w:after="0" w:line="240" w:lineRule="auto"/>
    </w:pPr>
    <w:rPr>
      <w:rFonts w:ascii="Segoe UI" w:hAnsi="Segoe UI"/>
      <w:sz w:val="20"/>
      <w:lang w:val="en-GB" w:eastAsia="en-GB"/>
    </w:rPr>
  </w:style>
  <w:style w:type="paragraph" w:customStyle="1" w:styleId="37E17443FA7B468CB8BDA392745CD87D9">
    <w:name w:val="37E17443FA7B468CB8BDA392745CD87D9"/>
    <w:rsid w:val="001F00C3"/>
    <w:pPr>
      <w:spacing w:after="0" w:line="240" w:lineRule="auto"/>
    </w:pPr>
    <w:rPr>
      <w:rFonts w:ascii="Segoe UI" w:hAnsi="Segoe UI"/>
      <w:sz w:val="20"/>
      <w:lang w:val="en-GB" w:eastAsia="en-GB"/>
    </w:rPr>
  </w:style>
  <w:style w:type="paragraph" w:customStyle="1" w:styleId="F8B65FB7858948DBA9AE1EAD381611699">
    <w:name w:val="F8B65FB7858948DBA9AE1EAD381611699"/>
    <w:rsid w:val="001F00C3"/>
    <w:pPr>
      <w:spacing w:after="0" w:line="240" w:lineRule="auto"/>
    </w:pPr>
    <w:rPr>
      <w:rFonts w:ascii="Segoe UI" w:hAnsi="Segoe UI"/>
      <w:sz w:val="20"/>
      <w:lang w:val="en-GB" w:eastAsia="en-GB"/>
    </w:rPr>
  </w:style>
  <w:style w:type="paragraph" w:customStyle="1" w:styleId="EB80EACDB58148148303E227F711A39A10">
    <w:name w:val="EB80EACDB58148148303E227F711A39A10"/>
    <w:rsid w:val="001F00C3"/>
    <w:pPr>
      <w:spacing w:after="0" w:line="240" w:lineRule="auto"/>
    </w:pPr>
    <w:rPr>
      <w:rFonts w:ascii="Segoe UI" w:hAnsi="Segoe UI"/>
      <w:sz w:val="20"/>
      <w:lang w:val="en-GB" w:eastAsia="en-GB"/>
    </w:rPr>
  </w:style>
  <w:style w:type="paragraph" w:customStyle="1" w:styleId="1B7B8DE68F8B4889B199702EA59A943010">
    <w:name w:val="1B7B8DE68F8B4889B199702EA59A943010"/>
    <w:rsid w:val="001F00C3"/>
    <w:pPr>
      <w:spacing w:after="0" w:line="240" w:lineRule="auto"/>
    </w:pPr>
    <w:rPr>
      <w:rFonts w:ascii="Segoe UI" w:hAnsi="Segoe UI"/>
      <w:sz w:val="20"/>
      <w:lang w:val="en-GB" w:eastAsia="en-GB"/>
    </w:rPr>
  </w:style>
  <w:style w:type="paragraph" w:customStyle="1" w:styleId="4EBDBA4A6E8143D89E415DE9A81308D010">
    <w:name w:val="4EBDBA4A6E8143D89E415DE9A81308D010"/>
    <w:rsid w:val="001F00C3"/>
    <w:pPr>
      <w:spacing w:after="0" w:line="240" w:lineRule="auto"/>
    </w:pPr>
    <w:rPr>
      <w:rFonts w:ascii="Segoe UI" w:hAnsi="Segoe UI"/>
      <w:sz w:val="20"/>
      <w:lang w:val="en-GB" w:eastAsia="en-GB"/>
    </w:rPr>
  </w:style>
  <w:style w:type="paragraph" w:customStyle="1" w:styleId="97DF2D8CA52B4EE699DD58ADE96A378C10">
    <w:name w:val="97DF2D8CA52B4EE699DD58ADE96A378C10"/>
    <w:rsid w:val="001F00C3"/>
    <w:pPr>
      <w:spacing w:after="0" w:line="240" w:lineRule="auto"/>
    </w:pPr>
    <w:rPr>
      <w:rFonts w:ascii="Segoe UI" w:hAnsi="Segoe UI"/>
      <w:sz w:val="20"/>
      <w:lang w:val="en-GB" w:eastAsia="en-GB"/>
    </w:rPr>
  </w:style>
  <w:style w:type="paragraph" w:customStyle="1" w:styleId="73D67C4B1DDC469AAE4815F02490032D10">
    <w:name w:val="73D67C4B1DDC469AAE4815F02490032D10"/>
    <w:rsid w:val="001F00C3"/>
    <w:pPr>
      <w:spacing w:after="0" w:line="240" w:lineRule="auto"/>
    </w:pPr>
    <w:rPr>
      <w:rFonts w:ascii="Segoe UI" w:hAnsi="Segoe UI"/>
      <w:sz w:val="20"/>
      <w:lang w:val="en-GB" w:eastAsia="en-GB"/>
    </w:rPr>
  </w:style>
  <w:style w:type="paragraph" w:customStyle="1" w:styleId="73980E877A55468291EBA03B1D4C9C2810">
    <w:name w:val="73980E877A55468291EBA03B1D4C9C2810"/>
    <w:rsid w:val="001F00C3"/>
    <w:pPr>
      <w:spacing w:after="0" w:line="240" w:lineRule="auto"/>
    </w:pPr>
    <w:rPr>
      <w:rFonts w:ascii="Segoe UI" w:hAnsi="Segoe UI"/>
      <w:sz w:val="20"/>
      <w:lang w:val="en-GB" w:eastAsia="en-GB"/>
    </w:rPr>
  </w:style>
  <w:style w:type="paragraph" w:customStyle="1" w:styleId="5D30863F7D284E53B3B7BDD51E777E6D10">
    <w:name w:val="5D30863F7D284E53B3B7BDD51E777E6D10"/>
    <w:rsid w:val="001F00C3"/>
    <w:pPr>
      <w:spacing w:after="0" w:line="240" w:lineRule="auto"/>
    </w:pPr>
    <w:rPr>
      <w:rFonts w:ascii="Segoe UI" w:hAnsi="Segoe UI"/>
      <w:sz w:val="20"/>
      <w:lang w:val="en-GB" w:eastAsia="en-GB"/>
    </w:rPr>
  </w:style>
  <w:style w:type="paragraph" w:customStyle="1" w:styleId="F69206EA7E6C425D9645B7CDBEAC9B3D10">
    <w:name w:val="F69206EA7E6C425D9645B7CDBEAC9B3D10"/>
    <w:rsid w:val="001F00C3"/>
    <w:pPr>
      <w:spacing w:after="0" w:line="240" w:lineRule="auto"/>
    </w:pPr>
    <w:rPr>
      <w:rFonts w:ascii="Segoe UI" w:hAnsi="Segoe UI"/>
      <w:sz w:val="20"/>
      <w:lang w:val="en-GB" w:eastAsia="en-GB"/>
    </w:rPr>
  </w:style>
  <w:style w:type="paragraph" w:customStyle="1" w:styleId="AD9AA38A5A9746A7A412F320BA0EE2B810">
    <w:name w:val="AD9AA38A5A9746A7A412F320BA0EE2B810"/>
    <w:rsid w:val="001F00C3"/>
    <w:pPr>
      <w:spacing w:after="0" w:line="240" w:lineRule="auto"/>
    </w:pPr>
    <w:rPr>
      <w:rFonts w:ascii="Segoe UI" w:hAnsi="Segoe UI"/>
      <w:sz w:val="20"/>
      <w:lang w:val="en-GB" w:eastAsia="en-GB"/>
    </w:rPr>
  </w:style>
  <w:style w:type="paragraph" w:customStyle="1" w:styleId="8C40BBD3F5C24D7798B29B778335B6F510">
    <w:name w:val="8C40BBD3F5C24D7798B29B778335B6F510"/>
    <w:rsid w:val="001F00C3"/>
    <w:pPr>
      <w:spacing w:after="0" w:line="240" w:lineRule="auto"/>
    </w:pPr>
    <w:rPr>
      <w:rFonts w:ascii="Segoe UI" w:hAnsi="Segoe UI"/>
      <w:sz w:val="20"/>
      <w:lang w:val="en-GB" w:eastAsia="en-GB"/>
    </w:rPr>
  </w:style>
  <w:style w:type="paragraph" w:customStyle="1" w:styleId="963E7D467CEA4966ABEE7CAE14FF876C10">
    <w:name w:val="963E7D467CEA4966ABEE7CAE14FF876C10"/>
    <w:rsid w:val="001F00C3"/>
    <w:pPr>
      <w:spacing w:after="0" w:line="240" w:lineRule="auto"/>
    </w:pPr>
    <w:rPr>
      <w:rFonts w:ascii="Segoe UI" w:hAnsi="Segoe UI"/>
      <w:sz w:val="20"/>
      <w:lang w:val="en-GB" w:eastAsia="en-GB"/>
    </w:rPr>
  </w:style>
  <w:style w:type="paragraph" w:customStyle="1" w:styleId="C1EEF46E868044B18F4A8F1FA00EC66D10">
    <w:name w:val="C1EEF46E868044B18F4A8F1FA00EC66D10"/>
    <w:rsid w:val="001F00C3"/>
    <w:pPr>
      <w:spacing w:after="0" w:line="240" w:lineRule="auto"/>
    </w:pPr>
    <w:rPr>
      <w:rFonts w:ascii="Segoe UI" w:hAnsi="Segoe UI"/>
      <w:sz w:val="20"/>
      <w:lang w:val="en-GB" w:eastAsia="en-GB"/>
    </w:rPr>
  </w:style>
  <w:style w:type="paragraph" w:customStyle="1" w:styleId="3A3309A466EC47628542DE9D6A830E9331">
    <w:name w:val="3A3309A466EC47628542DE9D6A830E9331"/>
    <w:rsid w:val="005F7199"/>
    <w:pPr>
      <w:spacing w:after="0" w:line="240" w:lineRule="auto"/>
    </w:pPr>
    <w:rPr>
      <w:rFonts w:ascii="Segoe UI" w:hAnsi="Segoe UI"/>
      <w:b/>
      <w:sz w:val="20"/>
      <w:lang w:val="en-GB" w:eastAsia="en-GB"/>
    </w:rPr>
  </w:style>
  <w:style w:type="paragraph" w:customStyle="1" w:styleId="276E5681654A4192BED2D26985D924BD31">
    <w:name w:val="276E5681654A4192BED2D26985D924BD31"/>
    <w:rsid w:val="005F7199"/>
    <w:pPr>
      <w:spacing w:after="0" w:line="240" w:lineRule="auto"/>
    </w:pPr>
    <w:rPr>
      <w:rFonts w:ascii="Segoe UI" w:hAnsi="Segoe UI"/>
      <w:b/>
      <w:sz w:val="20"/>
      <w:lang w:val="en-GB" w:eastAsia="en-GB"/>
    </w:rPr>
  </w:style>
  <w:style w:type="paragraph" w:customStyle="1" w:styleId="5DE751AC11804EF6BE57BB36936DA6B321">
    <w:name w:val="5DE751AC11804EF6BE57BB36936DA6B321"/>
    <w:rsid w:val="005F7199"/>
    <w:pPr>
      <w:spacing w:after="0" w:line="240" w:lineRule="auto"/>
    </w:pPr>
    <w:rPr>
      <w:rFonts w:ascii="Segoe UI" w:hAnsi="Segoe UI"/>
      <w:sz w:val="20"/>
      <w:lang w:val="en-GB" w:eastAsia="en-GB"/>
    </w:rPr>
  </w:style>
  <w:style w:type="paragraph" w:customStyle="1" w:styleId="7B88634315DD43CC99E8DBCA3B8EBC3731">
    <w:name w:val="7B88634315DD43CC99E8DBCA3B8EBC3731"/>
    <w:rsid w:val="005F7199"/>
    <w:pPr>
      <w:spacing w:after="0" w:line="240" w:lineRule="auto"/>
    </w:pPr>
    <w:rPr>
      <w:rFonts w:ascii="Segoe UI" w:hAnsi="Segoe UI"/>
      <w:sz w:val="20"/>
      <w:lang w:val="en-GB" w:eastAsia="en-GB"/>
    </w:rPr>
  </w:style>
  <w:style w:type="paragraph" w:customStyle="1" w:styleId="5FDEE799DAF54CD8BBBD974177B6D20C31">
    <w:name w:val="5FDEE799DAF54CD8BBBD974177B6D20C31"/>
    <w:rsid w:val="005F7199"/>
    <w:pPr>
      <w:spacing w:after="0" w:line="240" w:lineRule="auto"/>
    </w:pPr>
    <w:rPr>
      <w:rFonts w:ascii="Segoe UI" w:hAnsi="Segoe UI"/>
      <w:sz w:val="20"/>
      <w:lang w:val="en-GB" w:eastAsia="en-GB"/>
    </w:rPr>
  </w:style>
  <w:style w:type="paragraph" w:customStyle="1" w:styleId="9DF15DE4D70F49EE85D218900104946E31">
    <w:name w:val="9DF15DE4D70F49EE85D218900104946E31"/>
    <w:rsid w:val="005F7199"/>
    <w:pPr>
      <w:spacing w:after="0" w:line="240" w:lineRule="auto"/>
    </w:pPr>
    <w:rPr>
      <w:rFonts w:ascii="Segoe UI" w:hAnsi="Segoe UI"/>
      <w:sz w:val="20"/>
      <w:lang w:val="en-GB" w:eastAsia="en-GB"/>
    </w:rPr>
  </w:style>
  <w:style w:type="paragraph" w:customStyle="1" w:styleId="8C67379A14D543A5A9F0A29A997B083931">
    <w:name w:val="8C67379A14D543A5A9F0A29A997B083931"/>
    <w:rsid w:val="005F7199"/>
    <w:pPr>
      <w:spacing w:after="0" w:line="240" w:lineRule="auto"/>
    </w:pPr>
    <w:rPr>
      <w:rFonts w:ascii="Segoe UI" w:hAnsi="Segoe UI"/>
      <w:sz w:val="20"/>
      <w:lang w:val="en-GB" w:eastAsia="en-GB"/>
    </w:rPr>
  </w:style>
  <w:style w:type="paragraph" w:customStyle="1" w:styleId="95DBC423593B4309B3C7FC272C30D63021">
    <w:name w:val="95DBC423593B4309B3C7FC272C30D63021"/>
    <w:rsid w:val="005F7199"/>
    <w:pPr>
      <w:spacing w:after="0" w:line="240" w:lineRule="auto"/>
    </w:pPr>
    <w:rPr>
      <w:rFonts w:ascii="Segoe UI" w:hAnsi="Segoe UI"/>
      <w:sz w:val="20"/>
      <w:lang w:val="en-GB" w:eastAsia="en-GB"/>
    </w:rPr>
  </w:style>
  <w:style w:type="paragraph" w:customStyle="1" w:styleId="1D7A5E5A7CD2448D9917E2550168E8A520">
    <w:name w:val="1D7A5E5A7CD2448D9917E2550168E8A520"/>
    <w:rsid w:val="005F7199"/>
    <w:pPr>
      <w:spacing w:after="0" w:line="240" w:lineRule="auto"/>
    </w:pPr>
    <w:rPr>
      <w:rFonts w:ascii="Segoe UI" w:hAnsi="Segoe UI"/>
      <w:sz w:val="20"/>
      <w:lang w:val="en-GB" w:eastAsia="en-GB"/>
    </w:rPr>
  </w:style>
  <w:style w:type="paragraph" w:customStyle="1" w:styleId="8D597EC715304BEFA8327CB1A2CFB4A320">
    <w:name w:val="8D597EC715304BEFA8327CB1A2CFB4A320"/>
    <w:rsid w:val="005F7199"/>
    <w:pPr>
      <w:spacing w:after="0" w:line="240" w:lineRule="auto"/>
    </w:pPr>
    <w:rPr>
      <w:rFonts w:ascii="Segoe UI" w:hAnsi="Segoe UI"/>
      <w:sz w:val="20"/>
      <w:lang w:val="en-GB" w:eastAsia="en-GB"/>
    </w:rPr>
  </w:style>
  <w:style w:type="paragraph" w:customStyle="1" w:styleId="C01D21DE60B645FFBB6452899A01C8AB20">
    <w:name w:val="C01D21DE60B645FFBB6452899A01C8AB20"/>
    <w:rsid w:val="005F7199"/>
    <w:pPr>
      <w:spacing w:after="0" w:line="240" w:lineRule="auto"/>
    </w:pPr>
    <w:rPr>
      <w:rFonts w:ascii="Segoe UI" w:hAnsi="Segoe UI"/>
      <w:sz w:val="20"/>
      <w:lang w:val="en-GB" w:eastAsia="en-GB"/>
    </w:rPr>
  </w:style>
  <w:style w:type="paragraph" w:customStyle="1" w:styleId="FCC4C1C59A3C4E7F94F263F7B1E8E50214">
    <w:name w:val="FCC4C1C59A3C4E7F94F263F7B1E8E50214"/>
    <w:rsid w:val="005F7199"/>
    <w:pPr>
      <w:spacing w:after="0" w:line="240" w:lineRule="auto"/>
    </w:pPr>
    <w:rPr>
      <w:rFonts w:ascii="Segoe UI" w:hAnsi="Segoe UI"/>
      <w:sz w:val="20"/>
      <w:lang w:val="en-GB" w:eastAsia="en-GB"/>
    </w:rPr>
  </w:style>
  <w:style w:type="paragraph" w:customStyle="1" w:styleId="0B4FCE9B58C54C3291BF3C754C15C8DC14">
    <w:name w:val="0B4FCE9B58C54C3291BF3C754C15C8DC14"/>
    <w:rsid w:val="005F7199"/>
    <w:pPr>
      <w:spacing w:after="0" w:line="240" w:lineRule="auto"/>
    </w:pPr>
    <w:rPr>
      <w:rFonts w:ascii="Segoe UI" w:hAnsi="Segoe UI"/>
      <w:sz w:val="20"/>
      <w:lang w:val="en-GB" w:eastAsia="en-GB"/>
    </w:rPr>
  </w:style>
  <w:style w:type="paragraph" w:customStyle="1" w:styleId="F0B1067E0B5143789145C2C2DDCE118E21">
    <w:name w:val="F0B1067E0B5143789145C2C2DDCE118E21"/>
    <w:rsid w:val="005F7199"/>
    <w:pPr>
      <w:spacing w:after="0" w:line="240" w:lineRule="auto"/>
    </w:pPr>
    <w:rPr>
      <w:rFonts w:ascii="Segoe UI" w:hAnsi="Segoe UI"/>
      <w:sz w:val="20"/>
      <w:lang w:val="en-GB" w:eastAsia="en-GB"/>
    </w:rPr>
  </w:style>
  <w:style w:type="paragraph" w:customStyle="1" w:styleId="88D8AC8611764FF5966DCF616E3975FC3">
    <w:name w:val="88D8AC8611764FF5966DCF616E3975FC3"/>
    <w:rsid w:val="005F7199"/>
    <w:pPr>
      <w:spacing w:after="0" w:line="240" w:lineRule="auto"/>
    </w:pPr>
    <w:rPr>
      <w:rFonts w:ascii="Segoe UI" w:hAnsi="Segoe UI"/>
      <w:sz w:val="20"/>
      <w:lang w:val="en-GB" w:eastAsia="en-GB"/>
    </w:rPr>
  </w:style>
  <w:style w:type="paragraph" w:customStyle="1" w:styleId="4CB9E27BA4224757B14534538AFB2EC210">
    <w:name w:val="4CB9E27BA4224757B14534538AFB2EC210"/>
    <w:rsid w:val="005F7199"/>
    <w:pPr>
      <w:spacing w:after="0" w:line="240" w:lineRule="auto"/>
    </w:pPr>
    <w:rPr>
      <w:rFonts w:ascii="Segoe UI" w:hAnsi="Segoe UI"/>
      <w:sz w:val="20"/>
      <w:lang w:val="en-GB" w:eastAsia="en-GB"/>
    </w:rPr>
  </w:style>
  <w:style w:type="paragraph" w:customStyle="1" w:styleId="C8EAD9067F5D46709077E769D378C96E10">
    <w:name w:val="C8EAD9067F5D46709077E769D378C96E10"/>
    <w:rsid w:val="005F7199"/>
    <w:pPr>
      <w:spacing w:after="0" w:line="240" w:lineRule="auto"/>
    </w:pPr>
    <w:rPr>
      <w:rFonts w:ascii="Segoe UI" w:hAnsi="Segoe UI"/>
      <w:sz w:val="20"/>
      <w:lang w:val="en-GB" w:eastAsia="en-GB"/>
    </w:rPr>
  </w:style>
  <w:style w:type="paragraph" w:customStyle="1" w:styleId="74188B3242E248FBA8E48AC60A07DF2110">
    <w:name w:val="74188B3242E248FBA8E48AC60A07DF2110"/>
    <w:rsid w:val="005F7199"/>
    <w:pPr>
      <w:spacing w:after="0" w:line="240" w:lineRule="auto"/>
    </w:pPr>
    <w:rPr>
      <w:rFonts w:ascii="Segoe UI" w:hAnsi="Segoe UI"/>
      <w:sz w:val="20"/>
      <w:lang w:val="en-GB" w:eastAsia="en-GB"/>
    </w:rPr>
  </w:style>
  <w:style w:type="paragraph" w:customStyle="1" w:styleId="4F73DDDFB4AB4361BA73937F83DAF59910">
    <w:name w:val="4F73DDDFB4AB4361BA73937F83DAF59910"/>
    <w:rsid w:val="005F7199"/>
    <w:pPr>
      <w:spacing w:after="0" w:line="240" w:lineRule="auto"/>
    </w:pPr>
    <w:rPr>
      <w:rFonts w:ascii="Segoe UI" w:hAnsi="Segoe UI"/>
      <w:sz w:val="20"/>
      <w:lang w:val="en-GB" w:eastAsia="en-GB"/>
    </w:rPr>
  </w:style>
  <w:style w:type="paragraph" w:customStyle="1" w:styleId="F839BD233651417BBF995526636495977">
    <w:name w:val="F839BD233651417BBF995526636495977"/>
    <w:rsid w:val="005F7199"/>
    <w:pPr>
      <w:spacing w:after="0" w:line="240" w:lineRule="auto"/>
    </w:pPr>
    <w:rPr>
      <w:rFonts w:ascii="Segoe UI" w:hAnsi="Segoe UI"/>
      <w:sz w:val="20"/>
      <w:lang w:val="en-GB" w:eastAsia="en-GB"/>
    </w:rPr>
  </w:style>
  <w:style w:type="paragraph" w:customStyle="1" w:styleId="00D7D0FCAFB84017AB28B0E299E491CD6">
    <w:name w:val="00D7D0FCAFB84017AB28B0E299E491CD6"/>
    <w:rsid w:val="005F7199"/>
    <w:pPr>
      <w:spacing w:after="0" w:line="240" w:lineRule="auto"/>
    </w:pPr>
    <w:rPr>
      <w:rFonts w:ascii="Segoe UI" w:hAnsi="Segoe UI"/>
      <w:sz w:val="20"/>
      <w:lang w:val="en-GB" w:eastAsia="en-GB"/>
    </w:rPr>
  </w:style>
  <w:style w:type="paragraph" w:customStyle="1" w:styleId="D29D377240654CD6A171CA585AF1CDCE10">
    <w:name w:val="D29D377240654CD6A171CA585AF1CDCE10"/>
    <w:rsid w:val="005F7199"/>
    <w:pPr>
      <w:spacing w:after="0" w:line="240" w:lineRule="auto"/>
    </w:pPr>
    <w:rPr>
      <w:rFonts w:ascii="Segoe UI" w:hAnsi="Segoe UI"/>
      <w:sz w:val="20"/>
      <w:lang w:val="en-GB" w:eastAsia="en-GB"/>
    </w:rPr>
  </w:style>
  <w:style w:type="paragraph" w:customStyle="1" w:styleId="159043ABDB3544C9999C41C8ADCF9D946">
    <w:name w:val="159043ABDB3544C9999C41C8ADCF9D946"/>
    <w:rsid w:val="005F7199"/>
    <w:pPr>
      <w:spacing w:after="0" w:line="240" w:lineRule="auto"/>
    </w:pPr>
    <w:rPr>
      <w:rFonts w:ascii="Segoe UI" w:hAnsi="Segoe UI"/>
      <w:sz w:val="20"/>
      <w:lang w:val="en-GB" w:eastAsia="en-GB"/>
    </w:rPr>
  </w:style>
  <w:style w:type="paragraph" w:customStyle="1" w:styleId="C6BDB6DAF30C450E9CE16E3C671F0FBA6">
    <w:name w:val="C6BDB6DAF30C450E9CE16E3C671F0FBA6"/>
    <w:rsid w:val="005F7199"/>
    <w:pPr>
      <w:spacing w:after="0" w:line="240" w:lineRule="auto"/>
    </w:pPr>
    <w:rPr>
      <w:rFonts w:ascii="Segoe UI" w:hAnsi="Segoe UI"/>
      <w:sz w:val="20"/>
      <w:lang w:val="en-GB" w:eastAsia="en-GB"/>
    </w:rPr>
  </w:style>
  <w:style w:type="paragraph" w:customStyle="1" w:styleId="390664BCD8F2455481397BD9945D8E2A10">
    <w:name w:val="390664BCD8F2455481397BD9945D8E2A10"/>
    <w:rsid w:val="005F7199"/>
    <w:pPr>
      <w:spacing w:after="0" w:line="240" w:lineRule="auto"/>
    </w:pPr>
    <w:rPr>
      <w:rFonts w:ascii="Segoe UI" w:hAnsi="Segoe UI"/>
      <w:sz w:val="20"/>
      <w:lang w:val="en-GB" w:eastAsia="en-GB"/>
    </w:rPr>
  </w:style>
  <w:style w:type="paragraph" w:customStyle="1" w:styleId="2C4FC446CBFF4159A00764AA193CA4CE6">
    <w:name w:val="2C4FC446CBFF4159A00764AA193CA4CE6"/>
    <w:rsid w:val="005F7199"/>
    <w:pPr>
      <w:spacing w:after="0" w:line="240" w:lineRule="auto"/>
    </w:pPr>
    <w:rPr>
      <w:rFonts w:ascii="Segoe UI" w:hAnsi="Segoe UI"/>
      <w:sz w:val="20"/>
      <w:lang w:val="en-GB" w:eastAsia="en-GB"/>
    </w:rPr>
  </w:style>
  <w:style w:type="paragraph" w:customStyle="1" w:styleId="651DBB63FECA49F99504430065C1E39B6">
    <w:name w:val="651DBB63FECA49F99504430065C1E39B6"/>
    <w:rsid w:val="005F7199"/>
    <w:pPr>
      <w:spacing w:after="0" w:line="240" w:lineRule="auto"/>
    </w:pPr>
    <w:rPr>
      <w:rFonts w:ascii="Segoe UI" w:hAnsi="Segoe UI"/>
      <w:sz w:val="20"/>
      <w:lang w:val="en-GB" w:eastAsia="en-GB"/>
    </w:rPr>
  </w:style>
  <w:style w:type="paragraph" w:customStyle="1" w:styleId="48B91736B3F24A5DBB39BF364BEC5707">
    <w:name w:val="48B91736B3F24A5DBB39BF364BEC5707"/>
    <w:rsid w:val="005F7199"/>
    <w:pPr>
      <w:spacing w:after="0" w:line="240" w:lineRule="auto"/>
    </w:pPr>
    <w:rPr>
      <w:rFonts w:ascii="Segoe UI" w:hAnsi="Segoe UI"/>
      <w:sz w:val="20"/>
      <w:lang w:val="en-GB" w:eastAsia="en-GB"/>
    </w:rPr>
  </w:style>
  <w:style w:type="paragraph" w:customStyle="1" w:styleId="675B72C8272D47D4B6E45BD78CD5657D">
    <w:name w:val="675B72C8272D47D4B6E45BD78CD5657D"/>
    <w:rsid w:val="005F7199"/>
    <w:pPr>
      <w:spacing w:after="0" w:line="240" w:lineRule="auto"/>
    </w:pPr>
    <w:rPr>
      <w:rFonts w:ascii="Segoe UI" w:hAnsi="Segoe UI"/>
      <w:sz w:val="20"/>
      <w:lang w:val="en-GB" w:eastAsia="en-GB"/>
    </w:rPr>
  </w:style>
  <w:style w:type="paragraph" w:customStyle="1" w:styleId="845CDDC479C042CDAE17F24B258B1CDA">
    <w:name w:val="845CDDC479C042CDAE17F24B258B1CDA"/>
    <w:rsid w:val="005F7199"/>
    <w:pPr>
      <w:spacing w:after="0" w:line="240" w:lineRule="auto"/>
    </w:pPr>
    <w:rPr>
      <w:rFonts w:ascii="Segoe UI" w:hAnsi="Segoe UI"/>
      <w:sz w:val="20"/>
      <w:lang w:val="en-GB" w:eastAsia="en-GB"/>
    </w:rPr>
  </w:style>
  <w:style w:type="paragraph" w:customStyle="1" w:styleId="6416E6E9A37842229A0E26A9272F35B5">
    <w:name w:val="6416E6E9A37842229A0E26A9272F35B5"/>
    <w:rsid w:val="005F7199"/>
    <w:pPr>
      <w:spacing w:after="0" w:line="240" w:lineRule="auto"/>
    </w:pPr>
    <w:rPr>
      <w:rFonts w:ascii="Segoe UI" w:hAnsi="Segoe UI"/>
      <w:sz w:val="20"/>
      <w:lang w:val="en-GB" w:eastAsia="en-GB"/>
    </w:rPr>
  </w:style>
  <w:style w:type="paragraph" w:customStyle="1" w:styleId="11DBC196A36C43089AC70E5C6F42010F">
    <w:name w:val="11DBC196A36C43089AC70E5C6F42010F"/>
    <w:rsid w:val="005F7199"/>
    <w:pPr>
      <w:spacing w:after="0" w:line="240" w:lineRule="auto"/>
    </w:pPr>
    <w:rPr>
      <w:rFonts w:ascii="Segoe UI" w:hAnsi="Segoe UI"/>
      <w:sz w:val="20"/>
      <w:lang w:val="en-GB" w:eastAsia="en-GB"/>
    </w:rPr>
  </w:style>
  <w:style w:type="paragraph" w:customStyle="1" w:styleId="F882CFFE03C14372B6EF5228BEE80664">
    <w:name w:val="F882CFFE03C14372B6EF5228BEE80664"/>
    <w:rsid w:val="005F7199"/>
    <w:pPr>
      <w:spacing w:after="0" w:line="240" w:lineRule="auto"/>
    </w:pPr>
    <w:rPr>
      <w:rFonts w:ascii="Segoe UI" w:hAnsi="Segoe UI"/>
      <w:sz w:val="20"/>
      <w:lang w:val="en-GB" w:eastAsia="en-GB"/>
    </w:rPr>
  </w:style>
  <w:style w:type="paragraph" w:customStyle="1" w:styleId="2AACBDD5C7AA4C679A2E6244DD77F33F">
    <w:name w:val="2AACBDD5C7AA4C679A2E6244DD77F33F"/>
    <w:rsid w:val="005F7199"/>
    <w:pPr>
      <w:spacing w:after="0" w:line="240" w:lineRule="auto"/>
    </w:pPr>
    <w:rPr>
      <w:rFonts w:ascii="Segoe UI" w:hAnsi="Segoe UI"/>
      <w:sz w:val="20"/>
      <w:lang w:val="en-GB" w:eastAsia="en-GB"/>
    </w:rPr>
  </w:style>
  <w:style w:type="paragraph" w:customStyle="1" w:styleId="69631E3C6CDA47169FF0E3077C768709">
    <w:name w:val="69631E3C6CDA47169FF0E3077C768709"/>
    <w:rsid w:val="005F7199"/>
    <w:pPr>
      <w:spacing w:after="0" w:line="240" w:lineRule="auto"/>
    </w:pPr>
    <w:rPr>
      <w:rFonts w:ascii="Segoe UI" w:hAnsi="Segoe UI"/>
      <w:sz w:val="20"/>
      <w:lang w:val="en-GB" w:eastAsia="en-GB"/>
    </w:rPr>
  </w:style>
  <w:style w:type="paragraph" w:customStyle="1" w:styleId="B9226CFF61114E2FAE63ABB3314A9718">
    <w:name w:val="B9226CFF61114E2FAE63ABB3314A9718"/>
    <w:rsid w:val="005F7199"/>
    <w:pPr>
      <w:spacing w:after="0" w:line="240" w:lineRule="auto"/>
    </w:pPr>
    <w:rPr>
      <w:rFonts w:ascii="Segoe UI" w:hAnsi="Segoe UI"/>
      <w:sz w:val="20"/>
      <w:lang w:val="en-GB" w:eastAsia="en-GB"/>
    </w:rPr>
  </w:style>
  <w:style w:type="paragraph" w:customStyle="1" w:styleId="5629203DE671443BBD759FA28EF00235">
    <w:name w:val="5629203DE671443BBD759FA28EF00235"/>
    <w:rsid w:val="005F7199"/>
    <w:pPr>
      <w:spacing w:after="0" w:line="240" w:lineRule="auto"/>
    </w:pPr>
    <w:rPr>
      <w:rFonts w:ascii="Segoe UI" w:hAnsi="Segoe UI"/>
      <w:sz w:val="20"/>
      <w:lang w:val="en-GB" w:eastAsia="en-GB"/>
    </w:rPr>
  </w:style>
  <w:style w:type="paragraph" w:customStyle="1" w:styleId="4D5F9408A2694EABAB822F15C986638E">
    <w:name w:val="4D5F9408A2694EABAB822F15C986638E"/>
    <w:rsid w:val="005F7199"/>
    <w:pPr>
      <w:spacing w:after="0" w:line="240" w:lineRule="auto"/>
    </w:pPr>
    <w:rPr>
      <w:rFonts w:ascii="Segoe UI" w:hAnsi="Segoe UI"/>
      <w:sz w:val="20"/>
      <w:lang w:val="en-GB" w:eastAsia="en-GB"/>
    </w:rPr>
  </w:style>
  <w:style w:type="paragraph" w:customStyle="1" w:styleId="2C135184390544A1954A5E35048020DD">
    <w:name w:val="2C135184390544A1954A5E35048020DD"/>
    <w:rsid w:val="005F7199"/>
    <w:pPr>
      <w:spacing w:after="0" w:line="240" w:lineRule="auto"/>
    </w:pPr>
    <w:rPr>
      <w:rFonts w:ascii="Segoe UI" w:hAnsi="Segoe UI"/>
      <w:sz w:val="20"/>
      <w:lang w:val="en-GB" w:eastAsia="en-GB"/>
    </w:rPr>
  </w:style>
  <w:style w:type="paragraph" w:customStyle="1" w:styleId="51A9BEC5FDDD455EA2F855BBCD440ED6">
    <w:name w:val="51A9BEC5FDDD455EA2F855BBCD440ED6"/>
    <w:rsid w:val="005F7199"/>
    <w:pPr>
      <w:spacing w:after="0" w:line="240" w:lineRule="auto"/>
    </w:pPr>
    <w:rPr>
      <w:rFonts w:ascii="Segoe UI" w:hAnsi="Segoe UI"/>
      <w:sz w:val="20"/>
      <w:lang w:val="en-GB" w:eastAsia="en-GB"/>
    </w:rPr>
  </w:style>
  <w:style w:type="paragraph" w:customStyle="1" w:styleId="4F1DC644D5B6426ABD4F6A86D356E6F5">
    <w:name w:val="4F1DC644D5B6426ABD4F6A86D356E6F5"/>
    <w:rsid w:val="005F7199"/>
    <w:pPr>
      <w:spacing w:after="0" w:line="240" w:lineRule="auto"/>
    </w:pPr>
    <w:rPr>
      <w:rFonts w:ascii="Segoe UI" w:hAnsi="Segoe UI"/>
      <w:sz w:val="20"/>
      <w:lang w:val="en-GB" w:eastAsia="en-GB"/>
    </w:rPr>
  </w:style>
  <w:style w:type="paragraph" w:customStyle="1" w:styleId="E7923B39394043C2ABD5FA096F32BC1B">
    <w:name w:val="E7923B39394043C2ABD5FA096F32BC1B"/>
    <w:rsid w:val="005F7199"/>
    <w:pPr>
      <w:spacing w:after="0" w:line="240" w:lineRule="auto"/>
    </w:pPr>
    <w:rPr>
      <w:rFonts w:ascii="Segoe UI" w:hAnsi="Segoe UI"/>
      <w:sz w:val="20"/>
      <w:lang w:val="en-GB" w:eastAsia="en-GB"/>
    </w:rPr>
  </w:style>
  <w:style w:type="paragraph" w:customStyle="1" w:styleId="F5EE6CCAD495495182BC9DEE1C2EFB15">
    <w:name w:val="F5EE6CCAD495495182BC9DEE1C2EFB15"/>
    <w:rsid w:val="005F7199"/>
    <w:pPr>
      <w:spacing w:after="0" w:line="240" w:lineRule="auto"/>
    </w:pPr>
    <w:rPr>
      <w:rFonts w:ascii="Segoe UI" w:hAnsi="Segoe UI"/>
      <w:sz w:val="20"/>
      <w:lang w:val="en-GB" w:eastAsia="en-GB"/>
    </w:rPr>
  </w:style>
  <w:style w:type="paragraph" w:customStyle="1" w:styleId="78D8043DEC2D4EA0B5E64A8146002842">
    <w:name w:val="78D8043DEC2D4EA0B5E64A8146002842"/>
    <w:rsid w:val="005F7199"/>
    <w:pPr>
      <w:spacing w:after="0" w:line="240" w:lineRule="auto"/>
    </w:pPr>
    <w:rPr>
      <w:rFonts w:ascii="Segoe UI" w:hAnsi="Segoe UI"/>
      <w:sz w:val="20"/>
      <w:lang w:val="en-GB" w:eastAsia="en-GB"/>
    </w:rPr>
  </w:style>
  <w:style w:type="paragraph" w:customStyle="1" w:styleId="707D5BA7991A499FA12FB0CB7471BDF9">
    <w:name w:val="707D5BA7991A499FA12FB0CB7471BDF9"/>
    <w:rsid w:val="005F7199"/>
    <w:pPr>
      <w:spacing w:after="0" w:line="240" w:lineRule="auto"/>
    </w:pPr>
    <w:rPr>
      <w:rFonts w:ascii="Segoe UI" w:hAnsi="Segoe UI"/>
      <w:sz w:val="20"/>
      <w:lang w:val="en-GB" w:eastAsia="en-GB"/>
    </w:rPr>
  </w:style>
  <w:style w:type="paragraph" w:customStyle="1" w:styleId="3282BAB3C9D9409BBF4258B0A962AAC9">
    <w:name w:val="3282BAB3C9D9409BBF4258B0A962AAC9"/>
    <w:rsid w:val="005F7199"/>
    <w:pPr>
      <w:spacing w:after="0" w:line="240" w:lineRule="auto"/>
    </w:pPr>
    <w:rPr>
      <w:rFonts w:ascii="Segoe UI" w:hAnsi="Segoe UI"/>
      <w:sz w:val="20"/>
      <w:lang w:val="en-GB" w:eastAsia="en-GB"/>
    </w:rPr>
  </w:style>
  <w:style w:type="paragraph" w:customStyle="1" w:styleId="08580ADCC8434A14B578AB5A5A66E873">
    <w:name w:val="08580ADCC8434A14B578AB5A5A66E873"/>
    <w:rsid w:val="005F7199"/>
    <w:pPr>
      <w:spacing w:after="0" w:line="240" w:lineRule="auto"/>
    </w:pPr>
    <w:rPr>
      <w:rFonts w:ascii="Segoe UI" w:hAnsi="Segoe UI"/>
      <w:sz w:val="20"/>
      <w:lang w:val="en-GB" w:eastAsia="en-GB"/>
    </w:rPr>
  </w:style>
  <w:style w:type="paragraph" w:customStyle="1" w:styleId="408D3F49A32F41198CD5BC6EB73616AE">
    <w:name w:val="408D3F49A32F41198CD5BC6EB73616AE"/>
    <w:rsid w:val="005F7199"/>
    <w:pPr>
      <w:spacing w:after="0" w:line="240" w:lineRule="auto"/>
    </w:pPr>
    <w:rPr>
      <w:rFonts w:ascii="Segoe UI" w:hAnsi="Segoe UI"/>
      <w:sz w:val="20"/>
      <w:lang w:val="en-GB" w:eastAsia="en-GB"/>
    </w:rPr>
  </w:style>
  <w:style w:type="paragraph" w:customStyle="1" w:styleId="37B1371051474B9A9397D6D1AC6947C1">
    <w:name w:val="37B1371051474B9A9397D6D1AC6947C1"/>
    <w:rsid w:val="005F7199"/>
    <w:pPr>
      <w:spacing w:after="0" w:line="240" w:lineRule="auto"/>
    </w:pPr>
    <w:rPr>
      <w:rFonts w:ascii="Segoe UI" w:hAnsi="Segoe UI"/>
      <w:sz w:val="20"/>
      <w:lang w:val="en-GB" w:eastAsia="en-GB"/>
    </w:rPr>
  </w:style>
  <w:style w:type="paragraph" w:customStyle="1" w:styleId="52CD6E15A8A24B9681C5B4333679A604">
    <w:name w:val="52CD6E15A8A24B9681C5B4333679A604"/>
    <w:rsid w:val="005F7199"/>
    <w:pPr>
      <w:spacing w:after="0" w:line="240" w:lineRule="auto"/>
    </w:pPr>
    <w:rPr>
      <w:rFonts w:ascii="Segoe UI" w:hAnsi="Segoe UI"/>
      <w:sz w:val="20"/>
      <w:lang w:val="en-GB" w:eastAsia="en-GB"/>
    </w:rPr>
  </w:style>
  <w:style w:type="paragraph" w:customStyle="1" w:styleId="7BBE9B86045F478883DEFCB259321B87">
    <w:name w:val="7BBE9B86045F478883DEFCB259321B87"/>
    <w:rsid w:val="005F7199"/>
    <w:pPr>
      <w:spacing w:after="0" w:line="240" w:lineRule="auto"/>
    </w:pPr>
    <w:rPr>
      <w:rFonts w:ascii="Segoe UI" w:hAnsi="Segoe UI"/>
      <w:sz w:val="20"/>
      <w:lang w:val="en-GB" w:eastAsia="en-GB"/>
    </w:rPr>
  </w:style>
  <w:style w:type="paragraph" w:customStyle="1" w:styleId="7956F0AF1DE847AFADC1C81FE77D0427">
    <w:name w:val="7956F0AF1DE847AFADC1C81FE77D0427"/>
    <w:rsid w:val="005F7199"/>
    <w:pPr>
      <w:spacing w:after="0" w:line="240" w:lineRule="auto"/>
    </w:pPr>
    <w:rPr>
      <w:rFonts w:ascii="Segoe UI" w:hAnsi="Segoe UI"/>
      <w:sz w:val="20"/>
      <w:lang w:val="en-GB" w:eastAsia="en-GB"/>
    </w:rPr>
  </w:style>
  <w:style w:type="paragraph" w:customStyle="1" w:styleId="3A3309A466EC47628542DE9D6A830E9332">
    <w:name w:val="3A3309A466EC47628542DE9D6A830E9332"/>
    <w:rsid w:val="00631783"/>
    <w:pPr>
      <w:spacing w:after="0" w:line="240" w:lineRule="auto"/>
    </w:pPr>
    <w:rPr>
      <w:rFonts w:ascii="Segoe UI" w:hAnsi="Segoe UI"/>
      <w:b/>
      <w:sz w:val="20"/>
      <w:lang w:val="en-GB" w:eastAsia="en-GB"/>
    </w:rPr>
  </w:style>
  <w:style w:type="paragraph" w:customStyle="1" w:styleId="276E5681654A4192BED2D26985D924BD32">
    <w:name w:val="276E5681654A4192BED2D26985D924BD32"/>
    <w:rsid w:val="00631783"/>
    <w:pPr>
      <w:spacing w:after="0" w:line="240" w:lineRule="auto"/>
    </w:pPr>
    <w:rPr>
      <w:rFonts w:ascii="Segoe UI" w:hAnsi="Segoe UI"/>
      <w:b/>
      <w:sz w:val="20"/>
      <w:lang w:val="en-GB" w:eastAsia="en-GB"/>
    </w:rPr>
  </w:style>
  <w:style w:type="paragraph" w:customStyle="1" w:styleId="5DE751AC11804EF6BE57BB36936DA6B322">
    <w:name w:val="5DE751AC11804EF6BE57BB36936DA6B322"/>
    <w:rsid w:val="00631783"/>
    <w:pPr>
      <w:spacing w:after="0" w:line="240" w:lineRule="auto"/>
    </w:pPr>
    <w:rPr>
      <w:rFonts w:ascii="Segoe UI" w:hAnsi="Segoe UI"/>
      <w:sz w:val="20"/>
      <w:lang w:val="en-GB" w:eastAsia="en-GB"/>
    </w:rPr>
  </w:style>
  <w:style w:type="paragraph" w:customStyle="1" w:styleId="7B88634315DD43CC99E8DBCA3B8EBC3732">
    <w:name w:val="7B88634315DD43CC99E8DBCA3B8EBC3732"/>
    <w:rsid w:val="00631783"/>
    <w:pPr>
      <w:spacing w:after="0" w:line="240" w:lineRule="auto"/>
    </w:pPr>
    <w:rPr>
      <w:rFonts w:ascii="Segoe UI" w:hAnsi="Segoe UI"/>
      <w:sz w:val="20"/>
      <w:lang w:val="en-GB" w:eastAsia="en-GB"/>
    </w:rPr>
  </w:style>
  <w:style w:type="paragraph" w:customStyle="1" w:styleId="5FDEE799DAF54CD8BBBD974177B6D20C32">
    <w:name w:val="5FDEE799DAF54CD8BBBD974177B6D20C32"/>
    <w:rsid w:val="00631783"/>
    <w:pPr>
      <w:spacing w:after="0" w:line="240" w:lineRule="auto"/>
    </w:pPr>
    <w:rPr>
      <w:rFonts w:ascii="Segoe UI" w:hAnsi="Segoe UI"/>
      <w:sz w:val="20"/>
      <w:lang w:val="en-GB" w:eastAsia="en-GB"/>
    </w:rPr>
  </w:style>
  <w:style w:type="paragraph" w:customStyle="1" w:styleId="9DF15DE4D70F49EE85D218900104946E32">
    <w:name w:val="9DF15DE4D70F49EE85D218900104946E32"/>
    <w:rsid w:val="00631783"/>
    <w:pPr>
      <w:spacing w:after="0" w:line="240" w:lineRule="auto"/>
    </w:pPr>
    <w:rPr>
      <w:rFonts w:ascii="Segoe UI" w:hAnsi="Segoe UI"/>
      <w:sz w:val="20"/>
      <w:lang w:val="en-GB" w:eastAsia="en-GB"/>
    </w:rPr>
  </w:style>
  <w:style w:type="paragraph" w:customStyle="1" w:styleId="8C67379A14D543A5A9F0A29A997B083932">
    <w:name w:val="8C67379A14D543A5A9F0A29A997B083932"/>
    <w:rsid w:val="00631783"/>
    <w:pPr>
      <w:spacing w:after="0" w:line="240" w:lineRule="auto"/>
    </w:pPr>
    <w:rPr>
      <w:rFonts w:ascii="Segoe UI" w:hAnsi="Segoe UI"/>
      <w:sz w:val="20"/>
      <w:lang w:val="en-GB" w:eastAsia="en-GB"/>
    </w:rPr>
  </w:style>
  <w:style w:type="paragraph" w:customStyle="1" w:styleId="95DBC423593B4309B3C7FC272C30D63022">
    <w:name w:val="95DBC423593B4309B3C7FC272C30D63022"/>
    <w:rsid w:val="00631783"/>
    <w:pPr>
      <w:spacing w:after="0" w:line="240" w:lineRule="auto"/>
    </w:pPr>
    <w:rPr>
      <w:rFonts w:ascii="Segoe UI" w:hAnsi="Segoe UI"/>
      <w:sz w:val="20"/>
      <w:lang w:val="en-GB" w:eastAsia="en-GB"/>
    </w:rPr>
  </w:style>
  <w:style w:type="paragraph" w:customStyle="1" w:styleId="1D7A5E5A7CD2448D9917E2550168E8A521">
    <w:name w:val="1D7A5E5A7CD2448D9917E2550168E8A521"/>
    <w:rsid w:val="00631783"/>
    <w:pPr>
      <w:spacing w:after="0" w:line="240" w:lineRule="auto"/>
    </w:pPr>
    <w:rPr>
      <w:rFonts w:ascii="Segoe UI" w:hAnsi="Segoe UI"/>
      <w:sz w:val="20"/>
      <w:lang w:val="en-GB" w:eastAsia="en-GB"/>
    </w:rPr>
  </w:style>
  <w:style w:type="paragraph" w:customStyle="1" w:styleId="8D597EC715304BEFA8327CB1A2CFB4A321">
    <w:name w:val="8D597EC715304BEFA8327CB1A2CFB4A321"/>
    <w:rsid w:val="00631783"/>
    <w:pPr>
      <w:spacing w:after="0" w:line="240" w:lineRule="auto"/>
    </w:pPr>
    <w:rPr>
      <w:rFonts w:ascii="Segoe UI" w:hAnsi="Segoe UI"/>
      <w:sz w:val="20"/>
      <w:lang w:val="en-GB" w:eastAsia="en-GB"/>
    </w:rPr>
  </w:style>
  <w:style w:type="paragraph" w:customStyle="1" w:styleId="C01D21DE60B645FFBB6452899A01C8AB21">
    <w:name w:val="C01D21DE60B645FFBB6452899A01C8AB21"/>
    <w:rsid w:val="00631783"/>
    <w:pPr>
      <w:spacing w:after="0" w:line="240" w:lineRule="auto"/>
    </w:pPr>
    <w:rPr>
      <w:rFonts w:ascii="Segoe UI" w:hAnsi="Segoe UI"/>
      <w:sz w:val="20"/>
      <w:lang w:val="en-GB" w:eastAsia="en-GB"/>
    </w:rPr>
  </w:style>
  <w:style w:type="paragraph" w:customStyle="1" w:styleId="FCC4C1C59A3C4E7F94F263F7B1E8E50215">
    <w:name w:val="FCC4C1C59A3C4E7F94F263F7B1E8E50215"/>
    <w:rsid w:val="00631783"/>
    <w:pPr>
      <w:spacing w:after="0" w:line="240" w:lineRule="auto"/>
    </w:pPr>
    <w:rPr>
      <w:rFonts w:ascii="Segoe UI" w:hAnsi="Segoe UI"/>
      <w:sz w:val="20"/>
      <w:lang w:val="en-GB" w:eastAsia="en-GB"/>
    </w:rPr>
  </w:style>
  <w:style w:type="paragraph" w:customStyle="1" w:styleId="0B4FCE9B58C54C3291BF3C754C15C8DC15">
    <w:name w:val="0B4FCE9B58C54C3291BF3C754C15C8DC15"/>
    <w:rsid w:val="00631783"/>
    <w:pPr>
      <w:spacing w:after="0" w:line="240" w:lineRule="auto"/>
    </w:pPr>
    <w:rPr>
      <w:rFonts w:ascii="Segoe UI" w:hAnsi="Segoe UI"/>
      <w:sz w:val="20"/>
      <w:lang w:val="en-GB" w:eastAsia="en-GB"/>
    </w:rPr>
  </w:style>
  <w:style w:type="paragraph" w:customStyle="1" w:styleId="F0B1067E0B5143789145C2C2DDCE118E22">
    <w:name w:val="F0B1067E0B5143789145C2C2DDCE118E22"/>
    <w:rsid w:val="00631783"/>
    <w:pPr>
      <w:spacing w:after="0" w:line="240" w:lineRule="auto"/>
    </w:pPr>
    <w:rPr>
      <w:rFonts w:ascii="Segoe UI" w:hAnsi="Segoe UI"/>
      <w:sz w:val="20"/>
      <w:lang w:val="en-GB" w:eastAsia="en-GB"/>
    </w:rPr>
  </w:style>
  <w:style w:type="paragraph" w:customStyle="1" w:styleId="88D8AC8611764FF5966DCF616E3975FC4">
    <w:name w:val="88D8AC8611764FF5966DCF616E3975FC4"/>
    <w:rsid w:val="00631783"/>
    <w:pPr>
      <w:spacing w:after="0" w:line="240" w:lineRule="auto"/>
    </w:pPr>
    <w:rPr>
      <w:rFonts w:ascii="Segoe UI" w:hAnsi="Segoe UI"/>
      <w:sz w:val="20"/>
      <w:lang w:val="en-GB" w:eastAsia="en-GB"/>
    </w:rPr>
  </w:style>
  <w:style w:type="paragraph" w:customStyle="1" w:styleId="4CB9E27BA4224757B14534538AFB2EC211">
    <w:name w:val="4CB9E27BA4224757B14534538AFB2EC211"/>
    <w:rsid w:val="00631783"/>
    <w:pPr>
      <w:spacing w:after="0" w:line="240" w:lineRule="auto"/>
    </w:pPr>
    <w:rPr>
      <w:rFonts w:ascii="Segoe UI" w:hAnsi="Segoe UI"/>
      <w:sz w:val="20"/>
      <w:lang w:val="en-GB" w:eastAsia="en-GB"/>
    </w:rPr>
  </w:style>
  <w:style w:type="paragraph" w:customStyle="1" w:styleId="C8EAD9067F5D46709077E769D378C96E11">
    <w:name w:val="C8EAD9067F5D46709077E769D378C96E11"/>
    <w:rsid w:val="00631783"/>
    <w:pPr>
      <w:spacing w:after="0" w:line="240" w:lineRule="auto"/>
    </w:pPr>
    <w:rPr>
      <w:rFonts w:ascii="Segoe UI" w:hAnsi="Segoe UI"/>
      <w:sz w:val="20"/>
      <w:lang w:val="en-GB" w:eastAsia="en-GB"/>
    </w:rPr>
  </w:style>
  <w:style w:type="paragraph" w:customStyle="1" w:styleId="74188B3242E248FBA8E48AC60A07DF2111">
    <w:name w:val="74188B3242E248FBA8E48AC60A07DF2111"/>
    <w:rsid w:val="00631783"/>
    <w:pPr>
      <w:spacing w:after="0" w:line="240" w:lineRule="auto"/>
    </w:pPr>
    <w:rPr>
      <w:rFonts w:ascii="Segoe UI" w:hAnsi="Segoe UI"/>
      <w:sz w:val="20"/>
      <w:lang w:val="en-GB" w:eastAsia="en-GB"/>
    </w:rPr>
  </w:style>
  <w:style w:type="paragraph" w:customStyle="1" w:styleId="4F73DDDFB4AB4361BA73937F83DAF59911">
    <w:name w:val="4F73DDDFB4AB4361BA73937F83DAF59911"/>
    <w:rsid w:val="00631783"/>
    <w:pPr>
      <w:spacing w:after="0" w:line="240" w:lineRule="auto"/>
    </w:pPr>
    <w:rPr>
      <w:rFonts w:ascii="Segoe UI" w:hAnsi="Segoe UI"/>
      <w:sz w:val="20"/>
      <w:lang w:val="en-GB" w:eastAsia="en-GB"/>
    </w:rPr>
  </w:style>
  <w:style w:type="paragraph" w:customStyle="1" w:styleId="F839BD233651417BBF995526636495978">
    <w:name w:val="F839BD233651417BBF995526636495978"/>
    <w:rsid w:val="00631783"/>
    <w:pPr>
      <w:spacing w:after="0" w:line="240" w:lineRule="auto"/>
    </w:pPr>
    <w:rPr>
      <w:rFonts w:ascii="Segoe UI" w:hAnsi="Segoe UI"/>
      <w:sz w:val="20"/>
      <w:lang w:val="en-GB" w:eastAsia="en-GB"/>
    </w:rPr>
  </w:style>
  <w:style w:type="paragraph" w:customStyle="1" w:styleId="00D7D0FCAFB84017AB28B0E299E491CD7">
    <w:name w:val="00D7D0FCAFB84017AB28B0E299E491CD7"/>
    <w:rsid w:val="00631783"/>
    <w:pPr>
      <w:spacing w:after="0" w:line="240" w:lineRule="auto"/>
    </w:pPr>
    <w:rPr>
      <w:rFonts w:ascii="Segoe UI" w:hAnsi="Segoe UI"/>
      <w:sz w:val="20"/>
      <w:lang w:val="en-GB" w:eastAsia="en-GB"/>
    </w:rPr>
  </w:style>
  <w:style w:type="paragraph" w:customStyle="1" w:styleId="D29D377240654CD6A171CA585AF1CDCE11">
    <w:name w:val="D29D377240654CD6A171CA585AF1CDCE11"/>
    <w:rsid w:val="00631783"/>
    <w:pPr>
      <w:spacing w:after="0" w:line="240" w:lineRule="auto"/>
    </w:pPr>
    <w:rPr>
      <w:rFonts w:ascii="Segoe UI" w:hAnsi="Segoe UI"/>
      <w:sz w:val="20"/>
      <w:lang w:val="en-GB" w:eastAsia="en-GB"/>
    </w:rPr>
  </w:style>
  <w:style w:type="paragraph" w:customStyle="1" w:styleId="159043ABDB3544C9999C41C8ADCF9D947">
    <w:name w:val="159043ABDB3544C9999C41C8ADCF9D947"/>
    <w:rsid w:val="00631783"/>
    <w:pPr>
      <w:spacing w:after="0" w:line="240" w:lineRule="auto"/>
    </w:pPr>
    <w:rPr>
      <w:rFonts w:ascii="Segoe UI" w:hAnsi="Segoe UI"/>
      <w:sz w:val="20"/>
      <w:lang w:val="en-GB" w:eastAsia="en-GB"/>
    </w:rPr>
  </w:style>
  <w:style w:type="paragraph" w:customStyle="1" w:styleId="C6BDB6DAF30C450E9CE16E3C671F0FBA7">
    <w:name w:val="C6BDB6DAF30C450E9CE16E3C671F0FBA7"/>
    <w:rsid w:val="00631783"/>
    <w:pPr>
      <w:spacing w:after="0" w:line="240" w:lineRule="auto"/>
    </w:pPr>
    <w:rPr>
      <w:rFonts w:ascii="Segoe UI" w:hAnsi="Segoe UI"/>
      <w:sz w:val="20"/>
      <w:lang w:val="en-GB" w:eastAsia="en-GB"/>
    </w:rPr>
  </w:style>
  <w:style w:type="paragraph" w:customStyle="1" w:styleId="390664BCD8F2455481397BD9945D8E2A11">
    <w:name w:val="390664BCD8F2455481397BD9945D8E2A11"/>
    <w:rsid w:val="00631783"/>
    <w:pPr>
      <w:spacing w:after="0" w:line="240" w:lineRule="auto"/>
    </w:pPr>
    <w:rPr>
      <w:rFonts w:ascii="Segoe UI" w:hAnsi="Segoe UI"/>
      <w:sz w:val="20"/>
      <w:lang w:val="en-GB" w:eastAsia="en-GB"/>
    </w:rPr>
  </w:style>
  <w:style w:type="paragraph" w:customStyle="1" w:styleId="2C4FC446CBFF4159A00764AA193CA4CE7">
    <w:name w:val="2C4FC446CBFF4159A00764AA193CA4CE7"/>
    <w:rsid w:val="00631783"/>
    <w:pPr>
      <w:spacing w:after="0" w:line="240" w:lineRule="auto"/>
    </w:pPr>
    <w:rPr>
      <w:rFonts w:ascii="Segoe UI" w:hAnsi="Segoe UI"/>
      <w:sz w:val="20"/>
      <w:lang w:val="en-GB" w:eastAsia="en-GB"/>
    </w:rPr>
  </w:style>
  <w:style w:type="paragraph" w:customStyle="1" w:styleId="651DBB63FECA49F99504430065C1E39B7">
    <w:name w:val="651DBB63FECA49F99504430065C1E39B7"/>
    <w:rsid w:val="00631783"/>
    <w:pPr>
      <w:spacing w:after="0" w:line="240" w:lineRule="auto"/>
    </w:pPr>
    <w:rPr>
      <w:rFonts w:ascii="Segoe UI" w:hAnsi="Segoe UI"/>
      <w:sz w:val="20"/>
      <w:lang w:val="en-GB" w:eastAsia="en-GB"/>
    </w:rPr>
  </w:style>
  <w:style w:type="paragraph" w:customStyle="1" w:styleId="1408C690225246D1986FCF4C5C0B02D4">
    <w:name w:val="1408C690225246D1986FCF4C5C0B02D4"/>
    <w:rsid w:val="00631783"/>
    <w:pPr>
      <w:spacing w:after="0" w:line="240" w:lineRule="auto"/>
    </w:pPr>
    <w:rPr>
      <w:rFonts w:ascii="Segoe UI" w:hAnsi="Segoe UI"/>
      <w:sz w:val="20"/>
      <w:lang w:val="en-GB" w:eastAsia="en-GB"/>
    </w:rPr>
  </w:style>
  <w:style w:type="paragraph" w:customStyle="1" w:styleId="3E40A7FA7CCD4F79A1606C5A8E9A13BA">
    <w:name w:val="3E40A7FA7CCD4F79A1606C5A8E9A13BA"/>
    <w:rsid w:val="00631783"/>
    <w:pPr>
      <w:spacing w:after="0" w:line="240" w:lineRule="auto"/>
    </w:pPr>
    <w:rPr>
      <w:rFonts w:ascii="Segoe UI" w:hAnsi="Segoe UI"/>
      <w:sz w:val="20"/>
      <w:lang w:val="en-GB" w:eastAsia="en-GB"/>
    </w:rPr>
  </w:style>
  <w:style w:type="paragraph" w:customStyle="1" w:styleId="0497B986EE8349A586AC78712AE9E9BF">
    <w:name w:val="0497B986EE8349A586AC78712AE9E9BF"/>
    <w:rsid w:val="00631783"/>
    <w:pPr>
      <w:spacing w:after="0" w:line="240" w:lineRule="auto"/>
    </w:pPr>
    <w:rPr>
      <w:rFonts w:ascii="Segoe UI" w:hAnsi="Segoe UI"/>
      <w:sz w:val="20"/>
      <w:lang w:val="en-GB" w:eastAsia="en-GB"/>
    </w:rPr>
  </w:style>
  <w:style w:type="paragraph" w:customStyle="1" w:styleId="6CE970E12F8D4F10A9C55C3346F906E5">
    <w:name w:val="6CE970E12F8D4F10A9C55C3346F906E5"/>
    <w:rsid w:val="00631783"/>
    <w:pPr>
      <w:spacing w:after="0" w:line="240" w:lineRule="auto"/>
    </w:pPr>
    <w:rPr>
      <w:rFonts w:ascii="Segoe UI" w:hAnsi="Segoe UI"/>
      <w:sz w:val="20"/>
      <w:lang w:val="en-GB" w:eastAsia="en-GB"/>
    </w:rPr>
  </w:style>
  <w:style w:type="paragraph" w:customStyle="1" w:styleId="0F57894C4873474CBA9A0A9F298EC2FE">
    <w:name w:val="0F57894C4873474CBA9A0A9F298EC2FE"/>
    <w:rsid w:val="00631783"/>
    <w:pPr>
      <w:spacing w:after="0" w:line="240" w:lineRule="auto"/>
    </w:pPr>
    <w:rPr>
      <w:rFonts w:ascii="Segoe UI" w:hAnsi="Segoe UI"/>
      <w:sz w:val="20"/>
      <w:lang w:val="en-GB" w:eastAsia="en-GB"/>
    </w:rPr>
  </w:style>
  <w:style w:type="paragraph" w:customStyle="1" w:styleId="5941E1A31EF0468382FCF2E8D54ADBF8">
    <w:name w:val="5941E1A31EF0468382FCF2E8D54ADBF8"/>
    <w:rsid w:val="00631783"/>
    <w:pPr>
      <w:spacing w:after="0" w:line="240" w:lineRule="auto"/>
    </w:pPr>
    <w:rPr>
      <w:rFonts w:ascii="Segoe UI" w:hAnsi="Segoe UI"/>
      <w:sz w:val="20"/>
      <w:lang w:val="en-GB" w:eastAsia="en-GB"/>
    </w:rPr>
  </w:style>
  <w:style w:type="paragraph" w:customStyle="1" w:styleId="CFB76F8D5BDE4E02B6969F4C6D6F5866">
    <w:name w:val="CFB76F8D5BDE4E02B6969F4C6D6F5866"/>
    <w:rsid w:val="00631783"/>
    <w:pPr>
      <w:spacing w:after="0" w:line="240" w:lineRule="auto"/>
    </w:pPr>
    <w:rPr>
      <w:rFonts w:ascii="Segoe UI" w:hAnsi="Segoe UI"/>
      <w:sz w:val="20"/>
      <w:lang w:val="en-GB" w:eastAsia="en-GB"/>
    </w:rPr>
  </w:style>
  <w:style w:type="paragraph" w:customStyle="1" w:styleId="743455E81A214C88B9A05170DED6718E">
    <w:name w:val="743455E81A214C88B9A05170DED6718E"/>
    <w:rsid w:val="00631783"/>
    <w:pPr>
      <w:spacing w:after="0" w:line="240" w:lineRule="auto"/>
    </w:pPr>
    <w:rPr>
      <w:rFonts w:ascii="Segoe UI" w:hAnsi="Segoe UI"/>
      <w:sz w:val="20"/>
      <w:lang w:val="en-GB" w:eastAsia="en-GB"/>
    </w:rPr>
  </w:style>
  <w:style w:type="paragraph" w:customStyle="1" w:styleId="B136A987719E42BCB5A29960FA0220B9">
    <w:name w:val="B136A987719E42BCB5A29960FA0220B9"/>
    <w:rsid w:val="00631783"/>
    <w:pPr>
      <w:spacing w:after="0" w:line="240" w:lineRule="auto"/>
    </w:pPr>
    <w:rPr>
      <w:rFonts w:ascii="Segoe UI" w:hAnsi="Segoe UI"/>
      <w:sz w:val="20"/>
      <w:lang w:val="en-GB" w:eastAsia="en-GB"/>
    </w:rPr>
  </w:style>
  <w:style w:type="paragraph" w:customStyle="1" w:styleId="A8CCC40C14DD4CAD8466DEAD8AF0C1AF">
    <w:name w:val="A8CCC40C14DD4CAD8466DEAD8AF0C1AF"/>
    <w:rsid w:val="00631783"/>
    <w:pPr>
      <w:spacing w:after="0" w:line="240" w:lineRule="auto"/>
    </w:pPr>
    <w:rPr>
      <w:rFonts w:ascii="Segoe UI" w:hAnsi="Segoe UI"/>
      <w:sz w:val="20"/>
      <w:lang w:val="en-GB" w:eastAsia="en-GB"/>
    </w:rPr>
  </w:style>
  <w:style w:type="paragraph" w:customStyle="1" w:styleId="C37455C0CE024078BBBD7EE21CECA0B6">
    <w:name w:val="C37455C0CE024078BBBD7EE21CECA0B6"/>
    <w:rsid w:val="00631783"/>
    <w:pPr>
      <w:spacing w:after="0" w:line="240" w:lineRule="auto"/>
    </w:pPr>
    <w:rPr>
      <w:rFonts w:ascii="Segoe UI" w:hAnsi="Segoe UI"/>
      <w:sz w:val="20"/>
      <w:lang w:val="en-GB" w:eastAsia="en-GB"/>
    </w:rPr>
  </w:style>
  <w:style w:type="paragraph" w:customStyle="1" w:styleId="1C61387586764509932292A60B170230">
    <w:name w:val="1C61387586764509932292A60B170230"/>
    <w:rsid w:val="00631783"/>
    <w:pPr>
      <w:spacing w:after="0" w:line="240" w:lineRule="auto"/>
    </w:pPr>
    <w:rPr>
      <w:rFonts w:ascii="Segoe UI" w:hAnsi="Segoe UI"/>
      <w:sz w:val="20"/>
      <w:lang w:val="en-GB" w:eastAsia="en-GB"/>
    </w:rPr>
  </w:style>
  <w:style w:type="paragraph" w:customStyle="1" w:styleId="77560C3712AA4259B8180B668FBBAE9B">
    <w:name w:val="77560C3712AA4259B8180B668FBBAE9B"/>
    <w:rsid w:val="00631783"/>
    <w:pPr>
      <w:spacing w:after="0" w:line="240" w:lineRule="auto"/>
    </w:pPr>
    <w:rPr>
      <w:rFonts w:ascii="Segoe UI" w:hAnsi="Segoe UI"/>
      <w:sz w:val="20"/>
      <w:lang w:val="en-GB" w:eastAsia="en-GB"/>
    </w:rPr>
  </w:style>
  <w:style w:type="paragraph" w:customStyle="1" w:styleId="4DA63E6109B1484688CEE20F4E17C6C0">
    <w:name w:val="4DA63E6109B1484688CEE20F4E17C6C0"/>
    <w:rsid w:val="00631783"/>
    <w:pPr>
      <w:spacing w:after="0" w:line="240" w:lineRule="auto"/>
    </w:pPr>
    <w:rPr>
      <w:rFonts w:ascii="Segoe UI" w:hAnsi="Segoe UI"/>
      <w:sz w:val="20"/>
      <w:lang w:val="en-GB" w:eastAsia="en-GB"/>
    </w:rPr>
  </w:style>
  <w:style w:type="paragraph" w:customStyle="1" w:styleId="63936D571E0D4A479CAE677C8B207147">
    <w:name w:val="63936D571E0D4A479CAE677C8B207147"/>
    <w:rsid w:val="00631783"/>
    <w:pPr>
      <w:spacing w:after="0" w:line="240" w:lineRule="auto"/>
    </w:pPr>
    <w:rPr>
      <w:rFonts w:ascii="Segoe UI" w:hAnsi="Segoe UI"/>
      <w:sz w:val="20"/>
      <w:lang w:val="en-GB" w:eastAsia="en-GB"/>
    </w:rPr>
  </w:style>
  <w:style w:type="paragraph" w:customStyle="1" w:styleId="F0A9B678D6CE4AF3BAEE80B9CDAD5D73">
    <w:name w:val="F0A9B678D6CE4AF3BAEE80B9CDAD5D73"/>
    <w:rsid w:val="00631783"/>
    <w:pPr>
      <w:spacing w:after="0" w:line="240" w:lineRule="auto"/>
    </w:pPr>
    <w:rPr>
      <w:rFonts w:ascii="Segoe UI" w:hAnsi="Segoe UI"/>
      <w:sz w:val="20"/>
      <w:lang w:val="en-GB" w:eastAsia="en-GB"/>
    </w:rPr>
  </w:style>
  <w:style w:type="paragraph" w:customStyle="1" w:styleId="4C4DAD22D4A14ED49168879248536058">
    <w:name w:val="4C4DAD22D4A14ED49168879248536058"/>
    <w:rsid w:val="00631783"/>
    <w:pPr>
      <w:spacing w:after="0" w:line="240" w:lineRule="auto"/>
    </w:pPr>
    <w:rPr>
      <w:rFonts w:ascii="Segoe UI" w:hAnsi="Segoe UI"/>
      <w:sz w:val="20"/>
      <w:lang w:val="en-GB" w:eastAsia="en-GB"/>
    </w:rPr>
  </w:style>
  <w:style w:type="paragraph" w:customStyle="1" w:styleId="5F91AB467FE14E9BB521434AAEFD685B">
    <w:name w:val="5F91AB467FE14E9BB521434AAEFD685B"/>
    <w:rsid w:val="00631783"/>
    <w:pPr>
      <w:spacing w:after="0" w:line="240" w:lineRule="auto"/>
    </w:pPr>
    <w:rPr>
      <w:rFonts w:ascii="Segoe UI" w:hAnsi="Segoe UI"/>
      <w:sz w:val="20"/>
      <w:lang w:val="en-GB" w:eastAsia="en-GB"/>
    </w:rPr>
  </w:style>
  <w:style w:type="paragraph" w:customStyle="1" w:styleId="0A81BCE163784656895FB055D374981C">
    <w:name w:val="0A81BCE163784656895FB055D374981C"/>
    <w:rsid w:val="00631783"/>
    <w:pPr>
      <w:spacing w:after="0" w:line="240" w:lineRule="auto"/>
    </w:pPr>
    <w:rPr>
      <w:rFonts w:ascii="Segoe UI" w:hAnsi="Segoe UI"/>
      <w:sz w:val="20"/>
      <w:lang w:val="en-GB" w:eastAsia="en-GB"/>
    </w:rPr>
  </w:style>
  <w:style w:type="paragraph" w:customStyle="1" w:styleId="E8B795C6A0834C68BD52C6FA3F77B7AA">
    <w:name w:val="E8B795C6A0834C68BD52C6FA3F77B7AA"/>
    <w:rsid w:val="00631783"/>
    <w:pPr>
      <w:spacing w:after="0" w:line="240" w:lineRule="auto"/>
    </w:pPr>
    <w:rPr>
      <w:rFonts w:ascii="Segoe UI" w:hAnsi="Segoe UI"/>
      <w:sz w:val="20"/>
      <w:lang w:val="en-GB" w:eastAsia="en-GB"/>
    </w:rPr>
  </w:style>
  <w:style w:type="paragraph" w:customStyle="1" w:styleId="26069D5EED6F4D35B47708CE7190B520">
    <w:name w:val="26069D5EED6F4D35B47708CE7190B520"/>
    <w:rsid w:val="00631783"/>
    <w:pPr>
      <w:spacing w:after="0" w:line="240" w:lineRule="auto"/>
    </w:pPr>
    <w:rPr>
      <w:rFonts w:ascii="Segoe UI" w:hAnsi="Segoe UI"/>
      <w:sz w:val="20"/>
      <w:lang w:val="en-GB" w:eastAsia="en-GB"/>
    </w:rPr>
  </w:style>
  <w:style w:type="paragraph" w:customStyle="1" w:styleId="6F3D7EB31A3C4C97A78F8AFEDA69C5D5">
    <w:name w:val="6F3D7EB31A3C4C97A78F8AFEDA69C5D5"/>
    <w:rsid w:val="00631783"/>
    <w:pPr>
      <w:spacing w:after="0" w:line="240" w:lineRule="auto"/>
    </w:pPr>
    <w:rPr>
      <w:rFonts w:ascii="Segoe UI" w:hAnsi="Segoe UI"/>
      <w:sz w:val="20"/>
      <w:lang w:val="en-GB" w:eastAsia="en-GB"/>
    </w:rPr>
  </w:style>
  <w:style w:type="paragraph" w:customStyle="1" w:styleId="16734D89DA27409AA969E5406F9E7DF4">
    <w:name w:val="16734D89DA27409AA969E5406F9E7DF4"/>
    <w:rsid w:val="00631783"/>
    <w:pPr>
      <w:spacing w:after="0" w:line="240" w:lineRule="auto"/>
    </w:pPr>
    <w:rPr>
      <w:rFonts w:ascii="Segoe UI" w:hAnsi="Segoe UI"/>
      <w:sz w:val="20"/>
      <w:lang w:val="en-GB" w:eastAsia="en-GB"/>
    </w:rPr>
  </w:style>
  <w:style w:type="paragraph" w:customStyle="1" w:styleId="4529D704AE0F43829B5EDBC151CB78D8">
    <w:name w:val="4529D704AE0F43829B5EDBC151CB78D8"/>
    <w:rsid w:val="00631783"/>
    <w:pPr>
      <w:spacing w:after="0" w:line="240" w:lineRule="auto"/>
    </w:pPr>
    <w:rPr>
      <w:rFonts w:ascii="Segoe UI" w:hAnsi="Segoe UI"/>
      <w:sz w:val="20"/>
      <w:lang w:val="en-GB" w:eastAsia="en-GB"/>
    </w:rPr>
  </w:style>
  <w:style w:type="paragraph" w:customStyle="1" w:styleId="727A27F928D041FEB70EAE152E76DEAF">
    <w:name w:val="727A27F928D041FEB70EAE152E76DEAF"/>
    <w:rsid w:val="00631783"/>
    <w:pPr>
      <w:spacing w:after="0" w:line="240" w:lineRule="auto"/>
    </w:pPr>
    <w:rPr>
      <w:rFonts w:ascii="Segoe UI" w:hAnsi="Segoe UI"/>
      <w:sz w:val="20"/>
      <w:lang w:val="en-GB" w:eastAsia="en-GB"/>
    </w:rPr>
  </w:style>
  <w:style w:type="paragraph" w:customStyle="1" w:styleId="3A3309A466EC47628542DE9D6A830E9333">
    <w:name w:val="3A3309A466EC47628542DE9D6A830E9333"/>
    <w:rsid w:val="004F7F7F"/>
    <w:pPr>
      <w:spacing w:after="0" w:line="240" w:lineRule="auto"/>
    </w:pPr>
    <w:rPr>
      <w:rFonts w:ascii="Segoe UI" w:hAnsi="Segoe UI"/>
      <w:b/>
      <w:sz w:val="20"/>
      <w:lang w:val="en-GB" w:eastAsia="en-GB"/>
    </w:rPr>
  </w:style>
  <w:style w:type="paragraph" w:customStyle="1" w:styleId="276E5681654A4192BED2D26985D924BD33">
    <w:name w:val="276E5681654A4192BED2D26985D924BD33"/>
    <w:rsid w:val="004F7F7F"/>
    <w:pPr>
      <w:spacing w:after="0" w:line="240" w:lineRule="auto"/>
    </w:pPr>
    <w:rPr>
      <w:rFonts w:ascii="Segoe UI" w:hAnsi="Segoe UI"/>
      <w:b/>
      <w:sz w:val="20"/>
      <w:lang w:val="en-GB" w:eastAsia="en-GB"/>
    </w:rPr>
  </w:style>
  <w:style w:type="paragraph" w:customStyle="1" w:styleId="5DE751AC11804EF6BE57BB36936DA6B323">
    <w:name w:val="5DE751AC11804EF6BE57BB36936DA6B323"/>
    <w:rsid w:val="004F7F7F"/>
    <w:pPr>
      <w:spacing w:after="0" w:line="240" w:lineRule="auto"/>
    </w:pPr>
    <w:rPr>
      <w:rFonts w:ascii="Segoe UI" w:hAnsi="Segoe UI"/>
      <w:sz w:val="20"/>
      <w:lang w:val="en-GB" w:eastAsia="en-GB"/>
    </w:rPr>
  </w:style>
  <w:style w:type="paragraph" w:customStyle="1" w:styleId="7B88634315DD43CC99E8DBCA3B8EBC3733">
    <w:name w:val="7B88634315DD43CC99E8DBCA3B8EBC3733"/>
    <w:rsid w:val="004F7F7F"/>
    <w:pPr>
      <w:spacing w:after="0" w:line="240" w:lineRule="auto"/>
    </w:pPr>
    <w:rPr>
      <w:rFonts w:ascii="Segoe UI" w:hAnsi="Segoe UI"/>
      <w:sz w:val="20"/>
      <w:lang w:val="en-GB" w:eastAsia="en-GB"/>
    </w:rPr>
  </w:style>
  <w:style w:type="paragraph" w:customStyle="1" w:styleId="5FDEE799DAF54CD8BBBD974177B6D20C33">
    <w:name w:val="5FDEE799DAF54CD8BBBD974177B6D20C33"/>
    <w:rsid w:val="004F7F7F"/>
    <w:pPr>
      <w:spacing w:after="0" w:line="240" w:lineRule="auto"/>
    </w:pPr>
    <w:rPr>
      <w:rFonts w:ascii="Segoe UI" w:hAnsi="Segoe UI"/>
      <w:sz w:val="20"/>
      <w:lang w:val="en-GB" w:eastAsia="en-GB"/>
    </w:rPr>
  </w:style>
  <w:style w:type="paragraph" w:customStyle="1" w:styleId="9DF15DE4D70F49EE85D218900104946E33">
    <w:name w:val="9DF15DE4D70F49EE85D218900104946E33"/>
    <w:rsid w:val="004F7F7F"/>
    <w:pPr>
      <w:spacing w:after="0" w:line="240" w:lineRule="auto"/>
    </w:pPr>
    <w:rPr>
      <w:rFonts w:ascii="Segoe UI" w:hAnsi="Segoe UI"/>
      <w:sz w:val="20"/>
      <w:lang w:val="en-GB" w:eastAsia="en-GB"/>
    </w:rPr>
  </w:style>
  <w:style w:type="paragraph" w:customStyle="1" w:styleId="8C67379A14D543A5A9F0A29A997B083933">
    <w:name w:val="8C67379A14D543A5A9F0A29A997B083933"/>
    <w:rsid w:val="004F7F7F"/>
    <w:pPr>
      <w:spacing w:after="0" w:line="240" w:lineRule="auto"/>
    </w:pPr>
    <w:rPr>
      <w:rFonts w:ascii="Segoe UI" w:hAnsi="Segoe UI"/>
      <w:sz w:val="20"/>
      <w:lang w:val="en-GB" w:eastAsia="en-GB"/>
    </w:rPr>
  </w:style>
  <w:style w:type="paragraph" w:customStyle="1" w:styleId="95DBC423593B4309B3C7FC272C30D63023">
    <w:name w:val="95DBC423593B4309B3C7FC272C30D63023"/>
    <w:rsid w:val="004F7F7F"/>
    <w:pPr>
      <w:spacing w:after="0" w:line="240" w:lineRule="auto"/>
    </w:pPr>
    <w:rPr>
      <w:rFonts w:ascii="Segoe UI" w:hAnsi="Segoe UI"/>
      <w:sz w:val="20"/>
      <w:lang w:val="en-GB" w:eastAsia="en-GB"/>
    </w:rPr>
  </w:style>
  <w:style w:type="paragraph" w:customStyle="1" w:styleId="1D7A5E5A7CD2448D9917E2550168E8A522">
    <w:name w:val="1D7A5E5A7CD2448D9917E2550168E8A522"/>
    <w:rsid w:val="004F7F7F"/>
    <w:pPr>
      <w:spacing w:after="0" w:line="240" w:lineRule="auto"/>
    </w:pPr>
    <w:rPr>
      <w:rFonts w:ascii="Segoe UI" w:hAnsi="Segoe UI"/>
      <w:sz w:val="20"/>
      <w:lang w:val="en-GB" w:eastAsia="en-GB"/>
    </w:rPr>
  </w:style>
  <w:style w:type="paragraph" w:customStyle="1" w:styleId="8D597EC715304BEFA8327CB1A2CFB4A322">
    <w:name w:val="8D597EC715304BEFA8327CB1A2CFB4A322"/>
    <w:rsid w:val="004F7F7F"/>
    <w:pPr>
      <w:spacing w:after="0" w:line="240" w:lineRule="auto"/>
    </w:pPr>
    <w:rPr>
      <w:rFonts w:ascii="Segoe UI" w:hAnsi="Segoe UI"/>
      <w:sz w:val="20"/>
      <w:lang w:val="en-GB" w:eastAsia="en-GB"/>
    </w:rPr>
  </w:style>
  <w:style w:type="paragraph" w:customStyle="1" w:styleId="C01D21DE60B645FFBB6452899A01C8AB22">
    <w:name w:val="C01D21DE60B645FFBB6452899A01C8AB22"/>
    <w:rsid w:val="004F7F7F"/>
    <w:pPr>
      <w:spacing w:after="0" w:line="240" w:lineRule="auto"/>
    </w:pPr>
    <w:rPr>
      <w:rFonts w:ascii="Segoe UI" w:hAnsi="Segoe UI"/>
      <w:sz w:val="20"/>
      <w:lang w:val="en-GB" w:eastAsia="en-GB"/>
    </w:rPr>
  </w:style>
  <w:style w:type="paragraph" w:customStyle="1" w:styleId="FCC4C1C59A3C4E7F94F263F7B1E8E50216">
    <w:name w:val="FCC4C1C59A3C4E7F94F263F7B1E8E50216"/>
    <w:rsid w:val="004F7F7F"/>
    <w:pPr>
      <w:spacing w:after="0" w:line="240" w:lineRule="auto"/>
    </w:pPr>
    <w:rPr>
      <w:rFonts w:ascii="Segoe UI" w:hAnsi="Segoe UI"/>
      <w:sz w:val="20"/>
      <w:lang w:val="en-GB" w:eastAsia="en-GB"/>
    </w:rPr>
  </w:style>
  <w:style w:type="paragraph" w:customStyle="1" w:styleId="0B4FCE9B58C54C3291BF3C754C15C8DC16">
    <w:name w:val="0B4FCE9B58C54C3291BF3C754C15C8DC16"/>
    <w:rsid w:val="004F7F7F"/>
    <w:pPr>
      <w:spacing w:after="0" w:line="240" w:lineRule="auto"/>
    </w:pPr>
    <w:rPr>
      <w:rFonts w:ascii="Segoe UI" w:hAnsi="Segoe UI"/>
      <w:sz w:val="20"/>
      <w:lang w:val="en-GB" w:eastAsia="en-GB"/>
    </w:rPr>
  </w:style>
  <w:style w:type="paragraph" w:customStyle="1" w:styleId="F0B1067E0B5143789145C2C2DDCE118E23">
    <w:name w:val="F0B1067E0B5143789145C2C2DDCE118E23"/>
    <w:rsid w:val="004F7F7F"/>
    <w:pPr>
      <w:spacing w:after="0" w:line="240" w:lineRule="auto"/>
    </w:pPr>
    <w:rPr>
      <w:rFonts w:ascii="Segoe UI" w:hAnsi="Segoe UI"/>
      <w:sz w:val="20"/>
      <w:lang w:val="en-GB" w:eastAsia="en-GB"/>
    </w:rPr>
  </w:style>
  <w:style w:type="paragraph" w:customStyle="1" w:styleId="88D8AC8611764FF5966DCF616E3975FC5">
    <w:name w:val="88D8AC8611764FF5966DCF616E3975FC5"/>
    <w:rsid w:val="004F7F7F"/>
    <w:pPr>
      <w:spacing w:after="0" w:line="240" w:lineRule="auto"/>
    </w:pPr>
    <w:rPr>
      <w:rFonts w:ascii="Segoe UI" w:hAnsi="Segoe UI"/>
      <w:sz w:val="20"/>
      <w:lang w:val="en-GB" w:eastAsia="en-GB"/>
    </w:rPr>
  </w:style>
  <w:style w:type="paragraph" w:customStyle="1" w:styleId="4CB9E27BA4224757B14534538AFB2EC212">
    <w:name w:val="4CB9E27BA4224757B14534538AFB2EC212"/>
    <w:rsid w:val="004F7F7F"/>
    <w:pPr>
      <w:spacing w:after="0" w:line="240" w:lineRule="auto"/>
    </w:pPr>
    <w:rPr>
      <w:rFonts w:ascii="Segoe UI" w:hAnsi="Segoe UI"/>
      <w:sz w:val="20"/>
      <w:lang w:val="en-GB" w:eastAsia="en-GB"/>
    </w:rPr>
  </w:style>
  <w:style w:type="paragraph" w:customStyle="1" w:styleId="C8EAD9067F5D46709077E769D378C96E12">
    <w:name w:val="C8EAD9067F5D46709077E769D378C96E12"/>
    <w:rsid w:val="004F7F7F"/>
    <w:pPr>
      <w:spacing w:after="0" w:line="240" w:lineRule="auto"/>
    </w:pPr>
    <w:rPr>
      <w:rFonts w:ascii="Segoe UI" w:hAnsi="Segoe UI"/>
      <w:sz w:val="20"/>
      <w:lang w:val="en-GB" w:eastAsia="en-GB"/>
    </w:rPr>
  </w:style>
  <w:style w:type="paragraph" w:customStyle="1" w:styleId="74188B3242E248FBA8E48AC60A07DF2112">
    <w:name w:val="74188B3242E248FBA8E48AC60A07DF2112"/>
    <w:rsid w:val="004F7F7F"/>
    <w:pPr>
      <w:spacing w:after="0" w:line="240" w:lineRule="auto"/>
    </w:pPr>
    <w:rPr>
      <w:rFonts w:ascii="Segoe UI" w:hAnsi="Segoe UI"/>
      <w:sz w:val="20"/>
      <w:lang w:val="en-GB" w:eastAsia="en-GB"/>
    </w:rPr>
  </w:style>
  <w:style w:type="paragraph" w:customStyle="1" w:styleId="4F73DDDFB4AB4361BA73937F83DAF59912">
    <w:name w:val="4F73DDDFB4AB4361BA73937F83DAF59912"/>
    <w:rsid w:val="004F7F7F"/>
    <w:pPr>
      <w:spacing w:after="0" w:line="240" w:lineRule="auto"/>
    </w:pPr>
    <w:rPr>
      <w:rFonts w:ascii="Segoe UI" w:hAnsi="Segoe UI"/>
      <w:sz w:val="20"/>
      <w:lang w:val="en-GB" w:eastAsia="en-GB"/>
    </w:rPr>
  </w:style>
  <w:style w:type="paragraph" w:customStyle="1" w:styleId="F839BD233651417BBF995526636495979">
    <w:name w:val="F839BD233651417BBF995526636495979"/>
    <w:rsid w:val="004F7F7F"/>
    <w:pPr>
      <w:spacing w:after="0" w:line="240" w:lineRule="auto"/>
    </w:pPr>
    <w:rPr>
      <w:rFonts w:ascii="Segoe UI" w:hAnsi="Segoe UI"/>
      <w:sz w:val="20"/>
      <w:lang w:val="en-GB" w:eastAsia="en-GB"/>
    </w:rPr>
  </w:style>
  <w:style w:type="paragraph" w:customStyle="1" w:styleId="00D7D0FCAFB84017AB28B0E299E491CD8">
    <w:name w:val="00D7D0FCAFB84017AB28B0E299E491CD8"/>
    <w:rsid w:val="004F7F7F"/>
    <w:pPr>
      <w:spacing w:after="0" w:line="240" w:lineRule="auto"/>
    </w:pPr>
    <w:rPr>
      <w:rFonts w:ascii="Segoe UI" w:hAnsi="Segoe UI"/>
      <w:sz w:val="20"/>
      <w:lang w:val="en-GB" w:eastAsia="en-GB"/>
    </w:rPr>
  </w:style>
  <w:style w:type="paragraph" w:customStyle="1" w:styleId="D29D377240654CD6A171CA585AF1CDCE12">
    <w:name w:val="D29D377240654CD6A171CA585AF1CDCE12"/>
    <w:rsid w:val="004F7F7F"/>
    <w:pPr>
      <w:spacing w:after="0" w:line="240" w:lineRule="auto"/>
    </w:pPr>
    <w:rPr>
      <w:rFonts w:ascii="Segoe UI" w:hAnsi="Segoe UI"/>
      <w:sz w:val="20"/>
      <w:lang w:val="en-GB" w:eastAsia="en-GB"/>
    </w:rPr>
  </w:style>
  <w:style w:type="paragraph" w:customStyle="1" w:styleId="159043ABDB3544C9999C41C8ADCF9D948">
    <w:name w:val="159043ABDB3544C9999C41C8ADCF9D948"/>
    <w:rsid w:val="004F7F7F"/>
    <w:pPr>
      <w:spacing w:after="0" w:line="240" w:lineRule="auto"/>
    </w:pPr>
    <w:rPr>
      <w:rFonts w:ascii="Segoe UI" w:hAnsi="Segoe UI"/>
      <w:sz w:val="20"/>
      <w:lang w:val="en-GB" w:eastAsia="en-GB"/>
    </w:rPr>
  </w:style>
  <w:style w:type="paragraph" w:customStyle="1" w:styleId="C6BDB6DAF30C450E9CE16E3C671F0FBA8">
    <w:name w:val="C6BDB6DAF30C450E9CE16E3C671F0FBA8"/>
    <w:rsid w:val="004F7F7F"/>
    <w:pPr>
      <w:spacing w:after="0" w:line="240" w:lineRule="auto"/>
    </w:pPr>
    <w:rPr>
      <w:rFonts w:ascii="Segoe UI" w:hAnsi="Segoe UI"/>
      <w:sz w:val="20"/>
      <w:lang w:val="en-GB" w:eastAsia="en-GB"/>
    </w:rPr>
  </w:style>
  <w:style w:type="paragraph" w:customStyle="1" w:styleId="390664BCD8F2455481397BD9945D8E2A12">
    <w:name w:val="390664BCD8F2455481397BD9945D8E2A12"/>
    <w:rsid w:val="004F7F7F"/>
    <w:pPr>
      <w:spacing w:after="0" w:line="240" w:lineRule="auto"/>
    </w:pPr>
    <w:rPr>
      <w:rFonts w:ascii="Segoe UI" w:hAnsi="Segoe UI"/>
      <w:sz w:val="20"/>
      <w:lang w:val="en-GB" w:eastAsia="en-GB"/>
    </w:rPr>
  </w:style>
  <w:style w:type="paragraph" w:customStyle="1" w:styleId="2C4FC446CBFF4159A00764AA193CA4CE8">
    <w:name w:val="2C4FC446CBFF4159A00764AA193CA4CE8"/>
    <w:rsid w:val="004F7F7F"/>
    <w:pPr>
      <w:spacing w:after="0" w:line="240" w:lineRule="auto"/>
    </w:pPr>
    <w:rPr>
      <w:rFonts w:ascii="Segoe UI" w:hAnsi="Segoe UI"/>
      <w:sz w:val="20"/>
      <w:lang w:val="en-GB" w:eastAsia="en-GB"/>
    </w:rPr>
  </w:style>
  <w:style w:type="paragraph" w:customStyle="1" w:styleId="651DBB63FECA49F99504430065C1E39B8">
    <w:name w:val="651DBB63FECA49F99504430065C1E39B8"/>
    <w:rsid w:val="004F7F7F"/>
    <w:pPr>
      <w:spacing w:after="0" w:line="240" w:lineRule="auto"/>
    </w:pPr>
    <w:rPr>
      <w:rFonts w:ascii="Segoe UI" w:hAnsi="Segoe UI"/>
      <w:sz w:val="20"/>
      <w:lang w:val="en-GB" w:eastAsia="en-GB"/>
    </w:rPr>
  </w:style>
  <w:style w:type="paragraph" w:customStyle="1" w:styleId="7EC6A9C02BBD4526952FFCFA61C64800">
    <w:name w:val="7EC6A9C02BBD4526952FFCFA61C64800"/>
    <w:rsid w:val="004F7F7F"/>
    <w:pPr>
      <w:spacing w:after="0" w:line="240" w:lineRule="auto"/>
    </w:pPr>
    <w:rPr>
      <w:rFonts w:ascii="Segoe UI" w:hAnsi="Segoe UI"/>
      <w:sz w:val="20"/>
      <w:lang w:val="en-GB" w:eastAsia="en-GB"/>
    </w:rPr>
  </w:style>
  <w:style w:type="paragraph" w:customStyle="1" w:styleId="0C45F915D0214B29B77A5E384EC51DD0">
    <w:name w:val="0C45F915D0214B29B77A5E384EC51DD0"/>
    <w:rsid w:val="004F7F7F"/>
    <w:pPr>
      <w:spacing w:after="0" w:line="240" w:lineRule="auto"/>
    </w:pPr>
    <w:rPr>
      <w:rFonts w:ascii="Segoe UI" w:hAnsi="Segoe UI"/>
      <w:sz w:val="20"/>
      <w:lang w:val="en-GB" w:eastAsia="en-GB"/>
    </w:rPr>
  </w:style>
  <w:style w:type="paragraph" w:customStyle="1" w:styleId="ACD93783FBBD4C69A2587DBCFA988AD4">
    <w:name w:val="ACD93783FBBD4C69A2587DBCFA988AD4"/>
    <w:rsid w:val="004F7F7F"/>
    <w:pPr>
      <w:spacing w:after="0" w:line="240" w:lineRule="auto"/>
    </w:pPr>
    <w:rPr>
      <w:rFonts w:ascii="Segoe UI" w:hAnsi="Segoe UI"/>
      <w:sz w:val="20"/>
      <w:lang w:val="en-GB" w:eastAsia="en-GB"/>
    </w:rPr>
  </w:style>
  <w:style w:type="paragraph" w:customStyle="1" w:styleId="56381CE277BE4958A75ACA290E712788">
    <w:name w:val="56381CE277BE4958A75ACA290E712788"/>
    <w:rsid w:val="004F7F7F"/>
    <w:pPr>
      <w:spacing w:after="0" w:line="240" w:lineRule="auto"/>
    </w:pPr>
    <w:rPr>
      <w:rFonts w:ascii="Segoe UI" w:hAnsi="Segoe UI"/>
      <w:sz w:val="20"/>
      <w:lang w:val="en-GB" w:eastAsia="en-GB"/>
    </w:rPr>
  </w:style>
  <w:style w:type="paragraph" w:customStyle="1" w:styleId="BC12FA47494649088F21031EB9B92BD6">
    <w:name w:val="BC12FA47494649088F21031EB9B92BD6"/>
    <w:rsid w:val="004F7F7F"/>
    <w:pPr>
      <w:spacing w:after="0" w:line="240" w:lineRule="auto"/>
    </w:pPr>
    <w:rPr>
      <w:rFonts w:ascii="Segoe UI" w:hAnsi="Segoe UI"/>
      <w:sz w:val="20"/>
      <w:lang w:val="en-GB" w:eastAsia="en-GB"/>
    </w:rPr>
  </w:style>
  <w:style w:type="paragraph" w:customStyle="1" w:styleId="346BF16176694C56B2E3FC7BD7D74772">
    <w:name w:val="346BF16176694C56B2E3FC7BD7D74772"/>
    <w:rsid w:val="004F7F7F"/>
    <w:pPr>
      <w:spacing w:after="0" w:line="240" w:lineRule="auto"/>
    </w:pPr>
    <w:rPr>
      <w:rFonts w:ascii="Segoe UI" w:hAnsi="Segoe UI"/>
      <w:sz w:val="20"/>
      <w:lang w:val="en-GB" w:eastAsia="en-GB"/>
    </w:rPr>
  </w:style>
  <w:style w:type="paragraph" w:customStyle="1" w:styleId="75E73BE14D194578B958029AE3960506">
    <w:name w:val="75E73BE14D194578B958029AE3960506"/>
    <w:rsid w:val="004F7F7F"/>
    <w:pPr>
      <w:spacing w:after="0" w:line="240" w:lineRule="auto"/>
    </w:pPr>
    <w:rPr>
      <w:rFonts w:ascii="Segoe UI" w:hAnsi="Segoe UI"/>
      <w:sz w:val="20"/>
      <w:lang w:val="en-GB" w:eastAsia="en-GB"/>
    </w:rPr>
  </w:style>
  <w:style w:type="paragraph" w:customStyle="1" w:styleId="B31D5FB6C08B42CD8C8B115D1C758DB2">
    <w:name w:val="B31D5FB6C08B42CD8C8B115D1C758DB2"/>
    <w:rsid w:val="004F7F7F"/>
    <w:pPr>
      <w:spacing w:after="0" w:line="240" w:lineRule="auto"/>
    </w:pPr>
    <w:rPr>
      <w:rFonts w:ascii="Segoe UI" w:hAnsi="Segoe UI"/>
      <w:sz w:val="20"/>
      <w:lang w:val="en-GB" w:eastAsia="en-GB"/>
    </w:rPr>
  </w:style>
  <w:style w:type="paragraph" w:customStyle="1" w:styleId="218A96D1037A489A89CC4C23E55F943E">
    <w:name w:val="218A96D1037A489A89CC4C23E55F943E"/>
    <w:rsid w:val="004F7F7F"/>
    <w:pPr>
      <w:spacing w:after="0" w:line="240" w:lineRule="auto"/>
    </w:pPr>
    <w:rPr>
      <w:rFonts w:ascii="Segoe UI" w:hAnsi="Segoe UI"/>
      <w:sz w:val="20"/>
      <w:lang w:val="en-GB" w:eastAsia="en-GB"/>
    </w:rPr>
  </w:style>
  <w:style w:type="paragraph" w:customStyle="1" w:styleId="7C84CBCDB8B3448FB19C1D25C7A4A40B">
    <w:name w:val="7C84CBCDB8B3448FB19C1D25C7A4A40B"/>
    <w:rsid w:val="004F7F7F"/>
    <w:pPr>
      <w:spacing w:after="0" w:line="240" w:lineRule="auto"/>
    </w:pPr>
    <w:rPr>
      <w:rFonts w:ascii="Segoe UI" w:hAnsi="Segoe UI"/>
      <w:sz w:val="20"/>
      <w:lang w:val="en-GB" w:eastAsia="en-GB"/>
    </w:rPr>
  </w:style>
  <w:style w:type="paragraph" w:customStyle="1" w:styleId="804CB3B52ABF416CB0A1DDDF6CD9F6B8">
    <w:name w:val="804CB3B52ABF416CB0A1DDDF6CD9F6B8"/>
    <w:rsid w:val="004F7F7F"/>
    <w:pPr>
      <w:spacing w:after="0" w:line="240" w:lineRule="auto"/>
    </w:pPr>
    <w:rPr>
      <w:rFonts w:ascii="Segoe UI" w:hAnsi="Segoe UI"/>
      <w:sz w:val="20"/>
      <w:lang w:val="en-GB" w:eastAsia="en-GB"/>
    </w:rPr>
  </w:style>
  <w:style w:type="paragraph" w:customStyle="1" w:styleId="93B4D217577F4C4FB41AF6897FC42D24">
    <w:name w:val="93B4D217577F4C4FB41AF6897FC42D24"/>
    <w:rsid w:val="004F7F7F"/>
    <w:pPr>
      <w:spacing w:after="0" w:line="240" w:lineRule="auto"/>
    </w:pPr>
    <w:rPr>
      <w:rFonts w:ascii="Segoe UI" w:hAnsi="Segoe UI"/>
      <w:sz w:val="20"/>
      <w:lang w:val="en-GB" w:eastAsia="en-GB"/>
    </w:rPr>
  </w:style>
  <w:style w:type="paragraph" w:customStyle="1" w:styleId="2FC694E1283A4DFAA48372907608548E">
    <w:name w:val="2FC694E1283A4DFAA48372907608548E"/>
    <w:rsid w:val="004F7F7F"/>
    <w:pPr>
      <w:spacing w:after="0" w:line="240" w:lineRule="auto"/>
    </w:pPr>
    <w:rPr>
      <w:rFonts w:ascii="Segoe UI" w:hAnsi="Segoe UI"/>
      <w:sz w:val="20"/>
      <w:lang w:val="en-GB" w:eastAsia="en-GB"/>
    </w:rPr>
  </w:style>
  <w:style w:type="paragraph" w:customStyle="1" w:styleId="8B1F75F0C6154C998E66AD666FAEDF88">
    <w:name w:val="8B1F75F0C6154C998E66AD666FAEDF88"/>
    <w:rsid w:val="004F7F7F"/>
    <w:pPr>
      <w:spacing w:after="0" w:line="240" w:lineRule="auto"/>
    </w:pPr>
    <w:rPr>
      <w:rFonts w:ascii="Segoe UI" w:hAnsi="Segoe UI"/>
      <w:sz w:val="20"/>
      <w:lang w:val="en-GB" w:eastAsia="en-GB"/>
    </w:rPr>
  </w:style>
  <w:style w:type="paragraph" w:customStyle="1" w:styleId="EBC95EBBFC514D098EB209D7D5475E8D">
    <w:name w:val="EBC95EBBFC514D098EB209D7D5475E8D"/>
    <w:rsid w:val="004F7F7F"/>
    <w:pPr>
      <w:spacing w:after="0" w:line="240" w:lineRule="auto"/>
    </w:pPr>
    <w:rPr>
      <w:rFonts w:ascii="Segoe UI" w:hAnsi="Segoe UI"/>
      <w:sz w:val="20"/>
      <w:lang w:val="en-GB" w:eastAsia="en-GB"/>
    </w:rPr>
  </w:style>
  <w:style w:type="paragraph" w:customStyle="1" w:styleId="360FAFB961444BF58BD58602A8B5E7BA">
    <w:name w:val="360FAFB961444BF58BD58602A8B5E7BA"/>
    <w:rsid w:val="004F7F7F"/>
    <w:pPr>
      <w:spacing w:after="0" w:line="240" w:lineRule="auto"/>
    </w:pPr>
    <w:rPr>
      <w:rFonts w:ascii="Segoe UI" w:hAnsi="Segoe UI"/>
      <w:sz w:val="20"/>
      <w:lang w:val="en-GB" w:eastAsia="en-GB"/>
    </w:rPr>
  </w:style>
  <w:style w:type="paragraph" w:customStyle="1" w:styleId="F66F272076224BE7A8081C0294E41FCA">
    <w:name w:val="F66F272076224BE7A8081C0294E41FCA"/>
    <w:rsid w:val="004F7F7F"/>
    <w:pPr>
      <w:spacing w:after="0" w:line="240" w:lineRule="auto"/>
    </w:pPr>
    <w:rPr>
      <w:rFonts w:ascii="Segoe UI" w:hAnsi="Segoe UI"/>
      <w:sz w:val="20"/>
      <w:lang w:val="en-GB" w:eastAsia="en-GB"/>
    </w:rPr>
  </w:style>
  <w:style w:type="paragraph" w:customStyle="1" w:styleId="D118FAD58BED44B59459435A05C931B1">
    <w:name w:val="D118FAD58BED44B59459435A05C931B1"/>
    <w:rsid w:val="004F7F7F"/>
    <w:pPr>
      <w:spacing w:after="0" w:line="240" w:lineRule="auto"/>
    </w:pPr>
    <w:rPr>
      <w:rFonts w:ascii="Segoe UI" w:hAnsi="Segoe UI"/>
      <w:sz w:val="20"/>
      <w:lang w:val="en-GB" w:eastAsia="en-GB"/>
    </w:rPr>
  </w:style>
  <w:style w:type="paragraph" w:customStyle="1" w:styleId="A247D324D4974598AA68DACB1F7E6ACC">
    <w:name w:val="A247D324D4974598AA68DACB1F7E6ACC"/>
    <w:rsid w:val="004F7F7F"/>
    <w:pPr>
      <w:spacing w:after="0" w:line="240" w:lineRule="auto"/>
    </w:pPr>
    <w:rPr>
      <w:rFonts w:ascii="Segoe UI" w:hAnsi="Segoe UI"/>
      <w:sz w:val="20"/>
      <w:lang w:val="en-GB" w:eastAsia="en-GB"/>
    </w:rPr>
  </w:style>
  <w:style w:type="paragraph" w:customStyle="1" w:styleId="3D6B672CF4F24F3BB43DA368F9605B3C">
    <w:name w:val="3D6B672CF4F24F3BB43DA368F9605B3C"/>
    <w:rsid w:val="004F7F7F"/>
    <w:pPr>
      <w:spacing w:after="0" w:line="240" w:lineRule="auto"/>
    </w:pPr>
    <w:rPr>
      <w:rFonts w:ascii="Segoe UI" w:hAnsi="Segoe UI"/>
      <w:sz w:val="20"/>
      <w:lang w:val="en-GB" w:eastAsia="en-GB"/>
    </w:rPr>
  </w:style>
  <w:style w:type="paragraph" w:customStyle="1" w:styleId="3B7747DF045C411E87EA044583D86AE2">
    <w:name w:val="3B7747DF045C411E87EA044583D86AE2"/>
    <w:rsid w:val="004F7F7F"/>
    <w:pPr>
      <w:spacing w:after="0" w:line="240" w:lineRule="auto"/>
    </w:pPr>
    <w:rPr>
      <w:rFonts w:ascii="Segoe UI" w:hAnsi="Segoe UI"/>
      <w:sz w:val="20"/>
      <w:lang w:val="en-GB" w:eastAsia="en-GB"/>
    </w:rPr>
  </w:style>
  <w:style w:type="paragraph" w:customStyle="1" w:styleId="99ACCFE815BD4A0BAFCBC19787C13C31">
    <w:name w:val="99ACCFE815BD4A0BAFCBC19787C13C31"/>
    <w:rsid w:val="004F7F7F"/>
    <w:pPr>
      <w:spacing w:after="0" w:line="240" w:lineRule="auto"/>
    </w:pPr>
    <w:rPr>
      <w:rFonts w:ascii="Segoe UI" w:hAnsi="Segoe UI"/>
      <w:sz w:val="20"/>
      <w:lang w:val="en-GB" w:eastAsia="en-GB"/>
    </w:rPr>
  </w:style>
  <w:style w:type="paragraph" w:customStyle="1" w:styleId="DEB5A8A9A2134DFD986D6552F6AB8A7E">
    <w:name w:val="DEB5A8A9A2134DFD986D6552F6AB8A7E"/>
    <w:rsid w:val="004F7F7F"/>
    <w:pPr>
      <w:spacing w:after="0" w:line="240" w:lineRule="auto"/>
    </w:pPr>
    <w:rPr>
      <w:rFonts w:ascii="Segoe UI" w:hAnsi="Segoe UI"/>
      <w:sz w:val="20"/>
      <w:lang w:val="en-GB" w:eastAsia="en-GB"/>
    </w:rPr>
  </w:style>
  <w:style w:type="paragraph" w:customStyle="1" w:styleId="9296CEBB440C42EEA47DDD613F24B2A8">
    <w:name w:val="9296CEBB440C42EEA47DDD613F24B2A8"/>
    <w:rsid w:val="004F7F7F"/>
    <w:pPr>
      <w:spacing w:after="0" w:line="240" w:lineRule="auto"/>
    </w:pPr>
    <w:rPr>
      <w:rFonts w:ascii="Segoe UI" w:hAnsi="Segoe UI"/>
      <w:sz w:val="20"/>
      <w:lang w:val="en-GB" w:eastAsia="en-GB"/>
    </w:rPr>
  </w:style>
  <w:style w:type="paragraph" w:customStyle="1" w:styleId="F59FCC2DFE514B1CB19928CBF39428F4">
    <w:name w:val="F59FCC2DFE514B1CB19928CBF39428F4"/>
    <w:rsid w:val="004F7F7F"/>
    <w:pPr>
      <w:spacing w:after="0" w:line="240" w:lineRule="auto"/>
    </w:pPr>
    <w:rPr>
      <w:rFonts w:ascii="Segoe UI" w:hAnsi="Segoe UI"/>
      <w:sz w:val="20"/>
      <w:lang w:val="en-GB" w:eastAsia="en-GB"/>
    </w:rPr>
  </w:style>
  <w:style w:type="paragraph" w:customStyle="1" w:styleId="A3CC38B7B5E14D2CA9B52770E0C90A12">
    <w:name w:val="A3CC38B7B5E14D2CA9B52770E0C90A12"/>
    <w:rsid w:val="004F7F7F"/>
  </w:style>
  <w:style w:type="paragraph" w:customStyle="1" w:styleId="3A3309A466EC47628542DE9D6A830E9334">
    <w:name w:val="3A3309A466EC47628542DE9D6A830E9334"/>
    <w:rsid w:val="004F7F7F"/>
    <w:pPr>
      <w:spacing w:after="0" w:line="240" w:lineRule="auto"/>
    </w:pPr>
    <w:rPr>
      <w:rFonts w:ascii="Segoe UI" w:hAnsi="Segoe UI"/>
      <w:b/>
      <w:sz w:val="20"/>
      <w:lang w:val="en-GB" w:eastAsia="en-GB"/>
    </w:rPr>
  </w:style>
  <w:style w:type="paragraph" w:customStyle="1" w:styleId="276E5681654A4192BED2D26985D924BD34">
    <w:name w:val="276E5681654A4192BED2D26985D924BD34"/>
    <w:rsid w:val="004F7F7F"/>
    <w:pPr>
      <w:spacing w:after="0" w:line="240" w:lineRule="auto"/>
    </w:pPr>
    <w:rPr>
      <w:rFonts w:ascii="Segoe UI" w:hAnsi="Segoe UI"/>
      <w:b/>
      <w:sz w:val="20"/>
      <w:lang w:val="en-GB" w:eastAsia="en-GB"/>
    </w:rPr>
  </w:style>
  <w:style w:type="paragraph" w:customStyle="1" w:styleId="5DE751AC11804EF6BE57BB36936DA6B324">
    <w:name w:val="5DE751AC11804EF6BE57BB36936DA6B324"/>
    <w:rsid w:val="004F7F7F"/>
    <w:pPr>
      <w:spacing w:after="0" w:line="240" w:lineRule="auto"/>
    </w:pPr>
    <w:rPr>
      <w:rFonts w:ascii="Segoe UI" w:hAnsi="Segoe UI"/>
      <w:sz w:val="20"/>
      <w:lang w:val="en-GB" w:eastAsia="en-GB"/>
    </w:rPr>
  </w:style>
  <w:style w:type="paragraph" w:customStyle="1" w:styleId="A3CC38B7B5E14D2CA9B52770E0C90A121">
    <w:name w:val="A3CC38B7B5E14D2CA9B52770E0C90A121"/>
    <w:rsid w:val="004F7F7F"/>
    <w:pPr>
      <w:spacing w:after="0" w:line="240" w:lineRule="auto"/>
    </w:pPr>
    <w:rPr>
      <w:rFonts w:ascii="Segoe UI" w:hAnsi="Segoe UI"/>
      <w:sz w:val="20"/>
      <w:lang w:val="en-GB" w:eastAsia="en-GB"/>
    </w:rPr>
  </w:style>
  <w:style w:type="paragraph" w:customStyle="1" w:styleId="7B88634315DD43CC99E8DBCA3B8EBC3734">
    <w:name w:val="7B88634315DD43CC99E8DBCA3B8EBC3734"/>
    <w:rsid w:val="004F7F7F"/>
    <w:pPr>
      <w:spacing w:after="0" w:line="240" w:lineRule="auto"/>
    </w:pPr>
    <w:rPr>
      <w:rFonts w:ascii="Segoe UI" w:hAnsi="Segoe UI"/>
      <w:sz w:val="20"/>
      <w:lang w:val="en-GB" w:eastAsia="en-GB"/>
    </w:rPr>
  </w:style>
  <w:style w:type="paragraph" w:customStyle="1" w:styleId="5FDEE799DAF54CD8BBBD974177B6D20C34">
    <w:name w:val="5FDEE799DAF54CD8BBBD974177B6D20C34"/>
    <w:rsid w:val="004F7F7F"/>
    <w:pPr>
      <w:spacing w:after="0" w:line="240" w:lineRule="auto"/>
    </w:pPr>
    <w:rPr>
      <w:rFonts w:ascii="Segoe UI" w:hAnsi="Segoe UI"/>
      <w:sz w:val="20"/>
      <w:lang w:val="en-GB" w:eastAsia="en-GB"/>
    </w:rPr>
  </w:style>
  <w:style w:type="paragraph" w:customStyle="1" w:styleId="9DF15DE4D70F49EE85D218900104946E34">
    <w:name w:val="9DF15DE4D70F49EE85D218900104946E34"/>
    <w:rsid w:val="004F7F7F"/>
    <w:pPr>
      <w:spacing w:after="0" w:line="240" w:lineRule="auto"/>
    </w:pPr>
    <w:rPr>
      <w:rFonts w:ascii="Segoe UI" w:hAnsi="Segoe UI"/>
      <w:sz w:val="20"/>
      <w:lang w:val="en-GB" w:eastAsia="en-GB"/>
    </w:rPr>
  </w:style>
  <w:style w:type="paragraph" w:customStyle="1" w:styleId="8C67379A14D543A5A9F0A29A997B083934">
    <w:name w:val="8C67379A14D543A5A9F0A29A997B083934"/>
    <w:rsid w:val="004F7F7F"/>
    <w:pPr>
      <w:spacing w:after="0" w:line="240" w:lineRule="auto"/>
    </w:pPr>
    <w:rPr>
      <w:rFonts w:ascii="Segoe UI" w:hAnsi="Segoe UI"/>
      <w:sz w:val="20"/>
      <w:lang w:val="en-GB" w:eastAsia="en-GB"/>
    </w:rPr>
  </w:style>
  <w:style w:type="paragraph" w:customStyle="1" w:styleId="95DBC423593B4309B3C7FC272C30D63024">
    <w:name w:val="95DBC423593B4309B3C7FC272C30D63024"/>
    <w:rsid w:val="004F7F7F"/>
    <w:pPr>
      <w:spacing w:after="0" w:line="240" w:lineRule="auto"/>
    </w:pPr>
    <w:rPr>
      <w:rFonts w:ascii="Segoe UI" w:hAnsi="Segoe UI"/>
      <w:sz w:val="20"/>
      <w:lang w:val="en-GB" w:eastAsia="en-GB"/>
    </w:rPr>
  </w:style>
  <w:style w:type="paragraph" w:customStyle="1" w:styleId="1D7A5E5A7CD2448D9917E2550168E8A523">
    <w:name w:val="1D7A5E5A7CD2448D9917E2550168E8A523"/>
    <w:rsid w:val="004F7F7F"/>
    <w:pPr>
      <w:spacing w:after="0" w:line="240" w:lineRule="auto"/>
    </w:pPr>
    <w:rPr>
      <w:rFonts w:ascii="Segoe UI" w:hAnsi="Segoe UI"/>
      <w:sz w:val="20"/>
      <w:lang w:val="en-GB" w:eastAsia="en-GB"/>
    </w:rPr>
  </w:style>
  <w:style w:type="paragraph" w:customStyle="1" w:styleId="8D597EC715304BEFA8327CB1A2CFB4A323">
    <w:name w:val="8D597EC715304BEFA8327CB1A2CFB4A323"/>
    <w:rsid w:val="004F7F7F"/>
    <w:pPr>
      <w:spacing w:after="0" w:line="240" w:lineRule="auto"/>
    </w:pPr>
    <w:rPr>
      <w:rFonts w:ascii="Segoe UI" w:hAnsi="Segoe UI"/>
      <w:sz w:val="20"/>
      <w:lang w:val="en-GB" w:eastAsia="en-GB"/>
    </w:rPr>
  </w:style>
  <w:style w:type="paragraph" w:customStyle="1" w:styleId="C01D21DE60B645FFBB6452899A01C8AB23">
    <w:name w:val="C01D21DE60B645FFBB6452899A01C8AB23"/>
    <w:rsid w:val="004F7F7F"/>
    <w:pPr>
      <w:spacing w:after="0" w:line="240" w:lineRule="auto"/>
    </w:pPr>
    <w:rPr>
      <w:rFonts w:ascii="Segoe UI" w:hAnsi="Segoe UI"/>
      <w:sz w:val="20"/>
      <w:lang w:val="en-GB" w:eastAsia="en-GB"/>
    </w:rPr>
  </w:style>
  <w:style w:type="paragraph" w:customStyle="1" w:styleId="FCC4C1C59A3C4E7F94F263F7B1E8E50217">
    <w:name w:val="FCC4C1C59A3C4E7F94F263F7B1E8E50217"/>
    <w:rsid w:val="004F7F7F"/>
    <w:pPr>
      <w:spacing w:after="0" w:line="240" w:lineRule="auto"/>
    </w:pPr>
    <w:rPr>
      <w:rFonts w:ascii="Segoe UI" w:hAnsi="Segoe UI"/>
      <w:sz w:val="20"/>
      <w:lang w:val="en-GB" w:eastAsia="en-GB"/>
    </w:rPr>
  </w:style>
  <w:style w:type="paragraph" w:customStyle="1" w:styleId="0B4FCE9B58C54C3291BF3C754C15C8DC17">
    <w:name w:val="0B4FCE9B58C54C3291BF3C754C15C8DC17"/>
    <w:rsid w:val="004F7F7F"/>
    <w:pPr>
      <w:spacing w:after="0" w:line="240" w:lineRule="auto"/>
    </w:pPr>
    <w:rPr>
      <w:rFonts w:ascii="Segoe UI" w:hAnsi="Segoe UI"/>
      <w:sz w:val="20"/>
      <w:lang w:val="en-GB" w:eastAsia="en-GB"/>
    </w:rPr>
  </w:style>
  <w:style w:type="paragraph" w:customStyle="1" w:styleId="F0B1067E0B5143789145C2C2DDCE118E24">
    <w:name w:val="F0B1067E0B5143789145C2C2DDCE118E24"/>
    <w:rsid w:val="004F7F7F"/>
    <w:pPr>
      <w:spacing w:after="0" w:line="240" w:lineRule="auto"/>
    </w:pPr>
    <w:rPr>
      <w:rFonts w:ascii="Segoe UI" w:hAnsi="Segoe UI"/>
      <w:sz w:val="20"/>
      <w:lang w:val="en-GB" w:eastAsia="en-GB"/>
    </w:rPr>
  </w:style>
  <w:style w:type="paragraph" w:customStyle="1" w:styleId="88D8AC8611764FF5966DCF616E3975FC6">
    <w:name w:val="88D8AC8611764FF5966DCF616E3975FC6"/>
    <w:rsid w:val="004F7F7F"/>
    <w:pPr>
      <w:spacing w:after="0" w:line="240" w:lineRule="auto"/>
    </w:pPr>
    <w:rPr>
      <w:rFonts w:ascii="Segoe UI" w:hAnsi="Segoe UI"/>
      <w:sz w:val="20"/>
      <w:lang w:val="en-GB" w:eastAsia="en-GB"/>
    </w:rPr>
  </w:style>
  <w:style w:type="paragraph" w:customStyle="1" w:styleId="4CB9E27BA4224757B14534538AFB2EC213">
    <w:name w:val="4CB9E27BA4224757B14534538AFB2EC213"/>
    <w:rsid w:val="004F7F7F"/>
    <w:pPr>
      <w:spacing w:after="0" w:line="240" w:lineRule="auto"/>
    </w:pPr>
    <w:rPr>
      <w:rFonts w:ascii="Segoe UI" w:hAnsi="Segoe UI"/>
      <w:sz w:val="20"/>
      <w:lang w:val="en-GB" w:eastAsia="en-GB"/>
    </w:rPr>
  </w:style>
  <w:style w:type="paragraph" w:customStyle="1" w:styleId="C8EAD9067F5D46709077E769D378C96E13">
    <w:name w:val="C8EAD9067F5D46709077E769D378C96E13"/>
    <w:rsid w:val="004F7F7F"/>
    <w:pPr>
      <w:spacing w:after="0" w:line="240" w:lineRule="auto"/>
    </w:pPr>
    <w:rPr>
      <w:rFonts w:ascii="Segoe UI" w:hAnsi="Segoe UI"/>
      <w:sz w:val="20"/>
      <w:lang w:val="en-GB" w:eastAsia="en-GB"/>
    </w:rPr>
  </w:style>
  <w:style w:type="paragraph" w:customStyle="1" w:styleId="74188B3242E248FBA8E48AC60A07DF2113">
    <w:name w:val="74188B3242E248FBA8E48AC60A07DF2113"/>
    <w:rsid w:val="004F7F7F"/>
    <w:pPr>
      <w:spacing w:after="0" w:line="240" w:lineRule="auto"/>
    </w:pPr>
    <w:rPr>
      <w:rFonts w:ascii="Segoe UI" w:hAnsi="Segoe UI"/>
      <w:sz w:val="20"/>
      <w:lang w:val="en-GB" w:eastAsia="en-GB"/>
    </w:rPr>
  </w:style>
  <w:style w:type="paragraph" w:customStyle="1" w:styleId="4F73DDDFB4AB4361BA73937F83DAF59913">
    <w:name w:val="4F73DDDFB4AB4361BA73937F83DAF59913"/>
    <w:rsid w:val="004F7F7F"/>
    <w:pPr>
      <w:spacing w:after="0" w:line="240" w:lineRule="auto"/>
    </w:pPr>
    <w:rPr>
      <w:rFonts w:ascii="Segoe UI" w:hAnsi="Segoe UI"/>
      <w:sz w:val="20"/>
      <w:lang w:val="en-GB" w:eastAsia="en-GB"/>
    </w:rPr>
  </w:style>
  <w:style w:type="paragraph" w:customStyle="1" w:styleId="F839BD233651417BBF9955266364959710">
    <w:name w:val="F839BD233651417BBF9955266364959710"/>
    <w:rsid w:val="004F7F7F"/>
    <w:pPr>
      <w:spacing w:after="0" w:line="240" w:lineRule="auto"/>
    </w:pPr>
    <w:rPr>
      <w:rFonts w:ascii="Segoe UI" w:hAnsi="Segoe UI"/>
      <w:sz w:val="20"/>
      <w:lang w:val="en-GB" w:eastAsia="en-GB"/>
    </w:rPr>
  </w:style>
  <w:style w:type="paragraph" w:customStyle="1" w:styleId="00D7D0FCAFB84017AB28B0E299E491CD9">
    <w:name w:val="00D7D0FCAFB84017AB28B0E299E491CD9"/>
    <w:rsid w:val="004F7F7F"/>
    <w:pPr>
      <w:spacing w:after="0" w:line="240" w:lineRule="auto"/>
    </w:pPr>
    <w:rPr>
      <w:rFonts w:ascii="Segoe UI" w:hAnsi="Segoe UI"/>
      <w:sz w:val="20"/>
      <w:lang w:val="en-GB" w:eastAsia="en-GB"/>
    </w:rPr>
  </w:style>
  <w:style w:type="paragraph" w:customStyle="1" w:styleId="D29D377240654CD6A171CA585AF1CDCE13">
    <w:name w:val="D29D377240654CD6A171CA585AF1CDCE13"/>
    <w:rsid w:val="004F7F7F"/>
    <w:pPr>
      <w:spacing w:after="0" w:line="240" w:lineRule="auto"/>
    </w:pPr>
    <w:rPr>
      <w:rFonts w:ascii="Segoe UI" w:hAnsi="Segoe UI"/>
      <w:sz w:val="20"/>
      <w:lang w:val="en-GB" w:eastAsia="en-GB"/>
    </w:rPr>
  </w:style>
  <w:style w:type="paragraph" w:customStyle="1" w:styleId="159043ABDB3544C9999C41C8ADCF9D949">
    <w:name w:val="159043ABDB3544C9999C41C8ADCF9D949"/>
    <w:rsid w:val="004F7F7F"/>
    <w:pPr>
      <w:spacing w:after="0" w:line="240" w:lineRule="auto"/>
    </w:pPr>
    <w:rPr>
      <w:rFonts w:ascii="Segoe UI" w:hAnsi="Segoe UI"/>
      <w:sz w:val="20"/>
      <w:lang w:val="en-GB" w:eastAsia="en-GB"/>
    </w:rPr>
  </w:style>
  <w:style w:type="paragraph" w:customStyle="1" w:styleId="C6BDB6DAF30C450E9CE16E3C671F0FBA9">
    <w:name w:val="C6BDB6DAF30C450E9CE16E3C671F0FBA9"/>
    <w:rsid w:val="004F7F7F"/>
    <w:pPr>
      <w:spacing w:after="0" w:line="240" w:lineRule="auto"/>
    </w:pPr>
    <w:rPr>
      <w:rFonts w:ascii="Segoe UI" w:hAnsi="Segoe UI"/>
      <w:sz w:val="20"/>
      <w:lang w:val="en-GB" w:eastAsia="en-GB"/>
    </w:rPr>
  </w:style>
  <w:style w:type="paragraph" w:customStyle="1" w:styleId="390664BCD8F2455481397BD9945D8E2A13">
    <w:name w:val="390664BCD8F2455481397BD9945D8E2A13"/>
    <w:rsid w:val="004F7F7F"/>
    <w:pPr>
      <w:spacing w:after="0" w:line="240" w:lineRule="auto"/>
    </w:pPr>
    <w:rPr>
      <w:rFonts w:ascii="Segoe UI" w:hAnsi="Segoe UI"/>
      <w:sz w:val="20"/>
      <w:lang w:val="en-GB" w:eastAsia="en-GB"/>
    </w:rPr>
  </w:style>
  <w:style w:type="paragraph" w:customStyle="1" w:styleId="2C4FC446CBFF4159A00764AA193CA4CE9">
    <w:name w:val="2C4FC446CBFF4159A00764AA193CA4CE9"/>
    <w:rsid w:val="004F7F7F"/>
    <w:pPr>
      <w:spacing w:after="0" w:line="240" w:lineRule="auto"/>
    </w:pPr>
    <w:rPr>
      <w:rFonts w:ascii="Segoe UI" w:hAnsi="Segoe UI"/>
      <w:sz w:val="20"/>
      <w:lang w:val="en-GB" w:eastAsia="en-GB"/>
    </w:rPr>
  </w:style>
  <w:style w:type="paragraph" w:customStyle="1" w:styleId="651DBB63FECA49F99504430065C1E39B9">
    <w:name w:val="651DBB63FECA49F99504430065C1E39B9"/>
    <w:rsid w:val="004F7F7F"/>
    <w:pPr>
      <w:spacing w:after="0" w:line="240" w:lineRule="auto"/>
    </w:pPr>
    <w:rPr>
      <w:rFonts w:ascii="Segoe UI" w:hAnsi="Segoe UI"/>
      <w:sz w:val="20"/>
      <w:lang w:val="en-GB" w:eastAsia="en-GB"/>
    </w:rPr>
  </w:style>
  <w:style w:type="paragraph" w:customStyle="1" w:styleId="7EC6A9C02BBD4526952FFCFA61C648001">
    <w:name w:val="7EC6A9C02BBD4526952FFCFA61C648001"/>
    <w:rsid w:val="004F7F7F"/>
    <w:pPr>
      <w:spacing w:after="0" w:line="240" w:lineRule="auto"/>
    </w:pPr>
    <w:rPr>
      <w:rFonts w:ascii="Segoe UI" w:hAnsi="Segoe UI"/>
      <w:sz w:val="20"/>
      <w:lang w:val="en-GB" w:eastAsia="en-GB"/>
    </w:rPr>
  </w:style>
  <w:style w:type="paragraph" w:customStyle="1" w:styleId="0C45F915D0214B29B77A5E384EC51DD01">
    <w:name w:val="0C45F915D0214B29B77A5E384EC51DD01"/>
    <w:rsid w:val="004F7F7F"/>
    <w:pPr>
      <w:spacing w:after="0" w:line="240" w:lineRule="auto"/>
    </w:pPr>
    <w:rPr>
      <w:rFonts w:ascii="Segoe UI" w:hAnsi="Segoe UI"/>
      <w:sz w:val="20"/>
      <w:lang w:val="en-GB" w:eastAsia="en-GB"/>
    </w:rPr>
  </w:style>
  <w:style w:type="paragraph" w:customStyle="1" w:styleId="ACD93783FBBD4C69A2587DBCFA988AD41">
    <w:name w:val="ACD93783FBBD4C69A2587DBCFA988AD41"/>
    <w:rsid w:val="004F7F7F"/>
    <w:pPr>
      <w:spacing w:after="0" w:line="240" w:lineRule="auto"/>
    </w:pPr>
    <w:rPr>
      <w:rFonts w:ascii="Segoe UI" w:hAnsi="Segoe UI"/>
      <w:sz w:val="20"/>
      <w:lang w:val="en-GB" w:eastAsia="en-GB"/>
    </w:rPr>
  </w:style>
  <w:style w:type="paragraph" w:customStyle="1" w:styleId="56381CE277BE4958A75ACA290E7127881">
    <w:name w:val="56381CE277BE4958A75ACA290E7127881"/>
    <w:rsid w:val="004F7F7F"/>
    <w:pPr>
      <w:spacing w:after="0" w:line="240" w:lineRule="auto"/>
    </w:pPr>
    <w:rPr>
      <w:rFonts w:ascii="Segoe UI" w:hAnsi="Segoe UI"/>
      <w:sz w:val="20"/>
      <w:lang w:val="en-GB" w:eastAsia="en-GB"/>
    </w:rPr>
  </w:style>
  <w:style w:type="paragraph" w:customStyle="1" w:styleId="BC12FA47494649088F21031EB9B92BD61">
    <w:name w:val="BC12FA47494649088F21031EB9B92BD61"/>
    <w:rsid w:val="004F7F7F"/>
    <w:pPr>
      <w:spacing w:after="0" w:line="240" w:lineRule="auto"/>
    </w:pPr>
    <w:rPr>
      <w:rFonts w:ascii="Segoe UI" w:hAnsi="Segoe UI"/>
      <w:sz w:val="20"/>
      <w:lang w:val="en-GB" w:eastAsia="en-GB"/>
    </w:rPr>
  </w:style>
  <w:style w:type="paragraph" w:customStyle="1" w:styleId="346BF16176694C56B2E3FC7BD7D747721">
    <w:name w:val="346BF16176694C56B2E3FC7BD7D747721"/>
    <w:rsid w:val="004F7F7F"/>
    <w:pPr>
      <w:spacing w:after="0" w:line="240" w:lineRule="auto"/>
    </w:pPr>
    <w:rPr>
      <w:rFonts w:ascii="Segoe UI" w:hAnsi="Segoe UI"/>
      <w:sz w:val="20"/>
      <w:lang w:val="en-GB" w:eastAsia="en-GB"/>
    </w:rPr>
  </w:style>
  <w:style w:type="paragraph" w:customStyle="1" w:styleId="75E73BE14D194578B958029AE39605061">
    <w:name w:val="75E73BE14D194578B958029AE39605061"/>
    <w:rsid w:val="004F7F7F"/>
    <w:pPr>
      <w:spacing w:after="0" w:line="240" w:lineRule="auto"/>
    </w:pPr>
    <w:rPr>
      <w:rFonts w:ascii="Segoe UI" w:hAnsi="Segoe UI"/>
      <w:sz w:val="20"/>
      <w:lang w:val="en-GB" w:eastAsia="en-GB"/>
    </w:rPr>
  </w:style>
  <w:style w:type="paragraph" w:customStyle="1" w:styleId="B31D5FB6C08B42CD8C8B115D1C758DB21">
    <w:name w:val="B31D5FB6C08B42CD8C8B115D1C758DB21"/>
    <w:rsid w:val="004F7F7F"/>
    <w:pPr>
      <w:spacing w:after="0" w:line="240" w:lineRule="auto"/>
    </w:pPr>
    <w:rPr>
      <w:rFonts w:ascii="Segoe UI" w:hAnsi="Segoe UI"/>
      <w:sz w:val="20"/>
      <w:lang w:val="en-GB" w:eastAsia="en-GB"/>
    </w:rPr>
  </w:style>
  <w:style w:type="paragraph" w:customStyle="1" w:styleId="218A96D1037A489A89CC4C23E55F943E1">
    <w:name w:val="218A96D1037A489A89CC4C23E55F943E1"/>
    <w:rsid w:val="004F7F7F"/>
    <w:pPr>
      <w:spacing w:after="0" w:line="240" w:lineRule="auto"/>
    </w:pPr>
    <w:rPr>
      <w:rFonts w:ascii="Segoe UI" w:hAnsi="Segoe UI"/>
      <w:sz w:val="20"/>
      <w:lang w:val="en-GB" w:eastAsia="en-GB"/>
    </w:rPr>
  </w:style>
  <w:style w:type="paragraph" w:customStyle="1" w:styleId="7C84CBCDB8B3448FB19C1D25C7A4A40B1">
    <w:name w:val="7C84CBCDB8B3448FB19C1D25C7A4A40B1"/>
    <w:rsid w:val="004F7F7F"/>
    <w:pPr>
      <w:spacing w:after="0" w:line="240" w:lineRule="auto"/>
    </w:pPr>
    <w:rPr>
      <w:rFonts w:ascii="Segoe UI" w:hAnsi="Segoe UI"/>
      <w:sz w:val="20"/>
      <w:lang w:val="en-GB" w:eastAsia="en-GB"/>
    </w:rPr>
  </w:style>
  <w:style w:type="paragraph" w:customStyle="1" w:styleId="804CB3B52ABF416CB0A1DDDF6CD9F6B81">
    <w:name w:val="804CB3B52ABF416CB0A1DDDF6CD9F6B81"/>
    <w:rsid w:val="004F7F7F"/>
    <w:pPr>
      <w:spacing w:after="0" w:line="240" w:lineRule="auto"/>
    </w:pPr>
    <w:rPr>
      <w:rFonts w:ascii="Segoe UI" w:hAnsi="Segoe UI"/>
      <w:sz w:val="20"/>
      <w:lang w:val="en-GB" w:eastAsia="en-GB"/>
    </w:rPr>
  </w:style>
  <w:style w:type="paragraph" w:customStyle="1" w:styleId="93B4D217577F4C4FB41AF6897FC42D241">
    <w:name w:val="93B4D217577F4C4FB41AF6897FC42D241"/>
    <w:rsid w:val="004F7F7F"/>
    <w:pPr>
      <w:spacing w:after="0" w:line="240" w:lineRule="auto"/>
    </w:pPr>
    <w:rPr>
      <w:rFonts w:ascii="Segoe UI" w:hAnsi="Segoe UI"/>
      <w:sz w:val="20"/>
      <w:lang w:val="en-GB" w:eastAsia="en-GB"/>
    </w:rPr>
  </w:style>
  <w:style w:type="paragraph" w:customStyle="1" w:styleId="2FC694E1283A4DFAA48372907608548E1">
    <w:name w:val="2FC694E1283A4DFAA48372907608548E1"/>
    <w:rsid w:val="004F7F7F"/>
    <w:pPr>
      <w:spacing w:after="0" w:line="240" w:lineRule="auto"/>
    </w:pPr>
    <w:rPr>
      <w:rFonts w:ascii="Segoe UI" w:hAnsi="Segoe UI"/>
      <w:sz w:val="20"/>
      <w:lang w:val="en-GB" w:eastAsia="en-GB"/>
    </w:rPr>
  </w:style>
  <w:style w:type="paragraph" w:customStyle="1" w:styleId="8B1F75F0C6154C998E66AD666FAEDF881">
    <w:name w:val="8B1F75F0C6154C998E66AD666FAEDF881"/>
    <w:rsid w:val="004F7F7F"/>
    <w:pPr>
      <w:spacing w:after="0" w:line="240" w:lineRule="auto"/>
    </w:pPr>
    <w:rPr>
      <w:rFonts w:ascii="Segoe UI" w:hAnsi="Segoe UI"/>
      <w:sz w:val="20"/>
      <w:lang w:val="en-GB" w:eastAsia="en-GB"/>
    </w:rPr>
  </w:style>
  <w:style w:type="paragraph" w:customStyle="1" w:styleId="EBC95EBBFC514D098EB209D7D5475E8D1">
    <w:name w:val="EBC95EBBFC514D098EB209D7D5475E8D1"/>
    <w:rsid w:val="004F7F7F"/>
    <w:pPr>
      <w:spacing w:after="0" w:line="240" w:lineRule="auto"/>
    </w:pPr>
    <w:rPr>
      <w:rFonts w:ascii="Segoe UI" w:hAnsi="Segoe UI"/>
      <w:sz w:val="20"/>
      <w:lang w:val="en-GB" w:eastAsia="en-GB"/>
    </w:rPr>
  </w:style>
  <w:style w:type="paragraph" w:customStyle="1" w:styleId="360FAFB961444BF58BD58602A8B5E7BA1">
    <w:name w:val="360FAFB961444BF58BD58602A8B5E7BA1"/>
    <w:rsid w:val="004F7F7F"/>
    <w:pPr>
      <w:spacing w:after="0" w:line="240" w:lineRule="auto"/>
    </w:pPr>
    <w:rPr>
      <w:rFonts w:ascii="Segoe UI" w:hAnsi="Segoe UI"/>
      <w:sz w:val="20"/>
      <w:lang w:val="en-GB" w:eastAsia="en-GB"/>
    </w:rPr>
  </w:style>
  <w:style w:type="paragraph" w:customStyle="1" w:styleId="F66F272076224BE7A8081C0294E41FCA1">
    <w:name w:val="F66F272076224BE7A8081C0294E41FCA1"/>
    <w:rsid w:val="004F7F7F"/>
    <w:pPr>
      <w:spacing w:after="0" w:line="240" w:lineRule="auto"/>
    </w:pPr>
    <w:rPr>
      <w:rFonts w:ascii="Segoe UI" w:hAnsi="Segoe UI"/>
      <w:sz w:val="20"/>
      <w:lang w:val="en-GB" w:eastAsia="en-GB"/>
    </w:rPr>
  </w:style>
  <w:style w:type="paragraph" w:customStyle="1" w:styleId="D118FAD58BED44B59459435A05C931B11">
    <w:name w:val="D118FAD58BED44B59459435A05C931B11"/>
    <w:rsid w:val="004F7F7F"/>
    <w:pPr>
      <w:spacing w:after="0" w:line="240" w:lineRule="auto"/>
    </w:pPr>
    <w:rPr>
      <w:rFonts w:ascii="Segoe UI" w:hAnsi="Segoe UI"/>
      <w:sz w:val="20"/>
      <w:lang w:val="en-GB" w:eastAsia="en-GB"/>
    </w:rPr>
  </w:style>
  <w:style w:type="paragraph" w:customStyle="1" w:styleId="A247D324D4974598AA68DACB1F7E6ACC1">
    <w:name w:val="A247D324D4974598AA68DACB1F7E6ACC1"/>
    <w:rsid w:val="004F7F7F"/>
    <w:pPr>
      <w:spacing w:after="0" w:line="240" w:lineRule="auto"/>
    </w:pPr>
    <w:rPr>
      <w:rFonts w:ascii="Segoe UI" w:hAnsi="Segoe UI"/>
      <w:sz w:val="20"/>
      <w:lang w:val="en-GB" w:eastAsia="en-GB"/>
    </w:rPr>
  </w:style>
  <w:style w:type="paragraph" w:customStyle="1" w:styleId="3D6B672CF4F24F3BB43DA368F9605B3C1">
    <w:name w:val="3D6B672CF4F24F3BB43DA368F9605B3C1"/>
    <w:rsid w:val="004F7F7F"/>
    <w:pPr>
      <w:spacing w:after="0" w:line="240" w:lineRule="auto"/>
    </w:pPr>
    <w:rPr>
      <w:rFonts w:ascii="Segoe UI" w:hAnsi="Segoe UI"/>
      <w:sz w:val="20"/>
      <w:lang w:val="en-GB" w:eastAsia="en-GB"/>
    </w:rPr>
  </w:style>
  <w:style w:type="paragraph" w:customStyle="1" w:styleId="3B7747DF045C411E87EA044583D86AE21">
    <w:name w:val="3B7747DF045C411E87EA044583D86AE21"/>
    <w:rsid w:val="004F7F7F"/>
    <w:pPr>
      <w:spacing w:after="0" w:line="240" w:lineRule="auto"/>
    </w:pPr>
    <w:rPr>
      <w:rFonts w:ascii="Segoe UI" w:hAnsi="Segoe UI"/>
      <w:sz w:val="20"/>
      <w:lang w:val="en-GB" w:eastAsia="en-GB"/>
    </w:rPr>
  </w:style>
  <w:style w:type="paragraph" w:customStyle="1" w:styleId="99ACCFE815BD4A0BAFCBC19787C13C311">
    <w:name w:val="99ACCFE815BD4A0BAFCBC19787C13C311"/>
    <w:rsid w:val="004F7F7F"/>
    <w:pPr>
      <w:spacing w:after="0" w:line="240" w:lineRule="auto"/>
    </w:pPr>
    <w:rPr>
      <w:rFonts w:ascii="Segoe UI" w:hAnsi="Segoe UI"/>
      <w:sz w:val="20"/>
      <w:lang w:val="en-GB" w:eastAsia="en-GB"/>
    </w:rPr>
  </w:style>
  <w:style w:type="paragraph" w:customStyle="1" w:styleId="DEB5A8A9A2134DFD986D6552F6AB8A7E1">
    <w:name w:val="DEB5A8A9A2134DFD986D6552F6AB8A7E1"/>
    <w:rsid w:val="004F7F7F"/>
    <w:pPr>
      <w:spacing w:after="0" w:line="240" w:lineRule="auto"/>
    </w:pPr>
    <w:rPr>
      <w:rFonts w:ascii="Segoe UI" w:hAnsi="Segoe UI"/>
      <w:sz w:val="20"/>
      <w:lang w:val="en-GB" w:eastAsia="en-GB"/>
    </w:rPr>
  </w:style>
  <w:style w:type="paragraph" w:customStyle="1" w:styleId="9296CEBB440C42EEA47DDD613F24B2A81">
    <w:name w:val="9296CEBB440C42EEA47DDD613F24B2A81"/>
    <w:rsid w:val="004F7F7F"/>
    <w:pPr>
      <w:spacing w:after="0" w:line="240" w:lineRule="auto"/>
    </w:pPr>
    <w:rPr>
      <w:rFonts w:ascii="Segoe UI" w:hAnsi="Segoe UI"/>
      <w:sz w:val="20"/>
      <w:lang w:val="en-GB" w:eastAsia="en-GB"/>
    </w:rPr>
  </w:style>
  <w:style w:type="paragraph" w:customStyle="1" w:styleId="F59FCC2DFE514B1CB19928CBF39428F41">
    <w:name w:val="F59FCC2DFE514B1CB19928CBF39428F41"/>
    <w:rsid w:val="004F7F7F"/>
    <w:pPr>
      <w:spacing w:after="0" w:line="240" w:lineRule="auto"/>
    </w:pPr>
    <w:rPr>
      <w:rFonts w:ascii="Segoe UI" w:hAnsi="Segoe UI"/>
      <w:sz w:val="20"/>
      <w:lang w:val="en-GB" w:eastAsia="en-GB"/>
    </w:rPr>
  </w:style>
  <w:style w:type="paragraph" w:customStyle="1" w:styleId="3A3309A466EC47628542DE9D6A830E9335">
    <w:name w:val="3A3309A466EC47628542DE9D6A830E9335"/>
    <w:rsid w:val="004F7F7F"/>
    <w:pPr>
      <w:spacing w:after="0" w:line="240" w:lineRule="auto"/>
    </w:pPr>
    <w:rPr>
      <w:rFonts w:ascii="Segoe UI" w:hAnsi="Segoe UI"/>
      <w:b/>
      <w:sz w:val="20"/>
      <w:lang w:val="en-GB" w:eastAsia="en-GB"/>
    </w:rPr>
  </w:style>
  <w:style w:type="paragraph" w:customStyle="1" w:styleId="276E5681654A4192BED2D26985D924BD35">
    <w:name w:val="276E5681654A4192BED2D26985D924BD35"/>
    <w:rsid w:val="004F7F7F"/>
    <w:pPr>
      <w:spacing w:after="0" w:line="240" w:lineRule="auto"/>
    </w:pPr>
    <w:rPr>
      <w:rFonts w:ascii="Segoe UI" w:hAnsi="Segoe UI"/>
      <w:b/>
      <w:sz w:val="20"/>
      <w:lang w:val="en-GB" w:eastAsia="en-GB"/>
    </w:rPr>
  </w:style>
  <w:style w:type="paragraph" w:customStyle="1" w:styleId="5DE751AC11804EF6BE57BB36936DA6B325">
    <w:name w:val="5DE751AC11804EF6BE57BB36936DA6B325"/>
    <w:rsid w:val="004F7F7F"/>
    <w:pPr>
      <w:spacing w:after="0" w:line="240" w:lineRule="auto"/>
    </w:pPr>
    <w:rPr>
      <w:rFonts w:ascii="Segoe UI" w:hAnsi="Segoe UI"/>
      <w:sz w:val="20"/>
      <w:lang w:val="en-GB" w:eastAsia="en-GB"/>
    </w:rPr>
  </w:style>
  <w:style w:type="paragraph" w:customStyle="1" w:styleId="A3CC38B7B5E14D2CA9B52770E0C90A122">
    <w:name w:val="A3CC38B7B5E14D2CA9B52770E0C90A122"/>
    <w:rsid w:val="004F7F7F"/>
    <w:pPr>
      <w:spacing w:after="0" w:line="240" w:lineRule="auto"/>
    </w:pPr>
    <w:rPr>
      <w:rFonts w:ascii="Segoe UI" w:hAnsi="Segoe UI"/>
      <w:sz w:val="20"/>
      <w:lang w:val="en-GB" w:eastAsia="en-GB"/>
    </w:rPr>
  </w:style>
  <w:style w:type="paragraph" w:customStyle="1" w:styleId="7B88634315DD43CC99E8DBCA3B8EBC3735">
    <w:name w:val="7B88634315DD43CC99E8DBCA3B8EBC3735"/>
    <w:rsid w:val="004F7F7F"/>
    <w:pPr>
      <w:spacing w:after="0" w:line="240" w:lineRule="auto"/>
    </w:pPr>
    <w:rPr>
      <w:rFonts w:ascii="Segoe UI" w:hAnsi="Segoe UI"/>
      <w:sz w:val="20"/>
      <w:lang w:val="en-GB" w:eastAsia="en-GB"/>
    </w:rPr>
  </w:style>
  <w:style w:type="paragraph" w:customStyle="1" w:styleId="5FDEE799DAF54CD8BBBD974177B6D20C35">
    <w:name w:val="5FDEE799DAF54CD8BBBD974177B6D20C35"/>
    <w:rsid w:val="004F7F7F"/>
    <w:pPr>
      <w:spacing w:after="0" w:line="240" w:lineRule="auto"/>
    </w:pPr>
    <w:rPr>
      <w:rFonts w:ascii="Segoe UI" w:hAnsi="Segoe UI"/>
      <w:sz w:val="20"/>
      <w:lang w:val="en-GB" w:eastAsia="en-GB"/>
    </w:rPr>
  </w:style>
  <w:style w:type="paragraph" w:customStyle="1" w:styleId="9DF15DE4D70F49EE85D218900104946E35">
    <w:name w:val="9DF15DE4D70F49EE85D218900104946E35"/>
    <w:rsid w:val="004F7F7F"/>
    <w:pPr>
      <w:spacing w:after="0" w:line="240" w:lineRule="auto"/>
    </w:pPr>
    <w:rPr>
      <w:rFonts w:ascii="Segoe UI" w:hAnsi="Segoe UI"/>
      <w:sz w:val="20"/>
      <w:lang w:val="en-GB" w:eastAsia="en-GB"/>
    </w:rPr>
  </w:style>
  <w:style w:type="paragraph" w:customStyle="1" w:styleId="8C67379A14D543A5A9F0A29A997B083935">
    <w:name w:val="8C67379A14D543A5A9F0A29A997B083935"/>
    <w:rsid w:val="004F7F7F"/>
    <w:pPr>
      <w:spacing w:after="0" w:line="240" w:lineRule="auto"/>
    </w:pPr>
    <w:rPr>
      <w:rFonts w:ascii="Segoe UI" w:hAnsi="Segoe UI"/>
      <w:sz w:val="20"/>
      <w:lang w:val="en-GB" w:eastAsia="en-GB"/>
    </w:rPr>
  </w:style>
  <w:style w:type="paragraph" w:customStyle="1" w:styleId="95DBC423593B4309B3C7FC272C30D63025">
    <w:name w:val="95DBC423593B4309B3C7FC272C30D63025"/>
    <w:rsid w:val="004F7F7F"/>
    <w:pPr>
      <w:spacing w:after="0" w:line="240" w:lineRule="auto"/>
    </w:pPr>
    <w:rPr>
      <w:rFonts w:ascii="Segoe UI" w:hAnsi="Segoe UI"/>
      <w:sz w:val="20"/>
      <w:lang w:val="en-GB" w:eastAsia="en-GB"/>
    </w:rPr>
  </w:style>
  <w:style w:type="paragraph" w:customStyle="1" w:styleId="1D7A5E5A7CD2448D9917E2550168E8A524">
    <w:name w:val="1D7A5E5A7CD2448D9917E2550168E8A524"/>
    <w:rsid w:val="004F7F7F"/>
    <w:pPr>
      <w:spacing w:after="0" w:line="240" w:lineRule="auto"/>
    </w:pPr>
    <w:rPr>
      <w:rFonts w:ascii="Segoe UI" w:hAnsi="Segoe UI"/>
      <w:sz w:val="20"/>
      <w:lang w:val="en-GB" w:eastAsia="en-GB"/>
    </w:rPr>
  </w:style>
  <w:style w:type="paragraph" w:customStyle="1" w:styleId="8D597EC715304BEFA8327CB1A2CFB4A324">
    <w:name w:val="8D597EC715304BEFA8327CB1A2CFB4A324"/>
    <w:rsid w:val="004F7F7F"/>
    <w:pPr>
      <w:spacing w:after="0" w:line="240" w:lineRule="auto"/>
    </w:pPr>
    <w:rPr>
      <w:rFonts w:ascii="Segoe UI" w:hAnsi="Segoe UI"/>
      <w:sz w:val="20"/>
      <w:lang w:val="en-GB" w:eastAsia="en-GB"/>
    </w:rPr>
  </w:style>
  <w:style w:type="paragraph" w:customStyle="1" w:styleId="C01D21DE60B645FFBB6452899A01C8AB24">
    <w:name w:val="C01D21DE60B645FFBB6452899A01C8AB24"/>
    <w:rsid w:val="004F7F7F"/>
    <w:pPr>
      <w:spacing w:after="0" w:line="240" w:lineRule="auto"/>
    </w:pPr>
    <w:rPr>
      <w:rFonts w:ascii="Segoe UI" w:hAnsi="Segoe UI"/>
      <w:sz w:val="20"/>
      <w:lang w:val="en-GB" w:eastAsia="en-GB"/>
    </w:rPr>
  </w:style>
  <w:style w:type="paragraph" w:customStyle="1" w:styleId="FCC4C1C59A3C4E7F94F263F7B1E8E50218">
    <w:name w:val="FCC4C1C59A3C4E7F94F263F7B1E8E50218"/>
    <w:rsid w:val="004F7F7F"/>
    <w:pPr>
      <w:spacing w:after="0" w:line="240" w:lineRule="auto"/>
    </w:pPr>
    <w:rPr>
      <w:rFonts w:ascii="Segoe UI" w:hAnsi="Segoe UI"/>
      <w:sz w:val="20"/>
      <w:lang w:val="en-GB" w:eastAsia="en-GB"/>
    </w:rPr>
  </w:style>
  <w:style w:type="paragraph" w:customStyle="1" w:styleId="0B4FCE9B58C54C3291BF3C754C15C8DC18">
    <w:name w:val="0B4FCE9B58C54C3291BF3C754C15C8DC18"/>
    <w:rsid w:val="004F7F7F"/>
    <w:pPr>
      <w:spacing w:after="0" w:line="240" w:lineRule="auto"/>
    </w:pPr>
    <w:rPr>
      <w:rFonts w:ascii="Segoe UI" w:hAnsi="Segoe UI"/>
      <w:sz w:val="20"/>
      <w:lang w:val="en-GB" w:eastAsia="en-GB"/>
    </w:rPr>
  </w:style>
  <w:style w:type="paragraph" w:customStyle="1" w:styleId="F0B1067E0B5143789145C2C2DDCE118E25">
    <w:name w:val="F0B1067E0B5143789145C2C2DDCE118E25"/>
    <w:rsid w:val="004F7F7F"/>
    <w:pPr>
      <w:spacing w:after="0" w:line="240" w:lineRule="auto"/>
    </w:pPr>
    <w:rPr>
      <w:rFonts w:ascii="Segoe UI" w:hAnsi="Segoe UI"/>
      <w:sz w:val="20"/>
      <w:lang w:val="en-GB" w:eastAsia="en-GB"/>
    </w:rPr>
  </w:style>
  <w:style w:type="paragraph" w:customStyle="1" w:styleId="88D8AC8611764FF5966DCF616E3975FC7">
    <w:name w:val="88D8AC8611764FF5966DCF616E3975FC7"/>
    <w:rsid w:val="004F7F7F"/>
    <w:pPr>
      <w:spacing w:after="0" w:line="240" w:lineRule="auto"/>
    </w:pPr>
    <w:rPr>
      <w:rFonts w:ascii="Segoe UI" w:hAnsi="Segoe UI"/>
      <w:sz w:val="20"/>
      <w:lang w:val="en-GB" w:eastAsia="en-GB"/>
    </w:rPr>
  </w:style>
  <w:style w:type="paragraph" w:customStyle="1" w:styleId="4CB9E27BA4224757B14534538AFB2EC214">
    <w:name w:val="4CB9E27BA4224757B14534538AFB2EC214"/>
    <w:rsid w:val="004F7F7F"/>
    <w:pPr>
      <w:spacing w:after="0" w:line="240" w:lineRule="auto"/>
    </w:pPr>
    <w:rPr>
      <w:rFonts w:ascii="Segoe UI" w:hAnsi="Segoe UI"/>
      <w:sz w:val="20"/>
      <w:lang w:val="en-GB" w:eastAsia="en-GB"/>
    </w:rPr>
  </w:style>
  <w:style w:type="paragraph" w:customStyle="1" w:styleId="C8EAD9067F5D46709077E769D378C96E14">
    <w:name w:val="C8EAD9067F5D46709077E769D378C96E14"/>
    <w:rsid w:val="004F7F7F"/>
    <w:pPr>
      <w:spacing w:after="0" w:line="240" w:lineRule="auto"/>
    </w:pPr>
    <w:rPr>
      <w:rFonts w:ascii="Segoe UI" w:hAnsi="Segoe UI"/>
      <w:sz w:val="20"/>
      <w:lang w:val="en-GB" w:eastAsia="en-GB"/>
    </w:rPr>
  </w:style>
  <w:style w:type="paragraph" w:customStyle="1" w:styleId="74188B3242E248FBA8E48AC60A07DF2114">
    <w:name w:val="74188B3242E248FBA8E48AC60A07DF2114"/>
    <w:rsid w:val="004F7F7F"/>
    <w:pPr>
      <w:spacing w:after="0" w:line="240" w:lineRule="auto"/>
    </w:pPr>
    <w:rPr>
      <w:rFonts w:ascii="Segoe UI" w:hAnsi="Segoe UI"/>
      <w:sz w:val="20"/>
      <w:lang w:val="en-GB" w:eastAsia="en-GB"/>
    </w:rPr>
  </w:style>
  <w:style w:type="paragraph" w:customStyle="1" w:styleId="4F73DDDFB4AB4361BA73937F83DAF59914">
    <w:name w:val="4F73DDDFB4AB4361BA73937F83DAF59914"/>
    <w:rsid w:val="004F7F7F"/>
    <w:pPr>
      <w:spacing w:after="0" w:line="240" w:lineRule="auto"/>
    </w:pPr>
    <w:rPr>
      <w:rFonts w:ascii="Segoe UI" w:hAnsi="Segoe UI"/>
      <w:sz w:val="20"/>
      <w:lang w:val="en-GB" w:eastAsia="en-GB"/>
    </w:rPr>
  </w:style>
  <w:style w:type="paragraph" w:customStyle="1" w:styleId="F839BD233651417BBF9955266364959711">
    <w:name w:val="F839BD233651417BBF9955266364959711"/>
    <w:rsid w:val="004F7F7F"/>
    <w:pPr>
      <w:spacing w:after="0" w:line="240" w:lineRule="auto"/>
    </w:pPr>
    <w:rPr>
      <w:rFonts w:ascii="Segoe UI" w:hAnsi="Segoe UI"/>
      <w:sz w:val="20"/>
      <w:lang w:val="en-GB" w:eastAsia="en-GB"/>
    </w:rPr>
  </w:style>
  <w:style w:type="paragraph" w:customStyle="1" w:styleId="00D7D0FCAFB84017AB28B0E299E491CD10">
    <w:name w:val="00D7D0FCAFB84017AB28B0E299E491CD10"/>
    <w:rsid w:val="004F7F7F"/>
    <w:pPr>
      <w:spacing w:after="0" w:line="240" w:lineRule="auto"/>
    </w:pPr>
    <w:rPr>
      <w:rFonts w:ascii="Segoe UI" w:hAnsi="Segoe UI"/>
      <w:sz w:val="20"/>
      <w:lang w:val="en-GB" w:eastAsia="en-GB"/>
    </w:rPr>
  </w:style>
  <w:style w:type="paragraph" w:customStyle="1" w:styleId="D29D377240654CD6A171CA585AF1CDCE14">
    <w:name w:val="D29D377240654CD6A171CA585AF1CDCE14"/>
    <w:rsid w:val="004F7F7F"/>
    <w:pPr>
      <w:spacing w:after="0" w:line="240" w:lineRule="auto"/>
    </w:pPr>
    <w:rPr>
      <w:rFonts w:ascii="Segoe UI" w:hAnsi="Segoe UI"/>
      <w:sz w:val="20"/>
      <w:lang w:val="en-GB" w:eastAsia="en-GB"/>
    </w:rPr>
  </w:style>
  <w:style w:type="paragraph" w:customStyle="1" w:styleId="159043ABDB3544C9999C41C8ADCF9D9410">
    <w:name w:val="159043ABDB3544C9999C41C8ADCF9D9410"/>
    <w:rsid w:val="004F7F7F"/>
    <w:pPr>
      <w:spacing w:after="0" w:line="240" w:lineRule="auto"/>
    </w:pPr>
    <w:rPr>
      <w:rFonts w:ascii="Segoe UI" w:hAnsi="Segoe UI"/>
      <w:sz w:val="20"/>
      <w:lang w:val="en-GB" w:eastAsia="en-GB"/>
    </w:rPr>
  </w:style>
  <w:style w:type="paragraph" w:customStyle="1" w:styleId="C6BDB6DAF30C450E9CE16E3C671F0FBA10">
    <w:name w:val="C6BDB6DAF30C450E9CE16E3C671F0FBA10"/>
    <w:rsid w:val="004F7F7F"/>
    <w:pPr>
      <w:spacing w:after="0" w:line="240" w:lineRule="auto"/>
    </w:pPr>
    <w:rPr>
      <w:rFonts w:ascii="Segoe UI" w:hAnsi="Segoe UI"/>
      <w:sz w:val="20"/>
      <w:lang w:val="en-GB" w:eastAsia="en-GB"/>
    </w:rPr>
  </w:style>
  <w:style w:type="paragraph" w:customStyle="1" w:styleId="390664BCD8F2455481397BD9945D8E2A14">
    <w:name w:val="390664BCD8F2455481397BD9945D8E2A14"/>
    <w:rsid w:val="004F7F7F"/>
    <w:pPr>
      <w:spacing w:after="0" w:line="240" w:lineRule="auto"/>
    </w:pPr>
    <w:rPr>
      <w:rFonts w:ascii="Segoe UI" w:hAnsi="Segoe UI"/>
      <w:sz w:val="20"/>
      <w:lang w:val="en-GB" w:eastAsia="en-GB"/>
    </w:rPr>
  </w:style>
  <w:style w:type="paragraph" w:customStyle="1" w:styleId="2C4FC446CBFF4159A00764AA193CA4CE10">
    <w:name w:val="2C4FC446CBFF4159A00764AA193CA4CE10"/>
    <w:rsid w:val="004F7F7F"/>
    <w:pPr>
      <w:spacing w:after="0" w:line="240" w:lineRule="auto"/>
    </w:pPr>
    <w:rPr>
      <w:rFonts w:ascii="Segoe UI" w:hAnsi="Segoe UI"/>
      <w:sz w:val="20"/>
      <w:lang w:val="en-GB" w:eastAsia="en-GB"/>
    </w:rPr>
  </w:style>
  <w:style w:type="paragraph" w:customStyle="1" w:styleId="651DBB63FECA49F99504430065C1E39B10">
    <w:name w:val="651DBB63FECA49F99504430065C1E39B10"/>
    <w:rsid w:val="004F7F7F"/>
    <w:pPr>
      <w:spacing w:after="0" w:line="240" w:lineRule="auto"/>
    </w:pPr>
    <w:rPr>
      <w:rFonts w:ascii="Segoe UI" w:hAnsi="Segoe UI"/>
      <w:sz w:val="20"/>
      <w:lang w:val="en-GB" w:eastAsia="en-GB"/>
    </w:rPr>
  </w:style>
  <w:style w:type="paragraph" w:customStyle="1" w:styleId="7EC6A9C02BBD4526952FFCFA61C648002">
    <w:name w:val="7EC6A9C02BBD4526952FFCFA61C648002"/>
    <w:rsid w:val="004F7F7F"/>
    <w:pPr>
      <w:spacing w:after="0" w:line="240" w:lineRule="auto"/>
    </w:pPr>
    <w:rPr>
      <w:rFonts w:ascii="Segoe UI" w:hAnsi="Segoe UI"/>
      <w:sz w:val="20"/>
      <w:lang w:val="en-GB" w:eastAsia="en-GB"/>
    </w:rPr>
  </w:style>
  <w:style w:type="paragraph" w:customStyle="1" w:styleId="0C45F915D0214B29B77A5E384EC51DD02">
    <w:name w:val="0C45F915D0214B29B77A5E384EC51DD02"/>
    <w:rsid w:val="004F7F7F"/>
    <w:pPr>
      <w:spacing w:after="0" w:line="240" w:lineRule="auto"/>
    </w:pPr>
    <w:rPr>
      <w:rFonts w:ascii="Segoe UI" w:hAnsi="Segoe UI"/>
      <w:sz w:val="20"/>
      <w:lang w:val="en-GB" w:eastAsia="en-GB"/>
    </w:rPr>
  </w:style>
  <w:style w:type="paragraph" w:customStyle="1" w:styleId="ACD93783FBBD4C69A2587DBCFA988AD42">
    <w:name w:val="ACD93783FBBD4C69A2587DBCFA988AD42"/>
    <w:rsid w:val="004F7F7F"/>
    <w:pPr>
      <w:spacing w:after="0" w:line="240" w:lineRule="auto"/>
    </w:pPr>
    <w:rPr>
      <w:rFonts w:ascii="Segoe UI" w:hAnsi="Segoe UI"/>
      <w:sz w:val="20"/>
      <w:lang w:val="en-GB" w:eastAsia="en-GB"/>
    </w:rPr>
  </w:style>
  <w:style w:type="paragraph" w:customStyle="1" w:styleId="56381CE277BE4958A75ACA290E7127882">
    <w:name w:val="56381CE277BE4958A75ACA290E7127882"/>
    <w:rsid w:val="004F7F7F"/>
    <w:pPr>
      <w:spacing w:after="0" w:line="240" w:lineRule="auto"/>
    </w:pPr>
    <w:rPr>
      <w:rFonts w:ascii="Segoe UI" w:hAnsi="Segoe UI"/>
      <w:sz w:val="20"/>
      <w:lang w:val="en-GB" w:eastAsia="en-GB"/>
    </w:rPr>
  </w:style>
  <w:style w:type="paragraph" w:customStyle="1" w:styleId="BC12FA47494649088F21031EB9B92BD62">
    <w:name w:val="BC12FA47494649088F21031EB9B92BD62"/>
    <w:rsid w:val="004F7F7F"/>
    <w:pPr>
      <w:spacing w:after="0" w:line="240" w:lineRule="auto"/>
    </w:pPr>
    <w:rPr>
      <w:rFonts w:ascii="Segoe UI" w:hAnsi="Segoe UI"/>
      <w:sz w:val="20"/>
      <w:lang w:val="en-GB" w:eastAsia="en-GB"/>
    </w:rPr>
  </w:style>
  <w:style w:type="paragraph" w:customStyle="1" w:styleId="346BF16176694C56B2E3FC7BD7D747722">
    <w:name w:val="346BF16176694C56B2E3FC7BD7D747722"/>
    <w:rsid w:val="004F7F7F"/>
    <w:pPr>
      <w:spacing w:after="0" w:line="240" w:lineRule="auto"/>
    </w:pPr>
    <w:rPr>
      <w:rFonts w:ascii="Segoe UI" w:hAnsi="Segoe UI"/>
      <w:sz w:val="20"/>
      <w:lang w:val="en-GB" w:eastAsia="en-GB"/>
    </w:rPr>
  </w:style>
  <w:style w:type="paragraph" w:customStyle="1" w:styleId="75E73BE14D194578B958029AE39605062">
    <w:name w:val="75E73BE14D194578B958029AE39605062"/>
    <w:rsid w:val="004F7F7F"/>
    <w:pPr>
      <w:spacing w:after="0" w:line="240" w:lineRule="auto"/>
    </w:pPr>
    <w:rPr>
      <w:rFonts w:ascii="Segoe UI" w:hAnsi="Segoe UI"/>
      <w:sz w:val="20"/>
      <w:lang w:val="en-GB" w:eastAsia="en-GB"/>
    </w:rPr>
  </w:style>
  <w:style w:type="paragraph" w:customStyle="1" w:styleId="B31D5FB6C08B42CD8C8B115D1C758DB22">
    <w:name w:val="B31D5FB6C08B42CD8C8B115D1C758DB22"/>
    <w:rsid w:val="004F7F7F"/>
    <w:pPr>
      <w:spacing w:after="0" w:line="240" w:lineRule="auto"/>
    </w:pPr>
    <w:rPr>
      <w:rFonts w:ascii="Segoe UI" w:hAnsi="Segoe UI"/>
      <w:sz w:val="20"/>
      <w:lang w:val="en-GB" w:eastAsia="en-GB"/>
    </w:rPr>
  </w:style>
  <w:style w:type="paragraph" w:customStyle="1" w:styleId="218A96D1037A489A89CC4C23E55F943E2">
    <w:name w:val="218A96D1037A489A89CC4C23E55F943E2"/>
    <w:rsid w:val="004F7F7F"/>
    <w:pPr>
      <w:spacing w:after="0" w:line="240" w:lineRule="auto"/>
    </w:pPr>
    <w:rPr>
      <w:rFonts w:ascii="Segoe UI" w:hAnsi="Segoe UI"/>
      <w:sz w:val="20"/>
      <w:lang w:val="en-GB" w:eastAsia="en-GB"/>
    </w:rPr>
  </w:style>
  <w:style w:type="paragraph" w:customStyle="1" w:styleId="7C84CBCDB8B3448FB19C1D25C7A4A40B2">
    <w:name w:val="7C84CBCDB8B3448FB19C1D25C7A4A40B2"/>
    <w:rsid w:val="004F7F7F"/>
    <w:pPr>
      <w:spacing w:after="0" w:line="240" w:lineRule="auto"/>
    </w:pPr>
    <w:rPr>
      <w:rFonts w:ascii="Segoe UI" w:hAnsi="Segoe UI"/>
      <w:sz w:val="20"/>
      <w:lang w:val="en-GB" w:eastAsia="en-GB"/>
    </w:rPr>
  </w:style>
  <w:style w:type="paragraph" w:customStyle="1" w:styleId="804CB3B52ABF416CB0A1DDDF6CD9F6B82">
    <w:name w:val="804CB3B52ABF416CB0A1DDDF6CD9F6B82"/>
    <w:rsid w:val="004F7F7F"/>
    <w:pPr>
      <w:spacing w:after="0" w:line="240" w:lineRule="auto"/>
    </w:pPr>
    <w:rPr>
      <w:rFonts w:ascii="Segoe UI" w:hAnsi="Segoe UI"/>
      <w:sz w:val="20"/>
      <w:lang w:val="en-GB" w:eastAsia="en-GB"/>
    </w:rPr>
  </w:style>
  <w:style w:type="paragraph" w:customStyle="1" w:styleId="93B4D217577F4C4FB41AF6897FC42D242">
    <w:name w:val="93B4D217577F4C4FB41AF6897FC42D242"/>
    <w:rsid w:val="004F7F7F"/>
    <w:pPr>
      <w:spacing w:after="0" w:line="240" w:lineRule="auto"/>
    </w:pPr>
    <w:rPr>
      <w:rFonts w:ascii="Segoe UI" w:hAnsi="Segoe UI"/>
      <w:sz w:val="20"/>
      <w:lang w:val="en-GB" w:eastAsia="en-GB"/>
    </w:rPr>
  </w:style>
  <w:style w:type="paragraph" w:customStyle="1" w:styleId="2FC694E1283A4DFAA48372907608548E2">
    <w:name w:val="2FC694E1283A4DFAA48372907608548E2"/>
    <w:rsid w:val="004F7F7F"/>
    <w:pPr>
      <w:spacing w:after="0" w:line="240" w:lineRule="auto"/>
    </w:pPr>
    <w:rPr>
      <w:rFonts w:ascii="Segoe UI" w:hAnsi="Segoe UI"/>
      <w:sz w:val="20"/>
      <w:lang w:val="en-GB" w:eastAsia="en-GB"/>
    </w:rPr>
  </w:style>
  <w:style w:type="paragraph" w:customStyle="1" w:styleId="8B1F75F0C6154C998E66AD666FAEDF882">
    <w:name w:val="8B1F75F0C6154C998E66AD666FAEDF882"/>
    <w:rsid w:val="004F7F7F"/>
    <w:pPr>
      <w:spacing w:after="0" w:line="240" w:lineRule="auto"/>
    </w:pPr>
    <w:rPr>
      <w:rFonts w:ascii="Segoe UI" w:hAnsi="Segoe UI"/>
      <w:sz w:val="20"/>
      <w:lang w:val="en-GB" w:eastAsia="en-GB"/>
    </w:rPr>
  </w:style>
  <w:style w:type="paragraph" w:customStyle="1" w:styleId="EBC95EBBFC514D098EB209D7D5475E8D2">
    <w:name w:val="EBC95EBBFC514D098EB209D7D5475E8D2"/>
    <w:rsid w:val="004F7F7F"/>
    <w:pPr>
      <w:spacing w:after="0" w:line="240" w:lineRule="auto"/>
    </w:pPr>
    <w:rPr>
      <w:rFonts w:ascii="Segoe UI" w:hAnsi="Segoe UI"/>
      <w:sz w:val="20"/>
      <w:lang w:val="en-GB" w:eastAsia="en-GB"/>
    </w:rPr>
  </w:style>
  <w:style w:type="paragraph" w:customStyle="1" w:styleId="360FAFB961444BF58BD58602A8B5E7BA2">
    <w:name w:val="360FAFB961444BF58BD58602A8B5E7BA2"/>
    <w:rsid w:val="004F7F7F"/>
    <w:pPr>
      <w:spacing w:after="0" w:line="240" w:lineRule="auto"/>
    </w:pPr>
    <w:rPr>
      <w:rFonts w:ascii="Segoe UI" w:hAnsi="Segoe UI"/>
      <w:sz w:val="20"/>
      <w:lang w:val="en-GB" w:eastAsia="en-GB"/>
    </w:rPr>
  </w:style>
  <w:style w:type="paragraph" w:customStyle="1" w:styleId="F66F272076224BE7A8081C0294E41FCA2">
    <w:name w:val="F66F272076224BE7A8081C0294E41FCA2"/>
    <w:rsid w:val="004F7F7F"/>
    <w:pPr>
      <w:spacing w:after="0" w:line="240" w:lineRule="auto"/>
    </w:pPr>
    <w:rPr>
      <w:rFonts w:ascii="Segoe UI" w:hAnsi="Segoe UI"/>
      <w:sz w:val="20"/>
      <w:lang w:val="en-GB" w:eastAsia="en-GB"/>
    </w:rPr>
  </w:style>
  <w:style w:type="paragraph" w:customStyle="1" w:styleId="D118FAD58BED44B59459435A05C931B12">
    <w:name w:val="D118FAD58BED44B59459435A05C931B12"/>
    <w:rsid w:val="004F7F7F"/>
    <w:pPr>
      <w:spacing w:after="0" w:line="240" w:lineRule="auto"/>
    </w:pPr>
    <w:rPr>
      <w:rFonts w:ascii="Segoe UI" w:hAnsi="Segoe UI"/>
      <w:sz w:val="20"/>
      <w:lang w:val="en-GB" w:eastAsia="en-GB"/>
    </w:rPr>
  </w:style>
  <w:style w:type="paragraph" w:customStyle="1" w:styleId="A247D324D4974598AA68DACB1F7E6ACC2">
    <w:name w:val="A247D324D4974598AA68DACB1F7E6ACC2"/>
    <w:rsid w:val="004F7F7F"/>
    <w:pPr>
      <w:spacing w:after="0" w:line="240" w:lineRule="auto"/>
    </w:pPr>
    <w:rPr>
      <w:rFonts w:ascii="Segoe UI" w:hAnsi="Segoe UI"/>
      <w:sz w:val="20"/>
      <w:lang w:val="en-GB" w:eastAsia="en-GB"/>
    </w:rPr>
  </w:style>
  <w:style w:type="paragraph" w:customStyle="1" w:styleId="3D6B672CF4F24F3BB43DA368F9605B3C2">
    <w:name w:val="3D6B672CF4F24F3BB43DA368F9605B3C2"/>
    <w:rsid w:val="004F7F7F"/>
    <w:pPr>
      <w:spacing w:after="0" w:line="240" w:lineRule="auto"/>
    </w:pPr>
    <w:rPr>
      <w:rFonts w:ascii="Segoe UI" w:hAnsi="Segoe UI"/>
      <w:sz w:val="20"/>
      <w:lang w:val="en-GB" w:eastAsia="en-GB"/>
    </w:rPr>
  </w:style>
  <w:style w:type="paragraph" w:customStyle="1" w:styleId="3B7747DF045C411E87EA044583D86AE22">
    <w:name w:val="3B7747DF045C411E87EA044583D86AE22"/>
    <w:rsid w:val="004F7F7F"/>
    <w:pPr>
      <w:spacing w:after="0" w:line="240" w:lineRule="auto"/>
    </w:pPr>
    <w:rPr>
      <w:rFonts w:ascii="Segoe UI" w:hAnsi="Segoe UI"/>
      <w:sz w:val="20"/>
      <w:lang w:val="en-GB" w:eastAsia="en-GB"/>
    </w:rPr>
  </w:style>
  <w:style w:type="paragraph" w:customStyle="1" w:styleId="99ACCFE815BD4A0BAFCBC19787C13C312">
    <w:name w:val="99ACCFE815BD4A0BAFCBC19787C13C312"/>
    <w:rsid w:val="004F7F7F"/>
    <w:pPr>
      <w:spacing w:after="0" w:line="240" w:lineRule="auto"/>
    </w:pPr>
    <w:rPr>
      <w:rFonts w:ascii="Segoe UI" w:hAnsi="Segoe UI"/>
      <w:sz w:val="20"/>
      <w:lang w:val="en-GB" w:eastAsia="en-GB"/>
    </w:rPr>
  </w:style>
  <w:style w:type="paragraph" w:customStyle="1" w:styleId="DEB5A8A9A2134DFD986D6552F6AB8A7E2">
    <w:name w:val="DEB5A8A9A2134DFD986D6552F6AB8A7E2"/>
    <w:rsid w:val="004F7F7F"/>
    <w:pPr>
      <w:spacing w:after="0" w:line="240" w:lineRule="auto"/>
    </w:pPr>
    <w:rPr>
      <w:rFonts w:ascii="Segoe UI" w:hAnsi="Segoe UI"/>
      <w:sz w:val="20"/>
      <w:lang w:val="en-GB" w:eastAsia="en-GB"/>
    </w:rPr>
  </w:style>
  <w:style w:type="paragraph" w:customStyle="1" w:styleId="9296CEBB440C42EEA47DDD613F24B2A82">
    <w:name w:val="9296CEBB440C42EEA47DDD613F24B2A82"/>
    <w:rsid w:val="004F7F7F"/>
    <w:pPr>
      <w:spacing w:after="0" w:line="240" w:lineRule="auto"/>
    </w:pPr>
    <w:rPr>
      <w:rFonts w:ascii="Segoe UI" w:hAnsi="Segoe UI"/>
      <w:sz w:val="20"/>
      <w:lang w:val="en-GB" w:eastAsia="en-GB"/>
    </w:rPr>
  </w:style>
  <w:style w:type="paragraph" w:customStyle="1" w:styleId="F59FCC2DFE514B1CB19928CBF39428F42">
    <w:name w:val="F59FCC2DFE514B1CB19928CBF39428F42"/>
    <w:rsid w:val="004F7F7F"/>
    <w:pPr>
      <w:spacing w:after="0" w:line="240" w:lineRule="auto"/>
    </w:pPr>
    <w:rPr>
      <w:rFonts w:ascii="Segoe UI" w:hAnsi="Segoe UI"/>
      <w:sz w:val="20"/>
      <w:lang w:val="en-GB" w:eastAsia="en-GB"/>
    </w:rPr>
  </w:style>
  <w:style w:type="paragraph" w:customStyle="1" w:styleId="3A3309A466EC47628542DE9D6A830E9336">
    <w:name w:val="3A3309A466EC47628542DE9D6A830E9336"/>
    <w:rsid w:val="004F7F7F"/>
    <w:pPr>
      <w:spacing w:after="0" w:line="240" w:lineRule="auto"/>
    </w:pPr>
    <w:rPr>
      <w:rFonts w:ascii="Segoe UI" w:hAnsi="Segoe UI"/>
      <w:b/>
      <w:sz w:val="20"/>
      <w:lang w:val="en-GB" w:eastAsia="en-GB"/>
    </w:rPr>
  </w:style>
  <w:style w:type="paragraph" w:customStyle="1" w:styleId="276E5681654A4192BED2D26985D924BD36">
    <w:name w:val="276E5681654A4192BED2D26985D924BD36"/>
    <w:rsid w:val="004F7F7F"/>
    <w:pPr>
      <w:spacing w:after="0" w:line="240" w:lineRule="auto"/>
    </w:pPr>
    <w:rPr>
      <w:rFonts w:ascii="Segoe UI" w:hAnsi="Segoe UI"/>
      <w:b/>
      <w:sz w:val="20"/>
      <w:lang w:val="en-GB" w:eastAsia="en-GB"/>
    </w:rPr>
  </w:style>
  <w:style w:type="paragraph" w:customStyle="1" w:styleId="5DE751AC11804EF6BE57BB36936DA6B326">
    <w:name w:val="5DE751AC11804EF6BE57BB36936DA6B326"/>
    <w:rsid w:val="004F7F7F"/>
    <w:pPr>
      <w:spacing w:after="0" w:line="240" w:lineRule="auto"/>
    </w:pPr>
    <w:rPr>
      <w:rFonts w:ascii="Segoe UI" w:hAnsi="Segoe UI"/>
      <w:sz w:val="20"/>
      <w:lang w:val="en-GB" w:eastAsia="en-GB"/>
    </w:rPr>
  </w:style>
  <w:style w:type="paragraph" w:customStyle="1" w:styleId="A3CC38B7B5E14D2CA9B52770E0C90A123">
    <w:name w:val="A3CC38B7B5E14D2CA9B52770E0C90A123"/>
    <w:rsid w:val="004F7F7F"/>
    <w:pPr>
      <w:spacing w:after="0" w:line="240" w:lineRule="auto"/>
    </w:pPr>
    <w:rPr>
      <w:rFonts w:ascii="Segoe UI" w:hAnsi="Segoe UI"/>
      <w:sz w:val="20"/>
      <w:lang w:val="en-GB" w:eastAsia="en-GB"/>
    </w:rPr>
  </w:style>
  <w:style w:type="paragraph" w:customStyle="1" w:styleId="7B88634315DD43CC99E8DBCA3B8EBC3736">
    <w:name w:val="7B88634315DD43CC99E8DBCA3B8EBC3736"/>
    <w:rsid w:val="004F7F7F"/>
    <w:pPr>
      <w:spacing w:after="0" w:line="240" w:lineRule="auto"/>
    </w:pPr>
    <w:rPr>
      <w:rFonts w:ascii="Segoe UI" w:hAnsi="Segoe UI"/>
      <w:sz w:val="20"/>
      <w:lang w:val="en-GB" w:eastAsia="en-GB"/>
    </w:rPr>
  </w:style>
  <w:style w:type="paragraph" w:customStyle="1" w:styleId="5FDEE799DAF54CD8BBBD974177B6D20C36">
    <w:name w:val="5FDEE799DAF54CD8BBBD974177B6D20C36"/>
    <w:rsid w:val="004F7F7F"/>
    <w:pPr>
      <w:spacing w:after="0" w:line="240" w:lineRule="auto"/>
    </w:pPr>
    <w:rPr>
      <w:rFonts w:ascii="Segoe UI" w:hAnsi="Segoe UI"/>
      <w:sz w:val="20"/>
      <w:lang w:val="en-GB" w:eastAsia="en-GB"/>
    </w:rPr>
  </w:style>
  <w:style w:type="paragraph" w:customStyle="1" w:styleId="9DF15DE4D70F49EE85D218900104946E36">
    <w:name w:val="9DF15DE4D70F49EE85D218900104946E36"/>
    <w:rsid w:val="004F7F7F"/>
    <w:pPr>
      <w:spacing w:after="0" w:line="240" w:lineRule="auto"/>
    </w:pPr>
    <w:rPr>
      <w:rFonts w:ascii="Segoe UI" w:hAnsi="Segoe UI"/>
      <w:sz w:val="20"/>
      <w:lang w:val="en-GB" w:eastAsia="en-GB"/>
    </w:rPr>
  </w:style>
  <w:style w:type="paragraph" w:customStyle="1" w:styleId="8C67379A14D543A5A9F0A29A997B083936">
    <w:name w:val="8C67379A14D543A5A9F0A29A997B083936"/>
    <w:rsid w:val="004F7F7F"/>
    <w:pPr>
      <w:spacing w:after="0" w:line="240" w:lineRule="auto"/>
    </w:pPr>
    <w:rPr>
      <w:rFonts w:ascii="Segoe UI" w:hAnsi="Segoe UI"/>
      <w:sz w:val="20"/>
      <w:lang w:val="en-GB" w:eastAsia="en-GB"/>
    </w:rPr>
  </w:style>
  <w:style w:type="paragraph" w:customStyle="1" w:styleId="95DBC423593B4309B3C7FC272C30D63026">
    <w:name w:val="95DBC423593B4309B3C7FC272C30D63026"/>
    <w:rsid w:val="004F7F7F"/>
    <w:pPr>
      <w:spacing w:after="0" w:line="240" w:lineRule="auto"/>
    </w:pPr>
    <w:rPr>
      <w:rFonts w:ascii="Segoe UI" w:hAnsi="Segoe UI"/>
      <w:sz w:val="20"/>
      <w:lang w:val="en-GB" w:eastAsia="en-GB"/>
    </w:rPr>
  </w:style>
  <w:style w:type="paragraph" w:customStyle="1" w:styleId="1D7A5E5A7CD2448D9917E2550168E8A525">
    <w:name w:val="1D7A5E5A7CD2448D9917E2550168E8A525"/>
    <w:rsid w:val="004F7F7F"/>
    <w:pPr>
      <w:spacing w:after="0" w:line="240" w:lineRule="auto"/>
    </w:pPr>
    <w:rPr>
      <w:rFonts w:ascii="Segoe UI" w:hAnsi="Segoe UI"/>
      <w:sz w:val="20"/>
      <w:lang w:val="en-GB" w:eastAsia="en-GB"/>
    </w:rPr>
  </w:style>
  <w:style w:type="paragraph" w:customStyle="1" w:styleId="8D597EC715304BEFA8327CB1A2CFB4A325">
    <w:name w:val="8D597EC715304BEFA8327CB1A2CFB4A325"/>
    <w:rsid w:val="004F7F7F"/>
    <w:pPr>
      <w:spacing w:after="0" w:line="240" w:lineRule="auto"/>
    </w:pPr>
    <w:rPr>
      <w:rFonts w:ascii="Segoe UI" w:hAnsi="Segoe UI"/>
      <w:sz w:val="20"/>
      <w:lang w:val="en-GB" w:eastAsia="en-GB"/>
    </w:rPr>
  </w:style>
  <w:style w:type="paragraph" w:customStyle="1" w:styleId="C01D21DE60B645FFBB6452899A01C8AB25">
    <w:name w:val="C01D21DE60B645FFBB6452899A01C8AB25"/>
    <w:rsid w:val="004F7F7F"/>
    <w:pPr>
      <w:spacing w:after="0" w:line="240" w:lineRule="auto"/>
    </w:pPr>
    <w:rPr>
      <w:rFonts w:ascii="Segoe UI" w:hAnsi="Segoe UI"/>
      <w:sz w:val="20"/>
      <w:lang w:val="en-GB" w:eastAsia="en-GB"/>
    </w:rPr>
  </w:style>
  <w:style w:type="paragraph" w:customStyle="1" w:styleId="FCC4C1C59A3C4E7F94F263F7B1E8E50219">
    <w:name w:val="FCC4C1C59A3C4E7F94F263F7B1E8E50219"/>
    <w:rsid w:val="004F7F7F"/>
    <w:pPr>
      <w:spacing w:after="0" w:line="240" w:lineRule="auto"/>
    </w:pPr>
    <w:rPr>
      <w:rFonts w:ascii="Segoe UI" w:hAnsi="Segoe UI"/>
      <w:sz w:val="20"/>
      <w:lang w:val="en-GB" w:eastAsia="en-GB"/>
    </w:rPr>
  </w:style>
  <w:style w:type="paragraph" w:customStyle="1" w:styleId="0B4FCE9B58C54C3291BF3C754C15C8DC19">
    <w:name w:val="0B4FCE9B58C54C3291BF3C754C15C8DC19"/>
    <w:rsid w:val="004F7F7F"/>
    <w:pPr>
      <w:spacing w:after="0" w:line="240" w:lineRule="auto"/>
    </w:pPr>
    <w:rPr>
      <w:rFonts w:ascii="Segoe UI" w:hAnsi="Segoe UI"/>
      <w:sz w:val="20"/>
      <w:lang w:val="en-GB" w:eastAsia="en-GB"/>
    </w:rPr>
  </w:style>
  <w:style w:type="paragraph" w:customStyle="1" w:styleId="F0B1067E0B5143789145C2C2DDCE118E26">
    <w:name w:val="F0B1067E0B5143789145C2C2DDCE118E26"/>
    <w:rsid w:val="004F7F7F"/>
    <w:pPr>
      <w:spacing w:after="0" w:line="240" w:lineRule="auto"/>
    </w:pPr>
    <w:rPr>
      <w:rFonts w:ascii="Segoe UI" w:hAnsi="Segoe UI"/>
      <w:sz w:val="20"/>
      <w:lang w:val="en-GB" w:eastAsia="en-GB"/>
    </w:rPr>
  </w:style>
  <w:style w:type="paragraph" w:customStyle="1" w:styleId="88D8AC8611764FF5966DCF616E3975FC8">
    <w:name w:val="88D8AC8611764FF5966DCF616E3975FC8"/>
    <w:rsid w:val="004F7F7F"/>
    <w:pPr>
      <w:spacing w:after="0" w:line="240" w:lineRule="auto"/>
    </w:pPr>
    <w:rPr>
      <w:rFonts w:ascii="Segoe UI" w:hAnsi="Segoe UI"/>
      <w:sz w:val="20"/>
      <w:lang w:val="en-GB" w:eastAsia="en-GB"/>
    </w:rPr>
  </w:style>
  <w:style w:type="paragraph" w:customStyle="1" w:styleId="4CB9E27BA4224757B14534538AFB2EC215">
    <w:name w:val="4CB9E27BA4224757B14534538AFB2EC215"/>
    <w:rsid w:val="004F7F7F"/>
    <w:pPr>
      <w:spacing w:after="0" w:line="240" w:lineRule="auto"/>
    </w:pPr>
    <w:rPr>
      <w:rFonts w:ascii="Segoe UI" w:hAnsi="Segoe UI"/>
      <w:sz w:val="20"/>
      <w:lang w:val="en-GB" w:eastAsia="en-GB"/>
    </w:rPr>
  </w:style>
  <w:style w:type="paragraph" w:customStyle="1" w:styleId="C8EAD9067F5D46709077E769D378C96E15">
    <w:name w:val="C8EAD9067F5D46709077E769D378C96E15"/>
    <w:rsid w:val="004F7F7F"/>
    <w:pPr>
      <w:spacing w:after="0" w:line="240" w:lineRule="auto"/>
    </w:pPr>
    <w:rPr>
      <w:rFonts w:ascii="Segoe UI" w:hAnsi="Segoe UI"/>
      <w:sz w:val="20"/>
      <w:lang w:val="en-GB" w:eastAsia="en-GB"/>
    </w:rPr>
  </w:style>
  <w:style w:type="paragraph" w:customStyle="1" w:styleId="74188B3242E248FBA8E48AC60A07DF2115">
    <w:name w:val="74188B3242E248FBA8E48AC60A07DF2115"/>
    <w:rsid w:val="004F7F7F"/>
    <w:pPr>
      <w:spacing w:after="0" w:line="240" w:lineRule="auto"/>
    </w:pPr>
    <w:rPr>
      <w:rFonts w:ascii="Segoe UI" w:hAnsi="Segoe UI"/>
      <w:sz w:val="20"/>
      <w:lang w:val="en-GB" w:eastAsia="en-GB"/>
    </w:rPr>
  </w:style>
  <w:style w:type="paragraph" w:customStyle="1" w:styleId="4F73DDDFB4AB4361BA73937F83DAF59915">
    <w:name w:val="4F73DDDFB4AB4361BA73937F83DAF59915"/>
    <w:rsid w:val="004F7F7F"/>
    <w:pPr>
      <w:spacing w:after="0" w:line="240" w:lineRule="auto"/>
    </w:pPr>
    <w:rPr>
      <w:rFonts w:ascii="Segoe UI" w:hAnsi="Segoe UI"/>
      <w:sz w:val="20"/>
      <w:lang w:val="en-GB" w:eastAsia="en-GB"/>
    </w:rPr>
  </w:style>
  <w:style w:type="paragraph" w:customStyle="1" w:styleId="F839BD233651417BBF9955266364959712">
    <w:name w:val="F839BD233651417BBF9955266364959712"/>
    <w:rsid w:val="004F7F7F"/>
    <w:pPr>
      <w:spacing w:after="0" w:line="240" w:lineRule="auto"/>
    </w:pPr>
    <w:rPr>
      <w:rFonts w:ascii="Segoe UI" w:hAnsi="Segoe UI"/>
      <w:sz w:val="20"/>
      <w:lang w:val="en-GB" w:eastAsia="en-GB"/>
    </w:rPr>
  </w:style>
  <w:style w:type="paragraph" w:customStyle="1" w:styleId="00D7D0FCAFB84017AB28B0E299E491CD11">
    <w:name w:val="00D7D0FCAFB84017AB28B0E299E491CD11"/>
    <w:rsid w:val="004F7F7F"/>
    <w:pPr>
      <w:spacing w:after="0" w:line="240" w:lineRule="auto"/>
    </w:pPr>
    <w:rPr>
      <w:rFonts w:ascii="Segoe UI" w:hAnsi="Segoe UI"/>
      <w:sz w:val="20"/>
      <w:lang w:val="en-GB" w:eastAsia="en-GB"/>
    </w:rPr>
  </w:style>
  <w:style w:type="paragraph" w:customStyle="1" w:styleId="D29D377240654CD6A171CA585AF1CDCE15">
    <w:name w:val="D29D377240654CD6A171CA585AF1CDCE15"/>
    <w:rsid w:val="004F7F7F"/>
    <w:pPr>
      <w:spacing w:after="0" w:line="240" w:lineRule="auto"/>
    </w:pPr>
    <w:rPr>
      <w:rFonts w:ascii="Segoe UI" w:hAnsi="Segoe UI"/>
      <w:sz w:val="20"/>
      <w:lang w:val="en-GB" w:eastAsia="en-GB"/>
    </w:rPr>
  </w:style>
  <w:style w:type="paragraph" w:customStyle="1" w:styleId="159043ABDB3544C9999C41C8ADCF9D9411">
    <w:name w:val="159043ABDB3544C9999C41C8ADCF9D9411"/>
    <w:rsid w:val="004F7F7F"/>
    <w:pPr>
      <w:spacing w:after="0" w:line="240" w:lineRule="auto"/>
    </w:pPr>
    <w:rPr>
      <w:rFonts w:ascii="Segoe UI" w:hAnsi="Segoe UI"/>
      <w:sz w:val="20"/>
      <w:lang w:val="en-GB" w:eastAsia="en-GB"/>
    </w:rPr>
  </w:style>
  <w:style w:type="paragraph" w:customStyle="1" w:styleId="C6BDB6DAF30C450E9CE16E3C671F0FBA11">
    <w:name w:val="C6BDB6DAF30C450E9CE16E3C671F0FBA11"/>
    <w:rsid w:val="004F7F7F"/>
    <w:pPr>
      <w:spacing w:after="0" w:line="240" w:lineRule="auto"/>
    </w:pPr>
    <w:rPr>
      <w:rFonts w:ascii="Segoe UI" w:hAnsi="Segoe UI"/>
      <w:sz w:val="20"/>
      <w:lang w:val="en-GB" w:eastAsia="en-GB"/>
    </w:rPr>
  </w:style>
  <w:style w:type="paragraph" w:customStyle="1" w:styleId="390664BCD8F2455481397BD9945D8E2A15">
    <w:name w:val="390664BCD8F2455481397BD9945D8E2A15"/>
    <w:rsid w:val="004F7F7F"/>
    <w:pPr>
      <w:spacing w:after="0" w:line="240" w:lineRule="auto"/>
    </w:pPr>
    <w:rPr>
      <w:rFonts w:ascii="Segoe UI" w:hAnsi="Segoe UI"/>
      <w:sz w:val="20"/>
      <w:lang w:val="en-GB" w:eastAsia="en-GB"/>
    </w:rPr>
  </w:style>
  <w:style w:type="paragraph" w:customStyle="1" w:styleId="2C4FC446CBFF4159A00764AA193CA4CE11">
    <w:name w:val="2C4FC446CBFF4159A00764AA193CA4CE11"/>
    <w:rsid w:val="004F7F7F"/>
    <w:pPr>
      <w:spacing w:after="0" w:line="240" w:lineRule="auto"/>
    </w:pPr>
    <w:rPr>
      <w:rFonts w:ascii="Segoe UI" w:hAnsi="Segoe UI"/>
      <w:sz w:val="20"/>
      <w:lang w:val="en-GB" w:eastAsia="en-GB"/>
    </w:rPr>
  </w:style>
  <w:style w:type="paragraph" w:customStyle="1" w:styleId="651DBB63FECA49F99504430065C1E39B11">
    <w:name w:val="651DBB63FECA49F99504430065C1E39B11"/>
    <w:rsid w:val="004F7F7F"/>
    <w:pPr>
      <w:spacing w:after="0" w:line="240" w:lineRule="auto"/>
    </w:pPr>
    <w:rPr>
      <w:rFonts w:ascii="Segoe UI" w:hAnsi="Segoe UI"/>
      <w:sz w:val="20"/>
      <w:lang w:val="en-GB" w:eastAsia="en-GB"/>
    </w:rPr>
  </w:style>
  <w:style w:type="paragraph" w:customStyle="1" w:styleId="7EC6A9C02BBD4526952FFCFA61C648003">
    <w:name w:val="7EC6A9C02BBD4526952FFCFA61C648003"/>
    <w:rsid w:val="004F7F7F"/>
    <w:pPr>
      <w:spacing w:after="0" w:line="240" w:lineRule="auto"/>
    </w:pPr>
    <w:rPr>
      <w:rFonts w:ascii="Segoe UI" w:hAnsi="Segoe UI"/>
      <w:sz w:val="20"/>
      <w:lang w:val="en-GB" w:eastAsia="en-GB"/>
    </w:rPr>
  </w:style>
  <w:style w:type="paragraph" w:customStyle="1" w:styleId="0C45F915D0214B29B77A5E384EC51DD03">
    <w:name w:val="0C45F915D0214B29B77A5E384EC51DD03"/>
    <w:rsid w:val="004F7F7F"/>
    <w:pPr>
      <w:spacing w:after="0" w:line="240" w:lineRule="auto"/>
    </w:pPr>
    <w:rPr>
      <w:rFonts w:ascii="Segoe UI" w:hAnsi="Segoe UI"/>
      <w:sz w:val="20"/>
      <w:lang w:val="en-GB" w:eastAsia="en-GB"/>
    </w:rPr>
  </w:style>
  <w:style w:type="paragraph" w:customStyle="1" w:styleId="ACD93783FBBD4C69A2587DBCFA988AD43">
    <w:name w:val="ACD93783FBBD4C69A2587DBCFA988AD43"/>
    <w:rsid w:val="004F7F7F"/>
    <w:pPr>
      <w:spacing w:after="0" w:line="240" w:lineRule="auto"/>
    </w:pPr>
    <w:rPr>
      <w:rFonts w:ascii="Segoe UI" w:hAnsi="Segoe UI"/>
      <w:sz w:val="20"/>
      <w:lang w:val="en-GB" w:eastAsia="en-GB"/>
    </w:rPr>
  </w:style>
  <w:style w:type="paragraph" w:customStyle="1" w:styleId="56381CE277BE4958A75ACA290E7127883">
    <w:name w:val="56381CE277BE4958A75ACA290E7127883"/>
    <w:rsid w:val="004F7F7F"/>
    <w:pPr>
      <w:spacing w:after="0" w:line="240" w:lineRule="auto"/>
    </w:pPr>
    <w:rPr>
      <w:rFonts w:ascii="Segoe UI" w:hAnsi="Segoe UI"/>
      <w:sz w:val="20"/>
      <w:lang w:val="en-GB" w:eastAsia="en-GB"/>
    </w:rPr>
  </w:style>
  <w:style w:type="paragraph" w:customStyle="1" w:styleId="BC12FA47494649088F21031EB9B92BD63">
    <w:name w:val="BC12FA47494649088F21031EB9B92BD63"/>
    <w:rsid w:val="004F7F7F"/>
    <w:pPr>
      <w:spacing w:after="0" w:line="240" w:lineRule="auto"/>
    </w:pPr>
    <w:rPr>
      <w:rFonts w:ascii="Segoe UI" w:hAnsi="Segoe UI"/>
      <w:sz w:val="20"/>
      <w:lang w:val="en-GB" w:eastAsia="en-GB"/>
    </w:rPr>
  </w:style>
  <w:style w:type="paragraph" w:customStyle="1" w:styleId="346BF16176694C56B2E3FC7BD7D747723">
    <w:name w:val="346BF16176694C56B2E3FC7BD7D747723"/>
    <w:rsid w:val="004F7F7F"/>
    <w:pPr>
      <w:spacing w:after="0" w:line="240" w:lineRule="auto"/>
    </w:pPr>
    <w:rPr>
      <w:rFonts w:ascii="Segoe UI" w:hAnsi="Segoe UI"/>
      <w:sz w:val="20"/>
      <w:lang w:val="en-GB" w:eastAsia="en-GB"/>
    </w:rPr>
  </w:style>
  <w:style w:type="paragraph" w:customStyle="1" w:styleId="75E73BE14D194578B958029AE39605063">
    <w:name w:val="75E73BE14D194578B958029AE39605063"/>
    <w:rsid w:val="004F7F7F"/>
    <w:pPr>
      <w:spacing w:after="0" w:line="240" w:lineRule="auto"/>
    </w:pPr>
    <w:rPr>
      <w:rFonts w:ascii="Segoe UI" w:hAnsi="Segoe UI"/>
      <w:sz w:val="20"/>
      <w:lang w:val="en-GB" w:eastAsia="en-GB"/>
    </w:rPr>
  </w:style>
  <w:style w:type="paragraph" w:customStyle="1" w:styleId="B31D5FB6C08B42CD8C8B115D1C758DB23">
    <w:name w:val="B31D5FB6C08B42CD8C8B115D1C758DB23"/>
    <w:rsid w:val="004F7F7F"/>
    <w:pPr>
      <w:spacing w:after="0" w:line="240" w:lineRule="auto"/>
    </w:pPr>
    <w:rPr>
      <w:rFonts w:ascii="Segoe UI" w:hAnsi="Segoe UI"/>
      <w:sz w:val="20"/>
      <w:lang w:val="en-GB" w:eastAsia="en-GB"/>
    </w:rPr>
  </w:style>
  <w:style w:type="paragraph" w:customStyle="1" w:styleId="218A96D1037A489A89CC4C23E55F943E3">
    <w:name w:val="218A96D1037A489A89CC4C23E55F943E3"/>
    <w:rsid w:val="004F7F7F"/>
    <w:pPr>
      <w:spacing w:after="0" w:line="240" w:lineRule="auto"/>
    </w:pPr>
    <w:rPr>
      <w:rFonts w:ascii="Segoe UI" w:hAnsi="Segoe UI"/>
      <w:sz w:val="20"/>
      <w:lang w:val="en-GB" w:eastAsia="en-GB"/>
    </w:rPr>
  </w:style>
  <w:style w:type="paragraph" w:customStyle="1" w:styleId="7C84CBCDB8B3448FB19C1D25C7A4A40B3">
    <w:name w:val="7C84CBCDB8B3448FB19C1D25C7A4A40B3"/>
    <w:rsid w:val="004F7F7F"/>
    <w:pPr>
      <w:spacing w:after="0" w:line="240" w:lineRule="auto"/>
    </w:pPr>
    <w:rPr>
      <w:rFonts w:ascii="Segoe UI" w:hAnsi="Segoe UI"/>
      <w:sz w:val="20"/>
      <w:lang w:val="en-GB" w:eastAsia="en-GB"/>
    </w:rPr>
  </w:style>
  <w:style w:type="paragraph" w:customStyle="1" w:styleId="804CB3B52ABF416CB0A1DDDF6CD9F6B83">
    <w:name w:val="804CB3B52ABF416CB0A1DDDF6CD9F6B83"/>
    <w:rsid w:val="004F7F7F"/>
    <w:pPr>
      <w:spacing w:after="0" w:line="240" w:lineRule="auto"/>
    </w:pPr>
    <w:rPr>
      <w:rFonts w:ascii="Segoe UI" w:hAnsi="Segoe UI"/>
      <w:sz w:val="20"/>
      <w:lang w:val="en-GB" w:eastAsia="en-GB"/>
    </w:rPr>
  </w:style>
  <w:style w:type="paragraph" w:customStyle="1" w:styleId="93B4D217577F4C4FB41AF6897FC42D243">
    <w:name w:val="93B4D217577F4C4FB41AF6897FC42D243"/>
    <w:rsid w:val="004F7F7F"/>
    <w:pPr>
      <w:spacing w:after="0" w:line="240" w:lineRule="auto"/>
    </w:pPr>
    <w:rPr>
      <w:rFonts w:ascii="Segoe UI" w:hAnsi="Segoe UI"/>
      <w:sz w:val="20"/>
      <w:lang w:val="en-GB" w:eastAsia="en-GB"/>
    </w:rPr>
  </w:style>
  <w:style w:type="paragraph" w:customStyle="1" w:styleId="2FC694E1283A4DFAA48372907608548E3">
    <w:name w:val="2FC694E1283A4DFAA48372907608548E3"/>
    <w:rsid w:val="004F7F7F"/>
    <w:pPr>
      <w:spacing w:after="0" w:line="240" w:lineRule="auto"/>
    </w:pPr>
    <w:rPr>
      <w:rFonts w:ascii="Segoe UI" w:hAnsi="Segoe UI"/>
      <w:sz w:val="20"/>
      <w:lang w:val="en-GB" w:eastAsia="en-GB"/>
    </w:rPr>
  </w:style>
  <w:style w:type="paragraph" w:customStyle="1" w:styleId="8B1F75F0C6154C998E66AD666FAEDF883">
    <w:name w:val="8B1F75F0C6154C998E66AD666FAEDF883"/>
    <w:rsid w:val="004F7F7F"/>
    <w:pPr>
      <w:spacing w:after="0" w:line="240" w:lineRule="auto"/>
    </w:pPr>
    <w:rPr>
      <w:rFonts w:ascii="Segoe UI" w:hAnsi="Segoe UI"/>
      <w:sz w:val="20"/>
      <w:lang w:val="en-GB" w:eastAsia="en-GB"/>
    </w:rPr>
  </w:style>
  <w:style w:type="paragraph" w:customStyle="1" w:styleId="EBC95EBBFC514D098EB209D7D5475E8D3">
    <w:name w:val="EBC95EBBFC514D098EB209D7D5475E8D3"/>
    <w:rsid w:val="004F7F7F"/>
    <w:pPr>
      <w:spacing w:after="0" w:line="240" w:lineRule="auto"/>
    </w:pPr>
    <w:rPr>
      <w:rFonts w:ascii="Segoe UI" w:hAnsi="Segoe UI"/>
      <w:sz w:val="20"/>
      <w:lang w:val="en-GB" w:eastAsia="en-GB"/>
    </w:rPr>
  </w:style>
  <w:style w:type="paragraph" w:customStyle="1" w:styleId="360FAFB961444BF58BD58602A8B5E7BA3">
    <w:name w:val="360FAFB961444BF58BD58602A8B5E7BA3"/>
    <w:rsid w:val="004F7F7F"/>
    <w:pPr>
      <w:spacing w:after="0" w:line="240" w:lineRule="auto"/>
    </w:pPr>
    <w:rPr>
      <w:rFonts w:ascii="Segoe UI" w:hAnsi="Segoe UI"/>
      <w:sz w:val="20"/>
      <w:lang w:val="en-GB" w:eastAsia="en-GB"/>
    </w:rPr>
  </w:style>
  <w:style w:type="paragraph" w:customStyle="1" w:styleId="F66F272076224BE7A8081C0294E41FCA3">
    <w:name w:val="F66F272076224BE7A8081C0294E41FCA3"/>
    <w:rsid w:val="004F7F7F"/>
    <w:pPr>
      <w:spacing w:after="0" w:line="240" w:lineRule="auto"/>
    </w:pPr>
    <w:rPr>
      <w:rFonts w:ascii="Segoe UI" w:hAnsi="Segoe UI"/>
      <w:sz w:val="20"/>
      <w:lang w:val="en-GB" w:eastAsia="en-GB"/>
    </w:rPr>
  </w:style>
  <w:style w:type="paragraph" w:customStyle="1" w:styleId="D118FAD58BED44B59459435A05C931B13">
    <w:name w:val="D118FAD58BED44B59459435A05C931B13"/>
    <w:rsid w:val="004F7F7F"/>
    <w:pPr>
      <w:spacing w:after="0" w:line="240" w:lineRule="auto"/>
    </w:pPr>
    <w:rPr>
      <w:rFonts w:ascii="Segoe UI" w:hAnsi="Segoe UI"/>
      <w:sz w:val="20"/>
      <w:lang w:val="en-GB" w:eastAsia="en-GB"/>
    </w:rPr>
  </w:style>
  <w:style w:type="paragraph" w:customStyle="1" w:styleId="A247D324D4974598AA68DACB1F7E6ACC3">
    <w:name w:val="A247D324D4974598AA68DACB1F7E6ACC3"/>
    <w:rsid w:val="004F7F7F"/>
    <w:pPr>
      <w:spacing w:after="0" w:line="240" w:lineRule="auto"/>
    </w:pPr>
    <w:rPr>
      <w:rFonts w:ascii="Segoe UI" w:hAnsi="Segoe UI"/>
      <w:sz w:val="20"/>
      <w:lang w:val="en-GB" w:eastAsia="en-GB"/>
    </w:rPr>
  </w:style>
  <w:style w:type="paragraph" w:customStyle="1" w:styleId="3D6B672CF4F24F3BB43DA368F9605B3C3">
    <w:name w:val="3D6B672CF4F24F3BB43DA368F9605B3C3"/>
    <w:rsid w:val="004F7F7F"/>
    <w:pPr>
      <w:spacing w:after="0" w:line="240" w:lineRule="auto"/>
    </w:pPr>
    <w:rPr>
      <w:rFonts w:ascii="Segoe UI" w:hAnsi="Segoe UI"/>
      <w:sz w:val="20"/>
      <w:lang w:val="en-GB" w:eastAsia="en-GB"/>
    </w:rPr>
  </w:style>
  <w:style w:type="paragraph" w:customStyle="1" w:styleId="3B7747DF045C411E87EA044583D86AE23">
    <w:name w:val="3B7747DF045C411E87EA044583D86AE23"/>
    <w:rsid w:val="004F7F7F"/>
    <w:pPr>
      <w:spacing w:after="0" w:line="240" w:lineRule="auto"/>
    </w:pPr>
    <w:rPr>
      <w:rFonts w:ascii="Segoe UI" w:hAnsi="Segoe UI"/>
      <w:sz w:val="20"/>
      <w:lang w:val="en-GB" w:eastAsia="en-GB"/>
    </w:rPr>
  </w:style>
  <w:style w:type="paragraph" w:customStyle="1" w:styleId="99ACCFE815BD4A0BAFCBC19787C13C313">
    <w:name w:val="99ACCFE815BD4A0BAFCBC19787C13C313"/>
    <w:rsid w:val="004F7F7F"/>
    <w:pPr>
      <w:spacing w:after="0" w:line="240" w:lineRule="auto"/>
    </w:pPr>
    <w:rPr>
      <w:rFonts w:ascii="Segoe UI" w:hAnsi="Segoe UI"/>
      <w:sz w:val="20"/>
      <w:lang w:val="en-GB" w:eastAsia="en-GB"/>
    </w:rPr>
  </w:style>
  <w:style w:type="paragraph" w:customStyle="1" w:styleId="DEB5A8A9A2134DFD986D6552F6AB8A7E3">
    <w:name w:val="DEB5A8A9A2134DFD986D6552F6AB8A7E3"/>
    <w:rsid w:val="004F7F7F"/>
    <w:pPr>
      <w:spacing w:after="0" w:line="240" w:lineRule="auto"/>
    </w:pPr>
    <w:rPr>
      <w:rFonts w:ascii="Segoe UI" w:hAnsi="Segoe UI"/>
      <w:sz w:val="20"/>
      <w:lang w:val="en-GB" w:eastAsia="en-GB"/>
    </w:rPr>
  </w:style>
  <w:style w:type="paragraph" w:customStyle="1" w:styleId="9296CEBB440C42EEA47DDD613F24B2A83">
    <w:name w:val="9296CEBB440C42EEA47DDD613F24B2A83"/>
    <w:rsid w:val="004F7F7F"/>
    <w:pPr>
      <w:spacing w:after="0" w:line="240" w:lineRule="auto"/>
    </w:pPr>
    <w:rPr>
      <w:rFonts w:ascii="Segoe UI" w:hAnsi="Segoe UI"/>
      <w:sz w:val="20"/>
      <w:lang w:val="en-GB" w:eastAsia="en-GB"/>
    </w:rPr>
  </w:style>
  <w:style w:type="paragraph" w:customStyle="1" w:styleId="F59FCC2DFE514B1CB19928CBF39428F43">
    <w:name w:val="F59FCC2DFE514B1CB19928CBF39428F43"/>
    <w:rsid w:val="004F7F7F"/>
    <w:pPr>
      <w:spacing w:after="0" w:line="240" w:lineRule="auto"/>
    </w:pPr>
    <w:rPr>
      <w:rFonts w:ascii="Segoe UI" w:hAnsi="Segoe UI"/>
      <w:sz w:val="20"/>
      <w:lang w:val="en-GB" w:eastAsia="en-GB"/>
    </w:rPr>
  </w:style>
  <w:style w:type="paragraph" w:customStyle="1" w:styleId="3A3309A466EC47628542DE9D6A830E9337">
    <w:name w:val="3A3309A466EC47628542DE9D6A830E9337"/>
    <w:rsid w:val="004F7F7F"/>
    <w:pPr>
      <w:spacing w:after="0" w:line="240" w:lineRule="auto"/>
    </w:pPr>
    <w:rPr>
      <w:rFonts w:ascii="Segoe UI" w:hAnsi="Segoe UI"/>
      <w:b/>
      <w:sz w:val="20"/>
      <w:lang w:val="en-GB" w:eastAsia="en-GB"/>
    </w:rPr>
  </w:style>
  <w:style w:type="paragraph" w:customStyle="1" w:styleId="276E5681654A4192BED2D26985D924BD37">
    <w:name w:val="276E5681654A4192BED2D26985D924BD37"/>
    <w:rsid w:val="004F7F7F"/>
    <w:pPr>
      <w:spacing w:after="0" w:line="240" w:lineRule="auto"/>
    </w:pPr>
    <w:rPr>
      <w:rFonts w:ascii="Segoe UI" w:hAnsi="Segoe UI"/>
      <w:b/>
      <w:sz w:val="20"/>
      <w:lang w:val="en-GB" w:eastAsia="en-GB"/>
    </w:rPr>
  </w:style>
  <w:style w:type="paragraph" w:customStyle="1" w:styleId="5DE751AC11804EF6BE57BB36936DA6B327">
    <w:name w:val="5DE751AC11804EF6BE57BB36936DA6B327"/>
    <w:rsid w:val="004F7F7F"/>
    <w:pPr>
      <w:spacing w:after="0" w:line="240" w:lineRule="auto"/>
    </w:pPr>
    <w:rPr>
      <w:rFonts w:ascii="Segoe UI" w:hAnsi="Segoe UI"/>
      <w:sz w:val="20"/>
      <w:lang w:val="en-GB" w:eastAsia="en-GB"/>
    </w:rPr>
  </w:style>
  <w:style w:type="paragraph" w:customStyle="1" w:styleId="A3CC38B7B5E14D2CA9B52770E0C90A124">
    <w:name w:val="A3CC38B7B5E14D2CA9B52770E0C90A124"/>
    <w:rsid w:val="004F7F7F"/>
    <w:pPr>
      <w:spacing w:after="0" w:line="240" w:lineRule="auto"/>
    </w:pPr>
    <w:rPr>
      <w:rFonts w:ascii="Segoe UI" w:hAnsi="Segoe UI"/>
      <w:sz w:val="20"/>
      <w:lang w:val="en-GB" w:eastAsia="en-GB"/>
    </w:rPr>
  </w:style>
  <w:style w:type="paragraph" w:customStyle="1" w:styleId="7B88634315DD43CC99E8DBCA3B8EBC3737">
    <w:name w:val="7B88634315DD43CC99E8DBCA3B8EBC3737"/>
    <w:rsid w:val="004F7F7F"/>
    <w:pPr>
      <w:spacing w:after="0" w:line="240" w:lineRule="auto"/>
    </w:pPr>
    <w:rPr>
      <w:rFonts w:ascii="Segoe UI" w:hAnsi="Segoe UI"/>
      <w:sz w:val="20"/>
      <w:lang w:val="en-GB" w:eastAsia="en-GB"/>
    </w:rPr>
  </w:style>
  <w:style w:type="paragraph" w:customStyle="1" w:styleId="5FDEE799DAF54CD8BBBD974177B6D20C37">
    <w:name w:val="5FDEE799DAF54CD8BBBD974177B6D20C37"/>
    <w:rsid w:val="004F7F7F"/>
    <w:pPr>
      <w:spacing w:after="0" w:line="240" w:lineRule="auto"/>
    </w:pPr>
    <w:rPr>
      <w:rFonts w:ascii="Segoe UI" w:hAnsi="Segoe UI"/>
      <w:sz w:val="20"/>
      <w:lang w:val="en-GB" w:eastAsia="en-GB"/>
    </w:rPr>
  </w:style>
  <w:style w:type="paragraph" w:customStyle="1" w:styleId="9DF15DE4D70F49EE85D218900104946E37">
    <w:name w:val="9DF15DE4D70F49EE85D218900104946E37"/>
    <w:rsid w:val="004F7F7F"/>
    <w:pPr>
      <w:spacing w:after="0" w:line="240" w:lineRule="auto"/>
    </w:pPr>
    <w:rPr>
      <w:rFonts w:ascii="Segoe UI" w:hAnsi="Segoe UI"/>
      <w:sz w:val="20"/>
      <w:lang w:val="en-GB" w:eastAsia="en-GB"/>
    </w:rPr>
  </w:style>
  <w:style w:type="paragraph" w:customStyle="1" w:styleId="8C67379A14D543A5A9F0A29A997B083937">
    <w:name w:val="8C67379A14D543A5A9F0A29A997B083937"/>
    <w:rsid w:val="004F7F7F"/>
    <w:pPr>
      <w:spacing w:after="0" w:line="240" w:lineRule="auto"/>
    </w:pPr>
    <w:rPr>
      <w:rFonts w:ascii="Segoe UI" w:hAnsi="Segoe UI"/>
      <w:sz w:val="20"/>
      <w:lang w:val="en-GB" w:eastAsia="en-GB"/>
    </w:rPr>
  </w:style>
  <w:style w:type="paragraph" w:customStyle="1" w:styleId="95DBC423593B4309B3C7FC272C30D63027">
    <w:name w:val="95DBC423593B4309B3C7FC272C30D63027"/>
    <w:rsid w:val="004F7F7F"/>
    <w:pPr>
      <w:spacing w:after="0" w:line="240" w:lineRule="auto"/>
    </w:pPr>
    <w:rPr>
      <w:rFonts w:ascii="Segoe UI" w:hAnsi="Segoe UI"/>
      <w:sz w:val="20"/>
      <w:lang w:val="en-GB" w:eastAsia="en-GB"/>
    </w:rPr>
  </w:style>
  <w:style w:type="paragraph" w:customStyle="1" w:styleId="1D7A5E5A7CD2448D9917E2550168E8A526">
    <w:name w:val="1D7A5E5A7CD2448D9917E2550168E8A526"/>
    <w:rsid w:val="004F7F7F"/>
    <w:pPr>
      <w:spacing w:after="0" w:line="240" w:lineRule="auto"/>
    </w:pPr>
    <w:rPr>
      <w:rFonts w:ascii="Segoe UI" w:hAnsi="Segoe UI"/>
      <w:sz w:val="20"/>
      <w:lang w:val="en-GB" w:eastAsia="en-GB"/>
    </w:rPr>
  </w:style>
  <w:style w:type="paragraph" w:customStyle="1" w:styleId="8D597EC715304BEFA8327CB1A2CFB4A326">
    <w:name w:val="8D597EC715304BEFA8327CB1A2CFB4A326"/>
    <w:rsid w:val="004F7F7F"/>
    <w:pPr>
      <w:spacing w:after="0" w:line="240" w:lineRule="auto"/>
    </w:pPr>
    <w:rPr>
      <w:rFonts w:ascii="Segoe UI" w:hAnsi="Segoe UI"/>
      <w:sz w:val="20"/>
      <w:lang w:val="en-GB" w:eastAsia="en-GB"/>
    </w:rPr>
  </w:style>
  <w:style w:type="paragraph" w:customStyle="1" w:styleId="C01D21DE60B645FFBB6452899A01C8AB26">
    <w:name w:val="C01D21DE60B645FFBB6452899A01C8AB26"/>
    <w:rsid w:val="004F7F7F"/>
    <w:pPr>
      <w:spacing w:after="0" w:line="240" w:lineRule="auto"/>
    </w:pPr>
    <w:rPr>
      <w:rFonts w:ascii="Segoe UI" w:hAnsi="Segoe UI"/>
      <w:sz w:val="20"/>
      <w:lang w:val="en-GB" w:eastAsia="en-GB"/>
    </w:rPr>
  </w:style>
  <w:style w:type="paragraph" w:customStyle="1" w:styleId="FCC4C1C59A3C4E7F94F263F7B1E8E50220">
    <w:name w:val="FCC4C1C59A3C4E7F94F263F7B1E8E50220"/>
    <w:rsid w:val="004F7F7F"/>
    <w:pPr>
      <w:spacing w:after="0" w:line="240" w:lineRule="auto"/>
    </w:pPr>
    <w:rPr>
      <w:rFonts w:ascii="Segoe UI" w:hAnsi="Segoe UI"/>
      <w:sz w:val="20"/>
      <w:lang w:val="en-GB" w:eastAsia="en-GB"/>
    </w:rPr>
  </w:style>
  <w:style w:type="paragraph" w:customStyle="1" w:styleId="0B4FCE9B58C54C3291BF3C754C15C8DC20">
    <w:name w:val="0B4FCE9B58C54C3291BF3C754C15C8DC20"/>
    <w:rsid w:val="004F7F7F"/>
    <w:pPr>
      <w:spacing w:after="0" w:line="240" w:lineRule="auto"/>
    </w:pPr>
    <w:rPr>
      <w:rFonts w:ascii="Segoe UI" w:hAnsi="Segoe UI"/>
      <w:sz w:val="20"/>
      <w:lang w:val="en-GB" w:eastAsia="en-GB"/>
    </w:rPr>
  </w:style>
  <w:style w:type="paragraph" w:customStyle="1" w:styleId="F0B1067E0B5143789145C2C2DDCE118E27">
    <w:name w:val="F0B1067E0B5143789145C2C2DDCE118E27"/>
    <w:rsid w:val="004F7F7F"/>
    <w:pPr>
      <w:spacing w:after="0" w:line="240" w:lineRule="auto"/>
    </w:pPr>
    <w:rPr>
      <w:rFonts w:ascii="Segoe UI" w:hAnsi="Segoe UI"/>
      <w:sz w:val="20"/>
      <w:lang w:val="en-GB" w:eastAsia="en-GB"/>
    </w:rPr>
  </w:style>
  <w:style w:type="paragraph" w:customStyle="1" w:styleId="88D8AC8611764FF5966DCF616E3975FC9">
    <w:name w:val="88D8AC8611764FF5966DCF616E3975FC9"/>
    <w:rsid w:val="004F7F7F"/>
    <w:pPr>
      <w:spacing w:after="0" w:line="240" w:lineRule="auto"/>
    </w:pPr>
    <w:rPr>
      <w:rFonts w:ascii="Segoe UI" w:hAnsi="Segoe UI"/>
      <w:sz w:val="20"/>
      <w:lang w:val="en-GB" w:eastAsia="en-GB"/>
    </w:rPr>
  </w:style>
  <w:style w:type="paragraph" w:customStyle="1" w:styleId="4CB9E27BA4224757B14534538AFB2EC216">
    <w:name w:val="4CB9E27BA4224757B14534538AFB2EC216"/>
    <w:rsid w:val="004F7F7F"/>
    <w:pPr>
      <w:spacing w:after="0" w:line="240" w:lineRule="auto"/>
    </w:pPr>
    <w:rPr>
      <w:rFonts w:ascii="Segoe UI" w:hAnsi="Segoe UI"/>
      <w:sz w:val="20"/>
      <w:lang w:val="en-GB" w:eastAsia="en-GB"/>
    </w:rPr>
  </w:style>
  <w:style w:type="paragraph" w:customStyle="1" w:styleId="C8EAD9067F5D46709077E769D378C96E16">
    <w:name w:val="C8EAD9067F5D46709077E769D378C96E16"/>
    <w:rsid w:val="004F7F7F"/>
    <w:pPr>
      <w:spacing w:after="0" w:line="240" w:lineRule="auto"/>
    </w:pPr>
    <w:rPr>
      <w:rFonts w:ascii="Segoe UI" w:hAnsi="Segoe UI"/>
      <w:sz w:val="20"/>
      <w:lang w:val="en-GB" w:eastAsia="en-GB"/>
    </w:rPr>
  </w:style>
  <w:style w:type="paragraph" w:customStyle="1" w:styleId="74188B3242E248FBA8E48AC60A07DF2116">
    <w:name w:val="74188B3242E248FBA8E48AC60A07DF2116"/>
    <w:rsid w:val="004F7F7F"/>
    <w:pPr>
      <w:spacing w:after="0" w:line="240" w:lineRule="auto"/>
    </w:pPr>
    <w:rPr>
      <w:rFonts w:ascii="Segoe UI" w:hAnsi="Segoe UI"/>
      <w:sz w:val="20"/>
      <w:lang w:val="en-GB" w:eastAsia="en-GB"/>
    </w:rPr>
  </w:style>
  <w:style w:type="paragraph" w:customStyle="1" w:styleId="4F73DDDFB4AB4361BA73937F83DAF59916">
    <w:name w:val="4F73DDDFB4AB4361BA73937F83DAF59916"/>
    <w:rsid w:val="004F7F7F"/>
    <w:pPr>
      <w:spacing w:after="0" w:line="240" w:lineRule="auto"/>
    </w:pPr>
    <w:rPr>
      <w:rFonts w:ascii="Segoe UI" w:hAnsi="Segoe UI"/>
      <w:sz w:val="20"/>
      <w:lang w:val="en-GB" w:eastAsia="en-GB"/>
    </w:rPr>
  </w:style>
  <w:style w:type="paragraph" w:customStyle="1" w:styleId="F839BD233651417BBF9955266364959713">
    <w:name w:val="F839BD233651417BBF9955266364959713"/>
    <w:rsid w:val="004F7F7F"/>
    <w:pPr>
      <w:spacing w:after="0" w:line="240" w:lineRule="auto"/>
    </w:pPr>
    <w:rPr>
      <w:rFonts w:ascii="Segoe UI" w:hAnsi="Segoe UI"/>
      <w:sz w:val="20"/>
      <w:lang w:val="en-GB" w:eastAsia="en-GB"/>
    </w:rPr>
  </w:style>
  <w:style w:type="paragraph" w:customStyle="1" w:styleId="00D7D0FCAFB84017AB28B0E299E491CD12">
    <w:name w:val="00D7D0FCAFB84017AB28B0E299E491CD12"/>
    <w:rsid w:val="004F7F7F"/>
    <w:pPr>
      <w:spacing w:after="0" w:line="240" w:lineRule="auto"/>
    </w:pPr>
    <w:rPr>
      <w:rFonts w:ascii="Segoe UI" w:hAnsi="Segoe UI"/>
      <w:sz w:val="20"/>
      <w:lang w:val="en-GB" w:eastAsia="en-GB"/>
    </w:rPr>
  </w:style>
  <w:style w:type="paragraph" w:customStyle="1" w:styleId="D29D377240654CD6A171CA585AF1CDCE16">
    <w:name w:val="D29D377240654CD6A171CA585AF1CDCE16"/>
    <w:rsid w:val="004F7F7F"/>
    <w:pPr>
      <w:spacing w:after="0" w:line="240" w:lineRule="auto"/>
    </w:pPr>
    <w:rPr>
      <w:rFonts w:ascii="Segoe UI" w:hAnsi="Segoe UI"/>
      <w:sz w:val="20"/>
      <w:lang w:val="en-GB" w:eastAsia="en-GB"/>
    </w:rPr>
  </w:style>
  <w:style w:type="paragraph" w:customStyle="1" w:styleId="159043ABDB3544C9999C41C8ADCF9D9412">
    <w:name w:val="159043ABDB3544C9999C41C8ADCF9D9412"/>
    <w:rsid w:val="004F7F7F"/>
    <w:pPr>
      <w:spacing w:after="0" w:line="240" w:lineRule="auto"/>
    </w:pPr>
    <w:rPr>
      <w:rFonts w:ascii="Segoe UI" w:hAnsi="Segoe UI"/>
      <w:sz w:val="20"/>
      <w:lang w:val="en-GB" w:eastAsia="en-GB"/>
    </w:rPr>
  </w:style>
  <w:style w:type="paragraph" w:customStyle="1" w:styleId="C6BDB6DAF30C450E9CE16E3C671F0FBA12">
    <w:name w:val="C6BDB6DAF30C450E9CE16E3C671F0FBA12"/>
    <w:rsid w:val="004F7F7F"/>
    <w:pPr>
      <w:spacing w:after="0" w:line="240" w:lineRule="auto"/>
    </w:pPr>
    <w:rPr>
      <w:rFonts w:ascii="Segoe UI" w:hAnsi="Segoe UI"/>
      <w:sz w:val="20"/>
      <w:lang w:val="en-GB" w:eastAsia="en-GB"/>
    </w:rPr>
  </w:style>
  <w:style w:type="paragraph" w:customStyle="1" w:styleId="390664BCD8F2455481397BD9945D8E2A16">
    <w:name w:val="390664BCD8F2455481397BD9945D8E2A16"/>
    <w:rsid w:val="004F7F7F"/>
    <w:pPr>
      <w:spacing w:after="0" w:line="240" w:lineRule="auto"/>
    </w:pPr>
    <w:rPr>
      <w:rFonts w:ascii="Segoe UI" w:hAnsi="Segoe UI"/>
      <w:sz w:val="20"/>
      <w:lang w:val="en-GB" w:eastAsia="en-GB"/>
    </w:rPr>
  </w:style>
  <w:style w:type="paragraph" w:customStyle="1" w:styleId="2C4FC446CBFF4159A00764AA193CA4CE12">
    <w:name w:val="2C4FC446CBFF4159A00764AA193CA4CE12"/>
    <w:rsid w:val="004F7F7F"/>
    <w:pPr>
      <w:spacing w:after="0" w:line="240" w:lineRule="auto"/>
    </w:pPr>
    <w:rPr>
      <w:rFonts w:ascii="Segoe UI" w:hAnsi="Segoe UI"/>
      <w:sz w:val="20"/>
      <w:lang w:val="en-GB" w:eastAsia="en-GB"/>
    </w:rPr>
  </w:style>
  <w:style w:type="paragraph" w:customStyle="1" w:styleId="651DBB63FECA49F99504430065C1E39B12">
    <w:name w:val="651DBB63FECA49F99504430065C1E39B12"/>
    <w:rsid w:val="004F7F7F"/>
    <w:pPr>
      <w:spacing w:after="0" w:line="240" w:lineRule="auto"/>
    </w:pPr>
    <w:rPr>
      <w:rFonts w:ascii="Segoe UI" w:hAnsi="Segoe UI"/>
      <w:sz w:val="20"/>
      <w:lang w:val="en-GB" w:eastAsia="en-GB"/>
    </w:rPr>
  </w:style>
  <w:style w:type="paragraph" w:customStyle="1" w:styleId="7EC6A9C02BBD4526952FFCFA61C648004">
    <w:name w:val="7EC6A9C02BBD4526952FFCFA61C648004"/>
    <w:rsid w:val="004F7F7F"/>
    <w:pPr>
      <w:spacing w:after="0" w:line="240" w:lineRule="auto"/>
    </w:pPr>
    <w:rPr>
      <w:rFonts w:ascii="Segoe UI" w:hAnsi="Segoe UI"/>
      <w:sz w:val="20"/>
      <w:lang w:val="en-GB" w:eastAsia="en-GB"/>
    </w:rPr>
  </w:style>
  <w:style w:type="paragraph" w:customStyle="1" w:styleId="0C45F915D0214B29B77A5E384EC51DD04">
    <w:name w:val="0C45F915D0214B29B77A5E384EC51DD04"/>
    <w:rsid w:val="004F7F7F"/>
    <w:pPr>
      <w:spacing w:after="0" w:line="240" w:lineRule="auto"/>
    </w:pPr>
    <w:rPr>
      <w:rFonts w:ascii="Segoe UI" w:hAnsi="Segoe UI"/>
      <w:sz w:val="20"/>
      <w:lang w:val="en-GB" w:eastAsia="en-GB"/>
    </w:rPr>
  </w:style>
  <w:style w:type="paragraph" w:customStyle="1" w:styleId="ACD93783FBBD4C69A2587DBCFA988AD44">
    <w:name w:val="ACD93783FBBD4C69A2587DBCFA988AD44"/>
    <w:rsid w:val="004F7F7F"/>
    <w:pPr>
      <w:spacing w:after="0" w:line="240" w:lineRule="auto"/>
    </w:pPr>
    <w:rPr>
      <w:rFonts w:ascii="Segoe UI" w:hAnsi="Segoe UI"/>
      <w:sz w:val="20"/>
      <w:lang w:val="en-GB" w:eastAsia="en-GB"/>
    </w:rPr>
  </w:style>
  <w:style w:type="paragraph" w:customStyle="1" w:styleId="56381CE277BE4958A75ACA290E7127884">
    <w:name w:val="56381CE277BE4958A75ACA290E7127884"/>
    <w:rsid w:val="004F7F7F"/>
    <w:pPr>
      <w:spacing w:after="0" w:line="240" w:lineRule="auto"/>
    </w:pPr>
    <w:rPr>
      <w:rFonts w:ascii="Segoe UI" w:hAnsi="Segoe UI"/>
      <w:sz w:val="20"/>
      <w:lang w:val="en-GB" w:eastAsia="en-GB"/>
    </w:rPr>
  </w:style>
  <w:style w:type="paragraph" w:customStyle="1" w:styleId="BC12FA47494649088F21031EB9B92BD64">
    <w:name w:val="BC12FA47494649088F21031EB9B92BD64"/>
    <w:rsid w:val="004F7F7F"/>
    <w:pPr>
      <w:spacing w:after="0" w:line="240" w:lineRule="auto"/>
    </w:pPr>
    <w:rPr>
      <w:rFonts w:ascii="Segoe UI" w:hAnsi="Segoe UI"/>
      <w:sz w:val="20"/>
      <w:lang w:val="en-GB" w:eastAsia="en-GB"/>
    </w:rPr>
  </w:style>
  <w:style w:type="paragraph" w:customStyle="1" w:styleId="346BF16176694C56B2E3FC7BD7D747724">
    <w:name w:val="346BF16176694C56B2E3FC7BD7D747724"/>
    <w:rsid w:val="004F7F7F"/>
    <w:pPr>
      <w:spacing w:after="0" w:line="240" w:lineRule="auto"/>
    </w:pPr>
    <w:rPr>
      <w:rFonts w:ascii="Segoe UI" w:hAnsi="Segoe UI"/>
      <w:sz w:val="20"/>
      <w:lang w:val="en-GB" w:eastAsia="en-GB"/>
    </w:rPr>
  </w:style>
  <w:style w:type="paragraph" w:customStyle="1" w:styleId="75E73BE14D194578B958029AE39605064">
    <w:name w:val="75E73BE14D194578B958029AE39605064"/>
    <w:rsid w:val="004F7F7F"/>
    <w:pPr>
      <w:spacing w:after="0" w:line="240" w:lineRule="auto"/>
    </w:pPr>
    <w:rPr>
      <w:rFonts w:ascii="Segoe UI" w:hAnsi="Segoe UI"/>
      <w:sz w:val="20"/>
      <w:lang w:val="en-GB" w:eastAsia="en-GB"/>
    </w:rPr>
  </w:style>
  <w:style w:type="paragraph" w:customStyle="1" w:styleId="B31D5FB6C08B42CD8C8B115D1C758DB24">
    <w:name w:val="B31D5FB6C08B42CD8C8B115D1C758DB24"/>
    <w:rsid w:val="004F7F7F"/>
    <w:pPr>
      <w:spacing w:after="0" w:line="240" w:lineRule="auto"/>
    </w:pPr>
    <w:rPr>
      <w:rFonts w:ascii="Segoe UI" w:hAnsi="Segoe UI"/>
      <w:sz w:val="20"/>
      <w:lang w:val="en-GB" w:eastAsia="en-GB"/>
    </w:rPr>
  </w:style>
  <w:style w:type="paragraph" w:customStyle="1" w:styleId="218A96D1037A489A89CC4C23E55F943E4">
    <w:name w:val="218A96D1037A489A89CC4C23E55F943E4"/>
    <w:rsid w:val="004F7F7F"/>
    <w:pPr>
      <w:spacing w:after="0" w:line="240" w:lineRule="auto"/>
    </w:pPr>
    <w:rPr>
      <w:rFonts w:ascii="Segoe UI" w:hAnsi="Segoe UI"/>
      <w:sz w:val="20"/>
      <w:lang w:val="en-GB" w:eastAsia="en-GB"/>
    </w:rPr>
  </w:style>
  <w:style w:type="paragraph" w:customStyle="1" w:styleId="7C84CBCDB8B3448FB19C1D25C7A4A40B4">
    <w:name w:val="7C84CBCDB8B3448FB19C1D25C7A4A40B4"/>
    <w:rsid w:val="004F7F7F"/>
    <w:pPr>
      <w:spacing w:after="0" w:line="240" w:lineRule="auto"/>
    </w:pPr>
    <w:rPr>
      <w:rFonts w:ascii="Segoe UI" w:hAnsi="Segoe UI"/>
      <w:sz w:val="20"/>
      <w:lang w:val="en-GB" w:eastAsia="en-GB"/>
    </w:rPr>
  </w:style>
  <w:style w:type="paragraph" w:customStyle="1" w:styleId="804CB3B52ABF416CB0A1DDDF6CD9F6B84">
    <w:name w:val="804CB3B52ABF416CB0A1DDDF6CD9F6B84"/>
    <w:rsid w:val="004F7F7F"/>
    <w:pPr>
      <w:spacing w:after="0" w:line="240" w:lineRule="auto"/>
    </w:pPr>
    <w:rPr>
      <w:rFonts w:ascii="Segoe UI" w:hAnsi="Segoe UI"/>
      <w:sz w:val="20"/>
      <w:lang w:val="en-GB" w:eastAsia="en-GB"/>
    </w:rPr>
  </w:style>
  <w:style w:type="paragraph" w:customStyle="1" w:styleId="93B4D217577F4C4FB41AF6897FC42D244">
    <w:name w:val="93B4D217577F4C4FB41AF6897FC42D244"/>
    <w:rsid w:val="004F7F7F"/>
    <w:pPr>
      <w:spacing w:after="0" w:line="240" w:lineRule="auto"/>
    </w:pPr>
    <w:rPr>
      <w:rFonts w:ascii="Segoe UI" w:hAnsi="Segoe UI"/>
      <w:sz w:val="20"/>
      <w:lang w:val="en-GB" w:eastAsia="en-GB"/>
    </w:rPr>
  </w:style>
  <w:style w:type="paragraph" w:customStyle="1" w:styleId="2FC694E1283A4DFAA48372907608548E4">
    <w:name w:val="2FC694E1283A4DFAA48372907608548E4"/>
    <w:rsid w:val="004F7F7F"/>
    <w:pPr>
      <w:spacing w:after="0" w:line="240" w:lineRule="auto"/>
    </w:pPr>
    <w:rPr>
      <w:rFonts w:ascii="Segoe UI" w:hAnsi="Segoe UI"/>
      <w:sz w:val="20"/>
      <w:lang w:val="en-GB" w:eastAsia="en-GB"/>
    </w:rPr>
  </w:style>
  <w:style w:type="paragraph" w:customStyle="1" w:styleId="8B1F75F0C6154C998E66AD666FAEDF884">
    <w:name w:val="8B1F75F0C6154C998E66AD666FAEDF884"/>
    <w:rsid w:val="004F7F7F"/>
    <w:pPr>
      <w:spacing w:after="0" w:line="240" w:lineRule="auto"/>
    </w:pPr>
    <w:rPr>
      <w:rFonts w:ascii="Segoe UI" w:hAnsi="Segoe UI"/>
      <w:sz w:val="20"/>
      <w:lang w:val="en-GB" w:eastAsia="en-GB"/>
    </w:rPr>
  </w:style>
  <w:style w:type="paragraph" w:customStyle="1" w:styleId="EBC95EBBFC514D098EB209D7D5475E8D4">
    <w:name w:val="EBC95EBBFC514D098EB209D7D5475E8D4"/>
    <w:rsid w:val="004F7F7F"/>
    <w:pPr>
      <w:spacing w:after="0" w:line="240" w:lineRule="auto"/>
    </w:pPr>
    <w:rPr>
      <w:rFonts w:ascii="Segoe UI" w:hAnsi="Segoe UI"/>
      <w:sz w:val="20"/>
      <w:lang w:val="en-GB" w:eastAsia="en-GB"/>
    </w:rPr>
  </w:style>
  <w:style w:type="paragraph" w:customStyle="1" w:styleId="360FAFB961444BF58BD58602A8B5E7BA4">
    <w:name w:val="360FAFB961444BF58BD58602A8B5E7BA4"/>
    <w:rsid w:val="004F7F7F"/>
    <w:pPr>
      <w:spacing w:after="0" w:line="240" w:lineRule="auto"/>
    </w:pPr>
    <w:rPr>
      <w:rFonts w:ascii="Segoe UI" w:hAnsi="Segoe UI"/>
      <w:sz w:val="20"/>
      <w:lang w:val="en-GB" w:eastAsia="en-GB"/>
    </w:rPr>
  </w:style>
  <w:style w:type="paragraph" w:customStyle="1" w:styleId="F66F272076224BE7A8081C0294E41FCA4">
    <w:name w:val="F66F272076224BE7A8081C0294E41FCA4"/>
    <w:rsid w:val="004F7F7F"/>
    <w:pPr>
      <w:spacing w:after="0" w:line="240" w:lineRule="auto"/>
    </w:pPr>
    <w:rPr>
      <w:rFonts w:ascii="Segoe UI" w:hAnsi="Segoe UI"/>
      <w:sz w:val="20"/>
      <w:lang w:val="en-GB" w:eastAsia="en-GB"/>
    </w:rPr>
  </w:style>
  <w:style w:type="paragraph" w:customStyle="1" w:styleId="D118FAD58BED44B59459435A05C931B14">
    <w:name w:val="D118FAD58BED44B59459435A05C931B14"/>
    <w:rsid w:val="004F7F7F"/>
    <w:pPr>
      <w:spacing w:after="0" w:line="240" w:lineRule="auto"/>
    </w:pPr>
    <w:rPr>
      <w:rFonts w:ascii="Segoe UI" w:hAnsi="Segoe UI"/>
      <w:sz w:val="20"/>
      <w:lang w:val="en-GB" w:eastAsia="en-GB"/>
    </w:rPr>
  </w:style>
  <w:style w:type="paragraph" w:customStyle="1" w:styleId="A247D324D4974598AA68DACB1F7E6ACC4">
    <w:name w:val="A247D324D4974598AA68DACB1F7E6ACC4"/>
    <w:rsid w:val="004F7F7F"/>
    <w:pPr>
      <w:spacing w:after="0" w:line="240" w:lineRule="auto"/>
    </w:pPr>
    <w:rPr>
      <w:rFonts w:ascii="Segoe UI" w:hAnsi="Segoe UI"/>
      <w:sz w:val="20"/>
      <w:lang w:val="en-GB" w:eastAsia="en-GB"/>
    </w:rPr>
  </w:style>
  <w:style w:type="paragraph" w:customStyle="1" w:styleId="3D6B672CF4F24F3BB43DA368F9605B3C4">
    <w:name w:val="3D6B672CF4F24F3BB43DA368F9605B3C4"/>
    <w:rsid w:val="004F7F7F"/>
    <w:pPr>
      <w:spacing w:after="0" w:line="240" w:lineRule="auto"/>
    </w:pPr>
    <w:rPr>
      <w:rFonts w:ascii="Segoe UI" w:hAnsi="Segoe UI"/>
      <w:sz w:val="20"/>
      <w:lang w:val="en-GB" w:eastAsia="en-GB"/>
    </w:rPr>
  </w:style>
  <w:style w:type="paragraph" w:customStyle="1" w:styleId="3B7747DF045C411E87EA044583D86AE24">
    <w:name w:val="3B7747DF045C411E87EA044583D86AE24"/>
    <w:rsid w:val="004F7F7F"/>
    <w:pPr>
      <w:spacing w:after="0" w:line="240" w:lineRule="auto"/>
    </w:pPr>
    <w:rPr>
      <w:rFonts w:ascii="Segoe UI" w:hAnsi="Segoe UI"/>
      <w:sz w:val="20"/>
      <w:lang w:val="en-GB" w:eastAsia="en-GB"/>
    </w:rPr>
  </w:style>
  <w:style w:type="paragraph" w:customStyle="1" w:styleId="99ACCFE815BD4A0BAFCBC19787C13C314">
    <w:name w:val="99ACCFE815BD4A0BAFCBC19787C13C314"/>
    <w:rsid w:val="004F7F7F"/>
    <w:pPr>
      <w:spacing w:after="0" w:line="240" w:lineRule="auto"/>
    </w:pPr>
    <w:rPr>
      <w:rFonts w:ascii="Segoe UI" w:hAnsi="Segoe UI"/>
      <w:sz w:val="20"/>
      <w:lang w:val="en-GB" w:eastAsia="en-GB"/>
    </w:rPr>
  </w:style>
  <w:style w:type="paragraph" w:customStyle="1" w:styleId="DEB5A8A9A2134DFD986D6552F6AB8A7E4">
    <w:name w:val="DEB5A8A9A2134DFD986D6552F6AB8A7E4"/>
    <w:rsid w:val="004F7F7F"/>
    <w:pPr>
      <w:spacing w:after="0" w:line="240" w:lineRule="auto"/>
    </w:pPr>
    <w:rPr>
      <w:rFonts w:ascii="Segoe UI" w:hAnsi="Segoe UI"/>
      <w:sz w:val="20"/>
      <w:lang w:val="en-GB" w:eastAsia="en-GB"/>
    </w:rPr>
  </w:style>
  <w:style w:type="paragraph" w:customStyle="1" w:styleId="9296CEBB440C42EEA47DDD613F24B2A84">
    <w:name w:val="9296CEBB440C42EEA47DDD613F24B2A84"/>
    <w:rsid w:val="004F7F7F"/>
    <w:pPr>
      <w:spacing w:after="0" w:line="240" w:lineRule="auto"/>
    </w:pPr>
    <w:rPr>
      <w:rFonts w:ascii="Segoe UI" w:hAnsi="Segoe UI"/>
      <w:sz w:val="20"/>
      <w:lang w:val="en-GB" w:eastAsia="en-GB"/>
    </w:rPr>
  </w:style>
  <w:style w:type="paragraph" w:customStyle="1" w:styleId="F59FCC2DFE514B1CB19928CBF39428F44">
    <w:name w:val="F59FCC2DFE514B1CB19928CBF39428F44"/>
    <w:rsid w:val="004F7F7F"/>
    <w:pPr>
      <w:spacing w:after="0" w:line="240" w:lineRule="auto"/>
    </w:pPr>
    <w:rPr>
      <w:rFonts w:ascii="Segoe UI" w:hAnsi="Segoe UI"/>
      <w:sz w:val="20"/>
      <w:lang w:val="en-GB" w:eastAsia="en-GB"/>
    </w:rPr>
  </w:style>
  <w:style w:type="paragraph" w:customStyle="1" w:styleId="217DD86C6D8442E09FD8F8A83CDDF942">
    <w:name w:val="217DD86C6D8442E09FD8F8A83CDDF942"/>
    <w:rsid w:val="004F7F7F"/>
  </w:style>
  <w:style w:type="paragraph" w:customStyle="1" w:styleId="3A3309A466EC47628542DE9D6A830E9338">
    <w:name w:val="3A3309A466EC47628542DE9D6A830E9338"/>
    <w:rsid w:val="004F7F7F"/>
    <w:pPr>
      <w:spacing w:after="0" w:line="240" w:lineRule="auto"/>
    </w:pPr>
    <w:rPr>
      <w:rFonts w:ascii="Segoe UI" w:hAnsi="Segoe UI"/>
      <w:b/>
      <w:sz w:val="20"/>
      <w:lang w:val="en-GB" w:eastAsia="en-GB"/>
    </w:rPr>
  </w:style>
  <w:style w:type="paragraph" w:customStyle="1" w:styleId="276E5681654A4192BED2D26985D924BD38">
    <w:name w:val="276E5681654A4192BED2D26985D924BD38"/>
    <w:rsid w:val="004F7F7F"/>
    <w:pPr>
      <w:spacing w:after="0" w:line="240" w:lineRule="auto"/>
    </w:pPr>
    <w:rPr>
      <w:rFonts w:ascii="Segoe UI" w:hAnsi="Segoe UI"/>
      <w:b/>
      <w:sz w:val="20"/>
      <w:lang w:val="en-GB" w:eastAsia="en-GB"/>
    </w:rPr>
  </w:style>
  <w:style w:type="paragraph" w:customStyle="1" w:styleId="5DE751AC11804EF6BE57BB36936DA6B328">
    <w:name w:val="5DE751AC11804EF6BE57BB36936DA6B328"/>
    <w:rsid w:val="004F7F7F"/>
    <w:pPr>
      <w:spacing w:after="0" w:line="240" w:lineRule="auto"/>
    </w:pPr>
    <w:rPr>
      <w:rFonts w:ascii="Segoe UI" w:hAnsi="Segoe UI"/>
      <w:sz w:val="20"/>
      <w:lang w:val="en-GB" w:eastAsia="en-GB"/>
    </w:rPr>
  </w:style>
  <w:style w:type="paragraph" w:customStyle="1" w:styleId="A3CC38B7B5E14D2CA9B52770E0C90A125">
    <w:name w:val="A3CC38B7B5E14D2CA9B52770E0C90A125"/>
    <w:rsid w:val="004F7F7F"/>
    <w:pPr>
      <w:spacing w:after="0" w:line="240" w:lineRule="auto"/>
    </w:pPr>
    <w:rPr>
      <w:rFonts w:ascii="Segoe UI" w:hAnsi="Segoe UI"/>
      <w:sz w:val="20"/>
      <w:lang w:val="en-GB" w:eastAsia="en-GB"/>
    </w:rPr>
  </w:style>
  <w:style w:type="paragraph" w:customStyle="1" w:styleId="7B88634315DD43CC99E8DBCA3B8EBC3738">
    <w:name w:val="7B88634315DD43CC99E8DBCA3B8EBC3738"/>
    <w:rsid w:val="004F7F7F"/>
    <w:pPr>
      <w:spacing w:after="0" w:line="240" w:lineRule="auto"/>
    </w:pPr>
    <w:rPr>
      <w:rFonts w:ascii="Segoe UI" w:hAnsi="Segoe UI"/>
      <w:sz w:val="20"/>
      <w:lang w:val="en-GB" w:eastAsia="en-GB"/>
    </w:rPr>
  </w:style>
  <w:style w:type="paragraph" w:customStyle="1" w:styleId="5FDEE799DAF54CD8BBBD974177B6D20C38">
    <w:name w:val="5FDEE799DAF54CD8BBBD974177B6D20C38"/>
    <w:rsid w:val="004F7F7F"/>
    <w:pPr>
      <w:spacing w:after="0" w:line="240" w:lineRule="auto"/>
    </w:pPr>
    <w:rPr>
      <w:rFonts w:ascii="Segoe UI" w:hAnsi="Segoe UI"/>
      <w:sz w:val="20"/>
      <w:lang w:val="en-GB" w:eastAsia="en-GB"/>
    </w:rPr>
  </w:style>
  <w:style w:type="paragraph" w:customStyle="1" w:styleId="9DF15DE4D70F49EE85D218900104946E38">
    <w:name w:val="9DF15DE4D70F49EE85D218900104946E38"/>
    <w:rsid w:val="004F7F7F"/>
    <w:pPr>
      <w:spacing w:after="0" w:line="240" w:lineRule="auto"/>
    </w:pPr>
    <w:rPr>
      <w:rFonts w:ascii="Segoe UI" w:hAnsi="Segoe UI"/>
      <w:sz w:val="20"/>
      <w:lang w:val="en-GB" w:eastAsia="en-GB"/>
    </w:rPr>
  </w:style>
  <w:style w:type="paragraph" w:customStyle="1" w:styleId="8C67379A14D543A5A9F0A29A997B083938">
    <w:name w:val="8C67379A14D543A5A9F0A29A997B083938"/>
    <w:rsid w:val="004F7F7F"/>
    <w:pPr>
      <w:spacing w:after="0" w:line="240" w:lineRule="auto"/>
    </w:pPr>
    <w:rPr>
      <w:rFonts w:ascii="Segoe UI" w:hAnsi="Segoe UI"/>
      <w:sz w:val="20"/>
      <w:lang w:val="en-GB" w:eastAsia="en-GB"/>
    </w:rPr>
  </w:style>
  <w:style w:type="paragraph" w:customStyle="1" w:styleId="95DBC423593B4309B3C7FC272C30D63028">
    <w:name w:val="95DBC423593B4309B3C7FC272C30D63028"/>
    <w:rsid w:val="004F7F7F"/>
    <w:pPr>
      <w:spacing w:after="0" w:line="240" w:lineRule="auto"/>
    </w:pPr>
    <w:rPr>
      <w:rFonts w:ascii="Segoe UI" w:hAnsi="Segoe UI"/>
      <w:sz w:val="20"/>
      <w:lang w:val="en-GB" w:eastAsia="en-GB"/>
    </w:rPr>
  </w:style>
  <w:style w:type="paragraph" w:customStyle="1" w:styleId="1D7A5E5A7CD2448D9917E2550168E8A527">
    <w:name w:val="1D7A5E5A7CD2448D9917E2550168E8A527"/>
    <w:rsid w:val="004F7F7F"/>
    <w:pPr>
      <w:spacing w:after="0" w:line="240" w:lineRule="auto"/>
    </w:pPr>
    <w:rPr>
      <w:rFonts w:ascii="Segoe UI" w:hAnsi="Segoe UI"/>
      <w:sz w:val="20"/>
      <w:lang w:val="en-GB" w:eastAsia="en-GB"/>
    </w:rPr>
  </w:style>
  <w:style w:type="paragraph" w:customStyle="1" w:styleId="8D597EC715304BEFA8327CB1A2CFB4A327">
    <w:name w:val="8D597EC715304BEFA8327CB1A2CFB4A327"/>
    <w:rsid w:val="004F7F7F"/>
    <w:pPr>
      <w:spacing w:after="0" w:line="240" w:lineRule="auto"/>
    </w:pPr>
    <w:rPr>
      <w:rFonts w:ascii="Segoe UI" w:hAnsi="Segoe UI"/>
      <w:sz w:val="20"/>
      <w:lang w:val="en-GB" w:eastAsia="en-GB"/>
    </w:rPr>
  </w:style>
  <w:style w:type="paragraph" w:customStyle="1" w:styleId="C01D21DE60B645FFBB6452899A01C8AB27">
    <w:name w:val="C01D21DE60B645FFBB6452899A01C8AB27"/>
    <w:rsid w:val="004F7F7F"/>
    <w:pPr>
      <w:spacing w:after="0" w:line="240" w:lineRule="auto"/>
    </w:pPr>
    <w:rPr>
      <w:rFonts w:ascii="Segoe UI" w:hAnsi="Segoe UI"/>
      <w:sz w:val="20"/>
      <w:lang w:val="en-GB" w:eastAsia="en-GB"/>
    </w:rPr>
  </w:style>
  <w:style w:type="paragraph" w:customStyle="1" w:styleId="FCC4C1C59A3C4E7F94F263F7B1E8E50221">
    <w:name w:val="FCC4C1C59A3C4E7F94F263F7B1E8E50221"/>
    <w:rsid w:val="004F7F7F"/>
    <w:pPr>
      <w:spacing w:after="0" w:line="240" w:lineRule="auto"/>
    </w:pPr>
    <w:rPr>
      <w:rFonts w:ascii="Segoe UI" w:hAnsi="Segoe UI"/>
      <w:sz w:val="20"/>
      <w:lang w:val="en-GB" w:eastAsia="en-GB"/>
    </w:rPr>
  </w:style>
  <w:style w:type="paragraph" w:customStyle="1" w:styleId="0B4FCE9B58C54C3291BF3C754C15C8DC21">
    <w:name w:val="0B4FCE9B58C54C3291BF3C754C15C8DC21"/>
    <w:rsid w:val="004F7F7F"/>
    <w:pPr>
      <w:spacing w:after="0" w:line="240" w:lineRule="auto"/>
    </w:pPr>
    <w:rPr>
      <w:rFonts w:ascii="Segoe UI" w:hAnsi="Segoe UI"/>
      <w:sz w:val="20"/>
      <w:lang w:val="en-GB" w:eastAsia="en-GB"/>
    </w:rPr>
  </w:style>
  <w:style w:type="paragraph" w:customStyle="1" w:styleId="F0B1067E0B5143789145C2C2DDCE118E28">
    <w:name w:val="F0B1067E0B5143789145C2C2DDCE118E28"/>
    <w:rsid w:val="004F7F7F"/>
    <w:pPr>
      <w:spacing w:after="0" w:line="240" w:lineRule="auto"/>
    </w:pPr>
    <w:rPr>
      <w:rFonts w:ascii="Segoe UI" w:hAnsi="Segoe UI"/>
      <w:sz w:val="20"/>
      <w:lang w:val="en-GB" w:eastAsia="en-GB"/>
    </w:rPr>
  </w:style>
  <w:style w:type="paragraph" w:customStyle="1" w:styleId="88D8AC8611764FF5966DCF616E3975FC10">
    <w:name w:val="88D8AC8611764FF5966DCF616E3975FC10"/>
    <w:rsid w:val="004F7F7F"/>
    <w:pPr>
      <w:spacing w:after="0" w:line="240" w:lineRule="auto"/>
    </w:pPr>
    <w:rPr>
      <w:rFonts w:ascii="Segoe UI" w:hAnsi="Segoe UI"/>
      <w:sz w:val="20"/>
      <w:lang w:val="en-GB" w:eastAsia="en-GB"/>
    </w:rPr>
  </w:style>
  <w:style w:type="paragraph" w:customStyle="1" w:styleId="4CB9E27BA4224757B14534538AFB2EC217">
    <w:name w:val="4CB9E27BA4224757B14534538AFB2EC217"/>
    <w:rsid w:val="004F7F7F"/>
    <w:pPr>
      <w:spacing w:after="0" w:line="240" w:lineRule="auto"/>
    </w:pPr>
    <w:rPr>
      <w:rFonts w:ascii="Segoe UI" w:hAnsi="Segoe UI"/>
      <w:sz w:val="20"/>
      <w:lang w:val="en-GB" w:eastAsia="en-GB"/>
    </w:rPr>
  </w:style>
  <w:style w:type="paragraph" w:customStyle="1" w:styleId="C8EAD9067F5D46709077E769D378C96E17">
    <w:name w:val="C8EAD9067F5D46709077E769D378C96E17"/>
    <w:rsid w:val="004F7F7F"/>
    <w:pPr>
      <w:spacing w:after="0" w:line="240" w:lineRule="auto"/>
    </w:pPr>
    <w:rPr>
      <w:rFonts w:ascii="Segoe UI" w:hAnsi="Segoe UI"/>
      <w:sz w:val="20"/>
      <w:lang w:val="en-GB" w:eastAsia="en-GB"/>
    </w:rPr>
  </w:style>
  <w:style w:type="paragraph" w:customStyle="1" w:styleId="74188B3242E248FBA8E48AC60A07DF2117">
    <w:name w:val="74188B3242E248FBA8E48AC60A07DF2117"/>
    <w:rsid w:val="004F7F7F"/>
    <w:pPr>
      <w:spacing w:after="0" w:line="240" w:lineRule="auto"/>
    </w:pPr>
    <w:rPr>
      <w:rFonts w:ascii="Segoe UI" w:hAnsi="Segoe UI"/>
      <w:sz w:val="20"/>
      <w:lang w:val="en-GB" w:eastAsia="en-GB"/>
    </w:rPr>
  </w:style>
  <w:style w:type="paragraph" w:customStyle="1" w:styleId="4F73DDDFB4AB4361BA73937F83DAF59917">
    <w:name w:val="4F73DDDFB4AB4361BA73937F83DAF59917"/>
    <w:rsid w:val="004F7F7F"/>
    <w:pPr>
      <w:spacing w:after="0" w:line="240" w:lineRule="auto"/>
    </w:pPr>
    <w:rPr>
      <w:rFonts w:ascii="Segoe UI" w:hAnsi="Segoe UI"/>
      <w:sz w:val="20"/>
      <w:lang w:val="en-GB" w:eastAsia="en-GB"/>
    </w:rPr>
  </w:style>
  <w:style w:type="paragraph" w:customStyle="1" w:styleId="F839BD233651417BBF9955266364959714">
    <w:name w:val="F839BD233651417BBF9955266364959714"/>
    <w:rsid w:val="004F7F7F"/>
    <w:pPr>
      <w:spacing w:after="0" w:line="240" w:lineRule="auto"/>
    </w:pPr>
    <w:rPr>
      <w:rFonts w:ascii="Segoe UI" w:hAnsi="Segoe UI"/>
      <w:sz w:val="20"/>
      <w:lang w:val="en-GB" w:eastAsia="en-GB"/>
    </w:rPr>
  </w:style>
  <w:style w:type="paragraph" w:customStyle="1" w:styleId="00D7D0FCAFB84017AB28B0E299E491CD13">
    <w:name w:val="00D7D0FCAFB84017AB28B0E299E491CD13"/>
    <w:rsid w:val="004F7F7F"/>
    <w:pPr>
      <w:spacing w:after="0" w:line="240" w:lineRule="auto"/>
    </w:pPr>
    <w:rPr>
      <w:rFonts w:ascii="Segoe UI" w:hAnsi="Segoe UI"/>
      <w:sz w:val="20"/>
      <w:lang w:val="en-GB" w:eastAsia="en-GB"/>
    </w:rPr>
  </w:style>
  <w:style w:type="paragraph" w:customStyle="1" w:styleId="D29D377240654CD6A171CA585AF1CDCE17">
    <w:name w:val="D29D377240654CD6A171CA585AF1CDCE17"/>
    <w:rsid w:val="004F7F7F"/>
    <w:pPr>
      <w:spacing w:after="0" w:line="240" w:lineRule="auto"/>
    </w:pPr>
    <w:rPr>
      <w:rFonts w:ascii="Segoe UI" w:hAnsi="Segoe UI"/>
      <w:sz w:val="20"/>
      <w:lang w:val="en-GB" w:eastAsia="en-GB"/>
    </w:rPr>
  </w:style>
  <w:style w:type="paragraph" w:customStyle="1" w:styleId="159043ABDB3544C9999C41C8ADCF9D9413">
    <w:name w:val="159043ABDB3544C9999C41C8ADCF9D9413"/>
    <w:rsid w:val="004F7F7F"/>
    <w:pPr>
      <w:spacing w:after="0" w:line="240" w:lineRule="auto"/>
    </w:pPr>
    <w:rPr>
      <w:rFonts w:ascii="Segoe UI" w:hAnsi="Segoe UI"/>
      <w:sz w:val="20"/>
      <w:lang w:val="en-GB" w:eastAsia="en-GB"/>
    </w:rPr>
  </w:style>
  <w:style w:type="paragraph" w:customStyle="1" w:styleId="C6BDB6DAF30C450E9CE16E3C671F0FBA13">
    <w:name w:val="C6BDB6DAF30C450E9CE16E3C671F0FBA13"/>
    <w:rsid w:val="004F7F7F"/>
    <w:pPr>
      <w:spacing w:after="0" w:line="240" w:lineRule="auto"/>
    </w:pPr>
    <w:rPr>
      <w:rFonts w:ascii="Segoe UI" w:hAnsi="Segoe UI"/>
      <w:sz w:val="20"/>
      <w:lang w:val="en-GB" w:eastAsia="en-GB"/>
    </w:rPr>
  </w:style>
  <w:style w:type="paragraph" w:customStyle="1" w:styleId="390664BCD8F2455481397BD9945D8E2A17">
    <w:name w:val="390664BCD8F2455481397BD9945D8E2A17"/>
    <w:rsid w:val="004F7F7F"/>
    <w:pPr>
      <w:spacing w:after="0" w:line="240" w:lineRule="auto"/>
    </w:pPr>
    <w:rPr>
      <w:rFonts w:ascii="Segoe UI" w:hAnsi="Segoe UI"/>
      <w:sz w:val="20"/>
      <w:lang w:val="en-GB" w:eastAsia="en-GB"/>
    </w:rPr>
  </w:style>
  <w:style w:type="paragraph" w:customStyle="1" w:styleId="2C4FC446CBFF4159A00764AA193CA4CE13">
    <w:name w:val="2C4FC446CBFF4159A00764AA193CA4CE13"/>
    <w:rsid w:val="004F7F7F"/>
    <w:pPr>
      <w:spacing w:after="0" w:line="240" w:lineRule="auto"/>
    </w:pPr>
    <w:rPr>
      <w:rFonts w:ascii="Segoe UI" w:hAnsi="Segoe UI"/>
      <w:sz w:val="20"/>
      <w:lang w:val="en-GB" w:eastAsia="en-GB"/>
    </w:rPr>
  </w:style>
  <w:style w:type="paragraph" w:customStyle="1" w:styleId="651DBB63FECA49F99504430065C1E39B13">
    <w:name w:val="651DBB63FECA49F99504430065C1E39B13"/>
    <w:rsid w:val="004F7F7F"/>
    <w:pPr>
      <w:spacing w:after="0" w:line="240" w:lineRule="auto"/>
    </w:pPr>
    <w:rPr>
      <w:rFonts w:ascii="Segoe UI" w:hAnsi="Segoe UI"/>
      <w:sz w:val="20"/>
      <w:lang w:val="en-GB" w:eastAsia="en-GB"/>
    </w:rPr>
  </w:style>
  <w:style w:type="paragraph" w:customStyle="1" w:styleId="7EC6A9C02BBD4526952FFCFA61C648005">
    <w:name w:val="7EC6A9C02BBD4526952FFCFA61C648005"/>
    <w:rsid w:val="004F7F7F"/>
    <w:pPr>
      <w:spacing w:after="0" w:line="240" w:lineRule="auto"/>
    </w:pPr>
    <w:rPr>
      <w:rFonts w:ascii="Segoe UI" w:hAnsi="Segoe UI"/>
      <w:sz w:val="20"/>
      <w:lang w:val="en-GB" w:eastAsia="en-GB"/>
    </w:rPr>
  </w:style>
  <w:style w:type="paragraph" w:customStyle="1" w:styleId="0C45F915D0214B29B77A5E384EC51DD05">
    <w:name w:val="0C45F915D0214B29B77A5E384EC51DD05"/>
    <w:rsid w:val="004F7F7F"/>
    <w:pPr>
      <w:spacing w:after="0" w:line="240" w:lineRule="auto"/>
    </w:pPr>
    <w:rPr>
      <w:rFonts w:ascii="Segoe UI" w:hAnsi="Segoe UI"/>
      <w:sz w:val="20"/>
      <w:lang w:val="en-GB" w:eastAsia="en-GB"/>
    </w:rPr>
  </w:style>
  <w:style w:type="paragraph" w:customStyle="1" w:styleId="ACD93783FBBD4C69A2587DBCFA988AD45">
    <w:name w:val="ACD93783FBBD4C69A2587DBCFA988AD45"/>
    <w:rsid w:val="004F7F7F"/>
    <w:pPr>
      <w:spacing w:after="0" w:line="240" w:lineRule="auto"/>
    </w:pPr>
    <w:rPr>
      <w:rFonts w:ascii="Segoe UI" w:hAnsi="Segoe UI"/>
      <w:sz w:val="20"/>
      <w:lang w:val="en-GB" w:eastAsia="en-GB"/>
    </w:rPr>
  </w:style>
  <w:style w:type="paragraph" w:customStyle="1" w:styleId="56381CE277BE4958A75ACA290E7127885">
    <w:name w:val="56381CE277BE4958A75ACA290E7127885"/>
    <w:rsid w:val="004F7F7F"/>
    <w:pPr>
      <w:spacing w:after="0" w:line="240" w:lineRule="auto"/>
    </w:pPr>
    <w:rPr>
      <w:rFonts w:ascii="Segoe UI" w:hAnsi="Segoe UI"/>
      <w:sz w:val="20"/>
      <w:lang w:val="en-GB" w:eastAsia="en-GB"/>
    </w:rPr>
  </w:style>
  <w:style w:type="paragraph" w:customStyle="1" w:styleId="BC12FA47494649088F21031EB9B92BD65">
    <w:name w:val="BC12FA47494649088F21031EB9B92BD65"/>
    <w:rsid w:val="004F7F7F"/>
    <w:pPr>
      <w:spacing w:after="0" w:line="240" w:lineRule="auto"/>
    </w:pPr>
    <w:rPr>
      <w:rFonts w:ascii="Segoe UI" w:hAnsi="Segoe UI"/>
      <w:sz w:val="20"/>
      <w:lang w:val="en-GB" w:eastAsia="en-GB"/>
    </w:rPr>
  </w:style>
  <w:style w:type="paragraph" w:customStyle="1" w:styleId="346BF16176694C56B2E3FC7BD7D747725">
    <w:name w:val="346BF16176694C56B2E3FC7BD7D747725"/>
    <w:rsid w:val="004F7F7F"/>
    <w:pPr>
      <w:spacing w:after="0" w:line="240" w:lineRule="auto"/>
    </w:pPr>
    <w:rPr>
      <w:rFonts w:ascii="Segoe UI" w:hAnsi="Segoe UI"/>
      <w:sz w:val="20"/>
      <w:lang w:val="en-GB" w:eastAsia="en-GB"/>
    </w:rPr>
  </w:style>
  <w:style w:type="paragraph" w:customStyle="1" w:styleId="75E73BE14D194578B958029AE39605065">
    <w:name w:val="75E73BE14D194578B958029AE39605065"/>
    <w:rsid w:val="004F7F7F"/>
    <w:pPr>
      <w:spacing w:after="0" w:line="240" w:lineRule="auto"/>
    </w:pPr>
    <w:rPr>
      <w:rFonts w:ascii="Segoe UI" w:hAnsi="Segoe UI"/>
      <w:sz w:val="20"/>
      <w:lang w:val="en-GB" w:eastAsia="en-GB"/>
    </w:rPr>
  </w:style>
  <w:style w:type="paragraph" w:customStyle="1" w:styleId="217DD86C6D8442E09FD8F8A83CDDF9421">
    <w:name w:val="217DD86C6D8442E09FD8F8A83CDDF9421"/>
    <w:rsid w:val="004F7F7F"/>
    <w:pPr>
      <w:spacing w:after="0" w:line="240" w:lineRule="auto"/>
    </w:pPr>
    <w:rPr>
      <w:rFonts w:ascii="Segoe UI" w:hAnsi="Segoe UI"/>
      <w:sz w:val="20"/>
      <w:lang w:val="en-GB" w:eastAsia="en-GB"/>
    </w:rPr>
  </w:style>
  <w:style w:type="paragraph" w:customStyle="1" w:styleId="218A96D1037A489A89CC4C23E55F943E5">
    <w:name w:val="218A96D1037A489A89CC4C23E55F943E5"/>
    <w:rsid w:val="004F7F7F"/>
    <w:pPr>
      <w:spacing w:after="0" w:line="240" w:lineRule="auto"/>
    </w:pPr>
    <w:rPr>
      <w:rFonts w:ascii="Segoe UI" w:hAnsi="Segoe UI"/>
      <w:sz w:val="20"/>
      <w:lang w:val="en-GB" w:eastAsia="en-GB"/>
    </w:rPr>
  </w:style>
  <w:style w:type="paragraph" w:customStyle="1" w:styleId="7C84CBCDB8B3448FB19C1D25C7A4A40B5">
    <w:name w:val="7C84CBCDB8B3448FB19C1D25C7A4A40B5"/>
    <w:rsid w:val="004F7F7F"/>
    <w:pPr>
      <w:spacing w:after="0" w:line="240" w:lineRule="auto"/>
    </w:pPr>
    <w:rPr>
      <w:rFonts w:ascii="Segoe UI" w:hAnsi="Segoe UI"/>
      <w:sz w:val="20"/>
      <w:lang w:val="en-GB" w:eastAsia="en-GB"/>
    </w:rPr>
  </w:style>
  <w:style w:type="paragraph" w:customStyle="1" w:styleId="804CB3B52ABF416CB0A1DDDF6CD9F6B85">
    <w:name w:val="804CB3B52ABF416CB0A1DDDF6CD9F6B85"/>
    <w:rsid w:val="004F7F7F"/>
    <w:pPr>
      <w:spacing w:after="0" w:line="240" w:lineRule="auto"/>
    </w:pPr>
    <w:rPr>
      <w:rFonts w:ascii="Segoe UI" w:hAnsi="Segoe UI"/>
      <w:sz w:val="20"/>
      <w:lang w:val="en-GB" w:eastAsia="en-GB"/>
    </w:rPr>
  </w:style>
  <w:style w:type="paragraph" w:customStyle="1" w:styleId="93B4D217577F4C4FB41AF6897FC42D245">
    <w:name w:val="93B4D217577F4C4FB41AF6897FC42D245"/>
    <w:rsid w:val="004F7F7F"/>
    <w:pPr>
      <w:spacing w:after="0" w:line="240" w:lineRule="auto"/>
    </w:pPr>
    <w:rPr>
      <w:rFonts w:ascii="Segoe UI" w:hAnsi="Segoe UI"/>
      <w:sz w:val="20"/>
      <w:lang w:val="en-GB" w:eastAsia="en-GB"/>
    </w:rPr>
  </w:style>
  <w:style w:type="paragraph" w:customStyle="1" w:styleId="2FC694E1283A4DFAA48372907608548E5">
    <w:name w:val="2FC694E1283A4DFAA48372907608548E5"/>
    <w:rsid w:val="004F7F7F"/>
    <w:pPr>
      <w:spacing w:after="0" w:line="240" w:lineRule="auto"/>
    </w:pPr>
    <w:rPr>
      <w:rFonts w:ascii="Segoe UI" w:hAnsi="Segoe UI"/>
      <w:sz w:val="20"/>
      <w:lang w:val="en-GB" w:eastAsia="en-GB"/>
    </w:rPr>
  </w:style>
  <w:style w:type="paragraph" w:customStyle="1" w:styleId="8B1F75F0C6154C998E66AD666FAEDF885">
    <w:name w:val="8B1F75F0C6154C998E66AD666FAEDF885"/>
    <w:rsid w:val="004F7F7F"/>
    <w:pPr>
      <w:spacing w:after="0" w:line="240" w:lineRule="auto"/>
    </w:pPr>
    <w:rPr>
      <w:rFonts w:ascii="Segoe UI" w:hAnsi="Segoe UI"/>
      <w:sz w:val="20"/>
      <w:lang w:val="en-GB" w:eastAsia="en-GB"/>
    </w:rPr>
  </w:style>
  <w:style w:type="paragraph" w:customStyle="1" w:styleId="EBC95EBBFC514D098EB209D7D5475E8D5">
    <w:name w:val="EBC95EBBFC514D098EB209D7D5475E8D5"/>
    <w:rsid w:val="004F7F7F"/>
    <w:pPr>
      <w:spacing w:after="0" w:line="240" w:lineRule="auto"/>
    </w:pPr>
    <w:rPr>
      <w:rFonts w:ascii="Segoe UI" w:hAnsi="Segoe UI"/>
      <w:sz w:val="20"/>
      <w:lang w:val="en-GB" w:eastAsia="en-GB"/>
    </w:rPr>
  </w:style>
  <w:style w:type="paragraph" w:customStyle="1" w:styleId="360FAFB961444BF58BD58602A8B5E7BA5">
    <w:name w:val="360FAFB961444BF58BD58602A8B5E7BA5"/>
    <w:rsid w:val="004F7F7F"/>
    <w:pPr>
      <w:spacing w:after="0" w:line="240" w:lineRule="auto"/>
    </w:pPr>
    <w:rPr>
      <w:rFonts w:ascii="Segoe UI" w:hAnsi="Segoe UI"/>
      <w:sz w:val="20"/>
      <w:lang w:val="en-GB" w:eastAsia="en-GB"/>
    </w:rPr>
  </w:style>
  <w:style w:type="paragraph" w:customStyle="1" w:styleId="F66F272076224BE7A8081C0294E41FCA5">
    <w:name w:val="F66F272076224BE7A8081C0294E41FCA5"/>
    <w:rsid w:val="004F7F7F"/>
    <w:pPr>
      <w:spacing w:after="0" w:line="240" w:lineRule="auto"/>
    </w:pPr>
    <w:rPr>
      <w:rFonts w:ascii="Segoe UI" w:hAnsi="Segoe UI"/>
      <w:sz w:val="20"/>
      <w:lang w:val="en-GB" w:eastAsia="en-GB"/>
    </w:rPr>
  </w:style>
  <w:style w:type="paragraph" w:customStyle="1" w:styleId="D118FAD58BED44B59459435A05C931B15">
    <w:name w:val="D118FAD58BED44B59459435A05C931B15"/>
    <w:rsid w:val="004F7F7F"/>
    <w:pPr>
      <w:spacing w:after="0" w:line="240" w:lineRule="auto"/>
    </w:pPr>
    <w:rPr>
      <w:rFonts w:ascii="Segoe UI" w:hAnsi="Segoe UI"/>
      <w:sz w:val="20"/>
      <w:lang w:val="en-GB" w:eastAsia="en-GB"/>
    </w:rPr>
  </w:style>
  <w:style w:type="paragraph" w:customStyle="1" w:styleId="A247D324D4974598AA68DACB1F7E6ACC5">
    <w:name w:val="A247D324D4974598AA68DACB1F7E6ACC5"/>
    <w:rsid w:val="004F7F7F"/>
    <w:pPr>
      <w:spacing w:after="0" w:line="240" w:lineRule="auto"/>
    </w:pPr>
    <w:rPr>
      <w:rFonts w:ascii="Segoe UI" w:hAnsi="Segoe UI"/>
      <w:sz w:val="20"/>
      <w:lang w:val="en-GB" w:eastAsia="en-GB"/>
    </w:rPr>
  </w:style>
  <w:style w:type="paragraph" w:customStyle="1" w:styleId="3D6B672CF4F24F3BB43DA368F9605B3C5">
    <w:name w:val="3D6B672CF4F24F3BB43DA368F9605B3C5"/>
    <w:rsid w:val="004F7F7F"/>
    <w:pPr>
      <w:spacing w:after="0" w:line="240" w:lineRule="auto"/>
    </w:pPr>
    <w:rPr>
      <w:rFonts w:ascii="Segoe UI" w:hAnsi="Segoe UI"/>
      <w:sz w:val="20"/>
      <w:lang w:val="en-GB" w:eastAsia="en-GB"/>
    </w:rPr>
  </w:style>
  <w:style w:type="paragraph" w:customStyle="1" w:styleId="3B7747DF045C411E87EA044583D86AE25">
    <w:name w:val="3B7747DF045C411E87EA044583D86AE25"/>
    <w:rsid w:val="004F7F7F"/>
    <w:pPr>
      <w:spacing w:after="0" w:line="240" w:lineRule="auto"/>
    </w:pPr>
    <w:rPr>
      <w:rFonts w:ascii="Segoe UI" w:hAnsi="Segoe UI"/>
      <w:sz w:val="20"/>
      <w:lang w:val="en-GB" w:eastAsia="en-GB"/>
    </w:rPr>
  </w:style>
  <w:style w:type="paragraph" w:customStyle="1" w:styleId="99ACCFE815BD4A0BAFCBC19787C13C315">
    <w:name w:val="99ACCFE815BD4A0BAFCBC19787C13C315"/>
    <w:rsid w:val="004F7F7F"/>
    <w:pPr>
      <w:spacing w:after="0" w:line="240" w:lineRule="auto"/>
    </w:pPr>
    <w:rPr>
      <w:rFonts w:ascii="Segoe UI" w:hAnsi="Segoe UI"/>
      <w:sz w:val="20"/>
      <w:lang w:val="en-GB" w:eastAsia="en-GB"/>
    </w:rPr>
  </w:style>
  <w:style w:type="paragraph" w:customStyle="1" w:styleId="DEB5A8A9A2134DFD986D6552F6AB8A7E5">
    <w:name w:val="DEB5A8A9A2134DFD986D6552F6AB8A7E5"/>
    <w:rsid w:val="004F7F7F"/>
    <w:pPr>
      <w:spacing w:after="0" w:line="240" w:lineRule="auto"/>
    </w:pPr>
    <w:rPr>
      <w:rFonts w:ascii="Segoe UI" w:hAnsi="Segoe UI"/>
      <w:sz w:val="20"/>
      <w:lang w:val="en-GB" w:eastAsia="en-GB"/>
    </w:rPr>
  </w:style>
  <w:style w:type="paragraph" w:customStyle="1" w:styleId="9296CEBB440C42EEA47DDD613F24B2A85">
    <w:name w:val="9296CEBB440C42EEA47DDD613F24B2A85"/>
    <w:rsid w:val="004F7F7F"/>
    <w:pPr>
      <w:spacing w:after="0" w:line="240" w:lineRule="auto"/>
    </w:pPr>
    <w:rPr>
      <w:rFonts w:ascii="Segoe UI" w:hAnsi="Segoe UI"/>
      <w:sz w:val="20"/>
      <w:lang w:val="en-GB" w:eastAsia="en-GB"/>
    </w:rPr>
  </w:style>
  <w:style w:type="paragraph" w:customStyle="1" w:styleId="F59FCC2DFE514B1CB19928CBF39428F45">
    <w:name w:val="F59FCC2DFE514B1CB19928CBF39428F45"/>
    <w:rsid w:val="004F7F7F"/>
    <w:pPr>
      <w:spacing w:after="0" w:line="240" w:lineRule="auto"/>
    </w:pPr>
    <w:rPr>
      <w:rFonts w:ascii="Segoe UI" w:hAnsi="Segoe UI"/>
      <w:sz w:val="20"/>
      <w:lang w:val="en-GB" w:eastAsia="en-GB"/>
    </w:rPr>
  </w:style>
  <w:style w:type="paragraph" w:customStyle="1" w:styleId="43230177BCCF48B79618825DC635AC40">
    <w:name w:val="43230177BCCF48B79618825DC635AC40"/>
    <w:rsid w:val="004F7F7F"/>
  </w:style>
  <w:style w:type="paragraph" w:customStyle="1" w:styleId="4D63934C4DB64603B2C46B49E15F59D2">
    <w:name w:val="4D63934C4DB64603B2C46B49E15F59D2"/>
    <w:rsid w:val="004F7F7F"/>
  </w:style>
  <w:style w:type="paragraph" w:customStyle="1" w:styleId="3D447F713ED34013A5F2EFC8D6825F5B">
    <w:name w:val="3D447F713ED34013A5F2EFC8D6825F5B"/>
    <w:rsid w:val="004F7F7F"/>
  </w:style>
  <w:style w:type="paragraph" w:customStyle="1" w:styleId="2D67DA278E8640258E84EBE02FBC0E90">
    <w:name w:val="2D67DA278E8640258E84EBE02FBC0E90"/>
    <w:rsid w:val="004F7F7F"/>
  </w:style>
  <w:style w:type="paragraph" w:customStyle="1" w:styleId="3A3309A466EC47628542DE9D6A830E9339">
    <w:name w:val="3A3309A466EC47628542DE9D6A830E9339"/>
    <w:rsid w:val="004F7F7F"/>
    <w:pPr>
      <w:spacing w:after="0" w:line="240" w:lineRule="auto"/>
    </w:pPr>
    <w:rPr>
      <w:rFonts w:ascii="Segoe UI" w:hAnsi="Segoe UI"/>
      <w:b/>
      <w:sz w:val="20"/>
      <w:lang w:val="en-GB" w:eastAsia="en-GB"/>
    </w:rPr>
  </w:style>
  <w:style w:type="paragraph" w:customStyle="1" w:styleId="276E5681654A4192BED2D26985D924BD39">
    <w:name w:val="276E5681654A4192BED2D26985D924BD39"/>
    <w:rsid w:val="004F7F7F"/>
    <w:pPr>
      <w:spacing w:after="0" w:line="240" w:lineRule="auto"/>
    </w:pPr>
    <w:rPr>
      <w:rFonts w:ascii="Segoe UI" w:hAnsi="Segoe UI"/>
      <w:b/>
      <w:sz w:val="20"/>
      <w:lang w:val="en-GB" w:eastAsia="en-GB"/>
    </w:rPr>
  </w:style>
  <w:style w:type="paragraph" w:customStyle="1" w:styleId="5DE751AC11804EF6BE57BB36936DA6B329">
    <w:name w:val="5DE751AC11804EF6BE57BB36936DA6B329"/>
    <w:rsid w:val="004F7F7F"/>
    <w:pPr>
      <w:spacing w:after="0" w:line="240" w:lineRule="auto"/>
    </w:pPr>
    <w:rPr>
      <w:rFonts w:ascii="Segoe UI" w:hAnsi="Segoe UI"/>
      <w:sz w:val="20"/>
      <w:lang w:val="en-GB" w:eastAsia="en-GB"/>
    </w:rPr>
  </w:style>
  <w:style w:type="paragraph" w:customStyle="1" w:styleId="A3CC38B7B5E14D2CA9B52770E0C90A126">
    <w:name w:val="A3CC38B7B5E14D2CA9B52770E0C90A126"/>
    <w:rsid w:val="004F7F7F"/>
    <w:pPr>
      <w:spacing w:after="0" w:line="240" w:lineRule="auto"/>
    </w:pPr>
    <w:rPr>
      <w:rFonts w:ascii="Segoe UI" w:hAnsi="Segoe UI"/>
      <w:sz w:val="20"/>
      <w:lang w:val="en-GB" w:eastAsia="en-GB"/>
    </w:rPr>
  </w:style>
  <w:style w:type="paragraph" w:customStyle="1" w:styleId="7B88634315DD43CC99E8DBCA3B8EBC3739">
    <w:name w:val="7B88634315DD43CC99E8DBCA3B8EBC3739"/>
    <w:rsid w:val="004F7F7F"/>
    <w:pPr>
      <w:spacing w:after="0" w:line="240" w:lineRule="auto"/>
    </w:pPr>
    <w:rPr>
      <w:rFonts w:ascii="Segoe UI" w:hAnsi="Segoe UI"/>
      <w:sz w:val="20"/>
      <w:lang w:val="en-GB" w:eastAsia="en-GB"/>
    </w:rPr>
  </w:style>
  <w:style w:type="paragraph" w:customStyle="1" w:styleId="5FDEE799DAF54CD8BBBD974177B6D20C39">
    <w:name w:val="5FDEE799DAF54CD8BBBD974177B6D20C39"/>
    <w:rsid w:val="004F7F7F"/>
    <w:pPr>
      <w:spacing w:after="0" w:line="240" w:lineRule="auto"/>
    </w:pPr>
    <w:rPr>
      <w:rFonts w:ascii="Segoe UI" w:hAnsi="Segoe UI"/>
      <w:sz w:val="20"/>
      <w:lang w:val="en-GB" w:eastAsia="en-GB"/>
    </w:rPr>
  </w:style>
  <w:style w:type="paragraph" w:customStyle="1" w:styleId="9DF15DE4D70F49EE85D218900104946E39">
    <w:name w:val="9DF15DE4D70F49EE85D218900104946E39"/>
    <w:rsid w:val="004F7F7F"/>
    <w:pPr>
      <w:spacing w:after="0" w:line="240" w:lineRule="auto"/>
    </w:pPr>
    <w:rPr>
      <w:rFonts w:ascii="Segoe UI" w:hAnsi="Segoe UI"/>
      <w:sz w:val="20"/>
      <w:lang w:val="en-GB" w:eastAsia="en-GB"/>
    </w:rPr>
  </w:style>
  <w:style w:type="paragraph" w:customStyle="1" w:styleId="8C67379A14D543A5A9F0A29A997B083939">
    <w:name w:val="8C67379A14D543A5A9F0A29A997B083939"/>
    <w:rsid w:val="004F7F7F"/>
    <w:pPr>
      <w:spacing w:after="0" w:line="240" w:lineRule="auto"/>
    </w:pPr>
    <w:rPr>
      <w:rFonts w:ascii="Segoe UI" w:hAnsi="Segoe UI"/>
      <w:sz w:val="20"/>
      <w:lang w:val="en-GB" w:eastAsia="en-GB"/>
    </w:rPr>
  </w:style>
  <w:style w:type="paragraph" w:customStyle="1" w:styleId="95DBC423593B4309B3C7FC272C30D63029">
    <w:name w:val="95DBC423593B4309B3C7FC272C30D63029"/>
    <w:rsid w:val="004F7F7F"/>
    <w:pPr>
      <w:spacing w:after="0" w:line="240" w:lineRule="auto"/>
    </w:pPr>
    <w:rPr>
      <w:rFonts w:ascii="Segoe UI" w:hAnsi="Segoe UI"/>
      <w:sz w:val="20"/>
      <w:lang w:val="en-GB" w:eastAsia="en-GB"/>
    </w:rPr>
  </w:style>
  <w:style w:type="paragraph" w:customStyle="1" w:styleId="1D7A5E5A7CD2448D9917E2550168E8A528">
    <w:name w:val="1D7A5E5A7CD2448D9917E2550168E8A528"/>
    <w:rsid w:val="004F7F7F"/>
    <w:pPr>
      <w:spacing w:after="0" w:line="240" w:lineRule="auto"/>
    </w:pPr>
    <w:rPr>
      <w:rFonts w:ascii="Segoe UI" w:hAnsi="Segoe UI"/>
      <w:sz w:val="20"/>
      <w:lang w:val="en-GB" w:eastAsia="en-GB"/>
    </w:rPr>
  </w:style>
  <w:style w:type="paragraph" w:customStyle="1" w:styleId="8D597EC715304BEFA8327CB1A2CFB4A328">
    <w:name w:val="8D597EC715304BEFA8327CB1A2CFB4A328"/>
    <w:rsid w:val="004F7F7F"/>
    <w:pPr>
      <w:spacing w:after="0" w:line="240" w:lineRule="auto"/>
    </w:pPr>
    <w:rPr>
      <w:rFonts w:ascii="Segoe UI" w:hAnsi="Segoe UI"/>
      <w:sz w:val="20"/>
      <w:lang w:val="en-GB" w:eastAsia="en-GB"/>
    </w:rPr>
  </w:style>
  <w:style w:type="paragraph" w:customStyle="1" w:styleId="C01D21DE60B645FFBB6452899A01C8AB28">
    <w:name w:val="C01D21DE60B645FFBB6452899A01C8AB28"/>
    <w:rsid w:val="004F7F7F"/>
    <w:pPr>
      <w:spacing w:after="0" w:line="240" w:lineRule="auto"/>
    </w:pPr>
    <w:rPr>
      <w:rFonts w:ascii="Segoe UI" w:hAnsi="Segoe UI"/>
      <w:sz w:val="20"/>
      <w:lang w:val="en-GB" w:eastAsia="en-GB"/>
    </w:rPr>
  </w:style>
  <w:style w:type="paragraph" w:customStyle="1" w:styleId="FCC4C1C59A3C4E7F94F263F7B1E8E50222">
    <w:name w:val="FCC4C1C59A3C4E7F94F263F7B1E8E50222"/>
    <w:rsid w:val="004F7F7F"/>
    <w:pPr>
      <w:spacing w:after="0" w:line="240" w:lineRule="auto"/>
    </w:pPr>
    <w:rPr>
      <w:rFonts w:ascii="Segoe UI" w:hAnsi="Segoe UI"/>
      <w:sz w:val="20"/>
      <w:lang w:val="en-GB" w:eastAsia="en-GB"/>
    </w:rPr>
  </w:style>
  <w:style w:type="paragraph" w:customStyle="1" w:styleId="0B4FCE9B58C54C3291BF3C754C15C8DC22">
    <w:name w:val="0B4FCE9B58C54C3291BF3C754C15C8DC22"/>
    <w:rsid w:val="004F7F7F"/>
    <w:pPr>
      <w:spacing w:after="0" w:line="240" w:lineRule="auto"/>
    </w:pPr>
    <w:rPr>
      <w:rFonts w:ascii="Segoe UI" w:hAnsi="Segoe UI"/>
      <w:sz w:val="20"/>
      <w:lang w:val="en-GB" w:eastAsia="en-GB"/>
    </w:rPr>
  </w:style>
  <w:style w:type="paragraph" w:customStyle="1" w:styleId="F0B1067E0B5143789145C2C2DDCE118E29">
    <w:name w:val="F0B1067E0B5143789145C2C2DDCE118E29"/>
    <w:rsid w:val="004F7F7F"/>
    <w:pPr>
      <w:spacing w:after="0" w:line="240" w:lineRule="auto"/>
    </w:pPr>
    <w:rPr>
      <w:rFonts w:ascii="Segoe UI" w:hAnsi="Segoe UI"/>
      <w:sz w:val="20"/>
      <w:lang w:val="en-GB" w:eastAsia="en-GB"/>
    </w:rPr>
  </w:style>
  <w:style w:type="paragraph" w:customStyle="1" w:styleId="88D8AC8611764FF5966DCF616E3975FC11">
    <w:name w:val="88D8AC8611764FF5966DCF616E3975FC11"/>
    <w:rsid w:val="004F7F7F"/>
    <w:pPr>
      <w:spacing w:after="0" w:line="240" w:lineRule="auto"/>
    </w:pPr>
    <w:rPr>
      <w:rFonts w:ascii="Segoe UI" w:hAnsi="Segoe UI"/>
      <w:sz w:val="20"/>
      <w:lang w:val="en-GB" w:eastAsia="en-GB"/>
    </w:rPr>
  </w:style>
  <w:style w:type="paragraph" w:customStyle="1" w:styleId="4CB9E27BA4224757B14534538AFB2EC218">
    <w:name w:val="4CB9E27BA4224757B14534538AFB2EC218"/>
    <w:rsid w:val="004F7F7F"/>
    <w:pPr>
      <w:spacing w:after="0" w:line="240" w:lineRule="auto"/>
    </w:pPr>
    <w:rPr>
      <w:rFonts w:ascii="Segoe UI" w:hAnsi="Segoe UI"/>
      <w:sz w:val="20"/>
      <w:lang w:val="en-GB" w:eastAsia="en-GB"/>
    </w:rPr>
  </w:style>
  <w:style w:type="paragraph" w:customStyle="1" w:styleId="C8EAD9067F5D46709077E769D378C96E18">
    <w:name w:val="C8EAD9067F5D46709077E769D378C96E18"/>
    <w:rsid w:val="004F7F7F"/>
    <w:pPr>
      <w:spacing w:after="0" w:line="240" w:lineRule="auto"/>
    </w:pPr>
    <w:rPr>
      <w:rFonts w:ascii="Segoe UI" w:hAnsi="Segoe UI"/>
      <w:sz w:val="20"/>
      <w:lang w:val="en-GB" w:eastAsia="en-GB"/>
    </w:rPr>
  </w:style>
  <w:style w:type="paragraph" w:customStyle="1" w:styleId="74188B3242E248FBA8E48AC60A07DF2118">
    <w:name w:val="74188B3242E248FBA8E48AC60A07DF2118"/>
    <w:rsid w:val="004F7F7F"/>
    <w:pPr>
      <w:spacing w:after="0" w:line="240" w:lineRule="auto"/>
    </w:pPr>
    <w:rPr>
      <w:rFonts w:ascii="Segoe UI" w:hAnsi="Segoe UI"/>
      <w:sz w:val="20"/>
      <w:lang w:val="en-GB" w:eastAsia="en-GB"/>
    </w:rPr>
  </w:style>
  <w:style w:type="paragraph" w:customStyle="1" w:styleId="4F73DDDFB4AB4361BA73937F83DAF59918">
    <w:name w:val="4F73DDDFB4AB4361BA73937F83DAF59918"/>
    <w:rsid w:val="004F7F7F"/>
    <w:pPr>
      <w:spacing w:after="0" w:line="240" w:lineRule="auto"/>
    </w:pPr>
    <w:rPr>
      <w:rFonts w:ascii="Segoe UI" w:hAnsi="Segoe UI"/>
      <w:sz w:val="20"/>
      <w:lang w:val="en-GB" w:eastAsia="en-GB"/>
    </w:rPr>
  </w:style>
  <w:style w:type="paragraph" w:customStyle="1" w:styleId="F839BD233651417BBF9955266364959715">
    <w:name w:val="F839BD233651417BBF9955266364959715"/>
    <w:rsid w:val="004F7F7F"/>
    <w:pPr>
      <w:spacing w:after="0" w:line="240" w:lineRule="auto"/>
    </w:pPr>
    <w:rPr>
      <w:rFonts w:ascii="Segoe UI" w:hAnsi="Segoe UI"/>
      <w:sz w:val="20"/>
      <w:lang w:val="en-GB" w:eastAsia="en-GB"/>
    </w:rPr>
  </w:style>
  <w:style w:type="paragraph" w:customStyle="1" w:styleId="00D7D0FCAFB84017AB28B0E299E491CD14">
    <w:name w:val="00D7D0FCAFB84017AB28B0E299E491CD14"/>
    <w:rsid w:val="004F7F7F"/>
    <w:pPr>
      <w:spacing w:after="0" w:line="240" w:lineRule="auto"/>
    </w:pPr>
    <w:rPr>
      <w:rFonts w:ascii="Segoe UI" w:hAnsi="Segoe UI"/>
      <w:sz w:val="20"/>
      <w:lang w:val="en-GB" w:eastAsia="en-GB"/>
    </w:rPr>
  </w:style>
  <w:style w:type="paragraph" w:customStyle="1" w:styleId="D29D377240654CD6A171CA585AF1CDCE18">
    <w:name w:val="D29D377240654CD6A171CA585AF1CDCE18"/>
    <w:rsid w:val="004F7F7F"/>
    <w:pPr>
      <w:spacing w:after="0" w:line="240" w:lineRule="auto"/>
    </w:pPr>
    <w:rPr>
      <w:rFonts w:ascii="Segoe UI" w:hAnsi="Segoe UI"/>
      <w:sz w:val="20"/>
      <w:lang w:val="en-GB" w:eastAsia="en-GB"/>
    </w:rPr>
  </w:style>
  <w:style w:type="paragraph" w:customStyle="1" w:styleId="159043ABDB3544C9999C41C8ADCF9D9414">
    <w:name w:val="159043ABDB3544C9999C41C8ADCF9D9414"/>
    <w:rsid w:val="004F7F7F"/>
    <w:pPr>
      <w:spacing w:after="0" w:line="240" w:lineRule="auto"/>
    </w:pPr>
    <w:rPr>
      <w:rFonts w:ascii="Segoe UI" w:hAnsi="Segoe UI"/>
      <w:sz w:val="20"/>
      <w:lang w:val="en-GB" w:eastAsia="en-GB"/>
    </w:rPr>
  </w:style>
  <w:style w:type="paragraph" w:customStyle="1" w:styleId="C6BDB6DAF30C450E9CE16E3C671F0FBA14">
    <w:name w:val="C6BDB6DAF30C450E9CE16E3C671F0FBA14"/>
    <w:rsid w:val="004F7F7F"/>
    <w:pPr>
      <w:spacing w:after="0" w:line="240" w:lineRule="auto"/>
    </w:pPr>
    <w:rPr>
      <w:rFonts w:ascii="Segoe UI" w:hAnsi="Segoe UI"/>
      <w:sz w:val="20"/>
      <w:lang w:val="en-GB" w:eastAsia="en-GB"/>
    </w:rPr>
  </w:style>
  <w:style w:type="paragraph" w:customStyle="1" w:styleId="390664BCD8F2455481397BD9945D8E2A18">
    <w:name w:val="390664BCD8F2455481397BD9945D8E2A18"/>
    <w:rsid w:val="004F7F7F"/>
    <w:pPr>
      <w:spacing w:after="0" w:line="240" w:lineRule="auto"/>
    </w:pPr>
    <w:rPr>
      <w:rFonts w:ascii="Segoe UI" w:hAnsi="Segoe UI"/>
      <w:sz w:val="20"/>
      <w:lang w:val="en-GB" w:eastAsia="en-GB"/>
    </w:rPr>
  </w:style>
  <w:style w:type="paragraph" w:customStyle="1" w:styleId="2C4FC446CBFF4159A00764AA193CA4CE14">
    <w:name w:val="2C4FC446CBFF4159A00764AA193CA4CE14"/>
    <w:rsid w:val="004F7F7F"/>
    <w:pPr>
      <w:spacing w:after="0" w:line="240" w:lineRule="auto"/>
    </w:pPr>
    <w:rPr>
      <w:rFonts w:ascii="Segoe UI" w:hAnsi="Segoe UI"/>
      <w:sz w:val="20"/>
      <w:lang w:val="en-GB" w:eastAsia="en-GB"/>
    </w:rPr>
  </w:style>
  <w:style w:type="paragraph" w:customStyle="1" w:styleId="651DBB63FECA49F99504430065C1E39B14">
    <w:name w:val="651DBB63FECA49F99504430065C1E39B14"/>
    <w:rsid w:val="004F7F7F"/>
    <w:pPr>
      <w:spacing w:after="0" w:line="240" w:lineRule="auto"/>
    </w:pPr>
    <w:rPr>
      <w:rFonts w:ascii="Segoe UI" w:hAnsi="Segoe UI"/>
      <w:sz w:val="20"/>
      <w:lang w:val="en-GB" w:eastAsia="en-GB"/>
    </w:rPr>
  </w:style>
  <w:style w:type="paragraph" w:customStyle="1" w:styleId="7EC6A9C02BBD4526952FFCFA61C648006">
    <w:name w:val="7EC6A9C02BBD4526952FFCFA61C648006"/>
    <w:rsid w:val="004F7F7F"/>
    <w:pPr>
      <w:spacing w:after="0" w:line="240" w:lineRule="auto"/>
    </w:pPr>
    <w:rPr>
      <w:rFonts w:ascii="Segoe UI" w:hAnsi="Segoe UI"/>
      <w:sz w:val="20"/>
      <w:lang w:val="en-GB" w:eastAsia="en-GB"/>
    </w:rPr>
  </w:style>
  <w:style w:type="paragraph" w:customStyle="1" w:styleId="0C45F915D0214B29B77A5E384EC51DD06">
    <w:name w:val="0C45F915D0214B29B77A5E384EC51DD06"/>
    <w:rsid w:val="004F7F7F"/>
    <w:pPr>
      <w:spacing w:after="0" w:line="240" w:lineRule="auto"/>
    </w:pPr>
    <w:rPr>
      <w:rFonts w:ascii="Segoe UI" w:hAnsi="Segoe UI"/>
      <w:sz w:val="20"/>
      <w:lang w:val="en-GB" w:eastAsia="en-GB"/>
    </w:rPr>
  </w:style>
  <w:style w:type="paragraph" w:customStyle="1" w:styleId="ACD93783FBBD4C69A2587DBCFA988AD46">
    <w:name w:val="ACD93783FBBD4C69A2587DBCFA988AD46"/>
    <w:rsid w:val="004F7F7F"/>
    <w:pPr>
      <w:spacing w:after="0" w:line="240" w:lineRule="auto"/>
    </w:pPr>
    <w:rPr>
      <w:rFonts w:ascii="Segoe UI" w:hAnsi="Segoe UI"/>
      <w:sz w:val="20"/>
      <w:lang w:val="en-GB" w:eastAsia="en-GB"/>
    </w:rPr>
  </w:style>
  <w:style w:type="paragraph" w:customStyle="1" w:styleId="56381CE277BE4958A75ACA290E7127886">
    <w:name w:val="56381CE277BE4958A75ACA290E7127886"/>
    <w:rsid w:val="004F7F7F"/>
    <w:pPr>
      <w:spacing w:after="0" w:line="240" w:lineRule="auto"/>
    </w:pPr>
    <w:rPr>
      <w:rFonts w:ascii="Segoe UI" w:hAnsi="Segoe UI"/>
      <w:sz w:val="20"/>
      <w:lang w:val="en-GB" w:eastAsia="en-GB"/>
    </w:rPr>
  </w:style>
  <w:style w:type="paragraph" w:customStyle="1" w:styleId="BC12FA47494649088F21031EB9B92BD66">
    <w:name w:val="BC12FA47494649088F21031EB9B92BD66"/>
    <w:rsid w:val="004F7F7F"/>
    <w:pPr>
      <w:spacing w:after="0" w:line="240" w:lineRule="auto"/>
    </w:pPr>
    <w:rPr>
      <w:rFonts w:ascii="Segoe UI" w:hAnsi="Segoe UI"/>
      <w:sz w:val="20"/>
      <w:lang w:val="en-GB" w:eastAsia="en-GB"/>
    </w:rPr>
  </w:style>
  <w:style w:type="paragraph" w:customStyle="1" w:styleId="346BF16176694C56B2E3FC7BD7D747726">
    <w:name w:val="346BF16176694C56B2E3FC7BD7D747726"/>
    <w:rsid w:val="004F7F7F"/>
    <w:pPr>
      <w:spacing w:after="0" w:line="240" w:lineRule="auto"/>
    </w:pPr>
    <w:rPr>
      <w:rFonts w:ascii="Segoe UI" w:hAnsi="Segoe UI"/>
      <w:sz w:val="20"/>
      <w:lang w:val="en-GB" w:eastAsia="en-GB"/>
    </w:rPr>
  </w:style>
  <w:style w:type="paragraph" w:customStyle="1" w:styleId="75E73BE14D194578B958029AE39605066">
    <w:name w:val="75E73BE14D194578B958029AE39605066"/>
    <w:rsid w:val="004F7F7F"/>
    <w:pPr>
      <w:spacing w:after="0" w:line="240" w:lineRule="auto"/>
    </w:pPr>
    <w:rPr>
      <w:rFonts w:ascii="Segoe UI" w:hAnsi="Segoe UI"/>
      <w:sz w:val="20"/>
      <w:lang w:val="en-GB" w:eastAsia="en-GB"/>
    </w:rPr>
  </w:style>
  <w:style w:type="paragraph" w:customStyle="1" w:styleId="217DD86C6D8442E09FD8F8A83CDDF9422">
    <w:name w:val="217DD86C6D8442E09FD8F8A83CDDF9422"/>
    <w:rsid w:val="004F7F7F"/>
    <w:pPr>
      <w:spacing w:after="0" w:line="240" w:lineRule="auto"/>
    </w:pPr>
    <w:rPr>
      <w:rFonts w:ascii="Segoe UI" w:hAnsi="Segoe UI"/>
      <w:sz w:val="20"/>
      <w:lang w:val="en-GB" w:eastAsia="en-GB"/>
    </w:rPr>
  </w:style>
  <w:style w:type="paragraph" w:customStyle="1" w:styleId="218A96D1037A489A89CC4C23E55F943E6">
    <w:name w:val="218A96D1037A489A89CC4C23E55F943E6"/>
    <w:rsid w:val="004F7F7F"/>
    <w:pPr>
      <w:spacing w:after="0" w:line="240" w:lineRule="auto"/>
    </w:pPr>
    <w:rPr>
      <w:rFonts w:ascii="Segoe UI" w:hAnsi="Segoe UI"/>
      <w:sz w:val="20"/>
      <w:lang w:val="en-GB" w:eastAsia="en-GB"/>
    </w:rPr>
  </w:style>
  <w:style w:type="paragraph" w:customStyle="1" w:styleId="43230177BCCF48B79618825DC635AC401">
    <w:name w:val="43230177BCCF48B79618825DC635AC401"/>
    <w:rsid w:val="004F7F7F"/>
    <w:pPr>
      <w:spacing w:after="0" w:line="240" w:lineRule="auto"/>
    </w:pPr>
    <w:rPr>
      <w:rFonts w:ascii="Segoe UI" w:hAnsi="Segoe UI"/>
      <w:sz w:val="20"/>
      <w:lang w:val="en-GB" w:eastAsia="en-GB"/>
    </w:rPr>
  </w:style>
  <w:style w:type="paragraph" w:customStyle="1" w:styleId="804CB3B52ABF416CB0A1DDDF6CD9F6B86">
    <w:name w:val="804CB3B52ABF416CB0A1DDDF6CD9F6B86"/>
    <w:rsid w:val="004F7F7F"/>
    <w:pPr>
      <w:spacing w:after="0" w:line="240" w:lineRule="auto"/>
    </w:pPr>
    <w:rPr>
      <w:rFonts w:ascii="Segoe UI" w:hAnsi="Segoe UI"/>
      <w:sz w:val="20"/>
      <w:lang w:val="en-GB" w:eastAsia="en-GB"/>
    </w:rPr>
  </w:style>
  <w:style w:type="paragraph" w:customStyle="1" w:styleId="2D67DA278E8640258E84EBE02FBC0E901">
    <w:name w:val="2D67DA278E8640258E84EBE02FBC0E901"/>
    <w:rsid w:val="004F7F7F"/>
    <w:pPr>
      <w:spacing w:after="0" w:line="240" w:lineRule="auto"/>
    </w:pPr>
    <w:rPr>
      <w:rFonts w:ascii="Segoe UI" w:hAnsi="Segoe UI"/>
      <w:sz w:val="20"/>
      <w:lang w:val="en-GB" w:eastAsia="en-GB"/>
    </w:rPr>
  </w:style>
  <w:style w:type="paragraph" w:customStyle="1" w:styleId="2FC694E1283A4DFAA48372907608548E6">
    <w:name w:val="2FC694E1283A4DFAA48372907608548E6"/>
    <w:rsid w:val="004F7F7F"/>
    <w:pPr>
      <w:spacing w:after="0" w:line="240" w:lineRule="auto"/>
    </w:pPr>
    <w:rPr>
      <w:rFonts w:ascii="Segoe UI" w:hAnsi="Segoe UI"/>
      <w:sz w:val="20"/>
      <w:lang w:val="en-GB" w:eastAsia="en-GB"/>
    </w:rPr>
  </w:style>
  <w:style w:type="paragraph" w:customStyle="1" w:styleId="8B1F75F0C6154C998E66AD666FAEDF886">
    <w:name w:val="8B1F75F0C6154C998E66AD666FAEDF886"/>
    <w:rsid w:val="004F7F7F"/>
    <w:pPr>
      <w:spacing w:after="0" w:line="240" w:lineRule="auto"/>
    </w:pPr>
    <w:rPr>
      <w:rFonts w:ascii="Segoe UI" w:hAnsi="Segoe UI"/>
      <w:sz w:val="20"/>
      <w:lang w:val="en-GB" w:eastAsia="en-GB"/>
    </w:rPr>
  </w:style>
  <w:style w:type="paragraph" w:customStyle="1" w:styleId="EBC95EBBFC514D098EB209D7D5475E8D6">
    <w:name w:val="EBC95EBBFC514D098EB209D7D5475E8D6"/>
    <w:rsid w:val="004F7F7F"/>
    <w:pPr>
      <w:spacing w:after="0" w:line="240" w:lineRule="auto"/>
    </w:pPr>
    <w:rPr>
      <w:rFonts w:ascii="Segoe UI" w:hAnsi="Segoe UI"/>
      <w:sz w:val="20"/>
      <w:lang w:val="en-GB" w:eastAsia="en-GB"/>
    </w:rPr>
  </w:style>
  <w:style w:type="paragraph" w:customStyle="1" w:styleId="360FAFB961444BF58BD58602A8B5E7BA6">
    <w:name w:val="360FAFB961444BF58BD58602A8B5E7BA6"/>
    <w:rsid w:val="004F7F7F"/>
    <w:pPr>
      <w:spacing w:after="0" w:line="240" w:lineRule="auto"/>
    </w:pPr>
    <w:rPr>
      <w:rFonts w:ascii="Segoe UI" w:hAnsi="Segoe UI"/>
      <w:sz w:val="20"/>
      <w:lang w:val="en-GB" w:eastAsia="en-GB"/>
    </w:rPr>
  </w:style>
  <w:style w:type="paragraph" w:customStyle="1" w:styleId="F66F272076224BE7A8081C0294E41FCA6">
    <w:name w:val="F66F272076224BE7A8081C0294E41FCA6"/>
    <w:rsid w:val="004F7F7F"/>
    <w:pPr>
      <w:spacing w:after="0" w:line="240" w:lineRule="auto"/>
    </w:pPr>
    <w:rPr>
      <w:rFonts w:ascii="Segoe UI" w:hAnsi="Segoe UI"/>
      <w:sz w:val="20"/>
      <w:lang w:val="en-GB" w:eastAsia="en-GB"/>
    </w:rPr>
  </w:style>
  <w:style w:type="paragraph" w:customStyle="1" w:styleId="D118FAD58BED44B59459435A05C931B16">
    <w:name w:val="D118FAD58BED44B59459435A05C931B16"/>
    <w:rsid w:val="004F7F7F"/>
    <w:pPr>
      <w:spacing w:after="0" w:line="240" w:lineRule="auto"/>
    </w:pPr>
    <w:rPr>
      <w:rFonts w:ascii="Segoe UI" w:hAnsi="Segoe UI"/>
      <w:sz w:val="20"/>
      <w:lang w:val="en-GB" w:eastAsia="en-GB"/>
    </w:rPr>
  </w:style>
  <w:style w:type="paragraph" w:customStyle="1" w:styleId="A247D324D4974598AA68DACB1F7E6ACC6">
    <w:name w:val="A247D324D4974598AA68DACB1F7E6ACC6"/>
    <w:rsid w:val="004F7F7F"/>
    <w:pPr>
      <w:spacing w:after="0" w:line="240" w:lineRule="auto"/>
    </w:pPr>
    <w:rPr>
      <w:rFonts w:ascii="Segoe UI" w:hAnsi="Segoe UI"/>
      <w:sz w:val="20"/>
      <w:lang w:val="en-GB" w:eastAsia="en-GB"/>
    </w:rPr>
  </w:style>
  <w:style w:type="paragraph" w:customStyle="1" w:styleId="3D6B672CF4F24F3BB43DA368F9605B3C6">
    <w:name w:val="3D6B672CF4F24F3BB43DA368F9605B3C6"/>
    <w:rsid w:val="004F7F7F"/>
    <w:pPr>
      <w:spacing w:after="0" w:line="240" w:lineRule="auto"/>
    </w:pPr>
    <w:rPr>
      <w:rFonts w:ascii="Segoe UI" w:hAnsi="Segoe UI"/>
      <w:sz w:val="20"/>
      <w:lang w:val="en-GB" w:eastAsia="en-GB"/>
    </w:rPr>
  </w:style>
  <w:style w:type="paragraph" w:customStyle="1" w:styleId="3B7747DF045C411E87EA044583D86AE26">
    <w:name w:val="3B7747DF045C411E87EA044583D86AE26"/>
    <w:rsid w:val="004F7F7F"/>
    <w:pPr>
      <w:spacing w:after="0" w:line="240" w:lineRule="auto"/>
    </w:pPr>
    <w:rPr>
      <w:rFonts w:ascii="Segoe UI" w:hAnsi="Segoe UI"/>
      <w:sz w:val="20"/>
      <w:lang w:val="en-GB" w:eastAsia="en-GB"/>
    </w:rPr>
  </w:style>
  <w:style w:type="paragraph" w:customStyle="1" w:styleId="99ACCFE815BD4A0BAFCBC19787C13C316">
    <w:name w:val="99ACCFE815BD4A0BAFCBC19787C13C316"/>
    <w:rsid w:val="004F7F7F"/>
    <w:pPr>
      <w:spacing w:after="0" w:line="240" w:lineRule="auto"/>
    </w:pPr>
    <w:rPr>
      <w:rFonts w:ascii="Segoe UI" w:hAnsi="Segoe UI"/>
      <w:sz w:val="20"/>
      <w:lang w:val="en-GB" w:eastAsia="en-GB"/>
    </w:rPr>
  </w:style>
  <w:style w:type="paragraph" w:customStyle="1" w:styleId="DEB5A8A9A2134DFD986D6552F6AB8A7E6">
    <w:name w:val="DEB5A8A9A2134DFD986D6552F6AB8A7E6"/>
    <w:rsid w:val="004F7F7F"/>
    <w:pPr>
      <w:spacing w:after="0" w:line="240" w:lineRule="auto"/>
    </w:pPr>
    <w:rPr>
      <w:rFonts w:ascii="Segoe UI" w:hAnsi="Segoe UI"/>
      <w:sz w:val="20"/>
      <w:lang w:val="en-GB" w:eastAsia="en-GB"/>
    </w:rPr>
  </w:style>
  <w:style w:type="paragraph" w:customStyle="1" w:styleId="9296CEBB440C42EEA47DDD613F24B2A86">
    <w:name w:val="9296CEBB440C42EEA47DDD613F24B2A86"/>
    <w:rsid w:val="004F7F7F"/>
    <w:pPr>
      <w:spacing w:after="0" w:line="240" w:lineRule="auto"/>
    </w:pPr>
    <w:rPr>
      <w:rFonts w:ascii="Segoe UI" w:hAnsi="Segoe UI"/>
      <w:sz w:val="20"/>
      <w:lang w:val="en-GB" w:eastAsia="en-GB"/>
    </w:rPr>
  </w:style>
  <w:style w:type="paragraph" w:customStyle="1" w:styleId="F59FCC2DFE514B1CB19928CBF39428F46">
    <w:name w:val="F59FCC2DFE514B1CB19928CBF39428F46"/>
    <w:rsid w:val="004F7F7F"/>
    <w:pPr>
      <w:spacing w:after="0" w:line="240" w:lineRule="auto"/>
    </w:pPr>
    <w:rPr>
      <w:rFonts w:ascii="Segoe UI" w:hAnsi="Segoe UI"/>
      <w:sz w:val="20"/>
      <w:lang w:val="en-GB" w:eastAsia="en-GB"/>
    </w:rPr>
  </w:style>
  <w:style w:type="paragraph" w:customStyle="1" w:styleId="D7AC4D4087444B6AB45EE7D5C67E86B4">
    <w:name w:val="D7AC4D4087444B6AB45EE7D5C67E86B4"/>
    <w:rsid w:val="004F7F7F"/>
  </w:style>
  <w:style w:type="paragraph" w:customStyle="1" w:styleId="64BC54B14ED34C838E4E3041B5F6B1DC">
    <w:name w:val="64BC54B14ED34C838E4E3041B5F6B1DC"/>
    <w:rsid w:val="004F7F7F"/>
  </w:style>
  <w:style w:type="paragraph" w:customStyle="1" w:styleId="16BB5C7688584F50B9641C521C5C912D">
    <w:name w:val="16BB5C7688584F50B9641C521C5C912D"/>
    <w:rsid w:val="004F7F7F"/>
  </w:style>
  <w:style w:type="paragraph" w:customStyle="1" w:styleId="15C573E2984E45F6807A9F5B20150F38">
    <w:name w:val="15C573E2984E45F6807A9F5B20150F38"/>
    <w:rsid w:val="004F7F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9DC3CD61-7266-4D4B-A6C8-56BF082F9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UEFA_Corporate_ GRP</Template>
  <TotalTime>0</TotalTime>
  <Pages>6</Pages>
  <Words>851</Words>
  <Characters>4852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2013-09-27T08:55:00Z</dcterms:created>
  <dcterms:modified xsi:type="dcterms:W3CDTF">2013-09-27T09:14:00Z</dcterms:modified>
</cp:coreProperties>
</file>